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5C308B" w:rsidR="00F210FF" w:rsidP="00F210FF" w:rsidRDefault="00F210FF">
      <w:pPr>
        <w:pStyle w:val="Overskrift1"/>
      </w:pPr>
      <w:r w:rsidRPr="005C308B">
        <w:t>Fødevarer – Til læreren</w:t>
      </w:r>
    </w:p>
    <w:p w:rsidR="00F210FF" w:rsidP="00F210FF" w:rsidRDefault="00F210FF">
      <w:pPr>
        <w:pStyle w:val="Overskrift1"/>
        <w:rPr>
          <w:rStyle w:val="Overskrift1Tegn"/>
          <w:rFonts w:eastAsiaTheme="minorHAnsi" w:cstheme="minorHAnsi"/>
          <w:b/>
          <w:sz w:val="24"/>
        </w:rPr>
      </w:pPr>
    </w:p>
    <w:p w:rsidR="00F210FF" w:rsidP="00F210FF" w:rsidRDefault="00F210FF">
      <w:pPr>
        <w:pStyle w:val="Overskrift2"/>
        <w:rPr>
          <w:lang w:eastAsia="da-DK"/>
        </w:rPr>
      </w:pPr>
      <w:r w:rsidRPr="008D5D23">
        <w:rPr>
          <w:lang w:eastAsia="da-DK"/>
        </w:rPr>
        <w:t>Didaktisk model</w:t>
      </w:r>
    </w:p>
    <w:p w:rsidRPr="002034FA" w:rsidR="00F210FF" w:rsidP="00F210FF" w:rsidRDefault="00F210FF">
      <w:r>
        <w:rPr>
          <w:noProof/>
          <w:lang w:eastAsia="da-DK"/>
        </w:rPr>
        <w:drawing>
          <wp:anchor distT="0" distB="0" distL="114300" distR="114300" simplePos="0" relativeHeight="251659264" behindDoc="0" locked="0" layoutInCell="1" allowOverlap="1" wp14:editId="64AC410B" wp14:anchorId="0751B57D">
            <wp:simplePos x="0" y="0"/>
            <wp:positionH relativeFrom="column">
              <wp:posOffset>-4445</wp:posOffset>
            </wp:positionH>
            <wp:positionV relativeFrom="paragraph">
              <wp:posOffset>7620</wp:posOffset>
            </wp:positionV>
            <wp:extent cx="3095625" cy="3095625"/>
            <wp:effectExtent l="0" t="0" r="9525"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2034FA">
        <w:t>Området fødevarer er særlig</w:t>
      </w:r>
      <w:r>
        <w:t>t</w:t>
      </w:r>
      <w:r w:rsidRPr="002034FA">
        <w:t xml:space="preserve"> knyttet til to af rammens dimensioner, nemlig </w:t>
      </w:r>
      <w:r w:rsidRPr="002034FA">
        <w:rPr>
          <w:i/>
        </w:rPr>
        <w:t>råvarernes produktion og tilvejebringelse</w:t>
      </w:r>
      <w:r w:rsidRPr="002034FA">
        <w:t xml:space="preserve"> og </w:t>
      </w:r>
      <w:r w:rsidRPr="002034FA">
        <w:rPr>
          <w:i/>
        </w:rPr>
        <w:t>arbejdspladsens/køkkenets</w:t>
      </w:r>
      <w:r w:rsidRPr="002034FA">
        <w:t xml:space="preserve"> forarbejdning af dem. I arbejdet med fødevarer som område skal eleverne i praksis tilegne sig en forståelse af, hvilke </w:t>
      </w:r>
      <w:r w:rsidRPr="002034FA">
        <w:rPr>
          <w:i/>
        </w:rPr>
        <w:t xml:space="preserve">muligheder </w:t>
      </w:r>
      <w:r w:rsidRPr="002034FA">
        <w:t xml:space="preserve">der er for at arbejde ud fra det </w:t>
      </w:r>
      <w:r w:rsidRPr="002034FA">
        <w:rPr>
          <w:i/>
        </w:rPr>
        <w:t xml:space="preserve">bæredygtige </w:t>
      </w:r>
      <w:r w:rsidRPr="002034FA">
        <w:t xml:space="preserve">princip ved </w:t>
      </w:r>
      <w:r w:rsidRPr="002034FA">
        <w:rPr>
          <w:i/>
        </w:rPr>
        <w:t>tilberedning af mad</w:t>
      </w:r>
      <w:r w:rsidRPr="002034FA">
        <w:t xml:space="preserve">. Her skal de opnå et kendskab til </w:t>
      </w:r>
      <w:r w:rsidRPr="002034FA">
        <w:rPr>
          <w:i/>
        </w:rPr>
        <w:t>sæson, råvarer, madspild</w:t>
      </w:r>
      <w:r w:rsidRPr="002034FA">
        <w:t xml:space="preserve"> og </w:t>
      </w:r>
      <w:r w:rsidRPr="002034FA">
        <w:rPr>
          <w:i/>
        </w:rPr>
        <w:t>klimavenlig mad</w:t>
      </w:r>
      <w:r>
        <w:rPr>
          <w:i/>
        </w:rPr>
        <w:t>,</w:t>
      </w:r>
      <w:r>
        <w:t xml:space="preserve"> samt</w:t>
      </w:r>
      <w:r w:rsidRPr="002034FA">
        <w:t xml:space="preserve"> hvordan principperne anvendes i praksis. Hensigten er, at eleverne utvungent kan inddrage miljømæssige overvejelser som et aspekt </w:t>
      </w:r>
      <w:r>
        <w:t>i</w:t>
      </w:r>
      <w:r w:rsidRPr="002034FA">
        <w:t xml:space="preserve"> de almindelige arbejdsgange tilknyttet køkkenet. Dermed bidrager arbejdet med området til, at eleverne opnår viden om, at den måde vi arbejder med fødevarer på, har betydning for vores </w:t>
      </w:r>
      <w:r w:rsidRPr="002034FA">
        <w:rPr>
          <w:i/>
        </w:rPr>
        <w:t>miljø</w:t>
      </w:r>
      <w:r>
        <w:t xml:space="preserve">, os selv og </w:t>
      </w:r>
      <w:r w:rsidRPr="002034FA">
        <w:t xml:space="preserve">andre. </w:t>
      </w:r>
    </w:p>
    <w:p w:rsidRPr="007C56BE" w:rsidR="00F210FF" w:rsidP="00F210FF" w:rsidRDefault="00F210FF">
      <w:r w:rsidRPr="007C56BE">
        <w:t xml:space="preserve">Vores forslag giver mulighed for at arbejde med flere elementer hentet fra bekendtgørelsen (her skrevet med kursiv):  </w:t>
      </w:r>
    </w:p>
    <w:p w:rsidRPr="00C03EB7" w:rsidR="00F210FF" w:rsidP="00F210FF" w:rsidRDefault="00F210FF">
      <w:pPr>
        <w:rPr>
          <w:i/>
          <w:lang w:eastAsia="da-DK"/>
        </w:rPr>
      </w:pPr>
      <w:r>
        <w:rPr>
          <w:lang w:eastAsia="da-DK"/>
        </w:rPr>
        <w:t xml:space="preserve">I arbejdet med området fødevarer arbejder eleverne i </w:t>
      </w:r>
      <w:r w:rsidRPr="009F7A1F">
        <w:rPr>
          <w:i/>
          <w:lang w:eastAsia="da-DK"/>
        </w:rPr>
        <w:t>teams</w:t>
      </w:r>
      <w:r>
        <w:rPr>
          <w:i/>
          <w:lang w:eastAsia="da-DK"/>
        </w:rPr>
        <w:t>.</w:t>
      </w:r>
      <w:r>
        <w:rPr>
          <w:lang w:eastAsia="da-DK"/>
        </w:rPr>
        <w:t xml:space="preserve"> Eleverne opnår et kendskab til </w:t>
      </w:r>
      <w:r w:rsidRPr="00E619D3">
        <w:rPr>
          <w:i/>
          <w:lang w:eastAsia="da-DK"/>
        </w:rPr>
        <w:t>fødevarers sundhedsmæssige og naturfaglige egenskaber og disse</w:t>
      </w:r>
      <w:r>
        <w:rPr>
          <w:i/>
          <w:lang w:eastAsia="da-DK"/>
        </w:rPr>
        <w:t>s</w:t>
      </w:r>
      <w:r w:rsidRPr="00E619D3">
        <w:rPr>
          <w:i/>
          <w:lang w:eastAsia="da-DK"/>
        </w:rPr>
        <w:t xml:space="preserve"> betydning for individet og samfundet.</w:t>
      </w:r>
      <w:r>
        <w:rPr>
          <w:i/>
          <w:lang w:eastAsia="da-DK"/>
        </w:rPr>
        <w:t xml:space="preserve"> </w:t>
      </w:r>
      <w:r>
        <w:rPr>
          <w:lang w:eastAsia="da-DK"/>
        </w:rPr>
        <w:t>I forbindelse med fremlæggelse af temaerne: A</w:t>
      </w:r>
      <w:r>
        <w:t xml:space="preserve">nimalske produkter og fisk, kornprodukter og frugt og grønt </w:t>
      </w:r>
      <w:r>
        <w:rPr>
          <w:lang w:eastAsia="da-DK"/>
        </w:rPr>
        <w:t xml:space="preserve">øver eleverne sig i at </w:t>
      </w:r>
      <w:r>
        <w:rPr>
          <w:i/>
          <w:lang w:eastAsia="da-DK"/>
        </w:rPr>
        <w:t>formulere sig mundligt og skriftligt på dansk.</w:t>
      </w:r>
      <w:r>
        <w:rPr>
          <w:lang w:eastAsia="da-DK"/>
        </w:rPr>
        <w:t xml:space="preserve"> Eleverne trænes endvidere i at bestille og </w:t>
      </w:r>
      <w:r>
        <w:rPr>
          <w:i/>
          <w:lang w:eastAsia="da-DK"/>
        </w:rPr>
        <w:t>forarbejde råvarer, sammensætte og tilberede enkle måltider under vejledning.</w:t>
      </w:r>
      <w:r>
        <w:rPr>
          <w:lang w:eastAsia="da-DK"/>
        </w:rPr>
        <w:t xml:space="preserve"> Desuden at </w:t>
      </w:r>
      <w:proofErr w:type="gramStart"/>
      <w:r w:rsidRPr="00C03EB7">
        <w:rPr>
          <w:i/>
          <w:lang w:eastAsia="da-DK"/>
        </w:rPr>
        <w:t>anvende</w:t>
      </w:r>
      <w:proofErr w:type="gramEnd"/>
      <w:r>
        <w:rPr>
          <w:i/>
          <w:lang w:eastAsia="da-DK"/>
        </w:rPr>
        <w:t xml:space="preserve"> de mest almindelige udtryk til at forklare kvaliteten af mad og råvarer samt sensorisk og kulinarisk kvalitet.</w:t>
      </w:r>
    </w:p>
    <w:p w:rsidR="00F210FF" w:rsidP="00F210FF" w:rsidRDefault="00F210FF">
      <w:pPr>
        <w:rPr>
          <w:lang w:eastAsia="da-DK"/>
        </w:rPr>
      </w:pPr>
      <w:r>
        <w:rPr>
          <w:lang w:eastAsia="da-DK"/>
        </w:rPr>
        <w:t>Der lægges vægt på:</w:t>
      </w:r>
    </w:p>
    <w:p w:rsidRPr="003433C3" w:rsidR="00F210FF" w:rsidP="00F210FF" w:rsidRDefault="00F210FF">
      <w:pPr>
        <w:pStyle w:val="Listeafsnit"/>
        <w:numPr>
          <w:ilvl w:val="0"/>
          <w:numId w:val="1"/>
        </w:numPr>
      </w:pPr>
      <w:r w:rsidRPr="003433C3">
        <w:t>At eleverne opnår viden om animalske produkter</w:t>
      </w:r>
      <w:r>
        <w:t xml:space="preserve"> og fisk, kornprodukter og</w:t>
      </w:r>
      <w:r w:rsidRPr="003433C3">
        <w:t xml:space="preserve"> frugt og grønt, samt hvilken betydning vores valg af fødevare</w:t>
      </w:r>
      <w:r>
        <w:t>r</w:t>
      </w:r>
      <w:r w:rsidRPr="003433C3">
        <w:t xml:space="preserve"> har på miljøet og klimaet.</w:t>
      </w:r>
    </w:p>
    <w:p w:rsidRPr="003433C3" w:rsidR="00F210FF" w:rsidP="00F210FF" w:rsidRDefault="00F210FF">
      <w:pPr>
        <w:pStyle w:val="Listeafsnit"/>
        <w:ind w:left="770"/>
      </w:pPr>
    </w:p>
    <w:p w:rsidRPr="003433C3" w:rsidR="00F210FF" w:rsidP="00F210FF" w:rsidRDefault="00F210FF">
      <w:pPr>
        <w:pStyle w:val="Listeafsnit"/>
        <w:numPr>
          <w:ilvl w:val="0"/>
          <w:numId w:val="1"/>
        </w:numPr>
      </w:pPr>
      <w:r w:rsidRPr="003433C3">
        <w:t>At eleverne tilegner sig forståelse for hvilke muligheder der er for at arbejde ud fra et bæredygtigt princip</w:t>
      </w:r>
      <w:r>
        <w:t>,</w:t>
      </w:r>
      <w:r w:rsidRPr="003433C3">
        <w:t xml:space="preserve"> når der </w:t>
      </w:r>
      <w:r w:rsidRPr="003433C3">
        <w:rPr>
          <w:lang w:eastAsia="da-DK"/>
        </w:rPr>
        <w:t>vælges, planlægges og tilberedes mad.</w:t>
      </w:r>
    </w:p>
    <w:p w:rsidR="00F210FF" w:rsidP="00F210FF" w:rsidRDefault="00F210FF">
      <w:pPr>
        <w:pStyle w:val="Listeafsnit"/>
      </w:pPr>
    </w:p>
    <w:p w:rsidR="00F210FF" w:rsidP="00F210FF" w:rsidRDefault="00F210FF">
      <w:pPr>
        <w:rPr>
          <w:rStyle w:val="Overskrift1Tegn"/>
          <w:rFonts w:eastAsiaTheme="minorHAnsi" w:cstheme="minorHAnsi"/>
          <w:b w:val="0"/>
          <w:sz w:val="28"/>
        </w:rPr>
      </w:pPr>
      <w:r>
        <w:rPr>
          <w:rStyle w:val="Overskrift1Tegn"/>
          <w:rFonts w:eastAsiaTheme="minorHAnsi" w:cstheme="minorHAnsi"/>
          <w:sz w:val="28"/>
        </w:rPr>
        <w:br w:type="page"/>
      </w:r>
    </w:p>
    <w:p w:rsidRPr="001E2B82" w:rsidR="00F210FF" w:rsidP="00F210FF" w:rsidRDefault="00F210FF">
      <w:pPr>
        <w:pStyle w:val="Overskrift2"/>
        <w:rPr>
          <w:i/>
          <w:sz w:val="24"/>
          <w:lang w:eastAsia="da-DK"/>
        </w:rPr>
      </w:pPr>
      <w:r w:rsidRPr="001E2B82">
        <w:rPr>
          <w:rStyle w:val="Overskrift1Tegn"/>
          <w:rFonts w:eastAsiaTheme="minorHAnsi" w:cstheme="minorHAnsi"/>
          <w:b/>
          <w:sz w:val="28"/>
        </w:rPr>
        <w:lastRenderedPageBreak/>
        <w:t xml:space="preserve">Undervisningsmål </w:t>
      </w:r>
    </w:p>
    <w:p w:rsidR="00F210FF" w:rsidP="00F210FF" w:rsidRDefault="00F210FF">
      <w:r w:rsidRPr="00CC43A9">
        <w:rPr>
          <w:b/>
          <w:lang w:eastAsia="da-DK"/>
        </w:rPr>
        <w:t>Viden om:</w:t>
      </w:r>
      <w:r>
        <w:t xml:space="preserve"> At der er et samspil mellem valg af fødevarer, miljø og klima.</w:t>
      </w:r>
    </w:p>
    <w:p w:rsidRPr="00CC43A9" w:rsidR="00F210FF" w:rsidP="00F210FF" w:rsidRDefault="00F210FF">
      <w:pPr>
        <w:rPr>
          <w:lang w:eastAsia="da-DK"/>
        </w:rPr>
      </w:pPr>
      <w:r w:rsidRPr="00CC43A9">
        <w:rPr>
          <w:b/>
          <w:lang w:eastAsia="da-DK"/>
        </w:rPr>
        <w:t>Færdigheder:</w:t>
      </w:r>
      <w:r w:rsidRPr="00CC43A9">
        <w:rPr>
          <w:b/>
          <w:i/>
          <w:lang w:eastAsia="da-DK"/>
        </w:rPr>
        <w:t xml:space="preserve"> </w:t>
      </w:r>
      <w:r>
        <w:rPr>
          <w:lang w:eastAsia="da-DK"/>
        </w:rPr>
        <w:t>Eleverne skal demonstrere, at de kan tilberede</w:t>
      </w:r>
      <w:r w:rsidRPr="00CC43A9">
        <w:rPr>
          <w:lang w:eastAsia="da-DK"/>
        </w:rPr>
        <w:t xml:space="preserve"> </w:t>
      </w:r>
      <w:r>
        <w:rPr>
          <w:lang w:eastAsia="da-DK"/>
        </w:rPr>
        <w:t>mad af animalske produkter, kornprodukter og frugt og grønt</w:t>
      </w:r>
      <w:r w:rsidRPr="00CC43A9">
        <w:rPr>
          <w:lang w:eastAsia="da-DK"/>
        </w:rPr>
        <w:t>.</w:t>
      </w:r>
    </w:p>
    <w:p w:rsidR="00F210FF" w:rsidP="00F210FF" w:rsidRDefault="00F210FF">
      <w:pPr>
        <w:rPr>
          <w:lang w:eastAsia="da-DK"/>
        </w:rPr>
      </w:pPr>
      <w:r w:rsidRPr="00CC43A9">
        <w:rPr>
          <w:b/>
          <w:lang w:eastAsia="da-DK"/>
        </w:rPr>
        <w:t>Kompetencer:</w:t>
      </w:r>
      <w:r w:rsidRPr="00CC43A9">
        <w:rPr>
          <w:lang w:eastAsia="da-DK"/>
        </w:rPr>
        <w:t xml:space="preserve"> </w:t>
      </w:r>
      <w:r>
        <w:rPr>
          <w:lang w:eastAsia="da-DK"/>
        </w:rPr>
        <w:t xml:space="preserve">Eleverne skal kunne vælge, </w:t>
      </w:r>
      <w:r w:rsidRPr="007B1F94">
        <w:rPr>
          <w:lang w:eastAsia="da-DK"/>
        </w:rPr>
        <w:t>sammensætte</w:t>
      </w:r>
      <w:r>
        <w:rPr>
          <w:lang w:eastAsia="da-DK"/>
        </w:rPr>
        <w:t xml:space="preserve"> og vurdere fødevarer ved tilberedning af retter og måltider</w:t>
      </w:r>
      <w:r w:rsidRPr="002B24BD">
        <w:rPr>
          <w:lang w:eastAsia="da-DK"/>
        </w:rPr>
        <w:t xml:space="preserve"> </w:t>
      </w:r>
      <w:r>
        <w:rPr>
          <w:lang w:eastAsia="da-DK"/>
        </w:rPr>
        <w:t>ud fra forskellige kriterier, fx økologi, sæson, kvalitet, holdbarhed, anvendelse, klima og miljø.</w:t>
      </w:r>
    </w:p>
    <w:p w:rsidR="00F210FF" w:rsidP="00F210FF" w:rsidRDefault="00F210FF">
      <w:pPr>
        <w:rPr>
          <w:lang w:eastAsia="da-DK"/>
        </w:rPr>
      </w:pPr>
    </w:p>
    <w:p w:rsidRPr="00407308" w:rsidR="00F210FF" w:rsidP="00F210FF" w:rsidRDefault="00F210FF">
      <w:pPr>
        <w:pStyle w:val="Overskrift2"/>
        <w:rPr>
          <w:lang w:eastAsia="da-DK"/>
        </w:rPr>
      </w:pPr>
      <w:r w:rsidRPr="00407308">
        <w:rPr>
          <w:lang w:eastAsia="da-DK"/>
        </w:rPr>
        <w:t>Forslag til undervisningsforløb</w:t>
      </w:r>
    </w:p>
    <w:p w:rsidRPr="00C12DBB" w:rsidR="00F210FF" w:rsidP="00D269DC" w:rsidRDefault="00F210FF">
      <w:pPr>
        <w:spacing w:after="0"/>
        <w:rPr>
          <w:b/>
          <w:sz w:val="24"/>
        </w:rPr>
      </w:pPr>
      <w:r w:rsidRPr="00C12DBB">
        <w:rPr>
          <w:b/>
          <w:sz w:val="24"/>
        </w:rPr>
        <w:t>Elevforudsætninger</w:t>
      </w:r>
      <w:r>
        <w:rPr>
          <w:b/>
          <w:sz w:val="24"/>
        </w:rPr>
        <w:t>:</w:t>
      </w:r>
    </w:p>
    <w:p w:rsidR="00F210FF" w:rsidP="00D269DC" w:rsidRDefault="00F210FF">
      <w:pPr>
        <w:spacing w:after="0"/>
      </w:pPr>
      <w:r w:rsidRPr="00E616D8">
        <w:t>F</w:t>
      </w:r>
      <w:r w:rsidRPr="00E616D8">
        <w:rPr>
          <w:lang w:eastAsia="da-DK"/>
        </w:rPr>
        <w:t>or at eleverne kan løse nedenstående opg</w:t>
      </w:r>
      <w:r>
        <w:rPr>
          <w:lang w:eastAsia="da-DK"/>
        </w:rPr>
        <w:t xml:space="preserve">aver kræver det en introduktion til </w:t>
      </w:r>
      <w:r>
        <w:t xml:space="preserve">animalske produkter og fisk, kornprodukter og frugt og grønt, samt hvilke forskelle der er mellem økologiske og konventionelle produkter. </w:t>
      </w:r>
      <w:bookmarkStart w:name="_GoBack" w:id="0"/>
      <w:bookmarkEnd w:id="0"/>
    </w:p>
    <w:p w:rsidR="00F210FF" w:rsidP="00F210FF" w:rsidRDefault="00F210FF">
      <w:pPr>
        <w:rPr>
          <w:lang w:eastAsia="da-DK"/>
        </w:rPr>
      </w:pPr>
      <w:r>
        <w:t xml:space="preserve">Derudover skal de introduceres til tilberedningsmetoderne </w:t>
      </w:r>
      <w:r>
        <w:rPr>
          <w:lang w:eastAsia="da-DK"/>
        </w:rPr>
        <w:t xml:space="preserve">kogning, blanchering, bagning, stegning og sautering i forbindelse med tilberedning af grøntsager.  </w:t>
      </w:r>
    </w:p>
    <w:p w:rsidR="00F210FF" w:rsidP="00F210FF" w:rsidRDefault="00F210FF">
      <w:pPr>
        <w:rPr>
          <w:lang w:eastAsia="da-DK"/>
        </w:rPr>
      </w:pPr>
      <w:r>
        <w:rPr>
          <w:lang w:eastAsia="da-DK"/>
        </w:rPr>
        <w:t>Ligeledes skal materialets bilag udleveres til eleverne i forbindelse med opgaveløsning.</w:t>
      </w:r>
    </w:p>
    <w:p w:rsidR="00977C5E" w:rsidP="00F210FF" w:rsidRDefault="00977C5E"/>
    <w:p w:rsidRPr="006F04F2" w:rsidR="00F210FF" w:rsidP="00F210FF" w:rsidRDefault="00F210FF">
      <w:pPr>
        <w:jc w:val="center"/>
      </w:pPr>
      <w:r>
        <w:rPr>
          <w:noProof/>
          <w:lang w:eastAsia="da-DK"/>
        </w:rPr>
        <w:drawing>
          <wp:inline distT="0" distB="0" distL="0" distR="0" wp14:anchorId="02FC1C5F" wp14:editId="1CD908CF">
            <wp:extent cx="3343375" cy="324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DB5430" w:rsidP="00F210FF" w:rsidRDefault="00DB5430">
      <w:pPr>
        <w:pStyle w:val="Overskrift3"/>
        <w:rPr>
          <w:lang w:eastAsia="da-DK"/>
        </w:rPr>
      </w:pPr>
    </w:p>
    <w:p w:rsidRPr="00A12DCA" w:rsidR="00F210FF" w:rsidP="00F210FF" w:rsidRDefault="00F210FF">
      <w:pPr>
        <w:pStyle w:val="Overskrift3"/>
        <w:rPr>
          <w:lang w:eastAsia="da-DK"/>
        </w:rPr>
      </w:pPr>
      <w:r w:rsidRPr="00A12DCA">
        <w:rPr>
          <w:lang w:eastAsia="da-DK"/>
        </w:rPr>
        <w:t>Organisering:</w:t>
      </w:r>
    </w:p>
    <w:p w:rsidRPr="00CC43A9" w:rsidR="00F210FF" w:rsidP="00F210FF" w:rsidRDefault="00F210FF">
      <w:pPr>
        <w:rPr>
          <w:lang w:eastAsia="da-DK"/>
        </w:rPr>
      </w:pPr>
      <w:r w:rsidRPr="00CC43A9">
        <w:rPr>
          <w:lang w:eastAsia="da-DK"/>
        </w:rPr>
        <w:t>I arbejdet med de følgende opgaver inddeles eleverne i par eller grupper</w:t>
      </w:r>
      <w:r>
        <w:rPr>
          <w:lang w:eastAsia="da-DK"/>
        </w:rPr>
        <w:t>.</w:t>
      </w:r>
    </w:p>
    <w:p w:rsidR="00F210FF" w:rsidP="00F210FF" w:rsidRDefault="00F210FF">
      <w:pPr>
        <w:pStyle w:val="Overskrift3"/>
        <w:rPr>
          <w:lang w:eastAsia="da-DK"/>
        </w:rPr>
      </w:pPr>
      <w:r>
        <w:rPr>
          <w:lang w:eastAsia="da-DK"/>
        </w:rPr>
        <w:lastRenderedPageBreak/>
        <w:t>Forslag til undervisningsindhold:</w:t>
      </w:r>
    </w:p>
    <w:p w:rsidRPr="00977C5E" w:rsidR="00977C5E" w:rsidP="00977C5E" w:rsidRDefault="00977C5E">
      <w:pPr>
        <w:rPr>
          <w:lang w:eastAsia="da-DK"/>
        </w:rPr>
      </w:pPr>
    </w:p>
    <w:p w:rsidR="00F210FF" w:rsidP="00F210FF" w:rsidRDefault="00F210FF">
      <w:pPr>
        <w:pStyle w:val="Listeafsnit"/>
        <w:numPr>
          <w:ilvl w:val="0"/>
          <w:numId w:val="8"/>
        </w:numPr>
        <w:rPr>
          <w:lang w:eastAsia="da-DK"/>
        </w:rPr>
      </w:pPr>
      <w:r>
        <w:rPr>
          <w:lang w:eastAsia="da-DK"/>
        </w:rPr>
        <w:t>Tema 1: Animalske produkter og fisk</w:t>
      </w:r>
    </w:p>
    <w:p w:rsidR="00F210FF" w:rsidP="00F210FF" w:rsidRDefault="00F210FF">
      <w:pPr>
        <w:pStyle w:val="Listeafsnit"/>
        <w:numPr>
          <w:ilvl w:val="0"/>
          <w:numId w:val="8"/>
        </w:numPr>
        <w:rPr>
          <w:lang w:eastAsia="da-DK"/>
        </w:rPr>
      </w:pPr>
      <w:r>
        <w:rPr>
          <w:lang w:eastAsia="da-DK"/>
        </w:rPr>
        <w:t xml:space="preserve">Tema 2: Kornprodukter </w:t>
      </w:r>
    </w:p>
    <w:p w:rsidR="00F210FF" w:rsidP="00F210FF" w:rsidRDefault="00F210FF">
      <w:pPr>
        <w:pStyle w:val="Listeafsnit"/>
        <w:numPr>
          <w:ilvl w:val="0"/>
          <w:numId w:val="8"/>
        </w:numPr>
        <w:rPr>
          <w:lang w:eastAsia="da-DK"/>
        </w:rPr>
      </w:pPr>
      <w:r>
        <w:rPr>
          <w:lang w:eastAsia="da-DK"/>
        </w:rPr>
        <w:t>Tema 3: Frugt og grønt</w:t>
      </w:r>
    </w:p>
    <w:p w:rsidR="00F210FF" w:rsidP="00F210FF" w:rsidRDefault="00F210FF">
      <w:pPr>
        <w:rPr>
          <w:lang w:eastAsia="da-DK"/>
        </w:rPr>
      </w:pPr>
      <w:r>
        <w:rPr>
          <w:lang w:eastAsia="da-DK"/>
        </w:rPr>
        <w:t>I kan vælge at arbejde med et tema af gangen, så alle eleverne kommer til at arbejde med alle tre fødevarekategorier. Klassen kan også inddeles i 3 grupper, så hver gruppe arbejder med et tema.</w:t>
      </w:r>
    </w:p>
    <w:p w:rsidR="00F210FF" w:rsidP="00F210FF" w:rsidRDefault="00F210FF">
      <w:pPr>
        <w:rPr>
          <w:lang w:eastAsia="da-DK"/>
        </w:rPr>
      </w:pPr>
      <w:r>
        <w:rPr>
          <w:lang w:eastAsia="da-DK"/>
        </w:rPr>
        <w:t>For at eleverne kan løse opgaven kræver det, at de har adgang til computer. Udlever evt. farver, tusch, papir, pap, blade og lignende, så eleverne har mulighed for at lave en planche.</w:t>
      </w:r>
    </w:p>
    <w:p w:rsidR="00F210FF" w:rsidP="00F210FF" w:rsidRDefault="00F210FF"/>
    <w:p w:rsidR="00F210FF" w:rsidP="00F210FF" w:rsidRDefault="00F210FF">
      <w:pPr>
        <w:pStyle w:val="Overskrift3"/>
      </w:pPr>
      <w:r>
        <w:t>Tema</w:t>
      </w:r>
      <w:r w:rsidRPr="00705091">
        <w:t xml:space="preserve"> 1: Animalske produkter og fisk </w:t>
      </w:r>
    </w:p>
    <w:p w:rsidRPr="005C308B" w:rsidR="00F210FF" w:rsidP="00F210FF" w:rsidRDefault="00F210FF"/>
    <w:p w:rsidRPr="00705091" w:rsidR="00F210FF" w:rsidP="00F210FF" w:rsidRDefault="00F210FF">
      <w:pPr>
        <w:pStyle w:val="Listeafsnit"/>
        <w:numPr>
          <w:ilvl w:val="0"/>
          <w:numId w:val="9"/>
        </w:numPr>
        <w:rPr>
          <w:b/>
        </w:rPr>
      </w:pPr>
      <w:r>
        <w:rPr>
          <w:b/>
        </w:rPr>
        <w:t>Fødevarekendskab</w:t>
      </w:r>
    </w:p>
    <w:p w:rsidRPr="00E17580"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b/>
        </w:rPr>
      </w:pPr>
    </w:p>
    <w:p w:rsidR="00F210FF" w:rsidP="00F210FF" w:rsidRDefault="00F210FF">
      <w:pPr>
        <w:pStyle w:val="Listeafsnit"/>
        <w:numPr>
          <w:ilvl w:val="0"/>
          <w:numId w:val="4"/>
        </w:numPr>
      </w:pPr>
      <w:r>
        <w:t>Udarbejd en liste over forskellige typer kød, fjerkræ, fisk og mejeriprodukter. (Bilag 1)</w:t>
      </w:r>
    </w:p>
    <w:p w:rsidR="00F210FF" w:rsidP="00F210FF" w:rsidRDefault="00F210FF">
      <w:pPr>
        <w:pStyle w:val="Listeafsnit"/>
        <w:numPr>
          <w:ilvl w:val="0"/>
          <w:numId w:val="2"/>
        </w:numPr>
      </w:pPr>
      <w:r>
        <w:rPr>
          <w:lang w:eastAsia="da-DK"/>
        </w:rPr>
        <w:t>Hvor er de animalske produkter og fisk placeret i madpyramiden og hvorfor? (Bilag 2)</w:t>
      </w:r>
    </w:p>
    <w:p w:rsidR="00F210FF" w:rsidP="00F210FF" w:rsidRDefault="00F210FF">
      <w:pPr>
        <w:pStyle w:val="Listeafsnit"/>
        <w:numPr>
          <w:ilvl w:val="0"/>
          <w:numId w:val="2"/>
        </w:numPr>
        <w:rPr>
          <w:lang w:eastAsia="da-DK"/>
        </w:rPr>
      </w:pPr>
      <w:r>
        <w:rPr>
          <w:lang w:eastAsia="da-DK"/>
        </w:rPr>
        <w:t>Hvad er danskernes daglige proteinindtag?</w:t>
      </w:r>
    </w:p>
    <w:p w:rsidR="00F210FF" w:rsidP="00F210FF" w:rsidRDefault="00F210FF">
      <w:pPr>
        <w:pStyle w:val="Listeafsnit"/>
        <w:numPr>
          <w:ilvl w:val="0"/>
          <w:numId w:val="2"/>
        </w:numPr>
        <w:rPr>
          <w:lang w:eastAsia="da-DK"/>
        </w:rPr>
      </w:pPr>
      <w:r>
        <w:rPr>
          <w:lang w:eastAsia="da-DK"/>
        </w:rPr>
        <w:t>Hvor meget protein anbefales det, at vi spiser pr. dag?</w:t>
      </w:r>
    </w:p>
    <w:p w:rsidR="00F210FF" w:rsidP="00F210FF" w:rsidRDefault="00F210FF">
      <w:pPr>
        <w:pStyle w:val="Listeafsnit"/>
        <w:numPr>
          <w:ilvl w:val="0"/>
          <w:numId w:val="2"/>
        </w:numPr>
        <w:rPr>
          <w:lang w:eastAsia="da-DK"/>
        </w:rPr>
      </w:pPr>
      <w:r>
        <w:rPr>
          <w:lang w:eastAsia="da-DK"/>
        </w:rPr>
        <w:t>Hvad er forskellen på animalske og vegetabilske proteiner? Eleverne kan fx undersøge, hvor vi henholdsvis finder fødevarer med animalske og vegetabilske proteiner samt fødevarernes belastning af miljøet i forhold til produktion.</w:t>
      </w:r>
    </w:p>
    <w:p w:rsidR="00F210FF" w:rsidP="00F210FF" w:rsidRDefault="00F210FF">
      <w:pPr>
        <w:pStyle w:val="Listeafsnit"/>
        <w:numPr>
          <w:ilvl w:val="0"/>
          <w:numId w:val="2"/>
        </w:numPr>
      </w:pPr>
      <w:r>
        <w:t>Undersøg forskellen mellem økologiske og konventionelle produkter i forhold til animalske produkter og fisk? Eleverne kan fx undersøge forhold som dyrevelfærd, forurening af grundvand, foder, smag, kvalitet, pris og produktionsform.</w:t>
      </w:r>
    </w:p>
    <w:p w:rsidR="00F210FF" w:rsidP="00F210FF" w:rsidRDefault="00F210FF">
      <w:pPr>
        <w:pStyle w:val="Listeafsnit"/>
        <w:numPr>
          <w:ilvl w:val="0"/>
          <w:numId w:val="2"/>
        </w:numPr>
      </w:pPr>
      <w:r>
        <w:t>Hvor meget CO2 udleder de forskellige fødevarer? (Bilag 3)</w:t>
      </w:r>
    </w:p>
    <w:p w:rsidR="00F210FF" w:rsidP="00F210FF" w:rsidRDefault="00F210FF">
      <w:pPr>
        <w:spacing w:after="0"/>
        <w:ind w:firstLine="709"/>
        <w:rPr>
          <w:lang w:eastAsia="da-DK"/>
        </w:rPr>
      </w:pPr>
      <w:r>
        <w:rPr>
          <w:lang w:eastAsia="da-DK"/>
        </w:rPr>
        <w:t>Bilag 1: Skema til fødevarekendskab</w:t>
      </w:r>
    </w:p>
    <w:p w:rsidR="00F210FF" w:rsidP="00F210FF" w:rsidRDefault="00F210FF">
      <w:pPr>
        <w:spacing w:after="0"/>
        <w:ind w:firstLine="709"/>
        <w:rPr>
          <w:lang w:eastAsia="da-DK"/>
        </w:rPr>
      </w:pPr>
      <w:r>
        <w:rPr>
          <w:lang w:eastAsia="da-DK"/>
        </w:rPr>
        <w:t>Bilag 2: Madpyramiden 2011</w:t>
      </w:r>
    </w:p>
    <w:p w:rsidR="00F210FF" w:rsidP="00F210FF" w:rsidRDefault="00F210FF">
      <w:pPr>
        <w:spacing w:after="0"/>
        <w:ind w:firstLine="709"/>
        <w:rPr>
          <w:lang w:eastAsia="da-DK"/>
        </w:rPr>
      </w:pPr>
      <w:r>
        <w:rPr>
          <w:lang w:eastAsia="da-DK"/>
        </w:rPr>
        <w:t>Bilag 3: Fødevarernes klimaaftryk</w:t>
      </w:r>
    </w:p>
    <w:p w:rsidR="00F210FF" w:rsidP="00F210FF" w:rsidRDefault="00F210FF">
      <w:pPr>
        <w:spacing w:after="0"/>
        <w:ind w:firstLine="709"/>
        <w:rPr>
          <w:lang w:eastAsia="da-DK"/>
        </w:rPr>
      </w:pPr>
    </w:p>
    <w:p w:rsidR="00F210FF" w:rsidP="00F210FF" w:rsidRDefault="00F210FF">
      <w:pPr>
        <w:spacing w:after="0"/>
        <w:ind w:firstLine="709"/>
        <w:rPr>
          <w:lang w:eastAsia="da-DK"/>
        </w:rPr>
      </w:pPr>
    </w:p>
    <w:p w:rsidRPr="00705091" w:rsidR="00F210FF" w:rsidP="00F210FF" w:rsidRDefault="00F210FF">
      <w:pPr>
        <w:pStyle w:val="Listeafsnit"/>
        <w:numPr>
          <w:ilvl w:val="0"/>
          <w:numId w:val="9"/>
        </w:numPr>
        <w:rPr>
          <w:b/>
          <w:lang w:eastAsia="da-DK"/>
        </w:rPr>
      </w:pPr>
      <w:r w:rsidRPr="00705091">
        <w:rPr>
          <w:b/>
          <w:lang w:eastAsia="da-DK"/>
        </w:rPr>
        <w:t>Kend dit dyr</w:t>
      </w:r>
    </w:p>
    <w:p w:rsidR="00F210FF" w:rsidP="00F210FF" w:rsidRDefault="00F210FF">
      <w:pPr>
        <w:pStyle w:val="Listeafsnit"/>
        <w:rPr>
          <w:lang w:eastAsia="da-DK"/>
        </w:rPr>
      </w:pPr>
      <w:r>
        <w:rPr>
          <w:lang w:eastAsia="da-DK"/>
        </w:rPr>
        <w:t>Eleverne skal ud fra en udskæringsplakat af koen give bud på, hvad de forskellige udskæringer hedder og komme med forslag til, hvad de kan anvendes til.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Bilag 4: Udskæring af koen</w:t>
      </w:r>
    </w:p>
    <w:p w:rsidR="00F210FF" w:rsidP="00F210FF" w:rsidRDefault="00F210FF">
      <w:pPr>
        <w:pStyle w:val="Listeafsnit"/>
        <w:rPr>
          <w:lang w:eastAsia="da-DK"/>
        </w:rPr>
      </w:pPr>
      <w:r>
        <w:rPr>
          <w:lang w:eastAsia="da-DK"/>
        </w:rPr>
        <w:t>Bilag 5: Elevskema til registrering af udskæring</w:t>
      </w:r>
    </w:p>
    <w:p w:rsidR="00F210FF" w:rsidP="00F210FF" w:rsidRDefault="00F210FF">
      <w:pPr>
        <w:pStyle w:val="Listeafsnit"/>
        <w:numPr>
          <w:ilvl w:val="0"/>
          <w:numId w:val="9"/>
        </w:numPr>
        <w:rPr>
          <w:b/>
          <w:lang w:eastAsia="da-DK"/>
        </w:rPr>
      </w:pPr>
      <w:r>
        <w:rPr>
          <w:lang w:eastAsia="da-DK"/>
        </w:rPr>
        <w:lastRenderedPageBreak/>
        <w:t>I</w:t>
      </w:r>
      <w:r w:rsidRPr="00702C20">
        <w:rPr>
          <w:b/>
          <w:lang w:eastAsia="da-DK"/>
        </w:rPr>
        <w:t>ntroduktion til køkkenøvelsen</w:t>
      </w:r>
      <w:r>
        <w:rPr>
          <w:b/>
          <w:lang w:eastAsia="da-DK"/>
        </w:rPr>
        <w:t xml:space="preserve"> – Selvvalgt ret</w:t>
      </w:r>
    </w:p>
    <w:p w:rsidR="00F210FF" w:rsidP="00F210FF" w:rsidRDefault="00F210FF">
      <w:pPr>
        <w:pStyle w:val="Listeafsnit"/>
        <w:rPr>
          <w:lang w:eastAsia="da-DK"/>
        </w:rPr>
      </w:pPr>
      <w:r>
        <w:rPr>
          <w:lang w:eastAsia="da-DK"/>
        </w:rPr>
        <w:t>Eleverne skal vælge en af kødudskæringerne fra koen og planlægge en ret med den valgte udskæring samt sæsonens råvarer. Retten skal både tilberedes i en økologisk og en konventionel variant. Efterfølgende skal eleverne sammenligne de to retter og se, om de kan smage forskel.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Eleverne skal inden timens afslutning aflevere deres varebestilling og en arbejdsplan for køkkenøvelsen. Arbejdsplanen kan evt. udleveres som hjemmeopgave.</w:t>
      </w:r>
    </w:p>
    <w:p w:rsidR="00F210FF" w:rsidP="00F210FF" w:rsidRDefault="00F210FF">
      <w:pPr>
        <w:spacing w:after="0" w:line="240" w:lineRule="auto"/>
        <w:ind w:left="720"/>
        <w:rPr>
          <w:lang w:eastAsia="da-DK"/>
        </w:rPr>
      </w:pPr>
      <w:r>
        <w:rPr>
          <w:lang w:eastAsia="da-DK"/>
        </w:rPr>
        <w:t>Bilag 6: Skabelon til varebestilling</w:t>
      </w:r>
    </w:p>
    <w:p w:rsidR="00F210FF" w:rsidP="00F210FF" w:rsidRDefault="00F210FF">
      <w:pPr>
        <w:spacing w:after="0" w:line="240" w:lineRule="auto"/>
        <w:ind w:left="720"/>
        <w:rPr>
          <w:lang w:eastAsia="da-DK"/>
        </w:rPr>
      </w:pPr>
      <w:r>
        <w:rPr>
          <w:lang w:eastAsia="da-DK"/>
        </w:rPr>
        <w:t>Bilag 7: Skabelon til arbejdsplan for køkkenøvelsen</w:t>
      </w:r>
    </w:p>
    <w:p w:rsidR="00F210FF" w:rsidP="00F210FF" w:rsidRDefault="00F210FF">
      <w:pPr>
        <w:spacing w:after="0" w:line="240" w:lineRule="auto"/>
        <w:ind w:left="720"/>
        <w:rPr>
          <w:lang w:eastAsia="da-DK"/>
        </w:rPr>
      </w:pPr>
    </w:p>
    <w:p w:rsidRPr="0015454C" w:rsidR="00F210FF" w:rsidP="00977C5E" w:rsidRDefault="00F210FF">
      <w:pPr>
        <w:rPr>
          <w:lang w:eastAsia="da-DK"/>
        </w:rPr>
      </w:pPr>
    </w:p>
    <w:p w:rsidRPr="0015454C" w:rsidR="00F210FF" w:rsidP="00F210FF" w:rsidRDefault="00F210FF">
      <w:pPr>
        <w:pStyle w:val="Listeafsnit"/>
        <w:numPr>
          <w:ilvl w:val="0"/>
          <w:numId w:val="9"/>
        </w:numPr>
        <w:rPr>
          <w:b/>
        </w:rPr>
      </w:pPr>
      <w:r w:rsidRPr="0015454C">
        <w:rPr>
          <w:b/>
          <w:lang w:eastAsia="da-DK"/>
        </w:rPr>
        <w:t>Køkkenøvelse – Tilberednin</w:t>
      </w:r>
      <w:r>
        <w:rPr>
          <w:b/>
          <w:lang w:eastAsia="da-DK"/>
        </w:rPr>
        <w:t>g og anretning af selvvalgt ret</w:t>
      </w:r>
    </w:p>
    <w:p w:rsidR="00F210FF" w:rsidP="00F210FF" w:rsidRDefault="00F210FF">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te de valgte retter</w:t>
      </w:r>
      <w:r>
        <w:t>.</w:t>
      </w:r>
    </w:p>
    <w:p w:rsidR="00F210FF" w:rsidP="00F210FF" w:rsidRDefault="00F210FF">
      <w:pPr>
        <w:pStyle w:val="Listeafsnit"/>
      </w:pPr>
    </w:p>
    <w:p w:rsidR="00F210FF" w:rsidP="00F210FF" w:rsidRDefault="00F210FF">
      <w:pPr>
        <w:pStyle w:val="Listeafsnit"/>
      </w:pPr>
    </w:p>
    <w:p w:rsidRPr="00407308" w:rsidR="00F210FF" w:rsidP="00F210FF" w:rsidRDefault="00F210FF">
      <w:pPr>
        <w:pStyle w:val="Listeafsnit"/>
        <w:numPr>
          <w:ilvl w:val="0"/>
          <w:numId w:val="9"/>
        </w:numPr>
        <w:rPr>
          <w:b/>
          <w:lang w:eastAsia="da-DK"/>
        </w:rPr>
      </w:pPr>
      <w:r w:rsidRPr="00407308">
        <w:rPr>
          <w:b/>
          <w:lang w:eastAsia="da-DK"/>
        </w:rPr>
        <w:t>Opsamling og bedømmelse</w:t>
      </w:r>
    </w:p>
    <w:p w:rsidR="00F210FF" w:rsidP="00F210FF" w:rsidRDefault="00F210FF">
      <w:pPr>
        <w:pStyle w:val="Listeafsnit"/>
        <w:rPr>
          <w:lang w:eastAsia="da-DK"/>
        </w:rPr>
      </w:pPr>
      <w:r>
        <w:rPr>
          <w:lang w:eastAsia="da-DK"/>
        </w:rPr>
        <w:t>Lad eleverne smage og vurdere hinandens retter gruppevis</w:t>
      </w:r>
      <w:r w:rsidRPr="00E83FCE">
        <w:rPr>
          <w:lang w:eastAsia="da-DK"/>
        </w:rPr>
        <w:t xml:space="preserve"> </w:t>
      </w:r>
      <w:r>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Bilag 8</w:t>
      </w:r>
      <w:r w:rsidRPr="0056426C">
        <w:rPr>
          <w:szCs w:val="20"/>
        </w:rPr>
        <w:t xml:space="preserve">: </w:t>
      </w:r>
      <w:r>
        <w:rPr>
          <w:szCs w:val="20"/>
        </w:rPr>
        <w:t>Bedømmelsesskema</w:t>
      </w:r>
    </w:p>
    <w:p w:rsidRPr="00E17580" w:rsidR="00F210FF" w:rsidP="00F210FF" w:rsidRDefault="00F210FF">
      <w:pPr>
        <w:pStyle w:val="Listeafsnit"/>
        <w:rPr>
          <w:b/>
          <w:lang w:eastAsia="da-DK"/>
        </w:rPr>
      </w:pPr>
    </w:p>
    <w:p w:rsidR="00F210FF" w:rsidP="00F210FF" w:rsidRDefault="00F210FF">
      <w:pPr>
        <w:pStyle w:val="Overskrift3"/>
      </w:pPr>
      <w:r w:rsidRPr="00B809F1">
        <w:br w:type="page"/>
      </w:r>
      <w:r>
        <w:lastRenderedPageBreak/>
        <w:t>Tema</w:t>
      </w:r>
      <w:r w:rsidRPr="00B809F1">
        <w:t xml:space="preserve"> 2: Kornprodukter</w:t>
      </w:r>
    </w:p>
    <w:p w:rsidRPr="005C308B" w:rsidR="00F210FF" w:rsidP="00F210FF" w:rsidRDefault="00F210FF"/>
    <w:p w:rsidRPr="00B809F1" w:rsidR="00F210FF" w:rsidP="00F210FF" w:rsidRDefault="00F210FF">
      <w:pPr>
        <w:pStyle w:val="Listeafsnit"/>
        <w:numPr>
          <w:ilvl w:val="0"/>
          <w:numId w:val="10"/>
        </w:numPr>
        <w:rPr>
          <w:b/>
          <w:lang w:eastAsia="da-DK"/>
        </w:rPr>
      </w:pPr>
      <w:r w:rsidRPr="00B809F1">
        <w:rPr>
          <w:b/>
          <w:lang w:eastAsia="da-DK"/>
        </w:rPr>
        <w:t>Kend dit korn</w:t>
      </w:r>
    </w:p>
    <w:p w:rsidR="00F210FF" w:rsidP="00F210FF" w:rsidRDefault="00F210FF">
      <w:pPr>
        <w:pStyle w:val="Listeafsnit"/>
        <w:rPr>
          <w:lang w:eastAsia="da-DK"/>
        </w:rPr>
      </w:pPr>
      <w:r>
        <w:rPr>
          <w:lang w:eastAsia="da-DK"/>
        </w:rPr>
        <w:t>Lav 10 nummererede glas indeholdende forskellige kerner, gryn og meltyper. Eleverne skal nu gætte, hvad der er i glasset og notere det.</w:t>
      </w:r>
    </w:p>
    <w:p w:rsidR="00F210FF" w:rsidP="00F210FF" w:rsidRDefault="00F210FF">
      <w:pPr>
        <w:spacing w:after="0"/>
        <w:ind w:left="720"/>
        <w:rPr>
          <w:lang w:eastAsia="da-DK"/>
        </w:rPr>
      </w:pPr>
      <w:r>
        <w:rPr>
          <w:lang w:eastAsia="da-DK"/>
        </w:rPr>
        <w:t>Bilag 1: Forslag til kerner, gryn og meltyper</w:t>
      </w:r>
    </w:p>
    <w:p w:rsidR="00F210FF" w:rsidP="00F210FF" w:rsidRDefault="00F210FF">
      <w:pPr>
        <w:spacing w:after="0"/>
        <w:ind w:left="720"/>
        <w:rPr>
          <w:lang w:eastAsia="da-DK"/>
        </w:rPr>
      </w:pPr>
      <w:r>
        <w:rPr>
          <w:lang w:eastAsia="da-DK"/>
        </w:rPr>
        <w:t>Bilag 2: Skema til registrering af kerner, gryn og meltyper</w:t>
      </w:r>
    </w:p>
    <w:p w:rsidR="00F210FF" w:rsidP="00F210FF" w:rsidRDefault="00F210FF">
      <w:pPr>
        <w:pStyle w:val="Listeafsnit"/>
        <w:rPr>
          <w:lang w:eastAsia="da-DK"/>
        </w:rPr>
      </w:pPr>
    </w:p>
    <w:p w:rsidRPr="008E1381" w:rsidR="00F210FF" w:rsidP="00F210FF" w:rsidRDefault="00F210FF">
      <w:pPr>
        <w:pStyle w:val="Listeafsnit"/>
        <w:rPr>
          <w:lang w:eastAsia="da-DK"/>
        </w:rPr>
      </w:pPr>
    </w:p>
    <w:p w:rsidRPr="006C476B" w:rsidR="00F210FF" w:rsidP="00F210FF" w:rsidRDefault="00F210FF">
      <w:pPr>
        <w:pStyle w:val="Listeafsnit"/>
        <w:numPr>
          <w:ilvl w:val="0"/>
          <w:numId w:val="10"/>
        </w:numPr>
        <w:spacing w:after="0"/>
        <w:rPr>
          <w:b/>
        </w:rPr>
      </w:pPr>
      <w:r>
        <w:rPr>
          <w:b/>
        </w:rPr>
        <w:t>Fødevarekendskab</w:t>
      </w:r>
    </w:p>
    <w:p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lang w:eastAsia="da-DK"/>
        </w:rPr>
      </w:pPr>
    </w:p>
    <w:p w:rsidR="00F210FF" w:rsidP="00F210FF" w:rsidRDefault="00F210FF">
      <w:pPr>
        <w:pStyle w:val="Listeafsnit"/>
        <w:numPr>
          <w:ilvl w:val="0"/>
          <w:numId w:val="5"/>
        </w:numPr>
      </w:pPr>
      <w:r>
        <w:t xml:space="preserve">Udarbejd en liste over forskellige typer korn, </w:t>
      </w:r>
      <w:r w:rsidRPr="00D5377B">
        <w:rPr>
          <w:color w:val="333333"/>
        </w:rPr>
        <w:t>gryn, mel, pasta</w:t>
      </w:r>
      <w:r>
        <w:rPr>
          <w:color w:val="333333"/>
        </w:rPr>
        <w:t xml:space="preserve"> og ris. (Bilag 3)</w:t>
      </w:r>
      <w:r>
        <w:t xml:space="preserve"> </w:t>
      </w:r>
    </w:p>
    <w:p w:rsidR="00F210FF" w:rsidP="00F210FF" w:rsidRDefault="00F210FF">
      <w:pPr>
        <w:pStyle w:val="Listeafsnit"/>
        <w:numPr>
          <w:ilvl w:val="0"/>
          <w:numId w:val="5"/>
        </w:numPr>
        <w:rPr>
          <w:lang w:eastAsia="da-DK"/>
        </w:rPr>
      </w:pPr>
      <w:r>
        <w:rPr>
          <w:lang w:eastAsia="da-DK"/>
        </w:rPr>
        <w:t>Hvordan er kornet opbygget? (Bilag 4)</w:t>
      </w:r>
    </w:p>
    <w:p w:rsidR="00F210FF" w:rsidP="00F210FF" w:rsidRDefault="00F210FF">
      <w:pPr>
        <w:pStyle w:val="Listeafsnit"/>
        <w:numPr>
          <w:ilvl w:val="0"/>
          <w:numId w:val="5"/>
        </w:numPr>
        <w:rPr>
          <w:lang w:eastAsia="da-DK"/>
        </w:rPr>
      </w:pPr>
      <w:r>
        <w:rPr>
          <w:lang w:eastAsia="da-DK"/>
        </w:rPr>
        <w:t>Hvor er kornprodukterne placeret i madpyramiden og hvorfor? (Bilag 5)</w:t>
      </w:r>
    </w:p>
    <w:p w:rsidR="00F210FF" w:rsidP="00F210FF" w:rsidRDefault="00F210FF">
      <w:pPr>
        <w:pStyle w:val="Listeafsnit"/>
        <w:numPr>
          <w:ilvl w:val="0"/>
          <w:numId w:val="5"/>
        </w:numPr>
        <w:rPr>
          <w:lang w:eastAsia="da-DK"/>
        </w:rPr>
      </w:pPr>
      <w:r>
        <w:rPr>
          <w:lang w:eastAsia="da-DK"/>
        </w:rPr>
        <w:t>Hvad står fuldkornsmærket for – og hvilke kriterier skal produktet opfylde for at få mærket?</w:t>
      </w:r>
    </w:p>
    <w:p w:rsidR="00F210FF" w:rsidP="00F210FF" w:rsidRDefault="00F210FF">
      <w:pPr>
        <w:pStyle w:val="Listeafsnit"/>
        <w:numPr>
          <w:ilvl w:val="0"/>
          <w:numId w:val="5"/>
        </w:numPr>
      </w:pPr>
      <w:r>
        <w:t>Undersøg forskellen mellem økologiske og konventionelle produkter i forhold til kornprodukter. Eleverne kan fx undersøge forhold som forurening af grundvand, sprøjtegifte, tilsætningsstoffer, dyrkningsmetoder, smag, kvalitet og pris.</w:t>
      </w:r>
    </w:p>
    <w:p w:rsidR="00F210FF" w:rsidP="00F210FF" w:rsidRDefault="00F210FF">
      <w:pPr>
        <w:pStyle w:val="Listeafsnit"/>
        <w:numPr>
          <w:ilvl w:val="0"/>
          <w:numId w:val="5"/>
        </w:numPr>
      </w:pPr>
      <w:r>
        <w:t>Hvor meget CO2 udleder de forskellige fødevarer? (Bilag 6)</w:t>
      </w:r>
    </w:p>
    <w:p w:rsidR="00F210FF" w:rsidP="00F210FF" w:rsidRDefault="00F210FF">
      <w:pPr>
        <w:spacing w:after="0"/>
        <w:ind w:firstLine="720"/>
        <w:rPr>
          <w:lang w:eastAsia="da-DK"/>
        </w:rPr>
      </w:pPr>
      <w:r>
        <w:rPr>
          <w:lang w:eastAsia="da-DK"/>
        </w:rPr>
        <w:t>Bilag 3: Skema til fødevarekendskab</w:t>
      </w:r>
    </w:p>
    <w:p w:rsidR="00F210FF" w:rsidP="00F210FF" w:rsidRDefault="00F210FF">
      <w:pPr>
        <w:spacing w:after="0"/>
        <w:ind w:left="720"/>
        <w:rPr>
          <w:lang w:eastAsia="da-DK"/>
        </w:rPr>
      </w:pPr>
      <w:r>
        <w:rPr>
          <w:lang w:eastAsia="da-DK"/>
        </w:rPr>
        <w:t xml:space="preserve">Bilag 4: Kornets opbygning </w:t>
      </w:r>
    </w:p>
    <w:p w:rsidR="00F210FF" w:rsidP="00F210FF" w:rsidRDefault="00F210FF">
      <w:pPr>
        <w:spacing w:after="0"/>
        <w:ind w:firstLine="720"/>
        <w:rPr>
          <w:lang w:eastAsia="da-DK"/>
        </w:rPr>
      </w:pPr>
      <w:r>
        <w:rPr>
          <w:lang w:eastAsia="da-DK"/>
        </w:rPr>
        <w:t>Bilag 5: Madpyramiden 2011</w:t>
      </w:r>
    </w:p>
    <w:p w:rsidR="00F210FF" w:rsidP="00F210FF" w:rsidRDefault="00F210FF">
      <w:pPr>
        <w:spacing w:after="0"/>
        <w:ind w:left="720"/>
        <w:rPr>
          <w:lang w:eastAsia="da-DK"/>
        </w:rPr>
      </w:pPr>
      <w:r>
        <w:rPr>
          <w:lang w:eastAsia="da-DK"/>
        </w:rPr>
        <w:t xml:space="preserve">Bilag 6: Fødevarernes klimaaftryk </w:t>
      </w:r>
    </w:p>
    <w:p w:rsidR="00F210FF" w:rsidP="00F210FF" w:rsidRDefault="00F210FF">
      <w:pPr>
        <w:pStyle w:val="Listeafsnit"/>
        <w:ind w:left="1440"/>
        <w:rPr>
          <w:lang w:eastAsia="da-DK"/>
        </w:rPr>
      </w:pPr>
    </w:p>
    <w:p w:rsidR="00F210FF" w:rsidP="00F210FF" w:rsidRDefault="00F210FF">
      <w:pPr>
        <w:pStyle w:val="Listeafsnit"/>
        <w:ind w:left="1440"/>
        <w:rPr>
          <w:lang w:eastAsia="da-DK"/>
        </w:rPr>
      </w:pPr>
    </w:p>
    <w:p w:rsidR="00F210FF" w:rsidP="00F210FF" w:rsidRDefault="00F210FF">
      <w:pPr>
        <w:pStyle w:val="Listeafsnit"/>
        <w:numPr>
          <w:ilvl w:val="0"/>
          <w:numId w:val="10"/>
        </w:numPr>
        <w:rPr>
          <w:lang w:eastAsia="da-DK"/>
        </w:rPr>
      </w:pPr>
      <w:r>
        <w:rPr>
          <w:lang w:eastAsia="da-DK"/>
        </w:rPr>
        <w:t>I</w:t>
      </w:r>
      <w:r w:rsidRPr="00702C20">
        <w:rPr>
          <w:b/>
          <w:lang w:eastAsia="da-DK"/>
        </w:rPr>
        <w:t>ntroduktion t</w:t>
      </w:r>
      <w:r>
        <w:rPr>
          <w:b/>
          <w:lang w:eastAsia="da-DK"/>
        </w:rPr>
        <w:t>il køkkenøvelsen – Leg med korn</w:t>
      </w:r>
    </w:p>
    <w:p w:rsidR="00F210FF" w:rsidP="00F210FF" w:rsidRDefault="00F210FF">
      <w:pPr>
        <w:pStyle w:val="Listeafsnit"/>
        <w:rPr>
          <w:lang w:eastAsia="da-DK"/>
        </w:rPr>
      </w:pPr>
      <w:r>
        <w:rPr>
          <w:lang w:eastAsia="da-DK"/>
        </w:rPr>
        <w:t>Eleverne skal lave et forslag til en vegetarisk opskrift, hvor hovedingredienserne er kerner (fx spelt, quinoa, perlebyg) og grønt. Til retten skal de også bage gulerodskerneboller.</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Udlever en liste over råvarekurvens indhold, som eleverne kan planlægge deres ret udfra.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 </w:t>
      </w:r>
    </w:p>
    <w:p w:rsidR="00F210FF" w:rsidP="00F210FF" w:rsidRDefault="00F210FF">
      <w:pPr>
        <w:pStyle w:val="Listeafsnit"/>
        <w:rPr>
          <w:lang w:eastAsia="da-DK"/>
        </w:rPr>
      </w:pPr>
      <w:r>
        <w:rPr>
          <w:lang w:eastAsia="da-DK"/>
        </w:rPr>
        <w:t>Arbejdsplanen kan evt. udleveres som hjemmeopgave.</w:t>
      </w:r>
    </w:p>
    <w:p w:rsidR="00F210FF" w:rsidP="00F210FF" w:rsidRDefault="00F210FF">
      <w:pPr>
        <w:spacing w:after="0" w:line="240" w:lineRule="auto"/>
        <w:ind w:firstLine="720"/>
        <w:rPr>
          <w:lang w:eastAsia="da-DK"/>
        </w:rPr>
      </w:pPr>
      <w:r>
        <w:rPr>
          <w:lang w:eastAsia="da-DK"/>
        </w:rPr>
        <w:t>Bilag 7: Forslag til råvarekurvens indhold – sommer, efterår, vinter og forår</w:t>
      </w:r>
    </w:p>
    <w:p w:rsidR="00F210FF" w:rsidP="00F210FF" w:rsidRDefault="00F210FF">
      <w:pPr>
        <w:spacing w:after="0" w:line="240" w:lineRule="auto"/>
        <w:ind w:left="720"/>
        <w:rPr>
          <w:lang w:eastAsia="da-DK"/>
        </w:rPr>
      </w:pPr>
      <w:r>
        <w:rPr>
          <w:lang w:eastAsia="da-DK"/>
        </w:rPr>
        <w:t>Bilag 8: Skabelon til varebestilling</w:t>
      </w:r>
    </w:p>
    <w:p w:rsidR="00F210FF" w:rsidP="00F210FF" w:rsidRDefault="00F210FF">
      <w:pPr>
        <w:spacing w:after="0" w:line="240" w:lineRule="auto"/>
        <w:ind w:left="720"/>
        <w:rPr>
          <w:lang w:eastAsia="da-DK"/>
        </w:rPr>
      </w:pPr>
      <w:r>
        <w:rPr>
          <w:lang w:eastAsia="da-DK"/>
        </w:rPr>
        <w:t>Bilag 9: Skabelon til arbejdsplan for køkkenøvelsen</w:t>
      </w:r>
    </w:p>
    <w:p w:rsidR="00F210FF" w:rsidP="00F210FF" w:rsidRDefault="00F210FF">
      <w:pPr>
        <w:spacing w:after="0" w:line="240" w:lineRule="auto"/>
        <w:ind w:left="720"/>
        <w:rPr>
          <w:lang w:eastAsia="da-DK"/>
        </w:rPr>
      </w:pPr>
      <w:r>
        <w:rPr>
          <w:lang w:eastAsia="da-DK"/>
        </w:rPr>
        <w:t>Bilag 10: Opskrift på gulerodskerneboller</w:t>
      </w:r>
    </w:p>
    <w:p w:rsidR="00F210FF" w:rsidP="00F210FF" w:rsidRDefault="00F210FF">
      <w:pPr>
        <w:pStyle w:val="Listeafsnit"/>
        <w:rPr>
          <w:lang w:eastAsia="da-DK"/>
        </w:rPr>
      </w:pPr>
    </w:p>
    <w:p w:rsidRPr="00407308" w:rsidR="00F210FF" w:rsidP="00F210FF" w:rsidRDefault="00F210FF">
      <w:pPr>
        <w:pStyle w:val="Listeafsnit"/>
        <w:numPr>
          <w:ilvl w:val="0"/>
          <w:numId w:val="10"/>
        </w:numPr>
        <w:rPr>
          <w:b/>
        </w:rPr>
      </w:pPr>
      <w:r w:rsidRPr="00407308">
        <w:rPr>
          <w:b/>
          <w:lang w:eastAsia="da-DK"/>
        </w:rPr>
        <w:lastRenderedPageBreak/>
        <w:t>Køkkenøvelse – Tilberedning og anretning af vegetarret</w:t>
      </w:r>
      <w:r>
        <w:rPr>
          <w:b/>
          <w:lang w:eastAsia="da-DK"/>
        </w:rPr>
        <w:t xml:space="preserve"> og gulerodskerneboller</w:t>
      </w:r>
    </w:p>
    <w:p w:rsidR="00F210FF" w:rsidP="00F210FF" w:rsidRDefault="00F210FF">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te de valgte retter</w:t>
      </w:r>
      <w:r>
        <w:t>.</w:t>
      </w:r>
    </w:p>
    <w:p w:rsidR="00F210FF" w:rsidP="00F210FF" w:rsidRDefault="00F210FF"/>
    <w:p w:rsidRPr="00407308" w:rsidR="00F210FF" w:rsidP="00F210FF" w:rsidRDefault="00F210FF">
      <w:pPr>
        <w:pStyle w:val="Listeafsnit"/>
        <w:numPr>
          <w:ilvl w:val="0"/>
          <w:numId w:val="10"/>
        </w:numPr>
        <w:rPr>
          <w:b/>
          <w:lang w:eastAsia="da-DK"/>
        </w:rPr>
      </w:pPr>
      <w:r w:rsidRPr="00407308">
        <w:rPr>
          <w:b/>
          <w:lang w:eastAsia="da-DK"/>
        </w:rPr>
        <w:t>Opsamling og bedømmelse</w:t>
      </w:r>
    </w:p>
    <w:p w:rsidR="00F210FF" w:rsidP="00F210FF" w:rsidRDefault="00F210FF">
      <w:pPr>
        <w:pStyle w:val="Listeafsnit"/>
        <w:rPr>
          <w:lang w:eastAsia="da-DK"/>
        </w:rPr>
      </w:pPr>
      <w:r>
        <w:rPr>
          <w:lang w:eastAsia="da-DK"/>
        </w:rPr>
        <w:t>Lad eleverne smage og vurdere hinandens retter og brød gruppevis</w:t>
      </w:r>
      <w:r w:rsidRPr="00E83FCE">
        <w:rPr>
          <w:lang w:eastAsia="da-DK"/>
        </w:rPr>
        <w:t xml:space="preserve"> </w:t>
      </w:r>
      <w:r w:rsidR="00977C5E">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w:t>
      </w:r>
      <w:r w:rsidRPr="0056426C">
        <w:rPr>
          <w:szCs w:val="20"/>
        </w:rPr>
        <w:t xml:space="preserve">ilag </w:t>
      </w:r>
      <w:r>
        <w:rPr>
          <w:szCs w:val="20"/>
        </w:rPr>
        <w:t>11</w:t>
      </w:r>
      <w:r w:rsidRPr="0056426C">
        <w:rPr>
          <w:szCs w:val="20"/>
        </w:rPr>
        <w:t xml:space="preserve">: </w:t>
      </w:r>
      <w:r>
        <w:rPr>
          <w:szCs w:val="20"/>
        </w:rPr>
        <w:t>Bedømmelsesskema</w:t>
      </w:r>
    </w:p>
    <w:p w:rsidR="00F210FF" w:rsidP="00F210FF" w:rsidRDefault="00F210FF">
      <w:pPr>
        <w:pStyle w:val="Overskrift3"/>
      </w:pPr>
      <w:r>
        <w:br w:type="page"/>
      </w:r>
      <w:r>
        <w:lastRenderedPageBreak/>
        <w:t>Tema</w:t>
      </w:r>
      <w:r w:rsidRPr="00DB3A3A">
        <w:t xml:space="preserve"> 3: Frugt og grønt </w:t>
      </w:r>
    </w:p>
    <w:p w:rsidRPr="005C308B" w:rsidR="00F210FF" w:rsidP="00F210FF" w:rsidRDefault="00F210FF"/>
    <w:p w:rsidRPr="00DB3A3A" w:rsidR="00F210FF" w:rsidP="00F210FF" w:rsidRDefault="00F210FF">
      <w:pPr>
        <w:pStyle w:val="Listeafsnit"/>
        <w:numPr>
          <w:ilvl w:val="0"/>
          <w:numId w:val="7"/>
        </w:numPr>
        <w:rPr>
          <w:b/>
        </w:rPr>
      </w:pPr>
      <w:r w:rsidRPr="00DB3A3A">
        <w:rPr>
          <w:b/>
        </w:rPr>
        <w:t>Fødevarekendskab</w:t>
      </w:r>
    </w:p>
    <w:p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lang w:eastAsia="da-DK"/>
        </w:rPr>
      </w:pPr>
    </w:p>
    <w:p w:rsidR="00F210FF" w:rsidP="00F210FF" w:rsidRDefault="00F210FF">
      <w:pPr>
        <w:pStyle w:val="Listeafsnit"/>
        <w:numPr>
          <w:ilvl w:val="0"/>
          <w:numId w:val="3"/>
        </w:numPr>
      </w:pPr>
      <w:r>
        <w:t>Udarbejd en liste over forskellige typer grøntsager, frugt og bælgfrugter. (Bilag 1)</w:t>
      </w:r>
    </w:p>
    <w:p w:rsidR="00F210FF" w:rsidP="00F210FF" w:rsidRDefault="00F210FF">
      <w:pPr>
        <w:pStyle w:val="Listeafsnit"/>
        <w:numPr>
          <w:ilvl w:val="0"/>
          <w:numId w:val="3"/>
        </w:numPr>
      </w:pPr>
      <w:r>
        <w:t>Hvornår er de forskelle grøntsager og frugter i sæson? (Bilag 2)</w:t>
      </w:r>
    </w:p>
    <w:p w:rsidR="00F210FF" w:rsidP="00F210FF" w:rsidRDefault="00F210FF">
      <w:pPr>
        <w:pStyle w:val="Listeafsnit"/>
        <w:numPr>
          <w:ilvl w:val="0"/>
          <w:numId w:val="3"/>
        </w:numPr>
        <w:rPr>
          <w:lang w:eastAsia="da-DK"/>
        </w:rPr>
      </w:pPr>
      <w:r>
        <w:rPr>
          <w:lang w:eastAsia="da-DK"/>
        </w:rPr>
        <w:t>Hvor meget frugt og grønt skal vi ifølge anbefalingerne spise om dagen?</w:t>
      </w:r>
    </w:p>
    <w:p w:rsidR="00F210FF" w:rsidP="00F210FF" w:rsidRDefault="00F210FF">
      <w:pPr>
        <w:pStyle w:val="Listeafsnit"/>
        <w:numPr>
          <w:ilvl w:val="0"/>
          <w:numId w:val="3"/>
        </w:numPr>
        <w:rPr>
          <w:lang w:eastAsia="da-DK"/>
        </w:rPr>
      </w:pPr>
      <w:r>
        <w:rPr>
          <w:lang w:eastAsia="da-DK"/>
        </w:rPr>
        <w:t>Hvor er frugt, grønt og bælgfrugter placeret i madpyramiden og hvorfor? (Bilag 3)</w:t>
      </w:r>
    </w:p>
    <w:p w:rsidR="00F210FF" w:rsidP="00F210FF" w:rsidRDefault="00F210FF">
      <w:pPr>
        <w:pStyle w:val="Listeafsnit"/>
        <w:numPr>
          <w:ilvl w:val="0"/>
          <w:numId w:val="3"/>
        </w:numPr>
      </w:pPr>
      <w:r>
        <w:t>Undersøg forskellen mellem økologiske og konventionelle produkter i forhold til frugt og grønt. Eleverne kan fx undersøge forhold som forurening af grundvand, sprøjtegifte, smag, kvalitet, pris og dyrkningsmetoder.</w:t>
      </w:r>
    </w:p>
    <w:p w:rsidR="00F210FF" w:rsidP="00F210FF" w:rsidRDefault="00F210FF">
      <w:pPr>
        <w:pStyle w:val="Listeafsnit"/>
        <w:numPr>
          <w:ilvl w:val="0"/>
          <w:numId w:val="3"/>
        </w:numPr>
      </w:pPr>
      <w:r>
        <w:t>Hvor meget CO2 udleder de forskellige fødevarer? (Bilag 4)</w:t>
      </w:r>
    </w:p>
    <w:p w:rsidR="00F210FF" w:rsidP="00F210FF" w:rsidRDefault="00F210FF">
      <w:pPr>
        <w:pStyle w:val="Listeafsnit"/>
        <w:ind w:left="1494"/>
      </w:pPr>
    </w:p>
    <w:p w:rsidR="00F210FF" w:rsidP="00F210FF" w:rsidRDefault="00F210FF">
      <w:pPr>
        <w:spacing w:after="0"/>
        <w:ind w:firstLine="720"/>
        <w:rPr>
          <w:lang w:eastAsia="da-DK"/>
        </w:rPr>
      </w:pPr>
      <w:r>
        <w:rPr>
          <w:lang w:eastAsia="da-DK"/>
        </w:rPr>
        <w:t>Bilag 1: Skema til fødevarekendskab</w:t>
      </w:r>
    </w:p>
    <w:p w:rsidR="00F210FF" w:rsidP="00F210FF" w:rsidRDefault="00F210FF">
      <w:pPr>
        <w:spacing w:after="0"/>
        <w:ind w:firstLine="720"/>
        <w:rPr>
          <w:lang w:eastAsia="da-DK"/>
        </w:rPr>
      </w:pPr>
      <w:r>
        <w:rPr>
          <w:lang w:eastAsia="da-DK"/>
        </w:rPr>
        <w:t>Bilag 2: Sæsonplakat</w:t>
      </w:r>
    </w:p>
    <w:p w:rsidR="00F210FF" w:rsidP="00F210FF" w:rsidRDefault="00F210FF">
      <w:pPr>
        <w:spacing w:after="0"/>
        <w:ind w:firstLine="720"/>
        <w:rPr>
          <w:lang w:eastAsia="da-DK"/>
        </w:rPr>
      </w:pPr>
      <w:r>
        <w:rPr>
          <w:lang w:eastAsia="da-DK"/>
        </w:rPr>
        <w:t>Bilag 3: Madpyramiden 2011</w:t>
      </w:r>
    </w:p>
    <w:p w:rsidR="00F210FF" w:rsidP="00F210FF" w:rsidRDefault="00F210FF">
      <w:pPr>
        <w:spacing w:after="0"/>
        <w:ind w:left="720"/>
        <w:rPr>
          <w:lang w:eastAsia="da-DK"/>
        </w:rPr>
      </w:pPr>
      <w:r>
        <w:rPr>
          <w:lang w:eastAsia="da-DK"/>
        </w:rPr>
        <w:t>Bilag 4: Fødevarernes klimaaftryk</w:t>
      </w:r>
    </w:p>
    <w:p w:rsidR="00F210FF" w:rsidP="00F210FF" w:rsidRDefault="00F210FF">
      <w:pPr>
        <w:spacing w:after="0"/>
        <w:ind w:left="720"/>
        <w:rPr>
          <w:lang w:eastAsia="da-DK"/>
        </w:rPr>
      </w:pPr>
    </w:p>
    <w:p w:rsidR="00F210FF" w:rsidP="00F210FF" w:rsidRDefault="00F210FF">
      <w:pPr>
        <w:spacing w:after="0"/>
        <w:ind w:left="720"/>
        <w:rPr>
          <w:lang w:eastAsia="da-DK"/>
        </w:rPr>
      </w:pPr>
    </w:p>
    <w:p w:rsidR="00F210FF" w:rsidP="00F210FF" w:rsidRDefault="00F210FF">
      <w:pPr>
        <w:pStyle w:val="Listeafsnit"/>
        <w:numPr>
          <w:ilvl w:val="0"/>
          <w:numId w:val="7"/>
        </w:numPr>
        <w:rPr>
          <w:b/>
          <w:lang w:eastAsia="da-DK"/>
        </w:rPr>
      </w:pPr>
      <w:r w:rsidRPr="000F45C5">
        <w:rPr>
          <w:b/>
          <w:lang w:eastAsia="da-DK"/>
        </w:rPr>
        <w:t>Frugt og grønt quiz</w:t>
      </w:r>
    </w:p>
    <w:p w:rsidR="00F210FF" w:rsidP="00F210FF" w:rsidRDefault="00F210FF">
      <w:pPr>
        <w:pStyle w:val="Listeafsnit"/>
        <w:rPr>
          <w:lang w:eastAsia="da-DK"/>
        </w:rPr>
      </w:pPr>
      <w:r>
        <w:rPr>
          <w:lang w:eastAsia="da-DK"/>
        </w:rPr>
        <w:t>Eleverne skal ud fra sæsonplakaten (bilag 2) skrive navnene på alle de frugter og grøntsager de kender, samt komme med forslag til, hvad de kan anvendes til.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Bilag 5: Elevskema til registrering af frugt og grønt</w:t>
      </w:r>
    </w:p>
    <w:p w:rsidR="00F210FF" w:rsidP="00F210FF" w:rsidRDefault="00F210FF">
      <w:pPr>
        <w:pStyle w:val="Listeafsnit"/>
        <w:rPr>
          <w:lang w:eastAsia="da-DK"/>
        </w:rPr>
      </w:pPr>
    </w:p>
    <w:p w:rsidRPr="002F621A" w:rsidR="00F210FF" w:rsidP="00F210FF" w:rsidRDefault="00F210FF">
      <w:pPr>
        <w:pStyle w:val="Listeafsnit"/>
        <w:rPr>
          <w:lang w:eastAsia="da-DK"/>
        </w:rPr>
      </w:pPr>
    </w:p>
    <w:p w:rsidRPr="0015454C" w:rsidR="00F210FF" w:rsidP="00F210FF" w:rsidRDefault="00F210FF">
      <w:pPr>
        <w:pStyle w:val="Listeafsnit"/>
        <w:numPr>
          <w:ilvl w:val="0"/>
          <w:numId w:val="7"/>
        </w:numPr>
        <w:rPr>
          <w:b/>
        </w:rPr>
      </w:pPr>
      <w:r w:rsidRPr="0015454C">
        <w:rPr>
          <w:b/>
          <w:lang w:eastAsia="da-DK"/>
        </w:rPr>
        <w:t>Køkkenøvelse – Tilberedning og anretning af</w:t>
      </w:r>
      <w:r>
        <w:rPr>
          <w:b/>
          <w:lang w:eastAsia="da-DK"/>
        </w:rPr>
        <w:t xml:space="preserve"> muffins og gulerødder</w:t>
      </w:r>
    </w:p>
    <w:p w:rsidR="00F210FF" w:rsidP="00F210FF" w:rsidRDefault="00F210FF">
      <w:pPr>
        <w:pStyle w:val="Listeafsnit"/>
        <w:rPr>
          <w:lang w:eastAsia="da-DK"/>
        </w:rPr>
      </w:pPr>
      <w:r>
        <w:rPr>
          <w:lang w:eastAsia="da-DK"/>
        </w:rPr>
        <w:t xml:space="preserve">Eleverne skal tilberede muffins med årstidens frugt. Desuden </w:t>
      </w:r>
      <w:proofErr w:type="gramStart"/>
      <w:r>
        <w:rPr>
          <w:lang w:eastAsia="da-DK"/>
        </w:rPr>
        <w:t>tilberede</w:t>
      </w:r>
      <w:proofErr w:type="gramEnd"/>
      <w:r>
        <w:rPr>
          <w:lang w:eastAsia="da-DK"/>
        </w:rPr>
        <w:t xml:space="preserve"> gulerødder på 5 forskellige måder og vurdere smagen og ”gulerodens forvandling”.</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 xml:space="preserve">Tilberedningsmetoderne kan være, kogning evt. i juice, blanchering, bagning, stegning og sautering.  </w:t>
      </w:r>
    </w:p>
    <w:p w:rsidR="00F210FF" w:rsidP="00F210FF" w:rsidRDefault="00F210FF">
      <w:pPr>
        <w:pStyle w:val="Listeafsnit"/>
        <w:spacing w:after="0" w:line="240" w:lineRule="auto"/>
        <w:rPr>
          <w:lang w:eastAsia="da-DK"/>
        </w:rPr>
      </w:pPr>
    </w:p>
    <w:p w:rsidR="00F210FF" w:rsidP="00F210FF" w:rsidRDefault="00F210FF">
      <w:pPr>
        <w:pStyle w:val="Listeafsnit"/>
        <w:spacing w:after="0" w:line="240" w:lineRule="auto"/>
        <w:rPr>
          <w:lang w:eastAsia="da-DK"/>
        </w:rPr>
      </w:pPr>
      <w:r>
        <w:rPr>
          <w:lang w:eastAsia="da-DK"/>
        </w:rPr>
        <w:t>Bilag 6: Opskrift på muffins</w:t>
      </w:r>
    </w:p>
    <w:p w:rsidR="00F210FF" w:rsidP="00F210FF" w:rsidRDefault="00F210FF"/>
    <w:p w:rsidR="00F210FF" w:rsidP="00F210FF" w:rsidRDefault="00F210FF">
      <w:pPr>
        <w:rPr>
          <w:b/>
          <w:lang w:eastAsia="da-DK"/>
        </w:rPr>
      </w:pPr>
      <w:r>
        <w:rPr>
          <w:b/>
          <w:lang w:eastAsia="da-DK"/>
        </w:rPr>
        <w:br w:type="page"/>
      </w:r>
    </w:p>
    <w:p w:rsidRPr="00407308" w:rsidR="00F210FF" w:rsidP="00F210FF" w:rsidRDefault="00F210FF">
      <w:pPr>
        <w:pStyle w:val="Listeafsnit"/>
        <w:numPr>
          <w:ilvl w:val="0"/>
          <w:numId w:val="7"/>
        </w:numPr>
        <w:rPr>
          <w:b/>
          <w:lang w:eastAsia="da-DK"/>
        </w:rPr>
      </w:pPr>
      <w:r w:rsidRPr="00407308">
        <w:rPr>
          <w:b/>
          <w:lang w:eastAsia="da-DK"/>
        </w:rPr>
        <w:lastRenderedPageBreak/>
        <w:t>Opsamling og bedømmelse</w:t>
      </w:r>
    </w:p>
    <w:p w:rsidR="00F210FF" w:rsidP="00F210FF" w:rsidRDefault="00F210FF">
      <w:pPr>
        <w:pStyle w:val="Listeafsnit"/>
        <w:rPr>
          <w:lang w:eastAsia="da-DK"/>
        </w:rPr>
      </w:pPr>
      <w:r>
        <w:rPr>
          <w:lang w:eastAsia="da-DK"/>
        </w:rPr>
        <w:t>Lad eleverne smage og vurdere hinandens muffins og de 5 forskellige gulerodstilberedninger gruppevis</w:t>
      </w:r>
      <w:r w:rsidRPr="00E83FCE">
        <w:rPr>
          <w:lang w:eastAsia="da-DK"/>
        </w:rPr>
        <w:t xml:space="preserve"> </w:t>
      </w:r>
      <w:r>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Bilag 7</w:t>
      </w:r>
      <w:r w:rsidRPr="0056426C">
        <w:rPr>
          <w:szCs w:val="20"/>
        </w:rPr>
        <w:t xml:space="preserve">: </w:t>
      </w:r>
      <w:r>
        <w:rPr>
          <w:szCs w:val="20"/>
        </w:rPr>
        <w:t>Bedømmelsesskema</w:t>
      </w:r>
    </w:p>
    <w:p w:rsidRPr="0047221A" w:rsidR="00F210FF" w:rsidP="00F210FF" w:rsidRDefault="00F210FF">
      <w:pPr>
        <w:rPr>
          <w:b/>
          <w:lang w:eastAsia="da-DK"/>
        </w:rPr>
      </w:pPr>
    </w:p>
    <w:p w:rsidR="00F210FF" w:rsidP="00F210FF" w:rsidRDefault="00F210FF">
      <w:pPr>
        <w:pStyle w:val="Listeafsnit"/>
        <w:ind w:left="1494"/>
        <w:rPr>
          <w:lang w:eastAsia="da-DK"/>
        </w:rPr>
      </w:pPr>
    </w:p>
    <w:p w:rsidRPr="00151EE5" w:rsidR="00F210FF" w:rsidP="00F210FF" w:rsidRDefault="00F210FF">
      <w:pPr>
        <w:rPr>
          <w:lang w:eastAsia="da-DK"/>
        </w:rPr>
      </w:pPr>
    </w:p>
    <w:p w:rsidR="00F210FF" w:rsidP="00F210FF" w:rsidRDefault="00F210FF">
      <w:pPr>
        <w:rPr>
          <w:b/>
          <w:sz w:val="28"/>
          <w:lang w:eastAsia="da-DK"/>
        </w:rPr>
      </w:pPr>
      <w:r>
        <w:rPr>
          <w:b/>
          <w:sz w:val="28"/>
          <w:lang w:eastAsia="da-DK"/>
        </w:rPr>
        <w:br w:type="page"/>
      </w:r>
    </w:p>
    <w:p w:rsidR="00F210FF" w:rsidP="00F210FF" w:rsidRDefault="00F210FF">
      <w:pPr>
        <w:pStyle w:val="Overskrift2"/>
        <w:rPr>
          <w:lang w:eastAsia="da-DK"/>
        </w:rPr>
      </w:pPr>
      <w:r>
        <w:rPr>
          <w:lang w:eastAsia="da-DK"/>
        </w:rPr>
        <w:lastRenderedPageBreak/>
        <w:t>Materialeliste</w:t>
      </w:r>
    </w:p>
    <w:p w:rsidRPr="001E12E6" w:rsidR="00F210FF" w:rsidP="00F210FF" w:rsidRDefault="00F210FF">
      <w:pPr>
        <w:rPr>
          <w:lang w:eastAsia="da-DK"/>
        </w:rPr>
      </w:pPr>
    </w:p>
    <w:p w:rsidRPr="00656878" w:rsidR="00F210FF" w:rsidP="00F210FF" w:rsidRDefault="00F210FF">
      <w:pPr>
        <w:spacing w:after="0" w:line="240" w:lineRule="auto"/>
        <w:rPr>
          <w:b/>
          <w:i/>
          <w:sz w:val="24"/>
          <w:szCs w:val="20"/>
        </w:rPr>
      </w:pPr>
      <w:r w:rsidRPr="00656878">
        <w:rPr>
          <w:b/>
          <w:i/>
          <w:sz w:val="24"/>
          <w:szCs w:val="20"/>
        </w:rPr>
        <w:t>Madpyramiden 2011</w:t>
      </w:r>
    </w:p>
    <w:p w:rsidR="00F210FF" w:rsidP="00F210FF" w:rsidRDefault="00F210FF">
      <w:r>
        <w:t>Madpyramiden giver et overblik over, hvilke fødevarer vi skal spise mest af, og hvad vi skal spise mindre af, både i forhold til vores sundhed og klimaet.</w:t>
      </w:r>
    </w:p>
    <w:p w:rsidRPr="00FD3124" w:rsidR="00F210FF" w:rsidP="00F210FF" w:rsidRDefault="00F210FF">
      <w:pPr>
        <w:rPr>
          <w:szCs w:val="20"/>
        </w:rPr>
      </w:pPr>
      <w:r>
        <w:t xml:space="preserve">FDB. </w:t>
      </w:r>
      <w:r w:rsidRPr="003E4C7C">
        <w:rPr>
          <w:i/>
        </w:rPr>
        <w:t>Madpyramiden 2011</w:t>
      </w:r>
      <w:r>
        <w:rPr>
          <w:i/>
        </w:rPr>
        <w:t xml:space="preserve">. </w:t>
      </w:r>
      <w:r>
        <w:t xml:space="preserve">Lokaliseret d. 5. oktober 2011: </w:t>
      </w:r>
      <w:hyperlink w:history="1" r:id="rId11">
        <w:r w:rsidRPr="00FD3124">
          <w:rPr>
            <w:rStyle w:val="Hyperlink"/>
            <w:szCs w:val="20"/>
          </w:rPr>
          <w:t>http://www.madpyramiden.dk/</w:t>
        </w:r>
      </w:hyperlink>
    </w:p>
    <w:p w:rsidR="00F210FF" w:rsidP="00F210FF" w:rsidRDefault="00F210FF">
      <w:pPr>
        <w:spacing w:after="0" w:line="240" w:lineRule="auto"/>
        <w:rPr>
          <w:rStyle w:val="Hyperlink"/>
        </w:rPr>
      </w:pPr>
    </w:p>
    <w:p w:rsidRPr="00656878" w:rsidR="00F210FF" w:rsidP="00F210FF" w:rsidRDefault="00F210FF">
      <w:pPr>
        <w:autoSpaceDE w:val="0"/>
        <w:autoSpaceDN w:val="0"/>
        <w:adjustRightInd w:val="0"/>
        <w:spacing w:after="0" w:line="240" w:lineRule="auto"/>
        <w:rPr>
          <w:b/>
          <w:i/>
          <w:sz w:val="24"/>
        </w:rPr>
      </w:pPr>
      <w:r>
        <w:rPr>
          <w:b/>
          <w:i/>
          <w:sz w:val="24"/>
        </w:rPr>
        <w:t>Fødevarernes klimaaftryk</w:t>
      </w:r>
      <w:r w:rsidRPr="00656878">
        <w:rPr>
          <w:b/>
          <w:i/>
          <w:sz w:val="24"/>
        </w:rPr>
        <w:t xml:space="preserve"> </w:t>
      </w:r>
    </w:p>
    <w:p w:rsidRPr="00114542" w:rsidR="00F210FF" w:rsidP="00F210FF" w:rsidRDefault="00F210FF">
      <w:pPr>
        <w:autoSpaceDE w:val="0"/>
        <w:autoSpaceDN w:val="0"/>
        <w:adjustRightInd w:val="0"/>
        <w:spacing w:after="0" w:line="240" w:lineRule="auto"/>
      </w:pPr>
      <w:r>
        <w:t xml:space="preserve">Tabel over fødevarernes </w:t>
      </w:r>
      <w:r>
        <w:rPr>
          <w:rFonts w:ascii="Calibri" w:hAnsi="Calibri" w:cs="Calibri"/>
        </w:rPr>
        <w:t>k</w:t>
      </w:r>
      <w:r w:rsidRPr="00114542">
        <w:rPr>
          <w:rFonts w:ascii="Calibri" w:hAnsi="Calibri" w:cs="Calibri"/>
        </w:rPr>
        <w:t>limaaftryk angivet i CO2 fra produktion</w:t>
      </w:r>
      <w:r>
        <w:rPr>
          <w:rFonts w:ascii="Calibri" w:hAnsi="Calibri" w:cs="Calibri"/>
        </w:rPr>
        <w:t xml:space="preserve"> </w:t>
      </w:r>
      <w:r w:rsidRPr="00114542">
        <w:rPr>
          <w:rFonts w:ascii="Calibri" w:hAnsi="Calibri" w:cs="Calibri"/>
        </w:rPr>
        <w:t>af 1 kg fødevare inklusiv alle led i fødevarekæden, indtil varen ligger i supermarkedet.</w:t>
      </w:r>
    </w:p>
    <w:p w:rsidR="00F210FF" w:rsidP="00F210FF" w:rsidRDefault="00F210FF">
      <w:pPr>
        <w:spacing w:after="0" w:line="240" w:lineRule="auto"/>
      </w:pPr>
    </w:p>
    <w:p w:rsidR="00F210FF" w:rsidP="00F210FF" w:rsidRDefault="00F210FF">
      <w:pPr>
        <w:spacing w:after="0" w:line="240" w:lineRule="auto"/>
      </w:pPr>
      <w:r>
        <w:t xml:space="preserve">Ministeriet for Fødevarer, Landbrug og Fiskeri. (2010, 30. marts) </w:t>
      </w:r>
      <w:r w:rsidRPr="00751C25">
        <w:rPr>
          <w:i/>
        </w:rPr>
        <w:t xml:space="preserve">Fødevarernes </w:t>
      </w:r>
      <w:r w:rsidRPr="00751C25">
        <w:rPr>
          <w:rFonts w:ascii="Calibri" w:hAnsi="Calibri" w:cs="Calibri"/>
          <w:i/>
        </w:rPr>
        <w:t>klimaaftryk.</w:t>
      </w:r>
    </w:p>
    <w:p w:rsidR="00F210FF" w:rsidP="00F210FF" w:rsidRDefault="00F210FF">
      <w:pPr>
        <w:spacing w:after="0" w:line="240" w:lineRule="auto"/>
      </w:pPr>
      <w:r>
        <w:t xml:space="preserve">Lokaliseret d. 5. oktober 2011: </w:t>
      </w:r>
      <w:hyperlink w:history="1" r:id="rId12">
        <w:r w:rsidRPr="00697455">
          <w:rPr>
            <w:rStyle w:val="Hyperlink"/>
          </w:rPr>
          <w:t>http://www.fvm.dk/tabel_-_klimaaftryk.aspx?ID=36641</w:t>
        </w:r>
      </w:hyperlink>
    </w:p>
    <w:p w:rsidR="00F210FF" w:rsidP="00F210FF" w:rsidRDefault="00F210FF">
      <w:pPr>
        <w:spacing w:after="0" w:line="240" w:lineRule="auto"/>
      </w:pPr>
    </w:p>
    <w:p w:rsidR="00F210FF" w:rsidP="00F210FF" w:rsidRDefault="00F210FF">
      <w:pPr>
        <w:spacing w:after="0" w:line="240" w:lineRule="auto"/>
        <w:rPr>
          <w:sz w:val="24"/>
        </w:rPr>
      </w:pPr>
    </w:p>
    <w:p w:rsidRPr="00656878" w:rsidR="00F210FF" w:rsidP="00F210FF" w:rsidRDefault="00F210FF">
      <w:pPr>
        <w:spacing w:after="0" w:line="240" w:lineRule="auto"/>
        <w:rPr>
          <w:b/>
          <w:i/>
          <w:sz w:val="24"/>
        </w:rPr>
      </w:pPr>
      <w:r>
        <w:rPr>
          <w:b/>
          <w:i/>
          <w:sz w:val="24"/>
        </w:rPr>
        <w:t>Klima på bordet</w:t>
      </w:r>
      <w:r w:rsidRPr="00656878">
        <w:rPr>
          <w:b/>
          <w:i/>
          <w:sz w:val="24"/>
        </w:rPr>
        <w:t xml:space="preserve"> </w:t>
      </w:r>
    </w:p>
    <w:p w:rsidR="00F210FF" w:rsidP="00F210FF" w:rsidRDefault="00F210FF">
      <w:pPr>
        <w:spacing w:after="0" w:line="240" w:lineRule="auto"/>
      </w:pPr>
      <w:r>
        <w:t>Klimakogebog omhandlende inspiration til klimavenlige retter samt informationer og tabel over fødevarernes klimaftryk.</w:t>
      </w:r>
    </w:p>
    <w:p w:rsidR="00F210FF" w:rsidP="00F210FF" w:rsidRDefault="00F210FF">
      <w:pPr>
        <w:spacing w:after="0" w:line="240" w:lineRule="auto"/>
      </w:pPr>
    </w:p>
    <w:p w:rsidR="00F210FF" w:rsidP="00F210FF" w:rsidRDefault="00F210FF">
      <w:pPr>
        <w:spacing w:after="0" w:line="240" w:lineRule="auto"/>
      </w:pPr>
      <w:r>
        <w:t xml:space="preserve">Ministeriet for Fødevarer, Landbrug og Fiskeri. (2010, 6. august) </w:t>
      </w:r>
      <w:r w:rsidRPr="00751C25">
        <w:rPr>
          <w:i/>
        </w:rPr>
        <w:t>Klima på bordet - Fødevareministeriets klimakogebog</w:t>
      </w:r>
      <w:r>
        <w:rPr>
          <w:i/>
        </w:rPr>
        <w:t xml:space="preserve">. </w:t>
      </w:r>
      <w:r>
        <w:t xml:space="preserve">Lokaliseret d. 5. oktober 2011: </w:t>
      </w:r>
      <w:hyperlink w:history="1" r:id="rId13">
        <w:r w:rsidRPr="00697455">
          <w:rPr>
            <w:rStyle w:val="Hyperlink"/>
          </w:rPr>
          <w:t>http://www.fvm.dk/Klimakogebog_2009.aspx?ID=42586</w:t>
        </w:r>
      </w:hyperlink>
    </w:p>
    <w:p w:rsidRPr="00FD3124" w:rsidR="00F210FF" w:rsidP="00F210FF" w:rsidRDefault="00F210FF">
      <w:pPr>
        <w:spacing w:after="0" w:line="240" w:lineRule="auto"/>
      </w:pPr>
    </w:p>
    <w:p w:rsidR="00F210FF" w:rsidP="00F210FF" w:rsidRDefault="00F210FF">
      <w:pPr>
        <w:spacing w:after="0" w:line="240" w:lineRule="auto"/>
        <w:rPr>
          <w:sz w:val="24"/>
        </w:rPr>
      </w:pPr>
    </w:p>
    <w:p w:rsidRPr="001D4490" w:rsidR="00F210FF" w:rsidP="00F210FF" w:rsidRDefault="00F210FF">
      <w:pPr>
        <w:spacing w:after="0" w:line="240" w:lineRule="auto"/>
        <w:rPr>
          <w:b/>
          <w:i/>
        </w:rPr>
      </w:pPr>
      <w:r w:rsidRPr="001D4490">
        <w:rPr>
          <w:b/>
          <w:i/>
          <w:sz w:val="24"/>
        </w:rPr>
        <w:t>Den økologiske bagebog</w:t>
      </w:r>
      <w:r w:rsidRPr="001D4490">
        <w:rPr>
          <w:b/>
          <w:i/>
        </w:rPr>
        <w:t xml:space="preserve"> </w:t>
      </w:r>
    </w:p>
    <w:p w:rsidR="00F210FF" w:rsidP="00F210FF" w:rsidRDefault="00F210FF">
      <w:pPr>
        <w:spacing w:after="0" w:line="240" w:lineRule="auto"/>
      </w:pPr>
      <w:r>
        <w:t xml:space="preserve">Bog med information om korn, mel, bageteknikker og opskrifter. </w:t>
      </w:r>
    </w:p>
    <w:p w:rsidR="00F210FF" w:rsidP="00F210FF" w:rsidRDefault="00F210FF">
      <w:pPr>
        <w:spacing w:after="0" w:line="240" w:lineRule="auto"/>
      </w:pPr>
    </w:p>
    <w:p w:rsidR="00F210FF" w:rsidP="00F210FF" w:rsidRDefault="00F210FF">
      <w:pPr>
        <w:spacing w:after="0" w:line="240" w:lineRule="auto"/>
      </w:pPr>
      <w:r>
        <w:t xml:space="preserve">Økologisk Landsforening (2011, oktober) </w:t>
      </w:r>
      <w:r w:rsidRPr="001D4490">
        <w:rPr>
          <w:i/>
        </w:rPr>
        <w:t>Den økologiske bagebog.</w:t>
      </w:r>
      <w:r>
        <w:rPr>
          <w:i/>
        </w:rPr>
        <w:t xml:space="preserve"> </w:t>
      </w:r>
      <w:r>
        <w:t xml:space="preserve">Lokaliseret d. 17. oktober 2011: </w:t>
      </w:r>
      <w:hyperlink w:history="1" r:id="rId14">
        <w:r w:rsidRPr="0014670B">
          <w:rPr>
            <w:rStyle w:val="Hyperlink"/>
          </w:rPr>
          <w:t>http://denokologiskebagebog.dk/</w:t>
        </w:r>
      </w:hyperlink>
    </w:p>
    <w:p w:rsidR="00F210FF" w:rsidP="00F210FF" w:rsidRDefault="00F210FF">
      <w:pPr>
        <w:spacing w:after="0" w:line="240" w:lineRule="auto"/>
        <w:rPr>
          <w:sz w:val="24"/>
        </w:rPr>
      </w:pPr>
    </w:p>
    <w:p w:rsidR="00F210FF" w:rsidP="00F210FF" w:rsidRDefault="00F210FF">
      <w:pPr>
        <w:spacing w:after="0" w:line="240" w:lineRule="auto"/>
        <w:rPr>
          <w:sz w:val="24"/>
        </w:rPr>
      </w:pPr>
    </w:p>
    <w:p w:rsidRPr="00151916" w:rsidR="00F210FF" w:rsidP="00F210FF" w:rsidRDefault="00F210FF">
      <w:pPr>
        <w:spacing w:after="0" w:line="240" w:lineRule="auto"/>
        <w:rPr>
          <w:b/>
          <w:i/>
          <w:sz w:val="24"/>
        </w:rPr>
      </w:pPr>
      <w:r>
        <w:rPr>
          <w:b/>
          <w:i/>
          <w:sz w:val="24"/>
        </w:rPr>
        <w:t>Mad til mennesker – Grundforløb</w:t>
      </w:r>
      <w:r w:rsidRPr="00151916">
        <w:rPr>
          <w:b/>
          <w:i/>
          <w:sz w:val="24"/>
        </w:rPr>
        <w:t xml:space="preserve"> </w:t>
      </w:r>
    </w:p>
    <w:p w:rsidR="00F210FF" w:rsidP="00F210FF" w:rsidRDefault="00F210FF">
      <w:pPr>
        <w:spacing w:after="0" w:line="240" w:lineRule="auto"/>
      </w:pPr>
      <w:r>
        <w:t>Side 6-79 omhandler en beskrivelse af rådvarernes udseende, opbevaring, klargøring, sæson og eksempler på anvendelse.</w:t>
      </w:r>
    </w:p>
    <w:p w:rsidR="00F210FF" w:rsidP="00F210FF" w:rsidRDefault="00F210FF">
      <w:pPr>
        <w:spacing w:after="0" w:line="240" w:lineRule="auto"/>
      </w:pPr>
    </w:p>
    <w:p w:rsidR="00F210FF" w:rsidP="00F210FF" w:rsidRDefault="00F210FF">
      <w:pPr>
        <w:spacing w:after="0" w:line="240" w:lineRule="auto"/>
      </w:pPr>
      <w:r>
        <w:t xml:space="preserve">Clausen, Marianne et. al.  (2011) </w:t>
      </w:r>
      <w:r>
        <w:rPr>
          <w:i/>
        </w:rPr>
        <w:t xml:space="preserve">Mad til mennesker – Grundforløb. </w:t>
      </w:r>
      <w:r>
        <w:t>2. udgave, 1. oplag.</w:t>
      </w:r>
      <w:r w:rsidRPr="00C15AD1">
        <w:t xml:space="preserve"> Erhvervsskolernes </w:t>
      </w:r>
      <w:r>
        <w:t xml:space="preserve">Forlag. </w:t>
      </w:r>
    </w:p>
    <w:p w:rsidR="00F210FF" w:rsidP="00F210FF" w:rsidRDefault="00F210FF">
      <w:pPr>
        <w:spacing w:after="0" w:line="240" w:lineRule="auto"/>
      </w:pPr>
      <w:r w:rsidRPr="00B85082">
        <w:t xml:space="preserve"> </w:t>
      </w:r>
    </w:p>
    <w:p w:rsidR="00F210FF" w:rsidP="00F210FF" w:rsidRDefault="00F210FF">
      <w:pPr>
        <w:spacing w:after="0" w:line="240" w:lineRule="auto"/>
        <w:rPr>
          <w:sz w:val="24"/>
        </w:rPr>
      </w:pPr>
    </w:p>
    <w:p w:rsidRPr="00151916" w:rsidR="00F210FF" w:rsidP="00F210FF" w:rsidRDefault="00F210FF">
      <w:pPr>
        <w:spacing w:after="0" w:line="240" w:lineRule="auto"/>
        <w:rPr>
          <w:b/>
          <w:i/>
          <w:sz w:val="24"/>
        </w:rPr>
      </w:pPr>
      <w:r>
        <w:rPr>
          <w:b/>
          <w:i/>
          <w:sz w:val="24"/>
        </w:rPr>
        <w:t>Råvareleksikon</w:t>
      </w:r>
      <w:r w:rsidRPr="00151916">
        <w:rPr>
          <w:b/>
          <w:i/>
          <w:sz w:val="24"/>
        </w:rPr>
        <w:t xml:space="preserve"> </w:t>
      </w:r>
    </w:p>
    <w:p w:rsidR="00F210FF" w:rsidP="00F210FF" w:rsidRDefault="00F210FF">
      <w:pPr>
        <w:spacing w:after="0" w:line="240" w:lineRule="auto"/>
      </w:pPr>
      <w:r>
        <w:t>Hjemmesiden indeholder informationer om råvarer, holdbarhed, kendetegn, anvendelse, opbevaring, ernæring og sæson.</w:t>
      </w:r>
    </w:p>
    <w:p w:rsidR="00F210FF" w:rsidP="00F210FF" w:rsidRDefault="00F210FF">
      <w:pPr>
        <w:spacing w:after="0" w:line="240" w:lineRule="auto"/>
      </w:pPr>
    </w:p>
    <w:p w:rsidR="00F210FF" w:rsidP="00F210FF" w:rsidRDefault="00F210FF">
      <w:pPr>
        <w:spacing w:after="0" w:line="240" w:lineRule="auto"/>
      </w:pPr>
      <w:r>
        <w:t xml:space="preserve">FDB. </w:t>
      </w:r>
      <w:r w:rsidRPr="00151916">
        <w:rPr>
          <w:i/>
        </w:rPr>
        <w:t>Råvareleksikon.</w:t>
      </w:r>
      <w:r w:rsidRPr="00151916">
        <w:rPr>
          <w:b/>
          <w:i/>
        </w:rPr>
        <w:t xml:space="preserve"> </w:t>
      </w:r>
      <w:r>
        <w:t xml:space="preserve">Lokaliseret d. 1. december 2011: </w:t>
      </w:r>
      <w:hyperlink w:history="1" r:id="rId15">
        <w:r w:rsidRPr="0014670B">
          <w:rPr>
            <w:rStyle w:val="Hyperlink"/>
          </w:rPr>
          <w:t>http://www.madpyramiden.dk/raavareleksikon</w:t>
        </w:r>
      </w:hyperlink>
    </w:p>
    <w:p w:rsidR="00F210FF" w:rsidP="00F210FF" w:rsidRDefault="00F210FF">
      <w:pPr>
        <w:rPr>
          <w:b/>
          <w:i/>
          <w:sz w:val="24"/>
        </w:rPr>
      </w:pPr>
      <w:r>
        <w:rPr>
          <w:b/>
          <w:i/>
          <w:sz w:val="24"/>
        </w:rPr>
        <w:br w:type="page"/>
      </w:r>
    </w:p>
    <w:p w:rsidRPr="001D4490" w:rsidR="00F210FF" w:rsidP="00F210FF" w:rsidRDefault="00F210FF">
      <w:pPr>
        <w:spacing w:after="0" w:line="240" w:lineRule="auto"/>
        <w:rPr>
          <w:b/>
          <w:i/>
          <w:sz w:val="24"/>
        </w:rPr>
      </w:pPr>
      <w:r>
        <w:rPr>
          <w:b/>
          <w:i/>
          <w:sz w:val="24"/>
        </w:rPr>
        <w:lastRenderedPageBreak/>
        <w:t>Guide til danske råvarer</w:t>
      </w:r>
    </w:p>
    <w:p w:rsidR="00F210FF" w:rsidP="00F210FF" w:rsidRDefault="00F210FF">
      <w:pPr>
        <w:spacing w:after="0" w:line="240" w:lineRule="auto"/>
      </w:pPr>
      <w:r>
        <w:t xml:space="preserve">Nedenstående kapitler omhandler en gennemgang af de forskellige råvarer.  </w:t>
      </w:r>
    </w:p>
    <w:p w:rsidR="00F210FF" w:rsidP="00F210FF" w:rsidRDefault="00F210FF">
      <w:pPr>
        <w:spacing w:after="0" w:line="240" w:lineRule="auto"/>
      </w:pPr>
      <w:r>
        <w:t>Kap. 5 – Kartofler. Kap. 7- Kød. Kap 8 – Vildt. Kap 9 – Fisk og skaldyr. Kap. 10 – Korn, mel og gryn</w:t>
      </w:r>
    </w:p>
    <w:p w:rsidR="00F210FF" w:rsidP="00F210FF" w:rsidRDefault="00F210FF">
      <w:pPr>
        <w:spacing w:after="0" w:line="240" w:lineRule="auto"/>
      </w:pPr>
      <w:r>
        <w:t>Kap. 11 – Mælk og mælkeprodukter. Kap. 12 – æg.</w:t>
      </w:r>
      <w:r w:rsidRPr="001D4490">
        <w:t xml:space="preserve"> </w:t>
      </w:r>
      <w:r>
        <w:t>Kap. 14 – Frugt og grønt.</w:t>
      </w:r>
    </w:p>
    <w:p w:rsidR="00F210FF" w:rsidP="00F210FF" w:rsidRDefault="00F210FF">
      <w:pPr>
        <w:spacing w:after="0" w:line="240" w:lineRule="auto"/>
      </w:pPr>
    </w:p>
    <w:p w:rsidRPr="00F210FF" w:rsidR="00F210FF" w:rsidP="00F210FF" w:rsidRDefault="00F210FF">
      <w:pPr>
        <w:spacing w:after="0" w:line="240" w:lineRule="auto"/>
        <w:rPr>
          <w:rStyle w:val="A5"/>
          <w:sz w:val="22"/>
        </w:rPr>
      </w:pPr>
      <w:r w:rsidRPr="00F210FF">
        <w:rPr>
          <w:rStyle w:val="A5"/>
          <w:sz w:val="22"/>
        </w:rPr>
        <w:t>Landbrug &amp; Fødevarer i samarbejde med For</w:t>
      </w:r>
      <w:r w:rsidRPr="00F210FF">
        <w:rPr>
          <w:rStyle w:val="A5"/>
          <w:sz w:val="22"/>
        </w:rPr>
        <w:softHyphen/>
        <w:t>brugerrådet. Forfatter: Jane Geertsen Jessen, konsulent MPH</w:t>
      </w:r>
    </w:p>
    <w:p w:rsidR="00F210FF" w:rsidP="00F210FF" w:rsidRDefault="00F210FF">
      <w:pPr>
        <w:spacing w:after="0" w:line="240" w:lineRule="auto"/>
      </w:pPr>
      <w:r w:rsidRPr="00F210FF">
        <w:rPr>
          <w:rStyle w:val="A5"/>
          <w:sz w:val="22"/>
        </w:rPr>
        <w:t xml:space="preserve">(2011, september) </w:t>
      </w:r>
      <w:r w:rsidRPr="001D4490">
        <w:rPr>
          <w:i/>
        </w:rPr>
        <w:t>Guide til danske råvarer.</w:t>
      </w:r>
      <w:r>
        <w:rPr>
          <w:i/>
        </w:rPr>
        <w:t xml:space="preserve"> </w:t>
      </w:r>
      <w:r>
        <w:t xml:space="preserve">Lokaliseret d. 17. november 2011: </w:t>
      </w:r>
      <w:hyperlink w:history="1" r:id="rId16">
        <w:r w:rsidRPr="00697455">
          <w:rPr>
            <w:rStyle w:val="Hyperlink"/>
          </w:rPr>
          <w:t>http://www.skolenoglandbruget.dk/Grundskole/Laeremidler/~/media/skolenoglandbruget/Grundskoler/Laeremidler/Raavareguide/Raavareguide_august%202011.ashx</w:t>
        </w:r>
      </w:hyperlink>
    </w:p>
    <w:p w:rsidR="00F210FF" w:rsidP="00F210FF" w:rsidRDefault="00F210FF">
      <w:pPr>
        <w:spacing w:after="0" w:line="240" w:lineRule="auto"/>
      </w:pPr>
    </w:p>
    <w:p w:rsidR="00F210FF" w:rsidP="00F210FF" w:rsidRDefault="00F210FF">
      <w:pPr>
        <w:spacing w:after="0" w:line="240" w:lineRule="auto"/>
      </w:pPr>
    </w:p>
    <w:p w:rsidRPr="00BC6AD8" w:rsidR="00F210FF" w:rsidP="00F210FF" w:rsidRDefault="00F210FF">
      <w:pPr>
        <w:spacing w:after="0" w:line="240" w:lineRule="auto"/>
        <w:rPr>
          <w:b/>
          <w:i/>
          <w:sz w:val="24"/>
        </w:rPr>
      </w:pPr>
      <w:r w:rsidRPr="00BC6AD8">
        <w:rPr>
          <w:b/>
          <w:i/>
          <w:sz w:val="24"/>
        </w:rPr>
        <w:t>10 g</w:t>
      </w:r>
      <w:r>
        <w:rPr>
          <w:b/>
          <w:i/>
          <w:sz w:val="24"/>
        </w:rPr>
        <w:t>ode grunde til at vælge økologi</w:t>
      </w:r>
    </w:p>
    <w:p w:rsidR="00F210FF" w:rsidP="00F210FF" w:rsidRDefault="00F210FF">
      <w:pPr>
        <w:spacing w:after="0" w:line="240" w:lineRule="auto"/>
      </w:pPr>
      <w:r w:rsidRPr="00C15A27">
        <w:t>Folder</w:t>
      </w:r>
      <w:r>
        <w:t>en</w:t>
      </w:r>
      <w:r w:rsidRPr="00C15A27">
        <w:t xml:space="preserve"> </w:t>
      </w:r>
      <w:r>
        <w:t>omhandler 10 gode grunde til at vælge økologisk. Materialet belyser også de væsentligste forskelle mellem økologisk og konventionel produktion.</w:t>
      </w:r>
    </w:p>
    <w:p w:rsidRPr="00C15A27" w:rsidR="00F210FF" w:rsidP="00F210FF" w:rsidRDefault="00F210FF">
      <w:pPr>
        <w:spacing w:after="0" w:line="240" w:lineRule="auto"/>
      </w:pPr>
    </w:p>
    <w:p w:rsidRPr="00E66C12" w:rsidR="00F210FF" w:rsidP="00F210FF" w:rsidRDefault="00F210FF">
      <w:pPr>
        <w:spacing w:after="0" w:line="240" w:lineRule="auto"/>
        <w:rPr>
          <w:i/>
        </w:rPr>
      </w:pPr>
      <w:r>
        <w:t xml:space="preserve">Økologisk Landsforening (2011, marts) 3. udgave. </w:t>
      </w:r>
      <w:r w:rsidRPr="00E66C12">
        <w:rPr>
          <w:i/>
        </w:rPr>
        <w:t xml:space="preserve">10 gode grunde til at </w:t>
      </w:r>
      <w:proofErr w:type="gramStart"/>
      <w:r w:rsidRPr="00E66C12">
        <w:rPr>
          <w:i/>
        </w:rPr>
        <w:t>vælge</w:t>
      </w:r>
      <w:proofErr w:type="gramEnd"/>
      <w:r w:rsidRPr="00E66C12">
        <w:rPr>
          <w:i/>
        </w:rPr>
        <w:t xml:space="preserve"> økologi.</w:t>
      </w:r>
    </w:p>
    <w:p w:rsidR="00F210FF" w:rsidP="00F210FF" w:rsidRDefault="00F210FF">
      <w:pPr>
        <w:spacing w:after="0" w:line="240" w:lineRule="auto"/>
      </w:pPr>
      <w:r>
        <w:t xml:space="preserve">Lokaliseret d. 29. september 2011: </w:t>
      </w:r>
      <w:hyperlink w:history="1" r:id="rId17">
        <w:r w:rsidRPr="0014670B">
          <w:rPr>
            <w:rStyle w:val="Hyperlink"/>
          </w:rPr>
          <w:t>http://www.okologi.dk/media/1309923/10%20gode%20grunde-%20i%20love%20%C3%B8ko%20version.pdf</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r>
        <w:rPr>
          <w:b/>
          <w:i/>
          <w:sz w:val="24"/>
        </w:rPr>
        <w:t>Godt for dyrene</w:t>
      </w:r>
    </w:p>
    <w:p w:rsidR="00F210FF" w:rsidP="00F210FF" w:rsidRDefault="00F210FF">
      <w:pPr>
        <w:spacing w:after="0" w:line="240" w:lineRule="auto"/>
      </w:pPr>
      <w:r>
        <w:t>Tekst omkring dyrevelfærd i forhold til økologi.</w:t>
      </w:r>
    </w:p>
    <w:p w:rsidR="00F210FF" w:rsidP="00F210FF" w:rsidRDefault="00F210FF">
      <w:pPr>
        <w:spacing w:after="0" w:line="240" w:lineRule="auto"/>
      </w:pPr>
    </w:p>
    <w:p w:rsidR="00F210FF" w:rsidP="00F210FF" w:rsidRDefault="00F210FF">
      <w:pPr>
        <w:spacing w:after="0" w:line="240" w:lineRule="auto"/>
      </w:pPr>
      <w:r>
        <w:t xml:space="preserve">Økologisk Landsforening. </w:t>
      </w:r>
      <w:r>
        <w:rPr>
          <w:i/>
        </w:rPr>
        <w:t xml:space="preserve">Godt for dyrene. </w:t>
      </w:r>
      <w:r>
        <w:t xml:space="preserve">Lokaliseret d. 29. september 2011: </w:t>
      </w:r>
      <w:hyperlink w:history="1" r:id="rId18">
        <w:r w:rsidRPr="00B6005A">
          <w:rPr>
            <w:rStyle w:val="Hyperlink"/>
          </w:rPr>
          <w:t>http://www.okologi.dk/baeredygtigt-forbrug/hvorfor-oekologi/dyrevelfaerd.aspx</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rPr>
      </w:pPr>
      <w:r>
        <w:rPr>
          <w:b/>
          <w:i/>
          <w:sz w:val="24"/>
        </w:rPr>
        <w:t>Korn og økologi</w:t>
      </w:r>
    </w:p>
    <w:p w:rsidR="00F210FF" w:rsidP="00F210FF" w:rsidRDefault="00F210FF">
      <w:pPr>
        <w:spacing w:after="0" w:line="240" w:lineRule="auto"/>
      </w:pPr>
      <w:r>
        <w:t>Korte artikler om korn, mel og brød.</w:t>
      </w:r>
    </w:p>
    <w:p w:rsidR="00F210FF" w:rsidP="00F210FF" w:rsidRDefault="00F210FF">
      <w:pPr>
        <w:spacing w:after="0" w:line="240" w:lineRule="auto"/>
      </w:pPr>
    </w:p>
    <w:p w:rsidR="00F210FF" w:rsidP="00F210FF" w:rsidRDefault="00F210FF">
      <w:pPr>
        <w:spacing w:after="0" w:line="240" w:lineRule="auto"/>
      </w:pPr>
      <w:bookmarkStart w:name="OLE_LINK1" w:id="1"/>
      <w:bookmarkStart w:name="OLE_LINK2" w:id="2"/>
      <w:r>
        <w:t xml:space="preserve">Økologisk Landsforening. </w:t>
      </w:r>
      <w:r w:rsidRPr="00E66C12">
        <w:rPr>
          <w:i/>
        </w:rPr>
        <w:t>Korn og økologi.</w:t>
      </w:r>
      <w:r w:rsidRPr="00E66C12">
        <w:rPr>
          <w:b/>
          <w:i/>
        </w:rPr>
        <w:t xml:space="preserve"> </w:t>
      </w:r>
      <w:r>
        <w:t xml:space="preserve">Lokaliseret d. 29. september 2011: </w:t>
      </w:r>
      <w:hyperlink w:history="1" r:id="rId19">
        <w:r w:rsidRPr="00B6005A">
          <w:rPr>
            <w:rStyle w:val="Hyperlink"/>
          </w:rPr>
          <w:t>http://www.okologi.dk/landmand/fagomraader/oekologisk-planteavl/broedkorn.aspx</w:t>
        </w:r>
      </w:hyperlink>
    </w:p>
    <w:bookmarkEnd w:id="1"/>
    <w:bookmarkEnd w:id="2"/>
    <w:p w:rsidR="00F210FF" w:rsidP="00F210FF" w:rsidRDefault="00F210FF">
      <w:pPr>
        <w:spacing w:after="0" w:line="240" w:lineRule="auto"/>
      </w:pPr>
    </w:p>
    <w:p w:rsidR="00F210FF" w:rsidP="00F210FF" w:rsidRDefault="00F210FF">
      <w:pPr>
        <w:spacing w:after="0"/>
        <w:rPr>
          <w:b/>
          <w:i/>
          <w:sz w:val="24"/>
        </w:rPr>
      </w:pPr>
    </w:p>
    <w:p w:rsidRPr="00E66C12" w:rsidR="00F210FF" w:rsidP="00F210FF" w:rsidRDefault="00F210FF">
      <w:pPr>
        <w:spacing w:after="0"/>
        <w:rPr>
          <w:b/>
          <w:i/>
          <w:sz w:val="24"/>
        </w:rPr>
      </w:pPr>
      <w:r>
        <w:rPr>
          <w:b/>
          <w:i/>
          <w:sz w:val="24"/>
        </w:rPr>
        <w:t>Fuldkorn</w:t>
      </w:r>
      <w:r w:rsidRPr="00E66C12">
        <w:rPr>
          <w:b/>
          <w:i/>
          <w:sz w:val="24"/>
        </w:rPr>
        <w:t>. Definition og vidensgrundlag for anbefaling af fuldkornsindtag i Danmark</w:t>
      </w:r>
    </w:p>
    <w:p w:rsidR="00F210FF" w:rsidP="00F210FF" w:rsidRDefault="00F210FF">
      <w:pPr>
        <w:spacing w:after="0"/>
      </w:pPr>
      <w:r>
        <w:t>Fuldkornsrapport om definitioner og vidensgrundlag for anbefaling af fuldkornsindtag i Danmark.</w:t>
      </w:r>
    </w:p>
    <w:p w:rsidRPr="00C62FAE" w:rsidR="00F210FF" w:rsidP="00F210FF" w:rsidRDefault="00F210FF">
      <w:pPr>
        <w:spacing w:after="0"/>
        <w:rPr>
          <w:rFonts w:cstheme="minorHAnsi"/>
          <w:sz w:val="24"/>
        </w:rPr>
      </w:pPr>
    </w:p>
    <w:p w:rsidRPr="00612822" w:rsidR="00F210FF" w:rsidP="00F210FF" w:rsidRDefault="00F210FF">
      <w:pPr>
        <w:spacing w:after="0"/>
      </w:pPr>
      <w:r w:rsidRPr="00C62FAE">
        <w:rPr>
          <w:rFonts w:cstheme="minorHAnsi"/>
          <w:szCs w:val="20"/>
        </w:rPr>
        <w:t xml:space="preserve">Mejborn, </w:t>
      </w:r>
      <w:proofErr w:type="spellStart"/>
      <w:r w:rsidRPr="00C62FAE">
        <w:rPr>
          <w:rFonts w:cstheme="minorHAnsi"/>
          <w:szCs w:val="20"/>
        </w:rPr>
        <w:t>Heddie</w:t>
      </w:r>
      <w:proofErr w:type="spellEnd"/>
      <w:r w:rsidRPr="00C62FAE">
        <w:rPr>
          <w:rFonts w:cstheme="minorHAnsi"/>
          <w:szCs w:val="20"/>
        </w:rPr>
        <w:t xml:space="preserve"> et. al. (2008) 1. udgave. Fødevareinstituttet, Danmarks Tekniske Universitet</w:t>
      </w:r>
      <w:r>
        <w:rPr>
          <w:rFonts w:cstheme="minorHAnsi"/>
          <w:szCs w:val="20"/>
        </w:rPr>
        <w:t xml:space="preserve">. </w:t>
      </w:r>
      <w:r w:rsidRPr="00C62FAE">
        <w:rPr>
          <w:i/>
        </w:rPr>
        <w:t>Fuldkorn. Definition og vidensgrundlag for anbefaling af fuldkornsindtag i Danmark.</w:t>
      </w:r>
      <w:r>
        <w:rPr>
          <w:i/>
        </w:rPr>
        <w:t xml:space="preserve"> </w:t>
      </w:r>
      <w:r>
        <w:t xml:space="preserve">Lokaliseret d. 5. december 2011: </w:t>
      </w:r>
      <w:hyperlink w:history="1" r:id="rId20">
        <w:r w:rsidRPr="005B102A">
          <w:rPr>
            <w:rStyle w:val="Hyperlink"/>
          </w:rPr>
          <w:t>http://www.fuldkorn.dk/files/Rapporter/Fuldkorn%20definition%20og%20vidensgrundlag.pdf</w:t>
        </w:r>
      </w:hyperlink>
    </w:p>
    <w:p w:rsidR="00F210FF" w:rsidP="00F210FF" w:rsidRDefault="00F210FF">
      <w:pPr>
        <w:spacing w:after="0" w:line="240" w:lineRule="auto"/>
        <w:rPr>
          <w:sz w:val="24"/>
        </w:rPr>
      </w:pPr>
    </w:p>
    <w:p w:rsidR="00F210FF" w:rsidP="00F210FF" w:rsidRDefault="00F210FF">
      <w:pPr>
        <w:spacing w:after="0" w:line="240" w:lineRule="auto"/>
        <w:rPr>
          <w:sz w:val="24"/>
        </w:rPr>
      </w:pPr>
    </w:p>
    <w:p w:rsidR="00F210FF" w:rsidP="00F210FF" w:rsidRDefault="00F210FF">
      <w:pPr>
        <w:rPr>
          <w:rStyle w:val="Strk"/>
          <w:b w:val="0"/>
          <w:sz w:val="24"/>
        </w:rPr>
      </w:pPr>
      <w:r>
        <w:rPr>
          <w:rStyle w:val="Strk"/>
          <w:sz w:val="24"/>
        </w:rPr>
        <w:br w:type="page"/>
      </w:r>
    </w:p>
    <w:p w:rsidRPr="00E66C12" w:rsidR="00F210FF" w:rsidP="00F210FF" w:rsidRDefault="00F210FF">
      <w:pPr>
        <w:spacing w:after="0" w:line="240" w:lineRule="auto"/>
        <w:rPr>
          <w:rStyle w:val="Strk"/>
          <w:i/>
          <w:sz w:val="24"/>
        </w:rPr>
      </w:pPr>
      <w:r w:rsidRPr="00E66C12">
        <w:rPr>
          <w:rStyle w:val="Strk"/>
          <w:i/>
          <w:sz w:val="24"/>
        </w:rPr>
        <w:lastRenderedPageBreak/>
        <w:t>Fuld af korn</w:t>
      </w:r>
    </w:p>
    <w:p w:rsidR="00F210FF" w:rsidP="00F210FF" w:rsidRDefault="00F210FF">
      <w:pPr>
        <w:spacing w:after="0" w:line="240" w:lineRule="auto"/>
        <w:rPr>
          <w:rStyle w:val="Strk"/>
          <w:b w:val="0"/>
          <w:sz w:val="24"/>
        </w:rPr>
      </w:pPr>
      <w:r>
        <w:t>En antropologisk undersøgelse af faglærte og ufaglærte danskeres hverdagserfaringer med brød og fuldkorn.</w:t>
      </w:r>
      <w:r w:rsidRPr="00612822">
        <w:br/>
      </w:r>
      <w:r>
        <w:rPr>
          <w:rStyle w:val="Strk"/>
          <w:sz w:val="24"/>
        </w:rPr>
        <w:t xml:space="preserve">  </w:t>
      </w:r>
    </w:p>
    <w:p w:rsidRPr="00D465DD" w:rsidR="00F210FF" w:rsidP="00F210FF" w:rsidRDefault="00F210FF">
      <w:pPr>
        <w:rPr>
          <w:rFonts w:ascii="FoundrySansItalic" w:hAnsi="FoundrySansItalic" w:cs="FoundrySansItalic"/>
          <w:iCs/>
          <w:sz w:val="19"/>
          <w:szCs w:val="19"/>
        </w:rPr>
      </w:pPr>
      <w:r w:rsidRPr="009F6CFB">
        <w:rPr>
          <w:rFonts w:cstheme="minorHAnsi"/>
        </w:rPr>
        <w:t xml:space="preserve">Jakobsen, Gry Skrædderdal &amp; Jensen, Anja Marie </w:t>
      </w:r>
      <w:proofErr w:type="spellStart"/>
      <w:r w:rsidRPr="009F6CFB">
        <w:rPr>
          <w:rFonts w:cstheme="minorHAnsi"/>
        </w:rPr>
        <w:t>Bornø</w:t>
      </w:r>
      <w:proofErr w:type="spellEnd"/>
      <w:r w:rsidRPr="009F6CFB">
        <w:rPr>
          <w:rFonts w:cstheme="minorHAnsi"/>
        </w:rPr>
        <w:t xml:space="preserve"> (2007, november) Kræftens Bekæmpelse.</w:t>
      </w:r>
      <w:r w:rsidRPr="009F6CFB">
        <w:rPr>
          <w:rFonts w:cstheme="minorHAnsi"/>
          <w:iCs/>
          <w:sz w:val="19"/>
          <w:szCs w:val="19"/>
        </w:rPr>
        <w:t xml:space="preserve"> </w:t>
      </w:r>
      <w:r w:rsidRPr="009F6CFB">
        <w:rPr>
          <w:rFonts w:cstheme="minorHAnsi"/>
          <w:i/>
          <w:iCs/>
        </w:rPr>
        <w:t>Fuld af korn.</w:t>
      </w:r>
      <w:r>
        <w:rPr>
          <w:rFonts w:ascii="FoundrySansItalic" w:hAnsi="FoundrySansItalic" w:cs="FoundrySansItalic"/>
          <w:i/>
          <w:iCs/>
          <w:sz w:val="19"/>
          <w:szCs w:val="19"/>
        </w:rPr>
        <w:t xml:space="preserve"> </w:t>
      </w:r>
      <w:r>
        <w:t xml:space="preserve"> Lokaliseret d. 5. december 2011: </w:t>
      </w:r>
      <w:hyperlink w:history="1" r:id="rId21">
        <w:r w:rsidRPr="00612822">
          <w:rPr>
            <w:rStyle w:val="Hyperlink"/>
          </w:rPr>
          <w:t>http://www.fuldkorn.dk/files/Rapporter/Fuld%20af%20korn.pdf</w:t>
        </w:r>
      </w:hyperlink>
    </w:p>
    <w:p w:rsidR="00F210FF" w:rsidP="00F210FF" w:rsidRDefault="00F210FF">
      <w:pPr>
        <w:spacing w:after="0" w:line="240" w:lineRule="auto"/>
        <w:rPr>
          <w:rFonts w:ascii="FoundrySansItalic" w:hAnsi="FoundrySansItalic" w:cs="FoundrySansItalic"/>
          <w:i/>
          <w:iCs/>
          <w:sz w:val="19"/>
          <w:szCs w:val="19"/>
        </w:rPr>
      </w:pPr>
    </w:p>
    <w:p w:rsidRPr="00E66C12" w:rsidR="00F210FF" w:rsidP="00F210FF" w:rsidRDefault="00F210FF">
      <w:pPr>
        <w:spacing w:after="0" w:line="240" w:lineRule="auto"/>
        <w:rPr>
          <w:b/>
          <w:i/>
          <w:sz w:val="24"/>
        </w:rPr>
      </w:pPr>
      <w:r w:rsidRPr="00E66C12">
        <w:rPr>
          <w:b/>
          <w:i/>
          <w:sz w:val="24"/>
        </w:rPr>
        <w:t>Fuldkorn</w:t>
      </w:r>
    </w:p>
    <w:p w:rsidRPr="007654B2" w:rsidR="00F210FF" w:rsidP="00F210FF" w:rsidRDefault="00F210FF">
      <w:pPr>
        <w:spacing w:after="0" w:line="240" w:lineRule="auto"/>
      </w:pPr>
      <w:r>
        <w:t>Hjemmeside med informationer om fuldkornsmærket.</w:t>
      </w:r>
    </w:p>
    <w:p w:rsidR="00F210FF" w:rsidP="00F210FF" w:rsidRDefault="00F210FF">
      <w:pPr>
        <w:spacing w:after="0" w:line="240" w:lineRule="auto"/>
      </w:pPr>
    </w:p>
    <w:p w:rsidRPr="007654B2" w:rsidR="00F210FF" w:rsidP="00F210FF" w:rsidRDefault="00F210FF">
      <w:pPr>
        <w:spacing w:after="0" w:line="240" w:lineRule="auto"/>
      </w:pPr>
      <w:r>
        <w:t>Vælg fuldkorn først.</w:t>
      </w:r>
      <w:r w:rsidRPr="00F72497">
        <w:rPr>
          <w:sz w:val="20"/>
        </w:rPr>
        <w:t xml:space="preserve"> </w:t>
      </w:r>
      <w:r w:rsidRPr="00F72497">
        <w:rPr>
          <w:i/>
        </w:rPr>
        <w:t>Fuldkorn.</w:t>
      </w:r>
      <w:r>
        <w:rPr>
          <w:i/>
        </w:rPr>
        <w:t xml:space="preserve"> </w:t>
      </w:r>
      <w:r>
        <w:t xml:space="preserve">Lokaliseret d. 5. december 2011: </w:t>
      </w:r>
      <w:hyperlink w:history="1" r:id="rId22">
        <w:r w:rsidRPr="007654B2">
          <w:rPr>
            <w:rStyle w:val="Hyperlink"/>
          </w:rPr>
          <w:t>http://www.fuldkorn.dk/forside/</w:t>
        </w:r>
      </w:hyperlink>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p>
    <w:p w:rsidR="00F210FF" w:rsidP="00F210FF" w:rsidRDefault="00F210FF">
      <w:pPr>
        <w:spacing w:after="0" w:line="240" w:lineRule="auto"/>
        <w:rPr>
          <w:sz w:val="24"/>
        </w:rPr>
      </w:pPr>
      <w:r w:rsidRPr="00E66C12">
        <w:rPr>
          <w:b/>
          <w:i/>
          <w:sz w:val="24"/>
        </w:rPr>
        <w:t>Rene varer uden sminke</w:t>
      </w:r>
    </w:p>
    <w:p w:rsidR="00F210FF" w:rsidP="00F210FF" w:rsidRDefault="00F210FF">
      <w:pPr>
        <w:spacing w:after="0" w:line="240" w:lineRule="auto"/>
      </w:pPr>
      <w:r>
        <w:t>Artikel omkring regler for tilsætningsstoffer i økologiske produkter.</w:t>
      </w:r>
    </w:p>
    <w:p w:rsidR="00F210FF" w:rsidP="00F210FF" w:rsidRDefault="00F210FF">
      <w:pPr>
        <w:spacing w:after="0" w:line="240" w:lineRule="auto"/>
      </w:pPr>
    </w:p>
    <w:p w:rsidR="00F210FF" w:rsidP="00F210FF" w:rsidRDefault="00F210FF">
      <w:pPr>
        <w:spacing w:after="0" w:line="240" w:lineRule="auto"/>
      </w:pPr>
      <w:r>
        <w:t>Økologisk Landsforening</w:t>
      </w:r>
      <w:r w:rsidRPr="00F72497">
        <w:rPr>
          <w:sz w:val="20"/>
        </w:rPr>
        <w:t xml:space="preserve">. </w:t>
      </w:r>
      <w:r w:rsidRPr="00F72497">
        <w:rPr>
          <w:i/>
        </w:rPr>
        <w:t>Rene varer uden sminke</w:t>
      </w:r>
      <w:r w:rsidRPr="00F72497">
        <w:t>.</w:t>
      </w:r>
      <w:r>
        <w:t xml:space="preserve"> Lokaliseret d. 1. december 2011: </w:t>
      </w:r>
      <w:hyperlink w:history="1" r:id="rId23">
        <w:r w:rsidRPr="005B102A">
          <w:rPr>
            <w:rStyle w:val="Hyperlink"/>
          </w:rPr>
          <w:t>http://www.okologi.dk/baeredygtigt-forbrug/hvorfor-oekologi/sundhed-/rene-varer-uden-sminke.aspx</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r>
        <w:rPr>
          <w:b/>
          <w:i/>
          <w:sz w:val="24"/>
        </w:rPr>
        <w:t>Red grundvandet</w:t>
      </w:r>
      <w:r w:rsidRPr="00E66C12">
        <w:rPr>
          <w:b/>
          <w:i/>
          <w:sz w:val="24"/>
        </w:rPr>
        <w:t xml:space="preserve"> </w:t>
      </w:r>
    </w:p>
    <w:p w:rsidR="00F210FF" w:rsidP="00F210FF" w:rsidRDefault="00F210FF">
      <w:pPr>
        <w:spacing w:after="0" w:line="240" w:lineRule="auto"/>
      </w:pPr>
      <w:r>
        <w:t xml:space="preserve">Interaktiv side, hvor der er mulighed for at beregne, hvor meget grundvand man kan redde fra mødet sprøjtegifte ved at spise økologisk. </w:t>
      </w:r>
      <w:r w:rsidRPr="002C2038">
        <w:t>F.eks. er 1 liter økologisk mælk med til at sikre 200 liter rent drikkevand.</w:t>
      </w:r>
    </w:p>
    <w:p w:rsidR="00F210FF" w:rsidP="00F210FF" w:rsidRDefault="00F210FF">
      <w:pPr>
        <w:spacing w:after="0" w:line="240" w:lineRule="auto"/>
      </w:pPr>
    </w:p>
    <w:p w:rsidR="00F210FF" w:rsidP="00F210FF" w:rsidRDefault="00F210FF">
      <w:pPr>
        <w:spacing w:after="0" w:line="240" w:lineRule="auto"/>
        <w:rPr>
          <w:rStyle w:val="Hyperlink"/>
        </w:rPr>
      </w:pPr>
      <w:r>
        <w:t>Økologisk Landsforening</w:t>
      </w:r>
      <w:r w:rsidRPr="00F72497">
        <w:rPr>
          <w:sz w:val="20"/>
        </w:rPr>
        <w:t xml:space="preserve">. </w:t>
      </w:r>
      <w:r w:rsidRPr="00F72497">
        <w:rPr>
          <w:i/>
        </w:rPr>
        <w:t>Red grundvandet.</w:t>
      </w:r>
      <w:r w:rsidRPr="00F72497">
        <w:rPr>
          <w:b/>
          <w:i/>
        </w:rPr>
        <w:t xml:space="preserve"> </w:t>
      </w:r>
      <w:r>
        <w:t xml:space="preserve">Lokaliseret d. 1. december 2011: </w:t>
      </w:r>
      <w:hyperlink w:history="1" r:id="rId24">
        <w:r w:rsidRPr="0014670B">
          <w:rPr>
            <w:rStyle w:val="Hyperlink"/>
          </w:rPr>
          <w:t>http://www.facebook.com/iloveoko?sk=app_119221461495355</w:t>
        </w:r>
      </w:hyperlink>
    </w:p>
    <w:p w:rsidR="00F210FF" w:rsidP="00F210FF" w:rsidRDefault="00F210FF">
      <w:pPr>
        <w:spacing w:after="0" w:line="240" w:lineRule="auto"/>
        <w:rPr>
          <w:rStyle w:val="Hyperlink"/>
        </w:rPr>
      </w:pPr>
    </w:p>
    <w:p w:rsidR="00F210FF" w:rsidP="00F210FF" w:rsidRDefault="00F210FF">
      <w:pPr>
        <w:spacing w:after="0" w:line="240" w:lineRule="auto"/>
        <w:rPr>
          <w:b/>
          <w:i/>
          <w:sz w:val="24"/>
          <w:lang w:eastAsia="da-DK"/>
        </w:rPr>
      </w:pPr>
    </w:p>
    <w:p w:rsidR="00F210FF" w:rsidP="00F210FF" w:rsidRDefault="00F210FF">
      <w:pPr>
        <w:spacing w:after="0" w:line="240" w:lineRule="auto"/>
        <w:rPr>
          <w:b/>
          <w:i/>
          <w:sz w:val="24"/>
          <w:lang w:eastAsia="da-DK"/>
        </w:rPr>
      </w:pPr>
      <w:r>
        <w:rPr>
          <w:b/>
          <w:i/>
          <w:sz w:val="24"/>
          <w:lang w:eastAsia="da-DK"/>
        </w:rPr>
        <w:t>Rigtige mænd drikker vand fra hanen – endnu!</w:t>
      </w:r>
    </w:p>
    <w:p w:rsidR="00F210FF" w:rsidP="00F210FF" w:rsidRDefault="00F210FF">
      <w:pPr>
        <w:spacing w:after="0" w:line="240" w:lineRule="auto"/>
        <w:rPr>
          <w:lang w:eastAsia="da-DK"/>
        </w:rPr>
      </w:pPr>
      <w:r>
        <w:rPr>
          <w:lang w:eastAsia="da-DK"/>
        </w:rPr>
        <w:t>Interaktiv hjemmesiden med info om økologiens positive effekter på grundvandet.</w:t>
      </w:r>
    </w:p>
    <w:p w:rsidRPr="009F6CFB" w:rsidR="00F210FF" w:rsidP="00F210FF" w:rsidRDefault="00F210FF">
      <w:pPr>
        <w:spacing w:after="0" w:line="240" w:lineRule="auto"/>
        <w:rPr>
          <w:rStyle w:val="Strk"/>
          <w:b w:val="0"/>
        </w:rPr>
      </w:pPr>
    </w:p>
    <w:p w:rsidR="00F210FF" w:rsidP="00F210FF" w:rsidRDefault="00F210FF">
      <w:pPr>
        <w:spacing w:after="0" w:line="240" w:lineRule="auto"/>
        <w:rPr>
          <w:lang w:eastAsia="da-DK"/>
        </w:rPr>
      </w:pPr>
      <w:r w:rsidRPr="004D57A4">
        <w:rPr>
          <w:rStyle w:val="Strk"/>
          <w:b w:val="0"/>
        </w:rPr>
        <w:t>Danmarks Naturfredningsforening og Økologisk Landsforening.</w:t>
      </w:r>
      <w:r w:rsidRPr="004D57A4">
        <w:rPr>
          <w:b/>
          <w:lang w:eastAsia="da-DK"/>
        </w:rPr>
        <w:t xml:space="preserve"> </w:t>
      </w:r>
      <w:r w:rsidRPr="004D57A4">
        <w:rPr>
          <w:lang w:eastAsia="da-DK"/>
        </w:rPr>
        <w:t>(</w:t>
      </w:r>
      <w:r>
        <w:rPr>
          <w:lang w:eastAsia="da-DK"/>
        </w:rPr>
        <w:t>2005</w:t>
      </w:r>
      <w:r w:rsidRPr="0031248E">
        <w:rPr>
          <w:lang w:eastAsia="da-DK"/>
        </w:rPr>
        <w:t>)</w:t>
      </w:r>
      <w:r>
        <w:rPr>
          <w:lang w:eastAsia="da-DK"/>
        </w:rPr>
        <w:t xml:space="preserve"> </w:t>
      </w:r>
      <w:r w:rsidRPr="0031248E">
        <w:rPr>
          <w:i/>
          <w:lang w:eastAsia="da-DK"/>
        </w:rPr>
        <w:t>Rigtige mænd drikker vand fra hanen – endnu!</w:t>
      </w:r>
      <w:r>
        <w:rPr>
          <w:i/>
          <w:lang w:eastAsia="da-DK"/>
        </w:rPr>
        <w:t xml:space="preserve"> </w:t>
      </w:r>
      <w:r>
        <w:rPr>
          <w:lang w:eastAsia="da-DK"/>
        </w:rPr>
        <w:t xml:space="preserve">Lokaliseret d. 24. januar 2012: </w:t>
      </w:r>
      <w:hyperlink w:history="1" r:id="rId25">
        <w:r w:rsidRPr="00C52AFD">
          <w:rPr>
            <w:rStyle w:val="Hyperlink"/>
            <w:lang w:eastAsia="da-DK"/>
          </w:rPr>
          <w:t>http://vandfrahanen.dk/index.htm</w:t>
        </w:r>
      </w:hyperlink>
    </w:p>
    <w:p w:rsidRPr="0031248E" w:rsidR="00F210FF" w:rsidP="00F210FF" w:rsidRDefault="00F210FF">
      <w:pPr>
        <w:spacing w:after="0" w:line="240" w:lineRule="auto"/>
        <w:rPr>
          <w:lang w:eastAsia="da-DK"/>
        </w:rPr>
      </w:pPr>
    </w:p>
    <w:p w:rsidR="00F210FF" w:rsidP="00F210FF" w:rsidRDefault="00F210FF">
      <w:pPr>
        <w:spacing w:after="0"/>
        <w:rPr>
          <w:b/>
          <w:i/>
          <w:sz w:val="24"/>
        </w:rPr>
      </w:pPr>
    </w:p>
    <w:p w:rsidRPr="00E66C12" w:rsidR="00F210FF" w:rsidP="00F210FF" w:rsidRDefault="00F210FF">
      <w:pPr>
        <w:spacing w:after="0"/>
        <w:rPr>
          <w:b/>
          <w:i/>
          <w:sz w:val="24"/>
        </w:rPr>
      </w:pPr>
      <w:r>
        <w:rPr>
          <w:b/>
          <w:i/>
          <w:sz w:val="24"/>
        </w:rPr>
        <w:t>Protein – hvad er protein?</w:t>
      </w:r>
      <w:r w:rsidRPr="00E66C12">
        <w:rPr>
          <w:b/>
          <w:i/>
          <w:sz w:val="24"/>
        </w:rPr>
        <w:t xml:space="preserve"> </w:t>
      </w:r>
    </w:p>
    <w:p w:rsidR="00F210FF" w:rsidP="00F210FF" w:rsidRDefault="00F210FF">
      <w:pPr>
        <w:spacing w:after="0"/>
      </w:pPr>
      <w:r>
        <w:t>Hjemmeside med informationer om proteiner, deres funktion, anbefalinger og de væsentligste kilder til proteiner.</w:t>
      </w:r>
    </w:p>
    <w:p w:rsidR="00F210FF" w:rsidP="00F210FF" w:rsidRDefault="00F210FF">
      <w:pPr>
        <w:spacing w:after="0"/>
      </w:pPr>
    </w:p>
    <w:p w:rsidRPr="00E66C12" w:rsidR="00F210FF" w:rsidP="00F210FF" w:rsidRDefault="00F210FF">
      <w:pPr>
        <w:spacing w:after="0"/>
        <w:rPr>
          <w:b/>
          <w:i/>
          <w:sz w:val="24"/>
        </w:rPr>
      </w:pPr>
      <w:bookmarkStart w:name="OLE_LINK5" w:id="3"/>
      <w:bookmarkStart w:name="OLE_LINK6" w:id="4"/>
      <w:r w:rsidRPr="004210FD">
        <w:t xml:space="preserve">Food of Life. </w:t>
      </w:r>
      <w:r w:rsidRPr="00071599">
        <w:t>Det biovidenskabelige Fakultet.</w:t>
      </w:r>
      <w:r>
        <w:t>(2009, 19. november)</w:t>
      </w:r>
      <w:r w:rsidRPr="00071599">
        <w:rPr>
          <w:b/>
          <w:i/>
          <w:sz w:val="24"/>
        </w:rPr>
        <w:t xml:space="preserve"> </w:t>
      </w:r>
      <w:r w:rsidRPr="00071599">
        <w:rPr>
          <w:i/>
        </w:rPr>
        <w:t>Protein – hvad er protein?</w:t>
      </w:r>
      <w:r w:rsidRPr="00071599">
        <w:rPr>
          <w:b/>
          <w:i/>
        </w:rPr>
        <w:t xml:space="preserve"> </w:t>
      </w:r>
    </w:p>
    <w:p w:rsidRPr="00071599" w:rsidR="00F210FF" w:rsidP="00F210FF" w:rsidRDefault="00F210FF">
      <w:r>
        <w:t xml:space="preserve">Lokaliseret d. 8. december 2011: </w:t>
      </w:r>
      <w:hyperlink w:history="1" r:id="rId26">
        <w:r w:rsidRPr="00071599">
          <w:rPr>
            <w:rStyle w:val="Hyperlink"/>
          </w:rPr>
          <w:t>http://www.foodoflife.dk/Leksikon/opslag/protein.aspx</w:t>
        </w:r>
      </w:hyperlink>
    </w:p>
    <w:bookmarkEnd w:id="3"/>
    <w:bookmarkEnd w:id="4"/>
    <w:p w:rsidR="00F210FF" w:rsidP="00F210FF" w:rsidRDefault="00F210FF">
      <w:pPr>
        <w:spacing w:after="0"/>
        <w:rPr>
          <w:sz w:val="24"/>
        </w:rPr>
      </w:pPr>
    </w:p>
    <w:p w:rsidR="00F210FF" w:rsidP="00F210FF" w:rsidRDefault="00F210FF">
      <w:pPr>
        <w:rPr>
          <w:b/>
          <w:i/>
          <w:sz w:val="24"/>
        </w:rPr>
      </w:pPr>
      <w:r>
        <w:rPr>
          <w:b/>
          <w:i/>
          <w:sz w:val="24"/>
        </w:rPr>
        <w:br w:type="page"/>
      </w:r>
    </w:p>
    <w:p w:rsidRPr="00071599" w:rsidR="00F210FF" w:rsidP="00F210FF" w:rsidRDefault="00F210FF">
      <w:pPr>
        <w:spacing w:after="0"/>
        <w:rPr>
          <w:b/>
          <w:i/>
          <w:sz w:val="24"/>
        </w:rPr>
      </w:pPr>
      <w:r w:rsidRPr="00071599">
        <w:rPr>
          <w:b/>
          <w:i/>
          <w:sz w:val="24"/>
        </w:rPr>
        <w:lastRenderedPageBreak/>
        <w:t>Frugt og grønt</w:t>
      </w:r>
    </w:p>
    <w:p w:rsidR="00F210FF" w:rsidP="00F210FF" w:rsidRDefault="00F210FF">
      <w:pPr>
        <w:spacing w:after="0"/>
      </w:pPr>
      <w:r>
        <w:t>Artikel omhandlende anbefalinger for frugt og grønt. Samt inddeling af grove og fine grøntsager.</w:t>
      </w:r>
    </w:p>
    <w:p w:rsidRPr="00514FB1" w:rsidR="00F210FF" w:rsidP="00F210FF" w:rsidRDefault="00F210FF">
      <w:pPr>
        <w:spacing w:after="0"/>
      </w:pPr>
    </w:p>
    <w:p w:rsidR="00F210FF" w:rsidP="00F210FF" w:rsidRDefault="00F210FF">
      <w:pPr>
        <w:spacing w:after="0"/>
      </w:pPr>
      <w:r>
        <w:t xml:space="preserve">Alt om kost. (2011, 7. marts) </w:t>
      </w:r>
      <w:r w:rsidRPr="00B76C60">
        <w:rPr>
          <w:i/>
        </w:rPr>
        <w:t>Frugt og grønt.</w:t>
      </w:r>
      <w:r>
        <w:rPr>
          <w:i/>
        </w:rPr>
        <w:t xml:space="preserve"> </w:t>
      </w:r>
      <w:r>
        <w:t xml:space="preserve">Lokaliseret d. 14. december 2011: </w:t>
      </w:r>
      <w:hyperlink w:history="1" r:id="rId27">
        <w:r w:rsidRPr="00697455">
          <w:rPr>
            <w:rStyle w:val="Hyperlink"/>
          </w:rPr>
          <w:t>http://www.altomkost.dk/Fakta/Foedevarer/frugt_og_groent/forside.htm</w:t>
        </w:r>
      </w:hyperlink>
    </w:p>
    <w:p w:rsidR="00F210FF" w:rsidP="00F210FF" w:rsidRDefault="00F210FF">
      <w:pPr>
        <w:rPr>
          <w:b/>
          <w:sz w:val="28"/>
        </w:rPr>
      </w:pPr>
    </w:p>
    <w:p w:rsidRPr="00F210FF" w:rsidR="00F210FF" w:rsidP="00F210FF" w:rsidRDefault="00F210FF">
      <w:pPr>
        <w:spacing w:after="0" w:line="240" w:lineRule="auto"/>
        <w:rPr>
          <w:rStyle w:val="Hyperlink"/>
          <w:b/>
          <w:i/>
          <w:color w:val="auto"/>
          <w:sz w:val="24"/>
          <w:u w:val="none"/>
        </w:rPr>
      </w:pPr>
      <w:r w:rsidRPr="00F210FF">
        <w:rPr>
          <w:rStyle w:val="Hyperlink"/>
          <w:b/>
          <w:i/>
          <w:color w:val="auto"/>
          <w:sz w:val="24"/>
          <w:u w:val="none"/>
        </w:rPr>
        <w:t>Ernæring og næringsstoffer</w:t>
      </w:r>
    </w:p>
    <w:p w:rsidRPr="00F210FF" w:rsidR="00F210FF" w:rsidP="00F210FF" w:rsidRDefault="00F210FF">
      <w:pPr>
        <w:spacing w:after="0" w:line="240" w:lineRule="auto"/>
        <w:rPr>
          <w:rStyle w:val="Hyperlink"/>
          <w:color w:val="auto"/>
          <w:u w:val="none"/>
        </w:rPr>
      </w:pPr>
      <w:r w:rsidRPr="00F210FF">
        <w:rPr>
          <w:rStyle w:val="Hyperlink"/>
          <w:color w:val="auto"/>
          <w:u w:val="none"/>
        </w:rPr>
        <w:t>Artikler om fedt, protein og kulhydrat, samt vejledning om, hvilke fødevarer vi får de forskellige næringsstoffer fra.</w:t>
      </w:r>
    </w:p>
    <w:p w:rsidRPr="00F210FF" w:rsidR="00F210FF" w:rsidP="00F210FF" w:rsidRDefault="00F210FF">
      <w:pPr>
        <w:spacing w:after="0" w:line="240" w:lineRule="auto"/>
        <w:rPr>
          <w:rStyle w:val="Hyperlink"/>
          <w:color w:val="auto"/>
          <w:sz w:val="24"/>
          <w:u w:val="none"/>
        </w:rPr>
      </w:pPr>
    </w:p>
    <w:p w:rsidRPr="00A9361A" w:rsidR="00F210FF" w:rsidP="00F210FF" w:rsidRDefault="00F210FF">
      <w:pPr>
        <w:spacing w:after="0" w:line="240" w:lineRule="auto"/>
        <w:rPr>
          <w:rStyle w:val="Hyperlink"/>
        </w:rPr>
      </w:pPr>
      <w:r w:rsidRPr="00F210FF">
        <w:rPr>
          <w:rStyle w:val="Hyperlink"/>
          <w:color w:val="auto"/>
          <w:u w:val="none"/>
        </w:rPr>
        <w:t xml:space="preserve">Landbrug og Fødevarer. Diætistforum (2010) </w:t>
      </w:r>
      <w:r w:rsidRPr="00F210FF">
        <w:rPr>
          <w:rStyle w:val="Hyperlink"/>
          <w:i/>
          <w:color w:val="auto"/>
          <w:u w:val="none"/>
        </w:rPr>
        <w:t>Ernæring og næringsstoffer.</w:t>
      </w:r>
      <w:r w:rsidRPr="00F210FF">
        <w:rPr>
          <w:rStyle w:val="Hyperlink"/>
          <w:i/>
          <w:color w:val="auto"/>
        </w:rPr>
        <w:t xml:space="preserve"> </w:t>
      </w:r>
      <w:r>
        <w:t xml:space="preserve">Lokaliseret d. 8. december 2011: </w:t>
      </w:r>
      <w:hyperlink w:history="1" r:id="rId28">
        <w:r w:rsidRPr="00C52AFD">
          <w:rPr>
            <w:rStyle w:val="Hyperlink"/>
          </w:rPr>
          <w:t>http://www.diaetistforum.dk/Ernaering/Ernaering_og_naeringsstoffer.aspx</w:t>
        </w:r>
      </w:hyperlink>
    </w:p>
    <w:p w:rsidR="00F210FF" w:rsidP="00F210FF" w:rsidRDefault="00F210FF">
      <w:pPr>
        <w:rPr>
          <w:b/>
          <w:sz w:val="28"/>
        </w:rPr>
      </w:pPr>
    </w:p>
    <w:p w:rsidRPr="00316AA0" w:rsidR="00F210FF" w:rsidP="00F210FF" w:rsidRDefault="00F210FF">
      <w:pPr>
        <w:pStyle w:val="Overskrift2"/>
      </w:pPr>
      <w:r>
        <w:t>Bilag</w:t>
      </w:r>
      <w:r w:rsidRPr="00316AA0">
        <w:t xml:space="preserve"> til </w:t>
      </w:r>
      <w:r>
        <w:t>tema</w:t>
      </w:r>
      <w:r w:rsidRPr="00316AA0">
        <w:t xml:space="preserve"> 1: Animalske produkter &amp; fisk</w:t>
      </w:r>
    </w:p>
    <w:p w:rsidRPr="00316AA0" w:rsidR="00F210FF" w:rsidP="00F210FF" w:rsidRDefault="00F210FF">
      <w:pPr>
        <w:spacing w:after="0" w:line="240" w:lineRule="auto"/>
        <w:rPr>
          <w:b/>
          <w:sz w:val="24"/>
        </w:rPr>
      </w:pPr>
    </w:p>
    <w:p w:rsidRPr="0048317C" w:rsidR="00F210FF" w:rsidP="00F210FF" w:rsidRDefault="00F210FF">
      <w:pPr>
        <w:spacing w:after="0" w:line="360" w:lineRule="auto"/>
        <w:rPr>
          <w:lang w:eastAsia="da-DK"/>
        </w:rPr>
      </w:pPr>
      <w:r w:rsidRPr="0048317C">
        <w:rPr>
          <w:lang w:eastAsia="da-DK"/>
        </w:rPr>
        <w:t>Bilag 1: Skema til fødevarekendskab</w:t>
      </w:r>
    </w:p>
    <w:p w:rsidRPr="0048317C" w:rsidR="00F210FF" w:rsidP="00F210FF" w:rsidRDefault="00F210FF">
      <w:pPr>
        <w:spacing w:after="0" w:line="360" w:lineRule="auto"/>
        <w:rPr>
          <w:lang w:eastAsia="da-DK"/>
        </w:rPr>
      </w:pPr>
      <w:r w:rsidRPr="0048317C">
        <w:rPr>
          <w:lang w:eastAsia="da-DK"/>
        </w:rPr>
        <w:t>Bilag 2: Madpyramiden 2011</w:t>
      </w:r>
    </w:p>
    <w:p w:rsidRPr="0048317C" w:rsidR="00F210FF" w:rsidP="00F210FF" w:rsidRDefault="00F210FF">
      <w:pPr>
        <w:spacing w:after="0" w:line="360" w:lineRule="auto"/>
        <w:rPr>
          <w:lang w:eastAsia="da-DK"/>
        </w:rPr>
      </w:pPr>
      <w:r w:rsidRPr="0048317C">
        <w:rPr>
          <w:lang w:eastAsia="da-DK"/>
        </w:rPr>
        <w:t>Bilag 3: Fødevarernes klimaaftryk</w:t>
      </w:r>
    </w:p>
    <w:p w:rsidRPr="0048317C" w:rsidR="00F210FF" w:rsidP="00F210FF" w:rsidRDefault="00F210FF">
      <w:pPr>
        <w:spacing w:after="0" w:line="360" w:lineRule="auto"/>
      </w:pPr>
      <w:r w:rsidRPr="0048317C">
        <w:t>Bilag 4: Udskæring af koen</w:t>
      </w:r>
    </w:p>
    <w:p w:rsidRPr="0048317C" w:rsidR="00F210FF" w:rsidP="00F210FF" w:rsidRDefault="00F210FF">
      <w:pPr>
        <w:spacing w:after="0" w:line="360" w:lineRule="auto"/>
        <w:rPr>
          <w:lang w:eastAsia="da-DK"/>
        </w:rPr>
      </w:pPr>
      <w:r w:rsidRPr="0048317C">
        <w:rPr>
          <w:lang w:eastAsia="da-DK"/>
        </w:rPr>
        <w:t xml:space="preserve">Bilag 5: Elevskema til registrering af udskæringer </w:t>
      </w:r>
    </w:p>
    <w:p w:rsidR="00F210FF" w:rsidP="00F210FF" w:rsidRDefault="00F210FF">
      <w:pPr>
        <w:spacing w:after="0" w:line="360" w:lineRule="auto"/>
        <w:rPr>
          <w:lang w:eastAsia="da-DK"/>
        </w:rPr>
      </w:pPr>
      <w:r>
        <w:rPr>
          <w:lang w:eastAsia="da-DK"/>
        </w:rPr>
        <w:t xml:space="preserve">Bilag 6: Skabelon til varebestilling </w:t>
      </w:r>
    </w:p>
    <w:p w:rsidR="00F210FF" w:rsidP="00F210FF" w:rsidRDefault="00F210FF">
      <w:pPr>
        <w:spacing w:after="0" w:line="360" w:lineRule="auto"/>
        <w:rPr>
          <w:lang w:eastAsia="da-DK"/>
        </w:rPr>
      </w:pPr>
      <w:r>
        <w:rPr>
          <w:lang w:eastAsia="da-DK"/>
        </w:rPr>
        <w:t>Bilag 7: Skabelon til arbejdsplan for køkkenøvelsen</w:t>
      </w:r>
    </w:p>
    <w:p w:rsidR="00F210FF" w:rsidP="00F210FF" w:rsidRDefault="00F210FF">
      <w:pPr>
        <w:spacing w:after="0" w:line="360" w:lineRule="auto"/>
        <w:rPr>
          <w:szCs w:val="20"/>
        </w:rPr>
      </w:pPr>
      <w:r>
        <w:rPr>
          <w:szCs w:val="20"/>
        </w:rPr>
        <w:t>B</w:t>
      </w:r>
      <w:r w:rsidRPr="0056426C">
        <w:rPr>
          <w:szCs w:val="20"/>
        </w:rPr>
        <w:t xml:space="preserve">ilag </w:t>
      </w:r>
      <w:r>
        <w:rPr>
          <w:szCs w:val="20"/>
        </w:rPr>
        <w:t>8</w:t>
      </w:r>
      <w:r w:rsidRPr="0056426C">
        <w:rPr>
          <w:szCs w:val="20"/>
        </w:rPr>
        <w:t xml:space="preserve">: </w:t>
      </w:r>
      <w:r>
        <w:rPr>
          <w:szCs w:val="20"/>
        </w:rPr>
        <w:t>Bedømmelsesskema</w:t>
      </w:r>
    </w:p>
    <w:p w:rsidR="00F210FF" w:rsidP="00F210FF" w:rsidRDefault="00F210FF">
      <w:pPr>
        <w:rPr>
          <w:szCs w:val="20"/>
        </w:rPr>
      </w:pPr>
      <w:r>
        <w:rPr>
          <w:szCs w:val="20"/>
        </w:rPr>
        <w:br w:type="page"/>
      </w:r>
    </w:p>
    <w:p w:rsidR="00F210FF" w:rsidP="00F210FF" w:rsidRDefault="00F210FF">
      <w:pPr>
        <w:pStyle w:val="Overskrift3"/>
      </w:pPr>
      <w:r>
        <w:lastRenderedPageBreak/>
        <w:t>Bilag 1: Fødevarekendskab – Animalske produkter</w:t>
      </w:r>
    </w:p>
    <w:p w:rsidRPr="005C308B" w:rsidR="00F210FF" w:rsidP="00F210FF" w:rsidRDefault="00F210FF"/>
    <w:tbl>
      <w:tblPr>
        <w:tblStyle w:val="Tabel-Gitter"/>
        <w:tblW w:w="9889" w:type="dxa"/>
        <w:tblLook w:val="04A0" w:firstRow="1" w:lastRow="0" w:firstColumn="1" w:lastColumn="0" w:noHBand="0" w:noVBand="1"/>
      </w:tblPr>
      <w:tblGrid>
        <w:gridCol w:w="3510"/>
        <w:gridCol w:w="3261"/>
        <w:gridCol w:w="3118"/>
      </w:tblGrid>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sz w:val="24"/>
              </w:rPr>
            </w:pPr>
            <w:r>
              <w:rPr>
                <w:b/>
                <w:sz w:val="24"/>
              </w:rPr>
              <w:t>Anvendelse</w:t>
            </w:r>
          </w:p>
        </w:tc>
        <w:tc>
          <w:tcPr>
            <w:tcW w:w="3118"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sz w:val="24"/>
              </w:rPr>
            </w:pPr>
            <w:r>
              <w:rPr>
                <w:b/>
                <w:sz w:val="24"/>
              </w:rPr>
              <w:t>Opbevaring</w:t>
            </w: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 xml:space="preserve">Kød type </w:t>
            </w:r>
          </w:p>
          <w:p w:rsidRPr="00064E70" w:rsidR="00F210FF" w:rsidP="00F210FF" w:rsidRDefault="00F210FF">
            <w:pPr>
              <w:rPr>
                <w:sz w:val="20"/>
              </w:rPr>
            </w:pPr>
            <w:r w:rsidRPr="00064E70">
              <w:rPr>
                <w:sz w:val="20"/>
              </w:rPr>
              <w:t>Fx hakket oksekød</w:t>
            </w:r>
          </w:p>
          <w:p w:rsidRPr="00064E70" w:rsidR="00F210FF" w:rsidP="00F210FF" w:rsidRDefault="00F210FF">
            <w:pPr>
              <w:rPr>
                <w:sz w:val="20"/>
              </w:rPr>
            </w:pPr>
            <w:r w:rsidRPr="00064E70">
              <w:rPr>
                <w:sz w:val="20"/>
              </w:rPr>
              <w:t>Mørbrad</w:t>
            </w:r>
          </w:p>
          <w:p w:rsidRPr="00064E70" w:rsidR="00F210FF" w:rsidP="00F210FF" w:rsidRDefault="00F210FF">
            <w:pPr>
              <w:rPr>
                <w:sz w:val="20"/>
              </w:rPr>
            </w:pPr>
            <w:r w:rsidRPr="00064E70">
              <w:rPr>
                <w:sz w:val="20"/>
              </w:rPr>
              <w:t>Svinekæber</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 xml:space="preserve">Fisk </w:t>
            </w:r>
          </w:p>
          <w:p w:rsidR="00F210FF" w:rsidP="00F210FF" w:rsidRDefault="00F210FF">
            <w:pPr>
              <w:rPr>
                <w:sz w:val="20"/>
              </w:rPr>
            </w:pPr>
            <w:r>
              <w:rPr>
                <w:sz w:val="20"/>
              </w:rPr>
              <w:t>Fx torsk</w:t>
            </w:r>
          </w:p>
          <w:p w:rsidR="00F210FF" w:rsidP="00F210FF" w:rsidRDefault="00F210FF">
            <w:pPr>
              <w:rPr>
                <w:sz w:val="20"/>
              </w:rPr>
            </w:pPr>
            <w:r>
              <w:rPr>
                <w:sz w:val="20"/>
              </w:rPr>
              <w:t>Kuller</w:t>
            </w:r>
          </w:p>
          <w:p w:rsidRPr="00064E70" w:rsidR="00F210FF" w:rsidP="00F210FF" w:rsidRDefault="00F210FF">
            <w:pPr>
              <w:rPr>
                <w:sz w:val="20"/>
              </w:rPr>
            </w:pPr>
            <w:r w:rsidRPr="00064E70">
              <w:rPr>
                <w:sz w:val="20"/>
              </w:rPr>
              <w:t>laks</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Fjerkræ</w:t>
            </w:r>
          </w:p>
          <w:p w:rsidR="00F210FF" w:rsidP="00F210FF" w:rsidRDefault="00F210FF">
            <w:pPr>
              <w:rPr>
                <w:sz w:val="20"/>
              </w:rPr>
            </w:pPr>
            <w:r>
              <w:rPr>
                <w:sz w:val="20"/>
              </w:rPr>
              <w:t>Fx and</w:t>
            </w:r>
          </w:p>
          <w:p w:rsidR="00F210FF" w:rsidP="00F210FF" w:rsidRDefault="00F210FF">
            <w:pPr>
              <w:rPr>
                <w:sz w:val="20"/>
              </w:rPr>
            </w:pPr>
            <w:r>
              <w:rPr>
                <w:sz w:val="20"/>
              </w:rPr>
              <w:t>Kalkun</w:t>
            </w:r>
          </w:p>
          <w:p w:rsidR="00F210FF" w:rsidP="00F210FF" w:rsidRDefault="00F210FF">
            <w:pPr>
              <w:rPr>
                <w:b/>
                <w:sz w:val="24"/>
              </w:rPr>
            </w:pPr>
            <w:r>
              <w:rPr>
                <w:sz w:val="20"/>
              </w:rPr>
              <w:t xml:space="preserve">Gås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Mejeriprodukter</w:t>
            </w:r>
          </w:p>
          <w:p w:rsidR="00F210FF" w:rsidP="00F210FF" w:rsidRDefault="00F210FF">
            <w:pPr>
              <w:rPr>
                <w:sz w:val="20"/>
              </w:rPr>
            </w:pPr>
            <w:r>
              <w:rPr>
                <w:sz w:val="20"/>
              </w:rPr>
              <w:t xml:space="preserve">Fx letmælk </w:t>
            </w:r>
          </w:p>
          <w:p w:rsidRPr="00064E70" w:rsidR="00F210FF" w:rsidP="00F210FF" w:rsidRDefault="00F210FF">
            <w:pPr>
              <w:rPr>
                <w:sz w:val="20"/>
              </w:rPr>
            </w:pPr>
            <w:r w:rsidRPr="00064E70">
              <w:rPr>
                <w:sz w:val="20"/>
              </w:rPr>
              <w:t>Hytteost</w:t>
            </w:r>
          </w:p>
          <w:p w:rsidRPr="00064E70" w:rsidR="00F210FF" w:rsidP="00F210FF" w:rsidRDefault="00F210FF">
            <w:pPr>
              <w:rPr>
                <w:sz w:val="20"/>
              </w:rPr>
            </w:pPr>
            <w:r w:rsidRPr="00064E70">
              <w:rPr>
                <w:sz w:val="20"/>
              </w:rPr>
              <w:t xml:space="preserve">Smør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bl>
    <w:p w:rsidR="00F210FF" w:rsidP="00F210FF" w:rsidRDefault="00F210FF">
      <w:pPr>
        <w:pStyle w:val="Overskrift3"/>
      </w:pPr>
      <w:r w:rsidRPr="00B5155D">
        <w:lastRenderedPageBreak/>
        <w:t xml:space="preserve">Bilag </w:t>
      </w:r>
      <w:r>
        <w:t>2:</w:t>
      </w:r>
      <w:r w:rsidRPr="00B5155D">
        <w:t xml:space="preserve"> Madpyramiden 2011 </w:t>
      </w:r>
    </w:p>
    <w:p w:rsidR="00F210FF" w:rsidP="00F210FF" w:rsidRDefault="00F210FF">
      <w:pPr>
        <w:rPr>
          <w:b/>
          <w:sz w:val="28"/>
        </w:rPr>
      </w:pPr>
    </w:p>
    <w:p w:rsidRPr="00B5155D" w:rsidR="00F210FF" w:rsidP="00F210FF" w:rsidRDefault="00F210FF">
      <w:pPr>
        <w:rPr>
          <w:b/>
          <w:sz w:val="28"/>
        </w:rPr>
      </w:pPr>
    </w:p>
    <w:p w:rsidR="00F210FF" w:rsidP="00F210FF" w:rsidRDefault="00F210FF">
      <w:r w:rsidRPr="00B5155D">
        <w:rPr>
          <w:b/>
          <w:noProof/>
          <w:sz w:val="28"/>
          <w:lang w:eastAsia="da-DK"/>
        </w:rPr>
        <w:drawing>
          <wp:anchor distT="0" distB="0" distL="114300" distR="114300" simplePos="0" relativeHeight="251660288" behindDoc="0" locked="0" layoutInCell="1" allowOverlap="1" wp14:editId="5DBE91E9" wp14:anchorId="43F30974">
            <wp:simplePos x="0" y="0"/>
            <wp:positionH relativeFrom="margin">
              <wp:posOffset>361950</wp:posOffset>
            </wp:positionH>
            <wp:positionV relativeFrom="margin">
              <wp:posOffset>1327150</wp:posOffset>
            </wp:positionV>
            <wp:extent cx="5188585" cy="4525645"/>
            <wp:effectExtent l="0" t="0" r="0" b="8255"/>
            <wp:wrapSquare wrapText="bothSides"/>
            <wp:docPr id="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sz w:val="20"/>
        </w:rPr>
      </w:pPr>
    </w:p>
    <w:p w:rsidRPr="00977C5E" w:rsidR="00F210FF" w:rsidP="00F210FF" w:rsidRDefault="00F210FF">
      <w:pPr>
        <w:rPr>
          <w:szCs w:val="20"/>
        </w:rPr>
      </w:pPr>
      <w:r w:rsidRPr="00977C5E">
        <w:t xml:space="preserve">Kilde: FDB. </w:t>
      </w:r>
      <w:r w:rsidRPr="00977C5E">
        <w:rPr>
          <w:i/>
        </w:rPr>
        <w:t xml:space="preserve">Madpyramiden 2011. </w:t>
      </w:r>
      <w:r w:rsidRPr="00977C5E">
        <w:t xml:space="preserve">Lokaliseret d. 5. oktober 2011: </w:t>
      </w:r>
      <w:hyperlink w:history="1" r:id="rId30">
        <w:r w:rsidRPr="00977C5E">
          <w:rPr>
            <w:rStyle w:val="Hyperlink"/>
            <w:szCs w:val="20"/>
          </w:rPr>
          <w:t>http://www.madpyramiden.dk/</w:t>
        </w:r>
      </w:hyperlink>
    </w:p>
    <w:p w:rsidR="00F210FF" w:rsidP="00F210FF" w:rsidRDefault="00F210FF"/>
    <w:p w:rsidR="00F210FF" w:rsidP="00F210FF" w:rsidRDefault="00F210FF">
      <w:pPr>
        <w:rPr>
          <w:b/>
          <w:sz w:val="24"/>
        </w:rPr>
      </w:pPr>
      <w:r>
        <w:rPr>
          <w:b/>
          <w:sz w:val="24"/>
        </w:rPr>
        <w:br w:type="page"/>
      </w:r>
    </w:p>
    <w:p w:rsidR="00F210FF" w:rsidP="00F210FF" w:rsidRDefault="00F210FF">
      <w:pPr>
        <w:pStyle w:val="Overskrift3"/>
        <w:rPr>
          <w:lang w:eastAsia="da-DK"/>
        </w:rPr>
      </w:pPr>
      <w:r w:rsidRPr="00F84FBE">
        <w:rPr>
          <w:lang w:eastAsia="da-DK"/>
        </w:rPr>
        <w:lastRenderedPageBreak/>
        <w:t>Bilag 3: Fødevarernes klimaaftryk</w:t>
      </w:r>
    </w:p>
    <w:p w:rsidRPr="00DB5430" w:rsidR="00DB5430" w:rsidP="00DB5430" w:rsidRDefault="00DB5430">
      <w:pPr>
        <w:rPr>
          <w:lang w:eastAsia="da-DK"/>
        </w:rPr>
      </w:pPr>
    </w:p>
    <w:p w:rsidRPr="004E2D79" w:rsidR="00F210FF" w:rsidP="00F210FF" w:rsidRDefault="00F210FF">
      <w:pPr>
        <w:spacing w:after="0" w:line="408" w:lineRule="atLeast"/>
        <w:jc w:val="center"/>
        <w:rPr>
          <w:rFonts w:ascii="Verdana" w:hAnsi="Verdana" w:eastAsia="Times New Roman" w:cs="Times New Roman"/>
          <w:color w:val="454545"/>
          <w:sz w:val="17"/>
          <w:szCs w:val="17"/>
          <w:lang w:eastAsia="da-DK"/>
        </w:rPr>
      </w:pPr>
      <w:r>
        <w:rPr>
          <w:rFonts w:ascii="Verdana" w:hAnsi="Verdana" w:eastAsia="Times New Roman" w:cs="Times New Roman"/>
          <w:noProof/>
          <w:color w:val="454545"/>
          <w:sz w:val="17"/>
          <w:szCs w:val="17"/>
          <w:lang w:eastAsia="da-DK"/>
        </w:rPr>
        <w:drawing>
          <wp:inline distT="0" distB="0" distL="0" distR="0">
            <wp:extent cx="5133340" cy="719963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340" cy="7199630"/>
                    </a:xfrm>
                    <a:prstGeom prst="rect">
                      <a:avLst/>
                    </a:prstGeom>
                  </pic:spPr>
                </pic:pic>
              </a:graphicData>
            </a:graphic>
          </wp:inline>
        </w:drawing>
      </w:r>
    </w:p>
    <w:p w:rsidR="00F210FF" w:rsidP="00F210FF" w:rsidRDefault="00F210FF">
      <w:pPr>
        <w:rPr>
          <w:szCs w:val="18"/>
          <w:lang w:eastAsia="da-DK"/>
        </w:rPr>
      </w:pPr>
    </w:p>
    <w:p w:rsidRPr="00B570BA" w:rsidR="00F210FF" w:rsidP="00F210FF" w:rsidRDefault="00F210F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00F210FF" w:rsidP="00F210FF" w:rsidRDefault="00D269DC">
      <w:pPr>
        <w:spacing w:after="0" w:line="240" w:lineRule="auto"/>
        <w:rPr>
          <w:rStyle w:val="Hyperlink"/>
          <w:rFonts w:cstheme="minorHAnsi"/>
          <w:sz w:val="20"/>
        </w:rPr>
      </w:pPr>
      <w:hyperlink w:history="1" r:id="rId32">
        <w:r w:rsidRPr="00B570BA" w:rsidR="00F210FF">
          <w:rPr>
            <w:rStyle w:val="Hyperlink"/>
            <w:rFonts w:cstheme="minorHAnsi"/>
            <w:sz w:val="20"/>
          </w:rPr>
          <w:t>http://www.kk.dk/sitecore/content/Subsites/Klima/SubsiteFrontpage/KoebenhavnsKommunesIndsatser/VoresKlima/DownloadMaterialer/~/media/7817FF782E324573A460198BC9D00976.ashx</w:t>
        </w:r>
      </w:hyperlink>
    </w:p>
    <w:p w:rsidR="00F210FF" w:rsidP="00F210FF" w:rsidRDefault="00F210FF">
      <w:pPr>
        <w:pStyle w:val="Overskrift3"/>
      </w:pPr>
      <w:r>
        <w:lastRenderedPageBreak/>
        <w:t xml:space="preserve">Bilag 4: Koens udskæring </w:t>
      </w:r>
    </w:p>
    <w:p w:rsidR="00F210FF" w:rsidP="00F210FF" w:rsidRDefault="00F210FF">
      <w:pPr>
        <w:rPr>
          <w:b/>
          <w:sz w:val="28"/>
        </w:rPr>
      </w:pPr>
    </w:p>
    <w:p w:rsidR="00F210FF" w:rsidP="00F210FF" w:rsidRDefault="00F210FF">
      <w:pPr>
        <w:rPr>
          <w:b/>
          <w:sz w:val="28"/>
        </w:rPr>
      </w:pPr>
    </w:p>
    <w:p w:rsidR="00F210FF" w:rsidP="00F210FF" w:rsidRDefault="00F210FF">
      <w:pPr>
        <w:rPr>
          <w:b/>
          <w:sz w:val="28"/>
        </w:rPr>
      </w:pPr>
      <w:r>
        <w:rPr>
          <w:b/>
          <w:noProof/>
          <w:sz w:val="28"/>
          <w:lang w:eastAsia="da-DK"/>
        </w:rPr>
        <w:drawing>
          <wp:inline distT="0" distB="0" distL="0" distR="0" wp14:anchorId="6A81344D" wp14:editId="79C058D1">
            <wp:extent cx="6120130" cy="30003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ens-udskræring_udsnit.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3000375"/>
                    </a:xfrm>
                    <a:prstGeom prst="rect">
                      <a:avLst/>
                    </a:prstGeom>
                  </pic:spPr>
                </pic:pic>
              </a:graphicData>
            </a:graphic>
          </wp:inline>
        </w:drawing>
      </w:r>
    </w:p>
    <w:p w:rsidR="00F210FF" w:rsidP="00F210FF" w:rsidRDefault="00F210FF">
      <w:pPr>
        <w:rPr>
          <w:b/>
          <w:sz w:val="28"/>
        </w:rPr>
      </w:pPr>
    </w:p>
    <w:p w:rsidRPr="00977C5E" w:rsidR="00F210FF" w:rsidP="00F210FF" w:rsidRDefault="00F210FF">
      <w:r w:rsidRPr="00977C5E">
        <w:t xml:space="preserve">Kilde: Det lette nordiske køkken. </w:t>
      </w:r>
      <w:r w:rsidRPr="00977C5E">
        <w:rPr>
          <w:i/>
        </w:rPr>
        <w:t xml:space="preserve">Sådan skæres oksekødet. </w:t>
      </w:r>
      <w:r w:rsidRPr="00977C5E">
        <w:t xml:space="preserve">Lokaliseret den 7. december 2011: </w:t>
      </w:r>
      <w:hyperlink w:history="1" r:id="rId34">
        <w:r w:rsidRPr="00977C5E">
          <w:rPr>
            <w:rStyle w:val="Hyperlink"/>
          </w:rPr>
          <w:t>http://www.lettenordiske.dk/OpskriftKategorier/Tips%20og%20tricks/Udskaeringsplancher.aspx</w:t>
        </w:r>
      </w:hyperlink>
    </w:p>
    <w:p w:rsidR="00F210FF" w:rsidP="00F210FF" w:rsidRDefault="00F210FF">
      <w:pPr>
        <w:pStyle w:val="Overskrift3"/>
      </w:pPr>
      <w:r w:rsidRPr="00977C5E">
        <w:rPr>
          <w:rStyle w:val="Hyperlink"/>
          <w:rFonts w:cstheme="minorHAnsi"/>
          <w:sz w:val="22"/>
        </w:rPr>
        <w:br w:type="page"/>
      </w:r>
      <w:r>
        <w:lastRenderedPageBreak/>
        <w:t>Bilag 5: Registrering af kødudskæring</w:t>
      </w:r>
    </w:p>
    <w:p w:rsidRPr="005C308B" w:rsidR="00F210FF" w:rsidP="00F210FF" w:rsidRDefault="00F210FF"/>
    <w:p w:rsidR="00F210FF" w:rsidP="00F210FF" w:rsidRDefault="00F210FF">
      <w:pPr>
        <w:rPr>
          <w:b/>
        </w:rPr>
      </w:pPr>
      <w:r>
        <w:rPr>
          <w:b/>
        </w:rPr>
        <w:t>Kend dit dyr</w:t>
      </w:r>
    </w:p>
    <w:tbl>
      <w:tblPr>
        <w:tblStyle w:val="Tabel-Gitter"/>
        <w:tblW w:w="0" w:type="auto"/>
        <w:tblLook w:val="04A0" w:firstRow="1" w:lastRow="0" w:firstColumn="1" w:lastColumn="0" w:noHBand="0" w:noVBand="1"/>
      </w:tblPr>
      <w:tblGrid>
        <w:gridCol w:w="2444"/>
        <w:gridCol w:w="3051"/>
        <w:gridCol w:w="3685"/>
      </w:tblGrid>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 xml:space="preserve"> </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Navn på udskæringen</w:t>
            </w:r>
          </w:p>
        </w:tc>
        <w:tc>
          <w:tcPr>
            <w:tcW w:w="368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Anvendelse</w:t>
            </w: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2</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3</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4</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5</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6</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7</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8</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9</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10</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11</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12</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13</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14</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bl>
    <w:p w:rsidR="00F210FF" w:rsidP="00F210FF" w:rsidRDefault="00F210FF"/>
    <w:p w:rsidR="00F210FF" w:rsidP="00F210FF" w:rsidRDefault="00F210FF"/>
    <w:p w:rsidR="00F210FF" w:rsidRDefault="00F210FF">
      <w:pPr>
        <w:rPr>
          <w:rStyle w:val="Hyperlink"/>
          <w:rFonts w:cstheme="minorHAnsi"/>
          <w:sz w:val="20"/>
        </w:rPr>
      </w:pPr>
      <w:r>
        <w:rPr>
          <w:rStyle w:val="Hyperlink"/>
          <w:rFonts w:cstheme="minorHAnsi"/>
          <w:sz w:val="20"/>
        </w:rPr>
        <w:br w:type="page"/>
      </w:r>
    </w:p>
    <w:p w:rsidR="00F210FF" w:rsidP="00F210FF" w:rsidRDefault="00F210FF">
      <w:pPr>
        <w:pStyle w:val="Overskrift3"/>
      </w:pPr>
      <w:r>
        <w:lastRenderedPageBreak/>
        <w:t>Bilag 6: Varebestilling</w:t>
      </w:r>
    </w:p>
    <w:p w:rsidRPr="005C308B" w:rsidR="00F210FF" w:rsidP="00F210FF" w:rsidRDefault="00F210FF"/>
    <w:tbl>
      <w:tblPr>
        <w:tblStyle w:val="Tabel-Gitter"/>
        <w:tblW w:w="0" w:type="auto"/>
        <w:tblLook w:val="04A0" w:firstRow="1" w:lastRow="0" w:firstColumn="1" w:lastColumn="0" w:noHBand="0" w:noVBand="1"/>
      </w:tblPr>
      <w:tblGrid>
        <w:gridCol w:w="3259"/>
        <w:gridCol w:w="3259"/>
        <w:gridCol w:w="3260"/>
      </w:tblGrid>
      <w:tr w:rsidR="00F210FF" w:rsidTr="00F210FF">
        <w:tc>
          <w:tcPr>
            <w:tcW w:w="9778" w:type="dxa"/>
            <w:gridSpan w:val="3"/>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tc>
      </w:tr>
      <w:tr w:rsidR="00F210FF" w:rsidTr="00F210FF">
        <w:tc>
          <w:tcPr>
            <w:tcW w:w="9778" w:type="dxa"/>
            <w:gridSpan w:val="3"/>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Gruppens medlemmer</w:t>
            </w:r>
          </w:p>
          <w:p w:rsidR="00F210FF" w:rsidP="00F210FF" w:rsidRDefault="00F210FF">
            <w:pPr>
              <w:rPr>
                <w:b/>
              </w:rPr>
            </w:pPr>
          </w:p>
          <w:p w:rsidR="00F210FF" w:rsidP="00F210FF" w:rsidRDefault="00F210FF">
            <w:pPr>
              <w:rPr>
                <w:b/>
              </w:rPr>
            </w:pPr>
          </w:p>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Råvarer</w:t>
            </w:r>
          </w:p>
          <w:p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Konventionel eller økologisk</w:t>
            </w:r>
          </w:p>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Fisk og kød</w:t>
            </w:r>
            <w:r>
              <w:rPr>
                <w:b/>
              </w:rPr>
              <w:t>:</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Kolonial</w:t>
            </w:r>
            <w:r>
              <w:rPr>
                <w:b/>
              </w:rPr>
              <w:t>:</w:t>
            </w:r>
            <w:r w:rsidRPr="00487AB1">
              <w:rPr>
                <w:b/>
              </w:rPr>
              <w:t xml:space="preserve"> </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Diverse:</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bl>
    <w:p w:rsidRPr="005C308B" w:rsidR="00F210FF" w:rsidP="00F210FF" w:rsidRDefault="00F210FF">
      <w:pPr>
        <w:pStyle w:val="Overskrift3"/>
      </w:pPr>
      <w:r w:rsidRPr="005C308B">
        <w:lastRenderedPageBreak/>
        <w:t>Bilag 7: Arbejdsplan for køkkenøvelsen</w:t>
      </w:r>
    </w:p>
    <w:p w:rsidRPr="005C308B" w:rsidR="00F210FF" w:rsidP="00F210FF" w:rsidRDefault="00F210FF"/>
    <w:tbl>
      <w:tblPr>
        <w:tblStyle w:val="Tabel-Gitter"/>
        <w:tblW w:w="0" w:type="auto"/>
        <w:tblLook w:val="04A0" w:firstRow="1" w:lastRow="0" w:firstColumn="1" w:lastColumn="0" w:noHBand="0" w:noVBand="1"/>
      </w:tblPr>
      <w:tblGrid>
        <w:gridCol w:w="2444"/>
        <w:gridCol w:w="2444"/>
        <w:gridCol w:w="2445"/>
        <w:gridCol w:w="2445"/>
      </w:tblGrid>
      <w:tr w:rsidR="00F210FF" w:rsidTr="00F210FF">
        <w:tc>
          <w:tcPr>
            <w:tcW w:w="9778"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tc>
      </w:tr>
      <w:tr w:rsidR="00F210FF" w:rsidTr="00F210FF">
        <w:tc>
          <w:tcPr>
            <w:tcW w:w="9778"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Gruppens medlemmer</w:t>
            </w:r>
          </w:p>
          <w:p w:rsidR="00F210FF" w:rsidP="00F210FF" w:rsidRDefault="00F210FF">
            <w:pPr>
              <w:rPr>
                <w:b/>
              </w:rPr>
            </w:pPr>
          </w:p>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Hvornår/Tidspunkt</w:t>
            </w:r>
          </w:p>
          <w:p w:rsidR="00F210FF" w:rsidP="00F210FF" w:rsidRDefault="00F210FF">
            <w:pPr>
              <w:rPr>
                <w:b/>
              </w:rPr>
            </w:pPr>
            <w:r>
              <w:rPr>
                <w:b/>
              </w:rPr>
              <w:t xml:space="preserve">Start/slut </w:t>
            </w:r>
          </w:p>
        </w:tc>
        <w:tc>
          <w:tcPr>
            <w:tcW w:w="244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Hvem</w:t>
            </w: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bl>
    <w:p w:rsidR="00F210FF" w:rsidP="00F210FF" w:rsidRDefault="00F210FF"/>
    <w:p w:rsidR="00F210FF" w:rsidP="00F210FF" w:rsidRDefault="00F210FF"/>
    <w:p w:rsidR="00F210FF" w:rsidP="00F210FF" w:rsidRDefault="00F210FF"/>
    <w:p w:rsidR="00F210FF" w:rsidP="00F210FF" w:rsidRDefault="00F210FF">
      <w:pPr>
        <w:pStyle w:val="Overskrift3"/>
      </w:pPr>
      <w:r>
        <w:lastRenderedPageBreak/>
        <w:t xml:space="preserve">Bilag 8: Bedømmelsesskema af økologisk og konventionel ret </w:t>
      </w:r>
    </w:p>
    <w:p w:rsidRPr="005C308B" w:rsidR="00F210FF" w:rsidP="00F210FF" w:rsidRDefault="00F210FF"/>
    <w:tbl>
      <w:tblPr>
        <w:tblStyle w:val="Tabel-Gitter"/>
        <w:tblW w:w="0" w:type="auto"/>
        <w:tblLook w:val="04A0" w:firstRow="1" w:lastRow="0" w:firstColumn="1" w:lastColumn="0" w:noHBand="0" w:noVBand="1"/>
      </w:tblPr>
      <w:tblGrid>
        <w:gridCol w:w="2172"/>
        <w:gridCol w:w="3313"/>
        <w:gridCol w:w="788"/>
        <w:gridCol w:w="2766"/>
        <w:gridCol w:w="815"/>
      </w:tblGrid>
      <w:tr w:rsidR="00F210FF" w:rsidTr="00F210FF">
        <w:tc>
          <w:tcPr>
            <w:tcW w:w="9854" w:type="dxa"/>
            <w:gridSpan w:val="5"/>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p w:rsidR="00F210FF" w:rsidP="00F210FF" w:rsidRDefault="00F210FF">
            <w:pPr>
              <w:rPr>
                <w:b/>
              </w:rPr>
            </w:pPr>
          </w:p>
        </w:tc>
      </w:tr>
      <w:tr w:rsidR="00F210FF" w:rsidTr="00F210FF">
        <w:tc>
          <w:tcPr>
            <w:tcW w:w="9854" w:type="dxa"/>
            <w:gridSpan w:val="5"/>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Bedømmelsesskala</w:t>
            </w:r>
          </w:p>
          <w:p w:rsidR="00F210FF" w:rsidP="00F210FF" w:rsidRDefault="00F210FF">
            <w:pPr>
              <w:rPr>
                <w:b/>
              </w:rPr>
            </w:pPr>
            <w:r>
              <w:rPr>
                <w:b/>
              </w:rPr>
              <w:t>5 = Meget godt</w:t>
            </w:r>
          </w:p>
          <w:p w:rsidR="00F210FF" w:rsidP="00F210FF" w:rsidRDefault="00F210FF">
            <w:pPr>
              <w:rPr>
                <w:b/>
              </w:rPr>
            </w:pPr>
            <w:r>
              <w:rPr>
                <w:b/>
              </w:rPr>
              <w:t>4 = Godt</w:t>
            </w:r>
          </w:p>
          <w:p w:rsidR="00F210FF" w:rsidP="00F210FF" w:rsidRDefault="00F210FF">
            <w:pPr>
              <w:rPr>
                <w:b/>
              </w:rPr>
            </w:pPr>
            <w:r>
              <w:rPr>
                <w:b/>
              </w:rPr>
              <w:t xml:space="preserve">3 = Middel </w:t>
            </w:r>
          </w:p>
          <w:p w:rsidR="00F210FF" w:rsidP="00F210FF" w:rsidRDefault="00F210FF">
            <w:pPr>
              <w:rPr>
                <w:b/>
              </w:rPr>
            </w:pPr>
            <w:r>
              <w:rPr>
                <w:b/>
              </w:rPr>
              <w:t>2 = Mindre godt</w:t>
            </w:r>
          </w:p>
          <w:p w:rsidR="00F210FF" w:rsidP="00F210FF" w:rsidRDefault="00F210FF">
            <w:pPr>
              <w:rPr>
                <w:b/>
              </w:rPr>
            </w:pPr>
            <w:r>
              <w:rPr>
                <w:b/>
              </w:rPr>
              <w:t>1 = Dårligt</w:t>
            </w:r>
          </w:p>
          <w:p w:rsidR="00F210FF" w:rsidP="00F210FF" w:rsidRDefault="00F210FF">
            <w:pPr>
              <w:rPr>
                <w:b/>
              </w:rPr>
            </w:pPr>
          </w:p>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Økologisk ret</w:t>
            </w:r>
          </w:p>
        </w:tc>
        <w:tc>
          <w:tcPr>
            <w:tcW w:w="788"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Points</w:t>
            </w:r>
          </w:p>
        </w:tc>
        <w:tc>
          <w:tcPr>
            <w:tcW w:w="2766"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 xml:space="preserve">Konventionel ret </w:t>
            </w:r>
          </w:p>
        </w:tc>
        <w:tc>
          <w:tcPr>
            <w:tcW w:w="81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Points</w:t>
            </w:r>
          </w:p>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Grundsmage</w:t>
            </w:r>
          </w:p>
          <w:p w:rsidR="00F210FF" w:rsidP="00F210FF" w:rsidRDefault="00F210FF">
            <w:r>
              <w:t>Sødt</w:t>
            </w:r>
          </w:p>
          <w:p w:rsidR="00F210FF" w:rsidP="00F210FF" w:rsidRDefault="00F210FF">
            <w:r>
              <w:t xml:space="preserve">Surt </w:t>
            </w:r>
          </w:p>
          <w:p w:rsidR="00F210FF" w:rsidP="00F210FF" w:rsidRDefault="00F210FF">
            <w:r>
              <w:t>Salt</w:t>
            </w:r>
          </w:p>
          <w:p w:rsidR="00F210FF" w:rsidP="00F210FF" w:rsidRDefault="00F210FF">
            <w:r>
              <w:t xml:space="preserve">Bittert </w:t>
            </w:r>
          </w:p>
          <w:p w:rsidR="00F210FF" w:rsidP="00F210FF" w:rsidRDefault="00F210FF">
            <w:r>
              <w:t xml:space="preserve">Umami </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Konsistens</w:t>
            </w:r>
          </w:p>
          <w:p w:rsidR="00F210FF" w:rsidP="00F210FF" w:rsidRDefault="00F210FF">
            <w:pPr>
              <w:rPr>
                <w:b/>
              </w:rPr>
            </w:pPr>
            <w:r>
              <w:t>(blød, hård, sej, sprød, melet, tør, saftig…)</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Duft</w:t>
            </w:r>
          </w:p>
          <w:p w:rsidRPr="00AC4F3D" w:rsidR="00F210FF" w:rsidP="00F210FF" w:rsidRDefault="00F210FF">
            <w:r w:rsidRPr="00AC4F3D">
              <w:t>(krydret, sødlig, stærk…)</w:t>
            </w:r>
          </w:p>
          <w:p w:rsidR="00F210FF" w:rsidP="00F210FF" w:rsidRDefault="00F210FF">
            <w:pPr>
              <w:rPr>
                <w:b/>
              </w:rPr>
            </w:pP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 xml:space="preserve">Udseende </w:t>
            </w:r>
          </w:p>
          <w:p w:rsidR="00F210FF" w:rsidP="00F210FF" w:rsidRDefault="00F210FF">
            <w:r>
              <w:t>Farver</w:t>
            </w:r>
          </w:p>
          <w:p w:rsidR="00F210FF" w:rsidP="00F210FF" w:rsidRDefault="00F210FF">
            <w:r>
              <w:t>Former/faconer (oval, rund, kantet…)</w:t>
            </w:r>
          </w:p>
          <w:p w:rsidR="00F210FF" w:rsidP="00F210FF" w:rsidRDefault="00F210FF">
            <w:r>
              <w:t>Overflade (ru, glat, nubret, håret…)</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Anretning</w:t>
            </w:r>
          </w:p>
          <w:p w:rsidR="00F210FF" w:rsidP="00F210FF" w:rsidRDefault="00F210FF">
            <w:pPr>
              <w:rPr>
                <w:b/>
              </w:rPr>
            </w:pPr>
          </w:p>
          <w:p w:rsidR="00F210FF" w:rsidP="00F210FF" w:rsidRDefault="00F210FF">
            <w:pPr>
              <w:rPr>
                <w:b/>
              </w:rPr>
            </w:pP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9039"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r>
              <w:rPr>
                <w:b/>
              </w:rPr>
              <w:t>Samlet bedømmelse</w:t>
            </w:r>
          </w:p>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bl>
    <w:p w:rsidR="00F210FF" w:rsidP="00F210FF" w:rsidRDefault="00F210FF"/>
    <w:p w:rsidR="00F210FF" w:rsidP="00F210FF" w:rsidRDefault="00F210FF">
      <w:pPr>
        <w:pStyle w:val="Overskrift2"/>
        <w:rPr>
          <w:lang w:eastAsia="da-DK"/>
        </w:rPr>
      </w:pPr>
      <w:r>
        <w:lastRenderedPageBreak/>
        <w:t>Bilag</w:t>
      </w:r>
      <w:r w:rsidRPr="00316AA0">
        <w:t xml:space="preserve"> til </w:t>
      </w:r>
      <w:r>
        <w:t>tema</w:t>
      </w:r>
      <w:r w:rsidRPr="00316AA0">
        <w:t xml:space="preserve"> </w:t>
      </w:r>
      <w:r w:rsidRPr="00316AA0">
        <w:rPr>
          <w:lang w:eastAsia="da-DK"/>
        </w:rPr>
        <w:t>2: Kornprodukter</w:t>
      </w:r>
    </w:p>
    <w:p w:rsidRPr="005C308B" w:rsidR="00F210FF" w:rsidP="00F210FF" w:rsidRDefault="00F210FF">
      <w:pPr>
        <w:rPr>
          <w:lang w:eastAsia="da-DK"/>
        </w:rPr>
      </w:pPr>
    </w:p>
    <w:p w:rsidR="00F210FF" w:rsidP="00F210FF" w:rsidRDefault="00F210FF">
      <w:pPr>
        <w:spacing w:after="0" w:line="360" w:lineRule="auto"/>
        <w:rPr>
          <w:lang w:eastAsia="da-DK"/>
        </w:rPr>
      </w:pPr>
      <w:r>
        <w:rPr>
          <w:lang w:eastAsia="da-DK"/>
        </w:rPr>
        <w:t xml:space="preserve">Bilag 1: Forslag til korn, gryn og meltyper </w:t>
      </w:r>
      <w:r>
        <w:rPr>
          <w:lang w:eastAsia="da-DK"/>
        </w:rPr>
        <w:tab/>
      </w:r>
    </w:p>
    <w:p w:rsidR="00F210FF" w:rsidP="00F210FF" w:rsidRDefault="00F210FF">
      <w:pPr>
        <w:spacing w:after="0" w:line="360" w:lineRule="auto"/>
        <w:rPr>
          <w:lang w:eastAsia="da-DK"/>
        </w:rPr>
      </w:pPr>
      <w:r>
        <w:rPr>
          <w:lang w:eastAsia="da-DK"/>
        </w:rPr>
        <w:t xml:space="preserve">Bilag 2: Elevskema til registrering af korn, gryn og meltyper </w:t>
      </w:r>
      <w:r>
        <w:rPr>
          <w:lang w:eastAsia="da-DK"/>
        </w:rPr>
        <w:tab/>
      </w:r>
    </w:p>
    <w:p w:rsidR="00F210FF" w:rsidP="00F210FF" w:rsidRDefault="00F210FF">
      <w:pPr>
        <w:spacing w:after="0" w:line="360" w:lineRule="auto"/>
        <w:rPr>
          <w:lang w:eastAsia="da-DK"/>
        </w:rPr>
      </w:pPr>
      <w:r>
        <w:rPr>
          <w:lang w:eastAsia="da-DK"/>
        </w:rPr>
        <w:t xml:space="preserve">Bilag 3: Skema til fødevarekendskab </w:t>
      </w:r>
      <w:r>
        <w:rPr>
          <w:lang w:eastAsia="da-DK"/>
        </w:rPr>
        <w:tab/>
      </w:r>
    </w:p>
    <w:p w:rsidR="00F210FF" w:rsidP="00F210FF" w:rsidRDefault="00F210FF">
      <w:pPr>
        <w:spacing w:after="0" w:line="360" w:lineRule="auto"/>
        <w:rPr>
          <w:lang w:eastAsia="da-DK"/>
        </w:rPr>
      </w:pPr>
      <w:r>
        <w:rPr>
          <w:lang w:eastAsia="da-DK"/>
        </w:rPr>
        <w:t>Bilag 4: Kornets opbygning</w:t>
      </w:r>
    </w:p>
    <w:p w:rsidR="00F210FF" w:rsidP="00F210FF" w:rsidRDefault="00F210FF">
      <w:pPr>
        <w:spacing w:after="0" w:line="360" w:lineRule="auto"/>
        <w:rPr>
          <w:lang w:eastAsia="da-DK"/>
        </w:rPr>
      </w:pPr>
      <w:r>
        <w:rPr>
          <w:lang w:eastAsia="da-DK"/>
        </w:rPr>
        <w:t>Bilag 5: Madpyramiden 2011</w:t>
      </w:r>
    </w:p>
    <w:p w:rsidR="00F210FF" w:rsidP="00F210FF" w:rsidRDefault="00F210FF">
      <w:pPr>
        <w:spacing w:after="0" w:line="360" w:lineRule="auto"/>
        <w:rPr>
          <w:lang w:eastAsia="da-DK"/>
        </w:rPr>
      </w:pPr>
      <w:r>
        <w:rPr>
          <w:lang w:eastAsia="da-DK"/>
        </w:rPr>
        <w:t>Bilag 6: Fødevarernes klimaaftryk</w:t>
      </w:r>
    </w:p>
    <w:p w:rsidR="00F210FF" w:rsidP="00F210FF" w:rsidRDefault="00F210FF">
      <w:pPr>
        <w:spacing w:after="0" w:line="360" w:lineRule="auto"/>
        <w:rPr>
          <w:lang w:eastAsia="da-DK"/>
        </w:rPr>
      </w:pPr>
      <w:r>
        <w:rPr>
          <w:lang w:eastAsia="da-DK"/>
        </w:rPr>
        <w:t>Bilag 7: Forslag til råvarekurvens indhold – sommer, efterår, vinter og forår</w:t>
      </w:r>
    </w:p>
    <w:p w:rsidR="00F210FF" w:rsidP="00F210FF" w:rsidRDefault="00F210FF">
      <w:pPr>
        <w:spacing w:after="0" w:line="360" w:lineRule="auto"/>
        <w:rPr>
          <w:lang w:eastAsia="da-DK"/>
        </w:rPr>
      </w:pPr>
      <w:r>
        <w:rPr>
          <w:lang w:eastAsia="da-DK"/>
        </w:rPr>
        <w:t xml:space="preserve">Bilag 8: Skabelon til varebestilling </w:t>
      </w:r>
    </w:p>
    <w:p w:rsidR="00F210FF" w:rsidP="00F210FF" w:rsidRDefault="00F210FF">
      <w:pPr>
        <w:spacing w:after="0" w:line="360" w:lineRule="auto"/>
        <w:rPr>
          <w:lang w:eastAsia="da-DK"/>
        </w:rPr>
      </w:pPr>
      <w:r>
        <w:rPr>
          <w:lang w:eastAsia="da-DK"/>
        </w:rPr>
        <w:t>Bilag 9: Skabelon til arbejdsplan for køkkenøvelsen</w:t>
      </w:r>
    </w:p>
    <w:p w:rsidR="00F210FF" w:rsidP="00F210FF" w:rsidRDefault="00F210FF">
      <w:pPr>
        <w:spacing w:after="0" w:line="360" w:lineRule="auto"/>
        <w:rPr>
          <w:lang w:eastAsia="da-DK"/>
        </w:rPr>
      </w:pPr>
      <w:r>
        <w:rPr>
          <w:lang w:eastAsia="da-DK"/>
        </w:rPr>
        <w:t>Bilag 10: Opskrift på gulerodskerneboller</w:t>
      </w:r>
    </w:p>
    <w:p w:rsidR="00F210FF" w:rsidP="00F210FF" w:rsidRDefault="00F210FF">
      <w:pPr>
        <w:spacing w:after="0" w:line="360" w:lineRule="auto"/>
        <w:rPr>
          <w:szCs w:val="20"/>
        </w:rPr>
      </w:pPr>
      <w:bookmarkStart w:name="OLE_LINK3" w:id="5"/>
      <w:bookmarkStart w:name="OLE_LINK4" w:id="6"/>
      <w:r>
        <w:rPr>
          <w:szCs w:val="20"/>
        </w:rPr>
        <w:t>B</w:t>
      </w:r>
      <w:r w:rsidRPr="0056426C">
        <w:rPr>
          <w:szCs w:val="20"/>
        </w:rPr>
        <w:t xml:space="preserve">ilag </w:t>
      </w:r>
      <w:r>
        <w:rPr>
          <w:szCs w:val="20"/>
        </w:rPr>
        <w:t>11</w:t>
      </w:r>
      <w:r w:rsidRPr="0056426C">
        <w:rPr>
          <w:szCs w:val="20"/>
        </w:rPr>
        <w:t xml:space="preserve">: </w:t>
      </w:r>
      <w:r>
        <w:rPr>
          <w:szCs w:val="20"/>
        </w:rPr>
        <w:t>Bedømmelsesskema</w:t>
      </w:r>
    </w:p>
    <w:bookmarkEnd w:id="5"/>
    <w:bookmarkEnd w:id="6"/>
    <w:p w:rsidR="00F210FF" w:rsidP="00F210FF" w:rsidRDefault="00F210FF">
      <w:pPr>
        <w:spacing w:after="0" w:line="360" w:lineRule="auto"/>
        <w:rPr>
          <w:b/>
          <w:szCs w:val="20"/>
        </w:rPr>
      </w:pPr>
    </w:p>
    <w:p w:rsidR="00F210FF" w:rsidP="00F210FF" w:rsidRDefault="00F210FF">
      <w:pPr>
        <w:rPr>
          <w:b/>
          <w:szCs w:val="20"/>
        </w:rPr>
      </w:pPr>
      <w:r>
        <w:rPr>
          <w:b/>
          <w:szCs w:val="20"/>
        </w:rPr>
        <w:br w:type="page"/>
      </w:r>
    </w:p>
    <w:p w:rsidRPr="00856E51" w:rsidR="00F210FF" w:rsidP="00F210FF" w:rsidRDefault="00F210FF">
      <w:pPr>
        <w:pStyle w:val="Overskrift3"/>
      </w:pPr>
      <w:r>
        <w:lastRenderedPageBreak/>
        <w:t>Bilag 1</w:t>
      </w:r>
      <w:r w:rsidRPr="00856E51">
        <w:t xml:space="preserve">: Forslag til kerner, gryn og meltyper </w:t>
      </w:r>
    </w:p>
    <w:p w:rsidR="00F210FF" w:rsidP="00F210FF" w:rsidRDefault="00F210FF">
      <w:pPr>
        <w:rPr>
          <w:b/>
        </w:rPr>
      </w:pPr>
    </w:p>
    <w:p w:rsidRPr="000B2DE4" w:rsidR="00F210FF" w:rsidP="00F210FF" w:rsidRDefault="00F210FF">
      <w:pPr>
        <w:rPr>
          <w:b/>
        </w:rPr>
      </w:pPr>
      <w:r w:rsidRPr="000B2DE4">
        <w:rPr>
          <w:b/>
        </w:rPr>
        <w:t>Kend dit korn</w:t>
      </w:r>
    </w:p>
    <w:p w:rsidR="00F210FF" w:rsidP="00F210FF" w:rsidRDefault="00F210FF">
      <w:r>
        <w:t>Kerner:</w:t>
      </w:r>
    </w:p>
    <w:p w:rsidR="00F210FF" w:rsidP="00F210FF" w:rsidRDefault="00F210FF">
      <w:pPr>
        <w:pStyle w:val="Listeafsnit"/>
        <w:ind w:left="284"/>
      </w:pPr>
      <w:r>
        <w:t>Nr. 1 - Speltkerner</w:t>
      </w:r>
    </w:p>
    <w:p w:rsidR="00F210FF" w:rsidP="00F210FF" w:rsidRDefault="00F210FF">
      <w:pPr>
        <w:pStyle w:val="Listeafsnit"/>
        <w:ind w:left="284"/>
      </w:pPr>
      <w:r>
        <w:t xml:space="preserve">Nr. 2 - Knækkede rugkerner </w:t>
      </w:r>
    </w:p>
    <w:p w:rsidR="00F210FF" w:rsidP="00F210FF" w:rsidRDefault="00F210FF">
      <w:pPr>
        <w:pStyle w:val="Listeafsnit"/>
        <w:ind w:left="284"/>
      </w:pPr>
      <w:r>
        <w:t xml:space="preserve">Nr. 3 - Hvedekerner </w:t>
      </w:r>
    </w:p>
    <w:p w:rsidR="00F210FF" w:rsidP="00F210FF" w:rsidRDefault="00F210FF">
      <w:r>
        <w:t>Gryn:</w:t>
      </w:r>
    </w:p>
    <w:p w:rsidR="00F210FF" w:rsidP="00F210FF" w:rsidRDefault="00F210FF">
      <w:pPr>
        <w:pStyle w:val="Listeafsnit"/>
        <w:tabs>
          <w:tab w:val="left" w:pos="284"/>
        </w:tabs>
        <w:ind w:left="284"/>
      </w:pPr>
      <w:r>
        <w:t>Nr. 4 - Havregryn</w:t>
      </w:r>
    </w:p>
    <w:p w:rsidR="00F210FF" w:rsidP="00F210FF" w:rsidRDefault="00F210FF">
      <w:pPr>
        <w:pStyle w:val="Listeafsnit"/>
        <w:tabs>
          <w:tab w:val="left" w:pos="284"/>
        </w:tabs>
        <w:ind w:left="284"/>
      </w:pPr>
      <w:r>
        <w:t>Nr. 5 - Bygflager</w:t>
      </w:r>
    </w:p>
    <w:p w:rsidR="00F210FF" w:rsidP="00F210FF" w:rsidRDefault="00F210FF">
      <w:pPr>
        <w:pStyle w:val="Listeafsnit"/>
        <w:tabs>
          <w:tab w:val="left" w:pos="284"/>
        </w:tabs>
        <w:ind w:left="284"/>
      </w:pPr>
      <w:r>
        <w:t>Nr. 6 - Mannagryn</w:t>
      </w:r>
    </w:p>
    <w:p w:rsidR="00F210FF" w:rsidP="00F210FF" w:rsidRDefault="00F210FF">
      <w:pPr>
        <w:pStyle w:val="Listeafsnit"/>
        <w:tabs>
          <w:tab w:val="left" w:pos="284"/>
        </w:tabs>
        <w:ind w:left="284"/>
      </w:pPr>
      <w:r>
        <w:t>Nr. 7 - Hirseflager</w:t>
      </w:r>
    </w:p>
    <w:p w:rsidR="00F210FF" w:rsidP="00F210FF" w:rsidRDefault="00F210FF">
      <w:r>
        <w:t xml:space="preserve">Mel: </w:t>
      </w:r>
    </w:p>
    <w:p w:rsidR="00F210FF" w:rsidP="00F210FF" w:rsidRDefault="00F210FF">
      <w:pPr>
        <w:pStyle w:val="Listeafsnit"/>
        <w:tabs>
          <w:tab w:val="left" w:pos="284"/>
        </w:tabs>
        <w:ind w:left="284"/>
      </w:pPr>
      <w:r>
        <w:t>Nr. 8 - Hvedemel</w:t>
      </w:r>
    </w:p>
    <w:p w:rsidR="00F210FF" w:rsidP="00F210FF" w:rsidRDefault="00F210FF">
      <w:pPr>
        <w:pStyle w:val="Listeafsnit"/>
        <w:tabs>
          <w:tab w:val="left" w:pos="284"/>
        </w:tabs>
        <w:ind w:left="284"/>
      </w:pPr>
      <w:r>
        <w:t>Nr. 9 - Fuldkornsspelt</w:t>
      </w:r>
    </w:p>
    <w:p w:rsidR="00F210FF" w:rsidP="00F210FF" w:rsidRDefault="00F210FF">
      <w:pPr>
        <w:pStyle w:val="Listeafsnit"/>
        <w:tabs>
          <w:tab w:val="left" w:pos="284"/>
        </w:tabs>
        <w:ind w:left="284"/>
      </w:pPr>
      <w:r>
        <w:t>Nr. 10 - Emmer</w:t>
      </w:r>
    </w:p>
    <w:p w:rsidR="00F210FF" w:rsidP="00F210FF" w:rsidRDefault="00F210FF">
      <w:pPr>
        <w:pStyle w:val="Listeafsnit"/>
        <w:tabs>
          <w:tab w:val="left" w:pos="284"/>
        </w:tabs>
        <w:ind w:left="284"/>
      </w:pPr>
      <w:r>
        <w:t>Nr. 11 - Rugmel</w:t>
      </w:r>
    </w:p>
    <w:p w:rsidR="00F210FF" w:rsidP="00F210FF" w:rsidRDefault="00F210FF">
      <w:pPr>
        <w:pStyle w:val="Listeafsnit"/>
        <w:tabs>
          <w:tab w:val="left" w:pos="284"/>
        </w:tabs>
        <w:ind w:left="284"/>
      </w:pPr>
      <w:r>
        <w:t>Nr. 12 - Grahamsmel</w:t>
      </w:r>
    </w:p>
    <w:p w:rsidR="00F210FF" w:rsidP="00F210FF" w:rsidRDefault="00F210FF">
      <w:pPr>
        <w:pStyle w:val="Listeafsnit"/>
        <w:tabs>
          <w:tab w:val="left" w:pos="284"/>
        </w:tabs>
        <w:ind w:left="284"/>
      </w:pPr>
      <w:r>
        <w:t>Nr. 13 - Kartoffelmel</w:t>
      </w:r>
    </w:p>
    <w:p w:rsidR="00F210FF" w:rsidP="00F210FF" w:rsidRDefault="00F210FF">
      <w:pPr>
        <w:pStyle w:val="Listeafsnit"/>
        <w:tabs>
          <w:tab w:val="left" w:pos="284"/>
        </w:tabs>
        <w:ind w:left="284"/>
      </w:pPr>
      <w:r>
        <w:t>Nr. 14 - Majsmel</w:t>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b/>
          <w:szCs w:val="20"/>
        </w:rPr>
      </w:pPr>
      <w:r>
        <w:rPr>
          <w:b/>
          <w:szCs w:val="20"/>
        </w:rPr>
        <w:br w:type="page"/>
      </w:r>
    </w:p>
    <w:p w:rsidR="00F210FF" w:rsidP="00F210FF" w:rsidRDefault="00F210FF">
      <w:pPr>
        <w:pStyle w:val="Overskrift3"/>
      </w:pPr>
      <w:r>
        <w:lastRenderedPageBreak/>
        <w:t>Bilag 2</w:t>
      </w:r>
      <w:r w:rsidRPr="002B557A">
        <w:t xml:space="preserve">: Registrering af </w:t>
      </w:r>
      <w:r>
        <w:t>kerner</w:t>
      </w:r>
      <w:r w:rsidRPr="002B557A">
        <w:t>, mel og gryn</w:t>
      </w:r>
    </w:p>
    <w:p w:rsidRPr="000B2DE4" w:rsidR="00F210FF" w:rsidP="00F210FF" w:rsidRDefault="00F210FF"/>
    <w:p w:rsidRPr="006F1672" w:rsidR="00F210FF" w:rsidP="00F210FF" w:rsidRDefault="00F210FF">
      <w:pPr>
        <w:rPr>
          <w:b/>
        </w:rPr>
      </w:pPr>
      <w:r w:rsidRPr="006F1672">
        <w:rPr>
          <w:b/>
        </w:rPr>
        <w:t>Kend dit korn</w:t>
      </w:r>
    </w:p>
    <w:p w:rsidR="00F210FF" w:rsidP="00F210FF" w:rsidRDefault="00F210FF">
      <w:r>
        <w:t>De fire kornsorter er rug, havre, hvede og byg.</w:t>
      </w:r>
    </w:p>
    <w:p w:rsidR="00F210FF" w:rsidP="00F210FF" w:rsidRDefault="00F210FF"/>
    <w:tbl>
      <w:tblPr>
        <w:tblStyle w:val="Tabel-Gitter"/>
        <w:tblW w:w="0" w:type="auto"/>
        <w:tblLook w:val="04A0" w:firstRow="1" w:lastRow="0" w:firstColumn="1" w:lastColumn="0" w:noHBand="0" w:noVBand="1"/>
      </w:tblPr>
      <w:tblGrid>
        <w:gridCol w:w="817"/>
        <w:gridCol w:w="2126"/>
        <w:gridCol w:w="1701"/>
        <w:gridCol w:w="5134"/>
      </w:tblGrid>
      <w:tr w:rsidR="00F210FF" w:rsidTr="00F210FF">
        <w:tc>
          <w:tcPr>
            <w:tcW w:w="817" w:type="dxa"/>
          </w:tcPr>
          <w:p w:rsidR="00F210FF" w:rsidP="00F210FF" w:rsidRDefault="00F210FF">
            <w:r>
              <w:t xml:space="preserve"> </w:t>
            </w:r>
          </w:p>
          <w:p w:rsidR="00F210FF" w:rsidP="00F210FF" w:rsidRDefault="00F210FF"/>
        </w:tc>
        <w:tc>
          <w:tcPr>
            <w:tcW w:w="2126" w:type="dxa"/>
          </w:tcPr>
          <w:p w:rsidRPr="002B557A" w:rsidR="00F210FF" w:rsidP="00F210FF" w:rsidRDefault="00F210FF">
            <w:pPr>
              <w:rPr>
                <w:b/>
              </w:rPr>
            </w:pPr>
            <w:r w:rsidRPr="002B557A">
              <w:rPr>
                <w:b/>
              </w:rPr>
              <w:t xml:space="preserve">Navn </w:t>
            </w:r>
          </w:p>
        </w:tc>
        <w:tc>
          <w:tcPr>
            <w:tcW w:w="1701" w:type="dxa"/>
          </w:tcPr>
          <w:p w:rsidRPr="002B557A" w:rsidR="00F210FF" w:rsidP="00F210FF" w:rsidRDefault="00F210FF">
            <w:pPr>
              <w:rPr>
                <w:b/>
              </w:rPr>
            </w:pPr>
            <w:r w:rsidRPr="002B557A">
              <w:rPr>
                <w:b/>
              </w:rPr>
              <w:t xml:space="preserve">Fuldkorn: Ja/nej  </w:t>
            </w:r>
          </w:p>
        </w:tc>
        <w:tc>
          <w:tcPr>
            <w:tcW w:w="5134" w:type="dxa"/>
          </w:tcPr>
          <w:p w:rsidRPr="002B557A" w:rsidR="00F210FF" w:rsidP="00F210FF" w:rsidRDefault="00F210FF">
            <w:pPr>
              <w:rPr>
                <w:b/>
              </w:rPr>
            </w:pPr>
            <w:r w:rsidRPr="002B557A">
              <w:rPr>
                <w:b/>
              </w:rPr>
              <w:t>Anvendelse</w:t>
            </w:r>
          </w:p>
        </w:tc>
      </w:tr>
      <w:tr w:rsidR="00F210FF" w:rsidTr="00F210FF">
        <w:tc>
          <w:tcPr>
            <w:tcW w:w="817" w:type="dxa"/>
          </w:tcPr>
          <w:p w:rsidR="00F210FF" w:rsidP="00F210FF" w:rsidRDefault="00F210FF">
            <w:r>
              <w:t>1</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2</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3</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4</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5</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6</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7</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8</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9</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10</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11</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12</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13</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14</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bl>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spacing w:after="0" w:line="360" w:lineRule="auto"/>
        <w:rPr>
          <w:b/>
          <w:sz w:val="24"/>
        </w:rPr>
      </w:pPr>
    </w:p>
    <w:p w:rsidR="00F210FF" w:rsidP="00F210FF" w:rsidRDefault="00F210FF">
      <w:pPr>
        <w:pStyle w:val="Overskrift3"/>
      </w:pPr>
      <w:r>
        <w:lastRenderedPageBreak/>
        <w:t>Bilag 3: Fødevarekendskab – Kornprodukter</w:t>
      </w:r>
    </w:p>
    <w:p w:rsidRPr="000B2DE4" w:rsidR="00F210FF" w:rsidP="00F210FF" w:rsidRDefault="00F210FF"/>
    <w:tbl>
      <w:tblPr>
        <w:tblStyle w:val="Tabel-Gitter"/>
        <w:tblW w:w="0" w:type="auto"/>
        <w:tblLook w:val="04A0" w:firstRow="1" w:lastRow="0" w:firstColumn="1" w:lastColumn="0" w:noHBand="0" w:noVBand="1"/>
      </w:tblPr>
      <w:tblGrid>
        <w:gridCol w:w="3259"/>
        <w:gridCol w:w="4220"/>
        <w:gridCol w:w="2299"/>
      </w:tblGrid>
      <w:tr w:rsidRPr="000B2DE4" w:rsidR="00F210FF" w:rsidTr="00F210FF">
        <w:tc>
          <w:tcPr>
            <w:tcW w:w="3259" w:type="dxa"/>
          </w:tcPr>
          <w:p w:rsidRPr="000B2DE4" w:rsidR="00F210FF" w:rsidP="00F210FF" w:rsidRDefault="00F210FF">
            <w:pPr>
              <w:rPr>
                <w:b/>
                <w:sz w:val="24"/>
              </w:rPr>
            </w:pPr>
            <w:r w:rsidRPr="000B2DE4">
              <w:rPr>
                <w:b/>
                <w:sz w:val="24"/>
              </w:rPr>
              <w:t>Varianter</w:t>
            </w:r>
          </w:p>
        </w:tc>
        <w:tc>
          <w:tcPr>
            <w:tcW w:w="4220" w:type="dxa"/>
          </w:tcPr>
          <w:p w:rsidRPr="000B2DE4" w:rsidR="00F210FF" w:rsidP="00F210FF" w:rsidRDefault="00F210FF">
            <w:pPr>
              <w:rPr>
                <w:b/>
                <w:sz w:val="24"/>
              </w:rPr>
            </w:pPr>
            <w:r w:rsidRPr="000B2DE4">
              <w:rPr>
                <w:b/>
                <w:sz w:val="24"/>
              </w:rPr>
              <w:t>Anvendelse</w:t>
            </w:r>
          </w:p>
          <w:p w:rsidRPr="000B2DE4" w:rsidR="00F210FF" w:rsidP="00F210FF" w:rsidRDefault="00F210FF">
            <w:pPr>
              <w:rPr>
                <w:b/>
                <w:sz w:val="24"/>
              </w:rPr>
            </w:pPr>
          </w:p>
        </w:tc>
        <w:tc>
          <w:tcPr>
            <w:tcW w:w="2299" w:type="dxa"/>
          </w:tcPr>
          <w:p w:rsidRPr="000B2DE4" w:rsidR="00F210FF" w:rsidP="00F210FF" w:rsidRDefault="00F210FF">
            <w:pPr>
              <w:rPr>
                <w:b/>
                <w:sz w:val="24"/>
              </w:rPr>
            </w:pPr>
            <w:r w:rsidRPr="000B2DE4">
              <w:rPr>
                <w:b/>
                <w:sz w:val="24"/>
              </w:rPr>
              <w:t>Opbevaring</w:t>
            </w:r>
          </w:p>
          <w:p w:rsidRPr="000B2DE4" w:rsidR="00F210FF" w:rsidP="00F210FF" w:rsidRDefault="00F210FF">
            <w:pPr>
              <w:rPr>
                <w:b/>
                <w:sz w:val="24"/>
              </w:rPr>
            </w:pPr>
          </w:p>
        </w:tc>
      </w:tr>
      <w:tr w:rsidR="00F210FF" w:rsidTr="00F210FF">
        <w:tc>
          <w:tcPr>
            <w:tcW w:w="3259" w:type="dxa"/>
          </w:tcPr>
          <w:p w:rsidR="00F210FF" w:rsidP="00F210FF" w:rsidRDefault="00F210FF">
            <w:pPr>
              <w:rPr>
                <w:b/>
                <w:sz w:val="24"/>
              </w:rPr>
            </w:pPr>
            <w:r>
              <w:rPr>
                <w:b/>
                <w:sz w:val="24"/>
              </w:rPr>
              <w:t xml:space="preserve">Korn </w:t>
            </w:r>
          </w:p>
          <w:p w:rsidRPr="005D6876" w:rsidR="00F210FF" w:rsidP="00F210FF" w:rsidRDefault="00F210FF">
            <w:pPr>
              <w:rPr>
                <w:sz w:val="20"/>
              </w:rPr>
            </w:pPr>
            <w:r w:rsidRPr="005D6876">
              <w:rPr>
                <w:sz w:val="20"/>
              </w:rPr>
              <w:t>Fx Hvede</w:t>
            </w:r>
          </w:p>
          <w:p w:rsidRPr="005D6876" w:rsidR="00F210FF" w:rsidP="00F210FF" w:rsidRDefault="00F210FF">
            <w:pPr>
              <w:rPr>
                <w:sz w:val="20"/>
              </w:rPr>
            </w:pPr>
            <w:r w:rsidRPr="005D6876">
              <w:rPr>
                <w:sz w:val="20"/>
              </w:rPr>
              <w:t>Rug</w:t>
            </w:r>
          </w:p>
          <w:p w:rsidR="00F210FF" w:rsidP="00F210FF" w:rsidRDefault="00F210FF">
            <w:pPr>
              <w:rPr>
                <w:b/>
                <w:sz w:val="24"/>
              </w:rPr>
            </w:pPr>
          </w:p>
          <w:p w:rsidR="00F210FF" w:rsidP="00F210FF" w:rsidRDefault="00F210FF">
            <w:pPr>
              <w:rPr>
                <w:b/>
                <w:sz w:val="24"/>
              </w:rPr>
            </w:pPr>
          </w:p>
          <w:p w:rsidR="00F210FF" w:rsidP="00F210FF" w:rsidRDefault="00F210FF">
            <w:pPr>
              <w:rPr>
                <w:b/>
                <w:sz w:val="28"/>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Kerner</w:t>
            </w:r>
          </w:p>
          <w:p w:rsidRPr="005D6876" w:rsidR="00F210FF" w:rsidP="00F210FF" w:rsidRDefault="00F210FF">
            <w:pPr>
              <w:rPr>
                <w:sz w:val="20"/>
              </w:rPr>
            </w:pPr>
            <w:r w:rsidRPr="005D6876">
              <w:rPr>
                <w:sz w:val="20"/>
              </w:rPr>
              <w:t>Speltkerner</w:t>
            </w:r>
          </w:p>
          <w:p w:rsidRPr="005D6876"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p w:rsidRPr="005D6876"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Mel</w:t>
            </w:r>
          </w:p>
          <w:p w:rsidRPr="005D6876" w:rsidR="00F210FF" w:rsidP="00F210FF" w:rsidRDefault="00F210FF">
            <w:pPr>
              <w:rPr>
                <w:sz w:val="20"/>
              </w:rPr>
            </w:pPr>
            <w:r w:rsidRPr="005D6876">
              <w:rPr>
                <w:sz w:val="20"/>
              </w:rPr>
              <w:t>Emmer</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8"/>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Gryn</w:t>
            </w:r>
          </w:p>
          <w:p w:rsidRPr="005D6876" w:rsidR="00F210FF" w:rsidP="00F210FF" w:rsidRDefault="00F210FF">
            <w:r>
              <w:t>Hirse</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sidRPr="005D6876">
              <w:rPr>
                <w:b/>
                <w:sz w:val="24"/>
              </w:rPr>
              <w:t xml:space="preserve">Ris </w:t>
            </w:r>
          </w:p>
          <w:p w:rsidRPr="005D6876" w:rsidR="00F210FF" w:rsidP="00F210FF" w:rsidRDefault="00F210FF">
            <w:pPr>
              <w:rPr>
                <w:sz w:val="20"/>
              </w:rPr>
            </w:pPr>
            <w:r>
              <w:rPr>
                <w:sz w:val="20"/>
              </w:rPr>
              <w:t xml:space="preserve">Røde ris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sidRPr="005D6876">
              <w:rPr>
                <w:b/>
                <w:sz w:val="24"/>
              </w:rPr>
              <w:t>Pasta</w:t>
            </w:r>
          </w:p>
          <w:p w:rsidRPr="005D6876" w:rsidR="00F210FF" w:rsidP="00F210FF" w:rsidRDefault="00F210FF">
            <w:pPr>
              <w:rPr>
                <w:sz w:val="20"/>
              </w:rPr>
            </w:pPr>
            <w:r>
              <w:rPr>
                <w:sz w:val="20"/>
              </w:rPr>
              <w:t>Penne</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bl>
    <w:p w:rsidR="00F210FF" w:rsidP="00F210FF" w:rsidRDefault="00F210FF"/>
    <w:p w:rsidR="00F210FF" w:rsidP="00F210FF" w:rsidRDefault="00F210FF">
      <w:pPr>
        <w:pStyle w:val="Overskrift3"/>
      </w:pPr>
      <w:r w:rsidRPr="00471E32">
        <w:lastRenderedPageBreak/>
        <w:t xml:space="preserve">Bilag </w:t>
      </w:r>
      <w:r>
        <w:t>4</w:t>
      </w:r>
      <w:r w:rsidRPr="00471E32">
        <w:t>: Kornets opbygning</w:t>
      </w:r>
    </w:p>
    <w:p w:rsidRPr="000B2DE4" w:rsidR="00F210FF" w:rsidP="00F210FF" w:rsidRDefault="00F210FF"/>
    <w:p w:rsidR="00F210FF" w:rsidP="00F210FF" w:rsidRDefault="00F210FF">
      <w:pPr>
        <w:rPr>
          <w:b/>
          <w:sz w:val="28"/>
        </w:rPr>
      </w:pPr>
      <w:r>
        <w:rPr>
          <w:b/>
          <w:noProof/>
          <w:sz w:val="28"/>
          <w:lang w:eastAsia="da-DK"/>
        </w:rPr>
        <w:drawing>
          <wp:anchor distT="0" distB="0" distL="114300" distR="114300" simplePos="0" relativeHeight="251662336" behindDoc="0" locked="0" layoutInCell="1" allowOverlap="1" wp14:editId="4D630F83" wp14:anchorId="50C91623">
            <wp:simplePos x="0" y="0"/>
            <wp:positionH relativeFrom="column">
              <wp:posOffset>-2540</wp:posOffset>
            </wp:positionH>
            <wp:positionV relativeFrom="paragraph">
              <wp:posOffset>287020</wp:posOffset>
            </wp:positionV>
            <wp:extent cx="1428750" cy="2905125"/>
            <wp:effectExtent l="0" t="0" r="0"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n_detalje.jpg"/>
                    <pic:cNvPicPr/>
                  </pic:nvPicPr>
                  <pic:blipFill>
                    <a:blip r:embed="rId35">
                      <a:extLst>
                        <a:ext uri="{28A0092B-C50C-407E-A947-70E740481C1C}">
                          <a14:useLocalDpi xmlns:a14="http://schemas.microsoft.com/office/drawing/2010/main" val="0"/>
                        </a:ext>
                      </a:extLst>
                    </a:blip>
                    <a:stretch>
                      <a:fillRect/>
                    </a:stretch>
                  </pic:blipFill>
                  <pic:spPr>
                    <a:xfrm>
                      <a:off x="0" y="0"/>
                      <a:ext cx="1428750" cy="2905125"/>
                    </a:xfrm>
                    <a:prstGeom prst="rect">
                      <a:avLst/>
                    </a:prstGeom>
                  </pic:spPr>
                </pic:pic>
              </a:graphicData>
            </a:graphic>
            <wp14:sizeRelH relativeFrom="page">
              <wp14:pctWidth>0</wp14:pctWidth>
            </wp14:sizeRelH>
            <wp14:sizeRelV relativeFrom="page">
              <wp14:pctHeight>0</wp14:pctHeight>
            </wp14:sizeRelV>
          </wp:anchor>
        </w:drawing>
      </w:r>
    </w:p>
    <w:p w:rsidRPr="00880EB5" w:rsidR="00F210FF" w:rsidP="00F210FF" w:rsidRDefault="00F210FF">
      <w:pPr>
        <w:rPr>
          <w:rFonts w:cstheme="minorHAnsi"/>
          <w:lang w:eastAsia="da-DK"/>
        </w:rPr>
      </w:pPr>
      <w:r w:rsidRPr="00880EB5">
        <w:rPr>
          <w:rFonts w:cstheme="minorHAnsi"/>
          <w:b/>
          <w:bCs/>
          <w:color w:val="333333"/>
          <w:sz w:val="21"/>
          <w:szCs w:val="21"/>
          <w:lang w:eastAsia="da-DK"/>
        </w:rPr>
        <w:t>Kernen i kornet</w:t>
      </w:r>
      <w:r w:rsidRPr="00880EB5">
        <w:rPr>
          <w:rFonts w:cstheme="minorHAnsi"/>
          <w:lang w:eastAsia="da-DK"/>
        </w:rPr>
        <w:br/>
        <w:t>Størstedelen af kornkernen udgøres af frøhviden, og faktisk udgør frøhviden hele 70-80 pct. af en kornkerne.</w:t>
      </w:r>
      <w:r w:rsidRPr="00880EB5">
        <w:rPr>
          <w:rFonts w:cstheme="minorHAnsi"/>
          <w:b/>
          <w:noProof/>
          <w:sz w:val="28"/>
          <w:lang w:eastAsia="da-DK"/>
        </w:rPr>
        <w:t xml:space="preserve"> </w:t>
      </w:r>
      <w:r w:rsidRPr="00880EB5">
        <w:rPr>
          <w:rFonts w:cstheme="minorHAnsi"/>
          <w:lang w:eastAsia="da-DK"/>
        </w:rPr>
        <w:t xml:space="preserve">Frøhviden indeholder næsten ingen kostfibre, men er rig på protein og stivelse. </w:t>
      </w:r>
    </w:p>
    <w:p w:rsidRPr="00880EB5" w:rsidR="00F210FF" w:rsidP="00F210FF" w:rsidRDefault="00F210FF">
      <w:pPr>
        <w:rPr>
          <w:rFonts w:cstheme="minorHAnsi"/>
          <w:lang w:eastAsia="da-DK"/>
        </w:rPr>
      </w:pPr>
      <w:r w:rsidRPr="00880EB5">
        <w:rPr>
          <w:rFonts w:cstheme="minorHAnsi"/>
          <w:lang w:eastAsia="da-DK"/>
        </w:rPr>
        <w:t>Kornkernens yderste lag udgøres af skaldelene, som også kaldes klid, og den udgør ca. 14 pct. af kernen. Klid er den primære kilde til fibre i mel.</w:t>
      </w:r>
    </w:p>
    <w:p w:rsidRPr="00880EB5" w:rsidR="00F210FF" w:rsidP="00F210FF" w:rsidRDefault="00F210FF">
      <w:pPr>
        <w:rPr>
          <w:rFonts w:cstheme="minorHAnsi"/>
          <w:lang w:eastAsia="da-DK"/>
        </w:rPr>
      </w:pPr>
      <w:r w:rsidRPr="00880EB5">
        <w:rPr>
          <w:rFonts w:cstheme="minorHAnsi"/>
          <w:lang w:eastAsia="da-DK"/>
        </w:rPr>
        <w:t xml:space="preserve">På den nederste del af kernen sidder kimen, som udgør ca. 3 pct. Kimen er rig på blandt andet B- og E-vitamin, protein, </w:t>
      </w:r>
      <w:proofErr w:type="spellStart"/>
      <w:r w:rsidRPr="00880EB5">
        <w:rPr>
          <w:rFonts w:cstheme="minorHAnsi"/>
          <w:lang w:eastAsia="da-DK"/>
        </w:rPr>
        <w:t>folsyre</w:t>
      </w:r>
      <w:proofErr w:type="spellEnd"/>
      <w:r w:rsidRPr="00880EB5">
        <w:rPr>
          <w:rFonts w:cstheme="minorHAnsi"/>
          <w:lang w:eastAsia="da-DK"/>
        </w:rPr>
        <w:t xml:space="preserve"> og essentielle fedtsyrer. </w:t>
      </w:r>
    </w:p>
    <w:p w:rsidRPr="00880EB5" w:rsidR="00F210FF" w:rsidP="00F210FF" w:rsidRDefault="00F210FF">
      <w:pPr>
        <w:rPr>
          <w:rFonts w:cstheme="minorHAnsi"/>
          <w:lang w:eastAsia="da-DK"/>
        </w:rPr>
      </w:pPr>
      <w:r w:rsidRPr="00880EB5">
        <w:rPr>
          <w:rFonts w:cstheme="minorHAnsi"/>
          <w:lang w:eastAsia="da-DK"/>
        </w:rPr>
        <w:t xml:space="preserve">Endelig udgør </w:t>
      </w:r>
      <w:proofErr w:type="spellStart"/>
      <w:r w:rsidRPr="00880EB5">
        <w:rPr>
          <w:rFonts w:cstheme="minorHAnsi"/>
          <w:lang w:eastAsia="da-DK"/>
        </w:rPr>
        <w:t>aleuronlaget</w:t>
      </w:r>
      <w:proofErr w:type="spellEnd"/>
      <w:r w:rsidRPr="00880EB5">
        <w:rPr>
          <w:rFonts w:cstheme="minorHAnsi"/>
          <w:lang w:eastAsia="da-DK"/>
        </w:rPr>
        <w:t>, som ligger mellem klidlaget og frøhviden, ca. 7 pct. af kernen, og dette lag er blandt andet rig på protein, enzymer, B-vitaminer, mineraler og kostfibre.</w:t>
      </w:r>
    </w:p>
    <w:p w:rsidR="00F210FF" w:rsidP="00F210FF" w:rsidRDefault="00F210FF">
      <w:pPr>
        <w:rPr>
          <w:b/>
          <w:sz w:val="28"/>
        </w:rPr>
      </w:pPr>
    </w:p>
    <w:p w:rsidRPr="00977C5E" w:rsidR="00F210FF" w:rsidP="00F210FF" w:rsidRDefault="00F210FF">
      <w:pPr>
        <w:rPr>
          <w:b/>
          <w:sz w:val="32"/>
        </w:rPr>
      </w:pPr>
    </w:p>
    <w:p w:rsidRPr="00977C5E" w:rsidR="00F210FF" w:rsidP="00F210FF" w:rsidRDefault="00F210FF">
      <w:pPr>
        <w:spacing w:after="0" w:line="240" w:lineRule="auto"/>
      </w:pPr>
      <w:r w:rsidRPr="00977C5E">
        <w:t xml:space="preserve">Kilde: Økologisk Landsforening (2011, oktober) </w:t>
      </w:r>
      <w:r w:rsidRPr="00977C5E">
        <w:rPr>
          <w:i/>
        </w:rPr>
        <w:t xml:space="preserve">Den økologiske bagebog. </w:t>
      </w:r>
      <w:r w:rsidRPr="00977C5E">
        <w:t xml:space="preserve">Lokaliseret d. 17. oktober 2011: </w:t>
      </w:r>
      <w:hyperlink w:history="1" r:id="rId36">
        <w:r w:rsidRPr="00977C5E">
          <w:rPr>
            <w:rStyle w:val="Hyperlink"/>
          </w:rPr>
          <w:t>http://denokologiskebagebog.dk/</w:t>
        </w:r>
      </w:hyperlink>
    </w:p>
    <w:p w:rsidRPr="00471E32" w:rsidR="00F210FF" w:rsidP="00F210FF" w:rsidRDefault="00F210FF">
      <w:pPr>
        <w:rPr>
          <w:sz w:val="20"/>
        </w:rPr>
      </w:pP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b/>
          <w:sz w:val="24"/>
        </w:rPr>
      </w:pPr>
      <w:r>
        <w:rPr>
          <w:b/>
          <w:sz w:val="24"/>
        </w:rPr>
        <w:br w:type="page"/>
      </w:r>
    </w:p>
    <w:p w:rsidR="00F210FF" w:rsidP="00F210FF" w:rsidRDefault="00F210FF">
      <w:pPr>
        <w:pStyle w:val="Overskrift3"/>
      </w:pPr>
      <w:r w:rsidRPr="00B5155D">
        <w:lastRenderedPageBreak/>
        <w:t xml:space="preserve">Bilag </w:t>
      </w:r>
      <w:r>
        <w:t>5:</w:t>
      </w:r>
      <w:r w:rsidRPr="00B5155D">
        <w:t xml:space="preserve"> Madpyramiden 2011 </w:t>
      </w:r>
    </w:p>
    <w:p w:rsidR="00F210FF" w:rsidP="00F210FF" w:rsidRDefault="00F210FF">
      <w:pPr>
        <w:rPr>
          <w:b/>
          <w:sz w:val="28"/>
        </w:rPr>
      </w:pPr>
    </w:p>
    <w:p w:rsidRPr="00B5155D" w:rsidR="00F210FF" w:rsidP="00F210FF" w:rsidRDefault="00F210FF">
      <w:pPr>
        <w:rPr>
          <w:b/>
          <w:sz w:val="28"/>
        </w:rPr>
      </w:pPr>
    </w:p>
    <w:p w:rsidR="00F210FF" w:rsidP="00F210FF" w:rsidRDefault="00F210FF">
      <w:r w:rsidRPr="00B5155D">
        <w:rPr>
          <w:b/>
          <w:noProof/>
          <w:sz w:val="28"/>
          <w:lang w:eastAsia="da-DK"/>
        </w:rPr>
        <w:drawing>
          <wp:anchor distT="0" distB="0" distL="114300" distR="114300" simplePos="0" relativeHeight="251663360" behindDoc="0" locked="0" layoutInCell="1" allowOverlap="1" wp14:editId="5C5F36A4" wp14:anchorId="6C56E369">
            <wp:simplePos x="0" y="0"/>
            <wp:positionH relativeFrom="margin">
              <wp:posOffset>361950</wp:posOffset>
            </wp:positionH>
            <wp:positionV relativeFrom="margin">
              <wp:posOffset>1327150</wp:posOffset>
            </wp:positionV>
            <wp:extent cx="5188585" cy="4525645"/>
            <wp:effectExtent l="0" t="0" r="0" b="8255"/>
            <wp:wrapSquare wrapText="bothSides"/>
            <wp:docPr id="5"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sz w:val="20"/>
        </w:rPr>
      </w:pPr>
    </w:p>
    <w:p w:rsidRPr="00977C5E" w:rsidR="00F210FF" w:rsidP="00F210FF" w:rsidRDefault="00F210FF">
      <w:pPr>
        <w:rPr>
          <w:szCs w:val="20"/>
        </w:rPr>
      </w:pPr>
      <w:r w:rsidRPr="00977C5E">
        <w:t xml:space="preserve">Kilde: FDB. </w:t>
      </w:r>
      <w:r w:rsidRPr="00977C5E">
        <w:rPr>
          <w:i/>
        </w:rPr>
        <w:t xml:space="preserve">Madpyramiden 2011. </w:t>
      </w:r>
      <w:r w:rsidRPr="00977C5E">
        <w:t xml:space="preserve">Lokaliseret d. 5. oktober 2011: </w:t>
      </w:r>
      <w:hyperlink w:history="1" r:id="rId37">
        <w:r w:rsidRPr="00977C5E">
          <w:rPr>
            <w:rStyle w:val="Hyperlink"/>
            <w:szCs w:val="20"/>
          </w:rPr>
          <w:t>http://www.madpyramiden.dk/</w:t>
        </w:r>
      </w:hyperlink>
    </w:p>
    <w:p w:rsidR="00F210FF" w:rsidP="00F210FF" w:rsidRDefault="00F210FF"/>
    <w:p w:rsidR="00F210FF" w:rsidRDefault="00F210FF">
      <w:pPr>
        <w:rPr>
          <w:rStyle w:val="Hyperlink"/>
          <w:rFonts w:cstheme="minorHAnsi"/>
          <w:sz w:val="20"/>
        </w:rPr>
      </w:pPr>
      <w:r>
        <w:rPr>
          <w:rStyle w:val="Hyperlink"/>
          <w:rFonts w:cstheme="minorHAnsi"/>
          <w:sz w:val="20"/>
        </w:rPr>
        <w:br w:type="page"/>
      </w:r>
    </w:p>
    <w:p w:rsidR="00F210FF" w:rsidP="00F210FF" w:rsidRDefault="00F210FF">
      <w:pPr>
        <w:pStyle w:val="Overskrift3"/>
        <w:rPr>
          <w:lang w:eastAsia="da-DK"/>
        </w:rPr>
      </w:pPr>
      <w:r w:rsidRPr="00F84FBE">
        <w:rPr>
          <w:lang w:eastAsia="da-DK"/>
        </w:rPr>
        <w:lastRenderedPageBreak/>
        <w:t xml:space="preserve">Bilag </w:t>
      </w:r>
      <w:r>
        <w:rPr>
          <w:lang w:eastAsia="da-DK"/>
        </w:rPr>
        <w:t>6</w:t>
      </w:r>
      <w:r w:rsidRPr="00F84FBE">
        <w:rPr>
          <w:lang w:eastAsia="da-DK"/>
        </w:rPr>
        <w:t>: Fødevarernes klimaaftryk</w:t>
      </w:r>
    </w:p>
    <w:p w:rsidR="00F210FF" w:rsidP="00F210FF" w:rsidRDefault="00F210FF">
      <w:pPr>
        <w:spacing w:after="0" w:line="240" w:lineRule="auto"/>
        <w:rPr>
          <w:sz w:val="20"/>
        </w:rPr>
      </w:pPr>
    </w:p>
    <w:p w:rsidR="00F210FF" w:rsidP="00F210FF" w:rsidRDefault="00F210FF">
      <w:pPr>
        <w:spacing w:after="0" w:line="240" w:lineRule="auto"/>
        <w:rPr>
          <w:sz w:val="20"/>
        </w:rPr>
      </w:pPr>
    </w:p>
    <w:p w:rsidR="00F210FF" w:rsidP="00F210FF" w:rsidRDefault="00F210FF">
      <w:pPr>
        <w:spacing w:after="0" w:line="240" w:lineRule="auto"/>
        <w:rPr>
          <w:sz w:val="20"/>
        </w:rPr>
      </w:pPr>
      <w:r>
        <w:rPr>
          <w:noProof/>
          <w:sz w:val="20"/>
          <w:lang w:eastAsia="da-DK"/>
        </w:rPr>
        <w:drawing>
          <wp:inline distT="0" distB="0" distL="0" distR="0" wp14:anchorId="4BC02963" wp14:editId="2600A5D1">
            <wp:extent cx="5133671" cy="7200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671" cy="7200000"/>
                    </a:xfrm>
                    <a:prstGeom prst="rect">
                      <a:avLst/>
                    </a:prstGeom>
                  </pic:spPr>
                </pic:pic>
              </a:graphicData>
            </a:graphic>
          </wp:inline>
        </w:drawing>
      </w:r>
    </w:p>
    <w:p w:rsidR="00F210FF" w:rsidP="00F210FF" w:rsidRDefault="00F210FF">
      <w:pPr>
        <w:spacing w:after="0" w:line="240" w:lineRule="auto"/>
        <w:rPr>
          <w:sz w:val="20"/>
        </w:rPr>
      </w:pPr>
    </w:p>
    <w:p w:rsidRPr="00B570BA" w:rsidR="00F210FF" w:rsidP="00F210FF" w:rsidRDefault="00F210F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Pr="00B570BA" w:rsidR="00F210FF" w:rsidP="00F210FF" w:rsidRDefault="00D269DC">
      <w:pPr>
        <w:spacing w:after="0" w:line="240" w:lineRule="auto"/>
        <w:rPr>
          <w:sz w:val="18"/>
        </w:rPr>
      </w:pPr>
      <w:hyperlink w:history="1" r:id="rId38">
        <w:r w:rsidRPr="00B570BA" w:rsidR="00F210FF">
          <w:rPr>
            <w:rStyle w:val="Hyperlink"/>
            <w:rFonts w:cstheme="minorHAnsi"/>
            <w:sz w:val="20"/>
          </w:rPr>
          <w:t>http://www.kk.dk/sitecore/content/Subsites/Klima/SubsiteFrontpage/KoebenhavnsKommunesIndsatser/VoresKlima/DownloadMaterialer/~/media/7817FF782E324573A460198BC9D00976.ashx</w:t>
        </w:r>
      </w:hyperlink>
    </w:p>
    <w:p w:rsidR="00F210FF" w:rsidP="00F210FF" w:rsidRDefault="00F210FF">
      <w:pPr>
        <w:jc w:val="both"/>
        <w:rPr>
          <w:b/>
          <w:i/>
          <w:sz w:val="24"/>
        </w:rPr>
      </w:pPr>
    </w:p>
    <w:p w:rsidRPr="00F210FF" w:rsidR="00F210FF" w:rsidP="00F210FF" w:rsidRDefault="00F210FF">
      <w:pPr>
        <w:jc w:val="both"/>
        <w:rPr>
          <w:sz w:val="24"/>
        </w:rPr>
        <w:sectPr w:rsidRPr="00F210FF" w:rsidR="00F210FF" w:rsidSect="00F210FF">
          <w:headerReference w:type="default" r:id="rId39"/>
          <w:footerReference w:type="default" r:id="rId40"/>
          <w:pgSz w:w="11906" w:h="16838"/>
          <w:pgMar w:top="1701" w:right="1134" w:bottom="1701" w:left="1134" w:header="708" w:footer="708" w:gutter="0"/>
          <w:cols w:space="708"/>
          <w:docGrid w:linePitch="360"/>
        </w:sectPr>
      </w:pPr>
    </w:p>
    <w:p w:rsidRPr="003D0940" w:rsidR="00F210FF" w:rsidP="00F210FF" w:rsidRDefault="00F210FF">
      <w:pPr>
        <w:pStyle w:val="Overskrift3"/>
      </w:pPr>
      <w:r w:rsidRPr="003D0940">
        <w:lastRenderedPageBreak/>
        <w:t>Bilag 7: Forslag til indhold af sæsonens råvarekurv</w:t>
      </w:r>
    </w:p>
    <w:p w:rsidR="00F210FF" w:rsidP="00F210FF" w:rsidRDefault="00F210FF">
      <w:pPr>
        <w:jc w:val="both"/>
        <w:rPr>
          <w:b/>
          <w:i/>
          <w:sz w:val="24"/>
        </w:rPr>
        <w:sectPr w:rsidR="00F210FF" w:rsidSect="00F210FF">
          <w:headerReference w:type="default" r:id="rId41"/>
          <w:footerReference w:type="default" r:id="rId42"/>
          <w:pgSz w:w="11906" w:h="16838"/>
          <w:pgMar w:top="1701" w:right="1134" w:bottom="1701" w:left="1134" w:header="708" w:footer="708" w:gutter="0"/>
          <w:cols w:space="708"/>
          <w:docGrid w:linePitch="360"/>
        </w:sectPr>
      </w:pPr>
    </w:p>
    <w:p w:rsidR="00F210FF" w:rsidP="00F210FF" w:rsidRDefault="00F210FF">
      <w:pPr>
        <w:jc w:val="both"/>
        <w:rPr>
          <w:b/>
          <w:i/>
          <w:sz w:val="24"/>
        </w:rPr>
      </w:pPr>
    </w:p>
    <w:p w:rsidR="003E344F" w:rsidP="00F210FF" w:rsidRDefault="003E344F">
      <w:pPr>
        <w:rPr>
          <w:b/>
          <w:i/>
          <w:sz w:val="24"/>
        </w:rPr>
        <w:sectPr w:rsidR="003E344F" w:rsidSect="00F210FF">
          <w:type w:val="continuous"/>
          <w:pgSz w:w="11906" w:h="16838"/>
          <w:pgMar w:top="1701" w:right="1134" w:bottom="1701" w:left="1134" w:header="708" w:footer="708" w:gutter="0"/>
          <w:cols w:space="708"/>
          <w:docGrid w:linePitch="360"/>
        </w:sectPr>
      </w:pPr>
    </w:p>
    <w:p w:rsidRPr="002A6778" w:rsidR="00F210FF" w:rsidP="00F210FF" w:rsidRDefault="00F210FF">
      <w:pPr>
        <w:rPr>
          <w:b/>
          <w:i/>
          <w:sz w:val="24"/>
        </w:rPr>
      </w:pPr>
      <w:r w:rsidRPr="002A6778">
        <w:rPr>
          <w:b/>
          <w:i/>
          <w:sz w:val="24"/>
        </w:rPr>
        <w:lastRenderedPageBreak/>
        <w:t>Forår:</w:t>
      </w:r>
    </w:p>
    <w:p w:rsidR="00F210FF" w:rsidP="00F210FF" w:rsidRDefault="00F210FF">
      <w:pPr>
        <w:spacing w:after="0" w:line="240" w:lineRule="auto"/>
        <w:rPr>
          <w:u w:val="single"/>
        </w:rPr>
      </w:pPr>
      <w:r>
        <w:rPr>
          <w:u w:val="single"/>
        </w:rPr>
        <w:t>Mejeriprodukter:</w:t>
      </w:r>
    </w:p>
    <w:p w:rsidRPr="003C2912" w:rsidR="00F210FF" w:rsidP="00F210FF" w:rsidRDefault="00F210FF">
      <w:pPr>
        <w:spacing w:after="0" w:line="240" w:lineRule="auto"/>
      </w:pPr>
      <w:r>
        <w:t>Feta</w:t>
      </w:r>
    </w:p>
    <w:p w:rsidR="00F210FF" w:rsidP="00F210FF" w:rsidRDefault="00F210FF">
      <w:pPr>
        <w:spacing w:after="0" w:line="240" w:lineRule="auto"/>
        <w:rPr>
          <w:u w:val="single"/>
        </w:rPr>
      </w:pPr>
    </w:p>
    <w:p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 xml:space="preserve">Fennikel </w:t>
      </w:r>
    </w:p>
    <w:p w:rsidR="00F210FF" w:rsidP="00F210FF" w:rsidRDefault="00F210FF">
      <w:pPr>
        <w:spacing w:after="0" w:line="240" w:lineRule="auto"/>
      </w:pPr>
      <w:r>
        <w:t xml:space="preserve">Agurk </w:t>
      </w:r>
    </w:p>
    <w:p w:rsidR="00F210FF" w:rsidP="00F210FF" w:rsidRDefault="00F210FF">
      <w:pPr>
        <w:spacing w:after="0" w:line="240" w:lineRule="auto"/>
      </w:pPr>
      <w:r>
        <w:t>Rabarber</w:t>
      </w:r>
    </w:p>
    <w:p w:rsidR="00F210FF" w:rsidP="00F210FF" w:rsidRDefault="00F210FF">
      <w:pPr>
        <w:spacing w:after="0" w:line="240" w:lineRule="auto"/>
      </w:pPr>
      <w:r>
        <w:t>Citron</w:t>
      </w:r>
    </w:p>
    <w:p w:rsidR="00F210FF" w:rsidP="00F210FF" w:rsidRDefault="00F210FF">
      <w:pPr>
        <w:spacing w:after="0" w:line="240" w:lineRule="auto"/>
      </w:pPr>
      <w:r>
        <w:t>Purløg</w:t>
      </w:r>
    </w:p>
    <w:p w:rsidR="00F210FF" w:rsidP="00F210FF" w:rsidRDefault="00F210FF">
      <w:pPr>
        <w:spacing w:after="0" w:line="240" w:lineRule="auto"/>
      </w:pPr>
      <w:r>
        <w:t>Hvidløg</w:t>
      </w:r>
    </w:p>
    <w:p w:rsidR="00F210FF" w:rsidP="00F210FF" w:rsidRDefault="00F210FF">
      <w:pPr>
        <w:spacing w:after="0" w:line="240" w:lineRule="auto"/>
      </w:pPr>
      <w:r>
        <w:t>Løg</w:t>
      </w:r>
    </w:p>
    <w:p w:rsidRPr="00B70BC7" w:rsidR="00F210FF" w:rsidP="00F210FF" w:rsidRDefault="00F210FF">
      <w:pPr>
        <w:spacing w:after="0" w:line="240" w:lineRule="auto"/>
      </w:pPr>
    </w:p>
    <w:p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 xml:space="preserve">Quinoa </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Sukker</w:t>
      </w:r>
    </w:p>
    <w:p w:rsidR="00F210FF" w:rsidP="00F210FF" w:rsidRDefault="00F210FF">
      <w:pPr>
        <w:spacing w:after="0" w:line="240" w:lineRule="auto"/>
      </w:pPr>
      <w:r>
        <w:t>Æblecidereddike</w:t>
      </w:r>
    </w:p>
    <w:p w:rsidR="00F210FF" w:rsidP="00F210FF" w:rsidRDefault="00F210FF">
      <w:pPr>
        <w:spacing w:after="0" w:line="240" w:lineRule="auto"/>
      </w:pPr>
      <w:r>
        <w:t>Mandler</w:t>
      </w:r>
    </w:p>
    <w:p w:rsidR="00F210FF" w:rsidP="00F210FF" w:rsidRDefault="00F210FF">
      <w:pPr>
        <w:spacing w:after="0" w:line="240" w:lineRule="auto"/>
      </w:pPr>
    </w:p>
    <w:p w:rsidR="00F210FF" w:rsidP="00F210FF" w:rsidRDefault="00F210FF">
      <w:pPr>
        <w:spacing w:after="0" w:line="240" w:lineRule="auto"/>
      </w:pPr>
    </w:p>
    <w:p w:rsidRPr="002A6778" w:rsidR="00F210FF" w:rsidP="00F210FF" w:rsidRDefault="00F210FF">
      <w:pPr>
        <w:rPr>
          <w:b/>
          <w:i/>
          <w:sz w:val="24"/>
        </w:rPr>
      </w:pPr>
      <w:r w:rsidRPr="002A6778">
        <w:rPr>
          <w:b/>
          <w:i/>
          <w:sz w:val="24"/>
        </w:rPr>
        <w:t>Sommer:</w:t>
      </w:r>
    </w:p>
    <w:p w:rsidR="00F210FF" w:rsidP="00F210FF" w:rsidRDefault="00F210FF">
      <w:pPr>
        <w:spacing w:after="0" w:line="240" w:lineRule="auto"/>
        <w:rPr>
          <w:u w:val="single"/>
        </w:rPr>
      </w:pPr>
      <w:r>
        <w:rPr>
          <w:u w:val="single"/>
        </w:rPr>
        <w:t>Mejeriprodukter:</w:t>
      </w:r>
    </w:p>
    <w:p w:rsidR="00F210FF" w:rsidP="00F210FF" w:rsidRDefault="00F210FF">
      <w:pPr>
        <w:spacing w:after="0" w:line="240" w:lineRule="auto"/>
      </w:pPr>
      <w:r w:rsidRPr="00746F39">
        <w:t>Parmesan</w:t>
      </w:r>
    </w:p>
    <w:p w:rsidRPr="00746F39" w:rsidR="00F210FF" w:rsidP="00F210FF" w:rsidRDefault="00F210FF">
      <w:pPr>
        <w:spacing w:after="0" w:line="240" w:lineRule="auto"/>
      </w:pP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Spinat</w:t>
      </w:r>
    </w:p>
    <w:p w:rsidR="00F210FF" w:rsidP="00F210FF" w:rsidRDefault="00F210FF">
      <w:pPr>
        <w:spacing w:after="0" w:line="240" w:lineRule="auto"/>
      </w:pPr>
      <w:r>
        <w:t xml:space="preserve">Asparges </w:t>
      </w:r>
    </w:p>
    <w:p w:rsidR="00F210FF" w:rsidP="00F210FF" w:rsidRDefault="00F210FF">
      <w:pPr>
        <w:spacing w:after="0" w:line="240" w:lineRule="auto"/>
      </w:pPr>
      <w:r>
        <w:t>Citron</w:t>
      </w:r>
    </w:p>
    <w:p w:rsidR="00F210FF" w:rsidP="00F210FF" w:rsidRDefault="00F210FF">
      <w:pPr>
        <w:spacing w:after="0" w:line="240" w:lineRule="auto"/>
      </w:pPr>
      <w:r>
        <w:t>Løg</w:t>
      </w:r>
    </w:p>
    <w:p w:rsidR="00F210FF" w:rsidP="00F210FF" w:rsidRDefault="00F210FF">
      <w:pPr>
        <w:spacing w:after="0" w:line="240" w:lineRule="auto"/>
      </w:pPr>
      <w:r>
        <w:t>Hvidløg</w:t>
      </w:r>
    </w:p>
    <w:p w:rsidRPr="006A2317" w:rsidR="00F210FF" w:rsidP="00F210FF" w:rsidRDefault="00F210FF">
      <w:pPr>
        <w:spacing w:after="0" w:line="240" w:lineRule="auto"/>
      </w:pPr>
    </w:p>
    <w:p w:rsidRPr="006D335D"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 xml:space="preserve">Perlebyg </w:t>
      </w:r>
    </w:p>
    <w:p w:rsidR="00F210FF" w:rsidP="00F210FF" w:rsidRDefault="00F210FF">
      <w:pPr>
        <w:spacing w:after="0" w:line="240" w:lineRule="auto"/>
        <w:rPr>
          <w:u w:val="single"/>
        </w:rPr>
      </w:pPr>
    </w:p>
    <w:p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Hasselnødder</w:t>
      </w:r>
    </w:p>
    <w:p w:rsidR="00F210FF" w:rsidP="00F210FF" w:rsidRDefault="00F210FF">
      <w:pPr>
        <w:spacing w:after="0" w:line="240" w:lineRule="auto"/>
      </w:pPr>
      <w:r>
        <w:t>Kyllingefond</w:t>
      </w:r>
    </w:p>
    <w:p w:rsidR="00F210FF" w:rsidP="00F210FF" w:rsidRDefault="00F210FF">
      <w:pPr>
        <w:spacing w:after="0" w:line="240" w:lineRule="auto"/>
        <w:rPr>
          <w:b/>
          <w:i/>
        </w:rPr>
      </w:pPr>
      <w:r>
        <w:t>Hvidvin</w:t>
      </w:r>
    </w:p>
    <w:p w:rsidR="00DB5430" w:rsidP="00F210FF" w:rsidRDefault="00DB5430">
      <w:pPr>
        <w:spacing w:after="0" w:line="240" w:lineRule="auto"/>
        <w:rPr>
          <w:b/>
          <w:i/>
          <w:sz w:val="24"/>
        </w:rPr>
      </w:pPr>
    </w:p>
    <w:p w:rsidRPr="002A6778" w:rsidR="00F210FF" w:rsidP="00F210FF" w:rsidRDefault="003E344F">
      <w:pPr>
        <w:spacing w:after="0" w:line="240" w:lineRule="auto"/>
        <w:rPr>
          <w:b/>
          <w:i/>
          <w:sz w:val="24"/>
        </w:rPr>
      </w:pPr>
      <w:r>
        <w:rPr>
          <w:b/>
          <w:i/>
          <w:sz w:val="24"/>
        </w:rPr>
        <w:t>E</w:t>
      </w:r>
      <w:r w:rsidRPr="002A6778" w:rsidR="00F210FF">
        <w:rPr>
          <w:b/>
          <w:i/>
          <w:sz w:val="24"/>
        </w:rPr>
        <w:t>fterår:</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Knoldselleri</w:t>
      </w:r>
    </w:p>
    <w:p w:rsidR="00F210FF" w:rsidP="00F210FF" w:rsidRDefault="00F210FF">
      <w:pPr>
        <w:spacing w:after="0" w:line="240" w:lineRule="auto"/>
      </w:pPr>
      <w:r>
        <w:t>Gulerødder</w:t>
      </w:r>
    </w:p>
    <w:p w:rsidR="00F210FF" w:rsidP="00F210FF" w:rsidRDefault="00F210FF">
      <w:pPr>
        <w:spacing w:after="0" w:line="240" w:lineRule="auto"/>
      </w:pPr>
      <w:r>
        <w:t>Porrer</w:t>
      </w:r>
    </w:p>
    <w:p w:rsidR="00F210FF" w:rsidP="00F210FF" w:rsidRDefault="00F210FF">
      <w:pPr>
        <w:spacing w:after="0" w:line="240" w:lineRule="auto"/>
      </w:pPr>
      <w:r>
        <w:t>Grønkål</w:t>
      </w:r>
    </w:p>
    <w:p w:rsidR="00F210FF" w:rsidP="00F210FF" w:rsidRDefault="00F210FF">
      <w:pPr>
        <w:spacing w:after="0" w:line="240" w:lineRule="auto"/>
      </w:pPr>
      <w:r>
        <w:t>Citron</w:t>
      </w:r>
    </w:p>
    <w:p w:rsidR="00F210FF" w:rsidP="00F210FF" w:rsidRDefault="00F210FF">
      <w:pPr>
        <w:spacing w:after="0" w:line="240" w:lineRule="auto"/>
      </w:pPr>
      <w:r>
        <w:t>Hvidløg</w:t>
      </w:r>
    </w:p>
    <w:p w:rsidR="00F210FF" w:rsidP="00F210FF" w:rsidRDefault="00F210FF">
      <w:pPr>
        <w:spacing w:after="0" w:line="240" w:lineRule="auto"/>
      </w:pPr>
      <w:r>
        <w:t>Løg</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Hvedekerner</w:t>
      </w:r>
    </w:p>
    <w:p w:rsidRPr="006A2317" w:rsidR="00F210FF" w:rsidP="00F210FF" w:rsidRDefault="00F210FF">
      <w:pPr>
        <w:spacing w:after="0" w:line="240" w:lineRule="auto"/>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Soltørrede tomater</w:t>
      </w:r>
    </w:p>
    <w:p w:rsidR="00F210FF" w:rsidP="00F210FF" w:rsidRDefault="00F210FF">
      <w:pPr>
        <w:spacing w:after="0" w:line="240" w:lineRule="auto"/>
      </w:pPr>
      <w:r>
        <w:t>Hakkede tomater</w:t>
      </w:r>
    </w:p>
    <w:p w:rsidR="00F210FF" w:rsidP="00F210FF" w:rsidRDefault="00F210FF">
      <w:pPr>
        <w:rPr>
          <w:b/>
          <w:i/>
          <w:sz w:val="24"/>
        </w:rPr>
      </w:pPr>
    </w:p>
    <w:p w:rsidRPr="002A6778" w:rsidR="00F210FF" w:rsidP="00F210FF" w:rsidRDefault="00F210FF">
      <w:pPr>
        <w:rPr>
          <w:b/>
          <w:i/>
          <w:sz w:val="24"/>
        </w:rPr>
      </w:pPr>
      <w:r w:rsidRPr="002A6778">
        <w:rPr>
          <w:b/>
          <w:i/>
          <w:sz w:val="24"/>
        </w:rPr>
        <w:t>Vinter:</w:t>
      </w: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Æbler</w:t>
      </w:r>
    </w:p>
    <w:p w:rsidR="00F210FF" w:rsidP="00F210FF" w:rsidRDefault="00F210FF">
      <w:pPr>
        <w:spacing w:after="0" w:line="240" w:lineRule="auto"/>
      </w:pPr>
      <w:r>
        <w:t>Jordskokker</w:t>
      </w:r>
    </w:p>
    <w:p w:rsidR="00F210FF" w:rsidP="00F210FF" w:rsidRDefault="00F210FF">
      <w:pPr>
        <w:spacing w:after="0" w:line="240" w:lineRule="auto"/>
      </w:pPr>
      <w:r>
        <w:t xml:space="preserve">Porrer </w:t>
      </w:r>
    </w:p>
    <w:p w:rsidRPr="002F7B81" w:rsidR="00F210FF" w:rsidP="00F210FF" w:rsidRDefault="00F210FF">
      <w:pPr>
        <w:spacing w:after="0" w:line="240" w:lineRule="auto"/>
      </w:pPr>
      <w:r>
        <w:t>Rosenkål</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Kornprodukter:</w:t>
      </w:r>
    </w:p>
    <w:p w:rsidRPr="002F7B81" w:rsidR="00F210FF" w:rsidP="00F210FF" w:rsidRDefault="00F210FF">
      <w:pPr>
        <w:spacing w:after="0" w:line="240" w:lineRule="auto"/>
      </w:pPr>
      <w:r>
        <w:t>Polerede rugkerner</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Æblecidereddike</w:t>
      </w:r>
    </w:p>
    <w:p w:rsidR="00F210FF" w:rsidP="00F210FF" w:rsidRDefault="00F210FF">
      <w:pPr>
        <w:spacing w:after="0" w:line="240" w:lineRule="auto"/>
      </w:pPr>
      <w:r>
        <w:t>Valnødder</w:t>
      </w:r>
    </w:p>
    <w:p w:rsidR="00F210FF" w:rsidP="00F210FF" w:rsidRDefault="00F210FF">
      <w:r>
        <w:t xml:space="preserve"> </w:t>
      </w:r>
    </w:p>
    <w:p w:rsidR="00F210FF" w:rsidP="00F210FF" w:rsidRDefault="00F210FF">
      <w:pPr>
        <w:spacing w:after="0" w:line="240" w:lineRule="auto"/>
        <w:rPr>
          <w:b/>
          <w:i/>
        </w:rPr>
      </w:pPr>
    </w:p>
    <w:p w:rsidR="00F210FF" w:rsidP="00F210FF" w:rsidRDefault="00F210FF"/>
    <w:p w:rsidR="00F210FF" w:rsidP="00F210FF" w:rsidRDefault="00F210FF"/>
    <w:p w:rsidR="00F210FF" w:rsidP="00F210FF" w:rsidRDefault="00F210FF"/>
    <w:p w:rsidR="003E344F" w:rsidP="00F210FF" w:rsidRDefault="003E344F">
      <w:pPr>
        <w:sectPr w:rsidR="003E344F" w:rsidSect="003E344F">
          <w:type w:val="continuous"/>
          <w:pgSz w:w="11906" w:h="16838"/>
          <w:pgMar w:top="1701" w:right="1134" w:bottom="1701" w:left="1134" w:header="708" w:footer="708" w:gutter="0"/>
          <w:cols w:space="708" w:num="2"/>
          <w:docGrid w:linePitch="360"/>
        </w:sectPr>
      </w:pPr>
    </w:p>
    <w:p w:rsidR="00F210FF" w:rsidP="00F210FF" w:rsidRDefault="00F210FF"/>
    <w:p w:rsidR="00F210FF" w:rsidP="00F210FF" w:rsidRDefault="00F210FF">
      <w:pPr>
        <w:pStyle w:val="Overskrift3"/>
      </w:pPr>
      <w:r>
        <w:lastRenderedPageBreak/>
        <w:t>Bilag 8</w:t>
      </w:r>
      <w:r w:rsidRPr="00E87077">
        <w:t>: Varebestilling</w:t>
      </w:r>
    </w:p>
    <w:p w:rsidRPr="000B2DE4" w:rsidR="00F210FF" w:rsidP="00F210FF" w:rsidRDefault="00F210FF"/>
    <w:tbl>
      <w:tblPr>
        <w:tblStyle w:val="Tabel-Gitter"/>
        <w:tblW w:w="0" w:type="auto"/>
        <w:tblLook w:val="04A0" w:firstRow="1" w:lastRow="0" w:firstColumn="1" w:lastColumn="0" w:noHBand="0" w:noVBand="1"/>
      </w:tblPr>
      <w:tblGrid>
        <w:gridCol w:w="3259"/>
        <w:gridCol w:w="3259"/>
        <w:gridCol w:w="3260"/>
      </w:tblGrid>
      <w:tr w:rsidR="00F210FF" w:rsidTr="00F210FF">
        <w:tc>
          <w:tcPr>
            <w:tcW w:w="9778" w:type="dxa"/>
            <w:gridSpan w:val="3"/>
          </w:tcPr>
          <w:p w:rsidRPr="00E87077" w:rsidR="00F210FF" w:rsidP="00F210FF" w:rsidRDefault="00F210FF">
            <w:pPr>
              <w:rPr>
                <w:b/>
              </w:rPr>
            </w:pPr>
            <w:r>
              <w:rPr>
                <w:b/>
              </w:rPr>
              <w:t>Rettens navn</w:t>
            </w:r>
          </w:p>
          <w:p w:rsidRPr="00E87077" w:rsidR="00F210FF" w:rsidP="00F210FF" w:rsidRDefault="00F210FF">
            <w:pPr>
              <w:rPr>
                <w:b/>
              </w:rPr>
            </w:pPr>
          </w:p>
        </w:tc>
      </w:tr>
      <w:tr w:rsidR="00F210FF" w:rsidTr="00F210FF">
        <w:tc>
          <w:tcPr>
            <w:tcW w:w="9778" w:type="dxa"/>
            <w:gridSpan w:val="3"/>
          </w:tcPr>
          <w:p w:rsidR="00F210FF" w:rsidP="00F210FF" w:rsidRDefault="00F210FF">
            <w:pPr>
              <w:rPr>
                <w:b/>
              </w:rPr>
            </w:pPr>
            <w:r>
              <w:rPr>
                <w:b/>
              </w:rPr>
              <w:t>Gruppens medlemmer</w:t>
            </w:r>
          </w:p>
          <w:p w:rsidR="00F210FF" w:rsidP="00F210FF" w:rsidRDefault="00F210FF">
            <w:pPr>
              <w:rPr>
                <w:b/>
              </w:rPr>
            </w:pPr>
          </w:p>
          <w:p w:rsidRPr="00E87077" w:rsidR="00F210FF" w:rsidP="00F210FF" w:rsidRDefault="00F210FF">
            <w:pPr>
              <w:rPr>
                <w:b/>
              </w:rPr>
            </w:pPr>
          </w:p>
        </w:tc>
      </w:tr>
      <w:tr w:rsidR="00F210FF" w:rsidTr="00F210FF">
        <w:tc>
          <w:tcPr>
            <w:tcW w:w="3259" w:type="dxa"/>
          </w:tcPr>
          <w:p w:rsidRPr="00E87077" w:rsidR="00F210FF" w:rsidP="00F210FF" w:rsidRDefault="00F210FF">
            <w:pPr>
              <w:rPr>
                <w:b/>
              </w:rPr>
            </w:pPr>
            <w:r>
              <w:rPr>
                <w:b/>
              </w:rPr>
              <w:t>Råvarer</w:t>
            </w:r>
          </w:p>
          <w:p w:rsidRPr="00E87077" w:rsidR="00F210FF" w:rsidP="00F210FF" w:rsidRDefault="00F210FF">
            <w:pPr>
              <w:rPr>
                <w:b/>
              </w:rPr>
            </w:pPr>
          </w:p>
        </w:tc>
        <w:tc>
          <w:tcPr>
            <w:tcW w:w="3259" w:type="dxa"/>
          </w:tcPr>
          <w:p w:rsidRPr="00E87077" w:rsidR="00F210FF" w:rsidP="00F210FF" w:rsidRDefault="00F210FF">
            <w:pPr>
              <w:rPr>
                <w:b/>
              </w:rPr>
            </w:pPr>
            <w:r w:rsidRPr="00E87077">
              <w:rPr>
                <w:b/>
              </w:rPr>
              <w:t>Mængde/stk.</w:t>
            </w:r>
          </w:p>
        </w:tc>
        <w:tc>
          <w:tcPr>
            <w:tcW w:w="3260" w:type="dxa"/>
          </w:tcPr>
          <w:p w:rsidRPr="00E87077" w:rsidR="00F210FF" w:rsidP="00F210FF" w:rsidRDefault="00F210FF">
            <w:pPr>
              <w:rPr>
                <w:b/>
              </w:rPr>
            </w:pPr>
            <w:r w:rsidRPr="00E87077">
              <w:rPr>
                <w:b/>
              </w:rPr>
              <w:t>Konventionel eller økologisk</w:t>
            </w:r>
          </w:p>
        </w:tc>
      </w:tr>
      <w:tr w:rsidR="00F210FF" w:rsidTr="00F210FF">
        <w:tc>
          <w:tcPr>
            <w:tcW w:w="3259" w:type="dxa"/>
          </w:tcPr>
          <w:p w:rsidRPr="00487AB1" w:rsidR="00F210FF" w:rsidP="00F210FF" w:rsidRDefault="00F210FF">
            <w:pPr>
              <w:rPr>
                <w:b/>
              </w:rPr>
            </w:pPr>
            <w:r w:rsidRPr="00487AB1">
              <w:rPr>
                <w:b/>
              </w:rPr>
              <w:t>Fisk og kød</w:t>
            </w:r>
            <w:r>
              <w:rPr>
                <w:b/>
              </w:rPr>
              <w: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Pr="00487AB1" w:rsidR="00F210FF" w:rsidP="00F210FF" w:rsidRDefault="00F210FF">
            <w:pPr>
              <w:rPr>
                <w:b/>
              </w:rPr>
            </w:pPr>
            <w:r w:rsidRPr="00487AB1">
              <w:rPr>
                <w:b/>
              </w:rPr>
              <w:t>Frugt og grønt: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r w:rsidRPr="00487AB1">
              <w:rPr>
                <w:b/>
              </w:rPr>
              <w:t>Mejeriprodukter:</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r w:rsidRPr="00487AB1">
              <w:rPr>
                <w:b/>
              </w:rPr>
              <w:t>Kolonial</w:t>
            </w:r>
            <w:r>
              <w:rPr>
                <w:b/>
              </w:rPr>
              <w: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Pr="00A905C0" w:rsidR="00F210FF" w:rsidP="00F210FF" w:rsidRDefault="00F210FF">
            <w:pPr>
              <w:rPr>
                <w:b/>
              </w:rPr>
            </w:pPr>
            <w:r w:rsidRPr="00A905C0">
              <w:rPr>
                <w:b/>
              </w:rPr>
              <w:t>Diverse:</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bl>
    <w:p w:rsidR="00F210FF" w:rsidP="00F210FF" w:rsidRDefault="00F210FF"/>
    <w:p w:rsidR="003E344F" w:rsidP="003E344F" w:rsidRDefault="003E344F">
      <w:pPr>
        <w:pStyle w:val="Overskrift3"/>
      </w:pPr>
      <w:r>
        <w:lastRenderedPageBreak/>
        <w:t>Bilag 9</w:t>
      </w:r>
      <w:r w:rsidRPr="00344B9F">
        <w:t>: Arbejdsplan for køkkenøvelsen</w:t>
      </w:r>
    </w:p>
    <w:p w:rsidRPr="00344B9F" w:rsidR="003E344F" w:rsidP="003E344F" w:rsidRDefault="003E344F"/>
    <w:tbl>
      <w:tblPr>
        <w:tblStyle w:val="Tabel-Gitter"/>
        <w:tblW w:w="0" w:type="auto"/>
        <w:tblLook w:val="04A0" w:firstRow="1" w:lastRow="0" w:firstColumn="1" w:lastColumn="0" w:noHBand="0" w:noVBand="1"/>
      </w:tblPr>
      <w:tblGrid>
        <w:gridCol w:w="2444"/>
        <w:gridCol w:w="2444"/>
        <w:gridCol w:w="2445"/>
        <w:gridCol w:w="2445"/>
      </w:tblGrid>
      <w:tr w:rsidR="003E344F" w:rsidTr="00B14034">
        <w:tc>
          <w:tcPr>
            <w:tcW w:w="9778" w:type="dxa"/>
            <w:gridSpan w:val="4"/>
          </w:tcPr>
          <w:p w:rsidRPr="00344B9F" w:rsidR="003E344F" w:rsidP="00B14034" w:rsidRDefault="003E344F">
            <w:pPr>
              <w:rPr>
                <w:b/>
              </w:rPr>
            </w:pPr>
            <w:r w:rsidRPr="00344B9F">
              <w:rPr>
                <w:b/>
              </w:rPr>
              <w:t>Rettens navn</w:t>
            </w:r>
          </w:p>
          <w:p w:rsidR="003E344F" w:rsidP="00B14034" w:rsidRDefault="003E344F">
            <w:pPr>
              <w:rPr>
                <w:b/>
              </w:rPr>
            </w:pPr>
          </w:p>
        </w:tc>
      </w:tr>
      <w:tr w:rsidR="003E344F" w:rsidTr="00B14034">
        <w:tc>
          <w:tcPr>
            <w:tcW w:w="9778" w:type="dxa"/>
            <w:gridSpan w:val="4"/>
          </w:tcPr>
          <w:p w:rsidR="003E344F" w:rsidP="00B14034" w:rsidRDefault="003E344F">
            <w:pPr>
              <w:rPr>
                <w:b/>
              </w:rPr>
            </w:pPr>
            <w:r>
              <w:rPr>
                <w:b/>
              </w:rPr>
              <w:t>Gruppens medlemmer</w:t>
            </w:r>
          </w:p>
          <w:p w:rsidR="003E344F" w:rsidP="00B14034" w:rsidRDefault="003E344F">
            <w:pPr>
              <w:rPr>
                <w:b/>
              </w:rPr>
            </w:pPr>
          </w:p>
          <w:p w:rsidRPr="00344B9F" w:rsidR="003E344F" w:rsidP="00B14034" w:rsidRDefault="003E344F">
            <w:pPr>
              <w:rPr>
                <w:b/>
              </w:rPr>
            </w:pPr>
          </w:p>
        </w:tc>
      </w:tr>
      <w:tr w:rsidRPr="00344B9F" w:rsidR="003E344F" w:rsidTr="00B14034">
        <w:tc>
          <w:tcPr>
            <w:tcW w:w="2444" w:type="dxa"/>
          </w:tcPr>
          <w:p w:rsidRPr="00344B9F" w:rsidR="003E344F" w:rsidP="00B14034" w:rsidRDefault="003E344F">
            <w:pPr>
              <w:rPr>
                <w:b/>
              </w:rPr>
            </w:pPr>
            <w:r>
              <w:rPr>
                <w:b/>
              </w:rPr>
              <w:t>Tilberedning af</w:t>
            </w:r>
          </w:p>
        </w:tc>
        <w:tc>
          <w:tcPr>
            <w:tcW w:w="2444" w:type="dxa"/>
          </w:tcPr>
          <w:p w:rsidR="003E344F" w:rsidP="00B14034" w:rsidRDefault="003E344F">
            <w:pPr>
              <w:rPr>
                <w:b/>
              </w:rPr>
            </w:pPr>
            <w:r>
              <w:rPr>
                <w:b/>
              </w:rPr>
              <w:t>H</w:t>
            </w:r>
            <w:r w:rsidRPr="00344B9F">
              <w:rPr>
                <w:b/>
              </w:rPr>
              <w:t>vornår</w:t>
            </w:r>
            <w:r>
              <w:rPr>
                <w:b/>
              </w:rPr>
              <w:t>/tidspunkt</w:t>
            </w:r>
          </w:p>
          <w:p w:rsidRPr="00344B9F" w:rsidR="003E344F" w:rsidP="00B14034" w:rsidRDefault="003E344F">
            <w:pPr>
              <w:rPr>
                <w:b/>
              </w:rPr>
            </w:pPr>
            <w:r>
              <w:rPr>
                <w:b/>
              </w:rPr>
              <w:t>Start/slut</w:t>
            </w:r>
          </w:p>
        </w:tc>
        <w:tc>
          <w:tcPr>
            <w:tcW w:w="2445" w:type="dxa"/>
          </w:tcPr>
          <w:p w:rsidRPr="00344B9F" w:rsidR="003E344F" w:rsidP="00B14034" w:rsidRDefault="003E344F">
            <w:pPr>
              <w:rPr>
                <w:b/>
              </w:rPr>
            </w:pPr>
            <w:r>
              <w:rPr>
                <w:b/>
              </w:rPr>
              <w:t>H</w:t>
            </w:r>
            <w:r w:rsidRPr="00344B9F">
              <w:rPr>
                <w:b/>
              </w:rPr>
              <w:t>vordan</w:t>
            </w:r>
            <w:r>
              <w:rPr>
                <w:b/>
              </w:rPr>
              <w:t>/metode</w:t>
            </w:r>
          </w:p>
        </w:tc>
        <w:tc>
          <w:tcPr>
            <w:tcW w:w="2445" w:type="dxa"/>
          </w:tcPr>
          <w:p w:rsidRPr="00344B9F" w:rsidR="003E344F" w:rsidP="00B14034" w:rsidRDefault="003E344F">
            <w:pPr>
              <w:rPr>
                <w:b/>
              </w:rPr>
            </w:pPr>
            <w:r>
              <w:rPr>
                <w:b/>
              </w:rPr>
              <w:t>H</w:t>
            </w:r>
            <w:r w:rsidRPr="00344B9F">
              <w:rPr>
                <w:b/>
              </w:rPr>
              <w:t>vem</w:t>
            </w: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r w:rsidR="003E344F" w:rsidTr="00B14034">
        <w:tc>
          <w:tcPr>
            <w:tcW w:w="2444" w:type="dxa"/>
          </w:tcPr>
          <w:p w:rsidR="003E344F" w:rsidP="00B14034" w:rsidRDefault="003E344F">
            <w:pPr>
              <w:rPr>
                <w:b/>
              </w:rPr>
            </w:pPr>
          </w:p>
          <w:p w:rsidR="003E344F" w:rsidP="00B14034" w:rsidRDefault="003E344F">
            <w:pPr>
              <w:rPr>
                <w:b/>
              </w:rPr>
            </w:pPr>
          </w:p>
          <w:p w:rsidR="003E344F" w:rsidP="00B14034" w:rsidRDefault="003E344F">
            <w:pPr>
              <w:rPr>
                <w:b/>
              </w:rPr>
            </w:pPr>
          </w:p>
          <w:p w:rsidR="003E344F" w:rsidP="00B14034" w:rsidRDefault="003E344F">
            <w:pPr>
              <w:rPr>
                <w:b/>
              </w:rPr>
            </w:pPr>
          </w:p>
        </w:tc>
        <w:tc>
          <w:tcPr>
            <w:tcW w:w="2444" w:type="dxa"/>
          </w:tcPr>
          <w:p w:rsidR="003E344F" w:rsidP="00B14034" w:rsidRDefault="003E344F">
            <w:pPr>
              <w:rPr>
                <w:b/>
              </w:rPr>
            </w:pPr>
          </w:p>
        </w:tc>
        <w:tc>
          <w:tcPr>
            <w:tcW w:w="2445" w:type="dxa"/>
          </w:tcPr>
          <w:p w:rsidR="003E344F" w:rsidP="00B14034" w:rsidRDefault="003E344F">
            <w:pPr>
              <w:rPr>
                <w:b/>
              </w:rPr>
            </w:pPr>
          </w:p>
        </w:tc>
        <w:tc>
          <w:tcPr>
            <w:tcW w:w="2445" w:type="dxa"/>
          </w:tcPr>
          <w:p w:rsidR="003E344F" w:rsidP="00B14034" w:rsidRDefault="003E344F">
            <w:pPr>
              <w:rPr>
                <w:b/>
              </w:rPr>
            </w:pPr>
          </w:p>
        </w:tc>
      </w:tr>
    </w:tbl>
    <w:p w:rsidR="003E344F" w:rsidP="003E344F" w:rsidRDefault="003E344F"/>
    <w:p w:rsidR="003E344F" w:rsidP="003E344F" w:rsidRDefault="003E344F"/>
    <w:p w:rsidR="003E344F" w:rsidP="003E344F" w:rsidRDefault="003E344F">
      <w:pPr>
        <w:rPr>
          <w:b/>
          <w:sz w:val="24"/>
        </w:rPr>
      </w:pPr>
      <w:r>
        <w:rPr>
          <w:b/>
          <w:sz w:val="24"/>
        </w:rPr>
        <w:br w:type="page"/>
      </w:r>
    </w:p>
    <w:p w:rsidRPr="003024F3" w:rsidR="003E344F" w:rsidP="003E344F" w:rsidRDefault="003E344F">
      <w:pPr>
        <w:pStyle w:val="Overskrift3"/>
        <w:rPr>
          <w:rFonts w:eastAsia="Times New Roman"/>
          <w:lang w:eastAsia="da-DK"/>
        </w:rPr>
      </w:pPr>
      <w:r>
        <w:rPr>
          <w:rFonts w:eastAsia="Times New Roman"/>
          <w:lang w:eastAsia="da-DK"/>
        </w:rPr>
        <w:lastRenderedPageBreak/>
        <w:t xml:space="preserve">Bilag 10: </w:t>
      </w:r>
      <w:r w:rsidRPr="003024F3">
        <w:rPr>
          <w:rFonts w:eastAsia="Times New Roman"/>
          <w:lang w:eastAsia="da-DK"/>
        </w:rPr>
        <w:t>Gulerodskerneboller</w:t>
      </w:r>
    </w:p>
    <w:p w:rsidRPr="003024F3" w:rsidR="003E344F" w:rsidP="003E344F" w:rsidRDefault="003E344F">
      <w:pPr>
        <w:spacing w:before="100" w:beforeAutospacing="1" w:after="100" w:afterAutospacing="1" w:line="240" w:lineRule="auto"/>
        <w:rPr>
          <w:rFonts w:eastAsia="Times New Roman" w:cstheme="minorHAnsi"/>
          <w:b/>
          <w:bCs/>
          <w:color w:val="333333"/>
          <w:szCs w:val="21"/>
          <w:lang w:eastAsia="da-DK"/>
        </w:rPr>
      </w:pPr>
      <w:r w:rsidRPr="003024F3">
        <w:rPr>
          <w:rFonts w:eastAsia="Times New Roman" w:cstheme="minorHAnsi"/>
          <w:b/>
          <w:bCs/>
          <w:color w:val="333333"/>
          <w:szCs w:val="21"/>
          <w:lang w:eastAsia="da-DK"/>
        </w:rPr>
        <w:t>24 boller</w:t>
      </w:r>
    </w:p>
    <w:p w:rsidRPr="003024F3" w:rsidR="003E344F" w:rsidP="003E344F" w:rsidRDefault="003E344F">
      <w:pPr>
        <w:spacing w:before="100" w:beforeAutospacing="1" w:after="100" w:afterAutospacing="1" w:line="240" w:lineRule="auto"/>
        <w:rPr>
          <w:rFonts w:eastAsia="Times New Roman" w:cstheme="minorHAnsi"/>
          <w:szCs w:val="21"/>
          <w:lang w:eastAsia="da-DK"/>
        </w:rPr>
      </w:pPr>
      <w:r w:rsidRPr="003024F3">
        <w:rPr>
          <w:rFonts w:eastAsia="Times New Roman" w:cstheme="minorHAnsi"/>
          <w:szCs w:val="21"/>
          <w:lang w:eastAsia="da-DK"/>
        </w:rPr>
        <w:t>25 g gær</w:t>
      </w:r>
      <w:r w:rsidRPr="003024F3">
        <w:rPr>
          <w:rFonts w:eastAsia="Times New Roman" w:cstheme="minorHAnsi"/>
          <w:szCs w:val="21"/>
          <w:lang w:eastAsia="da-DK"/>
        </w:rPr>
        <w:br/>
        <w:t xml:space="preserve">3½ dl </w:t>
      </w:r>
      <w:proofErr w:type="gramStart"/>
      <w:r w:rsidRPr="003024F3">
        <w:rPr>
          <w:rFonts w:eastAsia="Times New Roman" w:cstheme="minorHAnsi"/>
          <w:szCs w:val="21"/>
          <w:lang w:eastAsia="da-DK"/>
        </w:rPr>
        <w:t>lunkent</w:t>
      </w:r>
      <w:proofErr w:type="gramEnd"/>
      <w:r w:rsidRPr="003024F3">
        <w:rPr>
          <w:rFonts w:eastAsia="Times New Roman" w:cstheme="minorHAnsi"/>
          <w:szCs w:val="21"/>
          <w:lang w:eastAsia="da-DK"/>
        </w:rPr>
        <w:t xml:space="preserve"> vand</w:t>
      </w:r>
      <w:r w:rsidRPr="003024F3">
        <w:rPr>
          <w:rFonts w:eastAsia="Times New Roman" w:cstheme="minorHAnsi"/>
          <w:szCs w:val="21"/>
          <w:lang w:eastAsia="da-DK"/>
        </w:rPr>
        <w:br/>
        <w:t>3 dl yoghurt naturel</w:t>
      </w:r>
      <w:r w:rsidRPr="003024F3">
        <w:rPr>
          <w:rFonts w:eastAsia="Times New Roman" w:cstheme="minorHAnsi"/>
          <w:szCs w:val="21"/>
          <w:lang w:eastAsia="da-DK"/>
        </w:rPr>
        <w:br/>
        <w:t>1 spsk</w:t>
      </w:r>
      <w:r>
        <w:rPr>
          <w:rFonts w:eastAsia="Times New Roman" w:cstheme="minorHAnsi"/>
          <w:szCs w:val="21"/>
          <w:lang w:eastAsia="da-DK"/>
        </w:rPr>
        <w:t>.</w:t>
      </w:r>
      <w:r w:rsidRPr="003024F3">
        <w:rPr>
          <w:rFonts w:eastAsia="Times New Roman" w:cstheme="minorHAnsi"/>
          <w:szCs w:val="21"/>
          <w:lang w:eastAsia="da-DK"/>
        </w:rPr>
        <w:t xml:space="preserve"> havsalt</w:t>
      </w:r>
      <w:r w:rsidRPr="003024F3">
        <w:rPr>
          <w:rFonts w:eastAsia="Times New Roman" w:cstheme="minorHAnsi"/>
          <w:szCs w:val="21"/>
          <w:lang w:eastAsia="da-DK"/>
        </w:rPr>
        <w:br/>
        <w:t>1 tsk</w:t>
      </w:r>
      <w:r>
        <w:rPr>
          <w:rFonts w:eastAsia="Times New Roman" w:cstheme="minorHAnsi"/>
          <w:szCs w:val="21"/>
          <w:lang w:eastAsia="da-DK"/>
        </w:rPr>
        <w:t>.</w:t>
      </w:r>
      <w:r w:rsidRPr="003024F3">
        <w:rPr>
          <w:rFonts w:eastAsia="Times New Roman" w:cstheme="minorHAnsi"/>
          <w:szCs w:val="21"/>
          <w:lang w:eastAsia="da-DK"/>
        </w:rPr>
        <w:t xml:space="preserve"> rørsukker</w:t>
      </w:r>
      <w:r w:rsidRPr="003024F3">
        <w:rPr>
          <w:rFonts w:eastAsia="Times New Roman" w:cstheme="minorHAnsi"/>
          <w:szCs w:val="21"/>
          <w:lang w:eastAsia="da-DK"/>
        </w:rPr>
        <w:br/>
        <w:t>200 g revet gulerod</w:t>
      </w:r>
      <w:r w:rsidRPr="003024F3">
        <w:rPr>
          <w:rFonts w:eastAsia="Times New Roman" w:cstheme="minorHAnsi"/>
          <w:szCs w:val="21"/>
          <w:lang w:eastAsia="da-DK"/>
        </w:rPr>
        <w:br/>
        <w:t>½ dl hørfrø</w:t>
      </w:r>
      <w:r w:rsidRPr="003024F3">
        <w:rPr>
          <w:rFonts w:eastAsia="Times New Roman" w:cstheme="minorHAnsi"/>
          <w:szCs w:val="21"/>
          <w:lang w:eastAsia="da-DK"/>
        </w:rPr>
        <w:br/>
        <w:t>½ dl græskarkerner</w:t>
      </w:r>
      <w:r w:rsidRPr="003024F3">
        <w:rPr>
          <w:rFonts w:eastAsia="Times New Roman" w:cstheme="minorHAnsi"/>
          <w:szCs w:val="21"/>
          <w:lang w:eastAsia="da-DK"/>
        </w:rPr>
        <w:br/>
        <w:t>100 g majsmel</w:t>
      </w:r>
      <w:r w:rsidRPr="003024F3">
        <w:rPr>
          <w:rFonts w:eastAsia="Times New Roman" w:cstheme="minorHAnsi"/>
          <w:szCs w:val="21"/>
          <w:lang w:eastAsia="da-DK"/>
        </w:rPr>
        <w:br/>
        <w:t>750 g sigtet speltmel</w:t>
      </w:r>
    </w:p>
    <w:p w:rsidRPr="00CA330E" w:rsidR="003E344F" w:rsidP="003E344F" w:rsidRDefault="003E344F">
      <w:pPr>
        <w:rPr>
          <w:rFonts w:cstheme="minorHAnsi"/>
          <w:sz w:val="24"/>
        </w:rPr>
      </w:pPr>
      <w:r w:rsidRPr="003024F3">
        <w:rPr>
          <w:rFonts w:eastAsia="Times New Roman" w:cstheme="minorHAnsi"/>
          <w:szCs w:val="21"/>
          <w:lang w:eastAsia="da-DK"/>
        </w:rPr>
        <w:t>Rør gæren ud i det lunkne vand, tilsæt alle ingredienser undtage</w:t>
      </w:r>
      <w:r>
        <w:rPr>
          <w:rFonts w:eastAsia="Times New Roman" w:cstheme="minorHAnsi"/>
          <w:szCs w:val="21"/>
          <w:lang w:eastAsia="da-DK"/>
        </w:rPr>
        <w:t>n sigtet</w:t>
      </w:r>
      <w:r w:rsidRPr="003024F3">
        <w:rPr>
          <w:rFonts w:eastAsia="Times New Roman" w:cstheme="minorHAnsi"/>
          <w:szCs w:val="21"/>
          <w:lang w:eastAsia="da-DK"/>
        </w:rPr>
        <w:t xml:space="preserve"> speltmel og rør blandingen godt sammen. Tilsæt det sigtede speltmel lidt ad gangen og ælt dejen godt igennem. Læg et fugtigt klæde eller husholdningsfilm over skålen med dej og stil den til hævning i 1 time. Form dejen til boller. Lad bollerne hæve tildækket med et fugtigt klæde til dobbelt størrelse på bagepladen. Bag bollerne 15-20 minutter ved 225°.</w:t>
      </w:r>
    </w:p>
    <w:p w:rsidR="003E344F" w:rsidP="003E344F" w:rsidRDefault="003E344F">
      <w:pPr>
        <w:spacing w:after="0" w:line="240" w:lineRule="auto"/>
        <w:rPr>
          <w:sz w:val="20"/>
        </w:rPr>
      </w:pPr>
    </w:p>
    <w:p w:rsidRPr="00977C5E" w:rsidR="003E344F" w:rsidP="003E344F" w:rsidRDefault="003E344F">
      <w:pPr>
        <w:spacing w:after="0" w:line="240" w:lineRule="auto"/>
      </w:pPr>
      <w:r w:rsidRPr="00977C5E">
        <w:t xml:space="preserve">Kilde: Økologisk Landsforening (2011, oktober) </w:t>
      </w:r>
      <w:r w:rsidRPr="00977C5E">
        <w:rPr>
          <w:i/>
        </w:rPr>
        <w:t xml:space="preserve">Den økologiske bagebog. </w:t>
      </w:r>
      <w:r w:rsidRPr="00977C5E">
        <w:t xml:space="preserve">Lokaliseret d. 17. oktober 2011: </w:t>
      </w:r>
      <w:hyperlink w:history="1" r:id="rId43">
        <w:r w:rsidRPr="00977C5E">
          <w:rPr>
            <w:rStyle w:val="Hyperlink"/>
          </w:rPr>
          <w:t>http://denokologiskebagebog.dk/</w:t>
        </w:r>
      </w:hyperlink>
    </w:p>
    <w:p w:rsidRPr="00977C5E" w:rsidR="003E344F" w:rsidP="003E344F" w:rsidRDefault="003E344F">
      <w:pPr>
        <w:rPr>
          <w:b/>
          <w:sz w:val="28"/>
        </w:rPr>
      </w:pPr>
      <w:r w:rsidRPr="00977C5E">
        <w:rPr>
          <w:b/>
          <w:sz w:val="28"/>
        </w:rPr>
        <w:br w:type="page"/>
      </w:r>
    </w:p>
    <w:p w:rsidR="003E344F" w:rsidP="003E344F" w:rsidRDefault="003E344F">
      <w:pPr>
        <w:pStyle w:val="Overskrift3"/>
      </w:pPr>
      <w:r>
        <w:lastRenderedPageBreak/>
        <w:t>Bilag 11: B</w:t>
      </w:r>
      <w:r w:rsidRPr="006B4A84">
        <w:t>edømmelse</w:t>
      </w:r>
      <w:r>
        <w:t>sskema for</w:t>
      </w:r>
      <w:r w:rsidRPr="006B4A84">
        <w:t xml:space="preserve"> </w:t>
      </w:r>
      <w:r>
        <w:t>vegetarret og gulerodskerneboller</w:t>
      </w:r>
      <w:r w:rsidRPr="006B4A84">
        <w:t xml:space="preserve"> </w:t>
      </w:r>
    </w:p>
    <w:p w:rsidRPr="000B2DE4" w:rsidR="003E344F" w:rsidP="003E344F" w:rsidRDefault="003E344F"/>
    <w:tbl>
      <w:tblPr>
        <w:tblStyle w:val="Tabel-Gitter"/>
        <w:tblW w:w="0" w:type="auto"/>
        <w:tblLook w:val="04A0" w:firstRow="1" w:lastRow="0" w:firstColumn="1" w:lastColumn="0" w:noHBand="0" w:noVBand="1"/>
      </w:tblPr>
      <w:tblGrid>
        <w:gridCol w:w="2444"/>
        <w:gridCol w:w="2445"/>
        <w:gridCol w:w="2445"/>
        <w:gridCol w:w="2445"/>
      </w:tblGrid>
      <w:tr w:rsidR="003E344F" w:rsidTr="00B14034">
        <w:tc>
          <w:tcPr>
            <w:tcW w:w="9779" w:type="dxa"/>
            <w:gridSpan w:val="4"/>
          </w:tcPr>
          <w:p w:rsidRPr="00222679" w:rsidR="003E344F" w:rsidP="00B14034" w:rsidRDefault="003E344F">
            <w:pPr>
              <w:rPr>
                <w:b/>
              </w:rPr>
            </w:pPr>
            <w:r>
              <w:rPr>
                <w:b/>
              </w:rPr>
              <w:t>Vegetarret og gulerodskerneboller</w:t>
            </w:r>
          </w:p>
          <w:p w:rsidRPr="00222679" w:rsidR="003E344F" w:rsidP="00B14034" w:rsidRDefault="003E344F">
            <w:pPr>
              <w:rPr>
                <w:b/>
              </w:rPr>
            </w:pPr>
          </w:p>
          <w:p w:rsidRPr="00222679" w:rsidR="003E344F" w:rsidP="00B14034" w:rsidRDefault="003E344F">
            <w:pPr>
              <w:rPr>
                <w:b/>
              </w:rPr>
            </w:pPr>
          </w:p>
        </w:tc>
      </w:tr>
      <w:tr w:rsidR="003E344F" w:rsidTr="00B14034">
        <w:tc>
          <w:tcPr>
            <w:tcW w:w="9779" w:type="dxa"/>
            <w:gridSpan w:val="4"/>
          </w:tcPr>
          <w:p w:rsidR="003E344F" w:rsidP="00B14034" w:rsidRDefault="003E344F">
            <w:pPr>
              <w:rPr>
                <w:b/>
              </w:rPr>
            </w:pPr>
            <w:r>
              <w:rPr>
                <w:b/>
              </w:rPr>
              <w:t>Bedømmelsesskala</w:t>
            </w:r>
          </w:p>
          <w:p w:rsidR="003E344F" w:rsidP="00B14034" w:rsidRDefault="003E344F">
            <w:pPr>
              <w:rPr>
                <w:b/>
              </w:rPr>
            </w:pPr>
            <w:r>
              <w:rPr>
                <w:b/>
              </w:rPr>
              <w:t>5 = Meget godt</w:t>
            </w:r>
          </w:p>
          <w:p w:rsidR="003E344F" w:rsidP="00B14034" w:rsidRDefault="003E344F">
            <w:pPr>
              <w:rPr>
                <w:b/>
              </w:rPr>
            </w:pPr>
            <w:r>
              <w:rPr>
                <w:b/>
              </w:rPr>
              <w:t>4 = Godt</w:t>
            </w:r>
          </w:p>
          <w:p w:rsidR="003E344F" w:rsidP="00B14034" w:rsidRDefault="003E344F">
            <w:pPr>
              <w:rPr>
                <w:b/>
              </w:rPr>
            </w:pPr>
            <w:r>
              <w:rPr>
                <w:b/>
              </w:rPr>
              <w:t xml:space="preserve">3 = Middel </w:t>
            </w:r>
          </w:p>
          <w:p w:rsidR="003E344F" w:rsidP="00B14034" w:rsidRDefault="003E344F">
            <w:pPr>
              <w:rPr>
                <w:b/>
              </w:rPr>
            </w:pPr>
            <w:r>
              <w:rPr>
                <w:b/>
              </w:rPr>
              <w:t>2 = Mindre godt</w:t>
            </w:r>
          </w:p>
          <w:p w:rsidRPr="00222679" w:rsidR="003E344F" w:rsidP="00B14034" w:rsidRDefault="003E344F">
            <w:pPr>
              <w:rPr>
                <w:b/>
              </w:rPr>
            </w:pPr>
            <w:r>
              <w:rPr>
                <w:b/>
              </w:rPr>
              <w:t>1 = Dårligt</w:t>
            </w:r>
          </w:p>
          <w:p w:rsidR="003E344F" w:rsidP="00B14034" w:rsidRDefault="003E344F"/>
        </w:tc>
      </w:tr>
      <w:tr w:rsidR="003E344F" w:rsidTr="00B14034">
        <w:tc>
          <w:tcPr>
            <w:tcW w:w="2444" w:type="dxa"/>
          </w:tcPr>
          <w:p w:rsidRPr="00222679" w:rsidR="003E344F" w:rsidP="00B14034" w:rsidRDefault="003E344F">
            <w:pPr>
              <w:rPr>
                <w:b/>
              </w:rPr>
            </w:pPr>
          </w:p>
        </w:tc>
        <w:tc>
          <w:tcPr>
            <w:tcW w:w="2445" w:type="dxa"/>
          </w:tcPr>
          <w:p w:rsidRPr="008968D5" w:rsidR="003E344F" w:rsidP="00B14034" w:rsidRDefault="003E344F">
            <w:pPr>
              <w:rPr>
                <w:b/>
              </w:rPr>
            </w:pPr>
            <w:r>
              <w:rPr>
                <w:b/>
              </w:rPr>
              <w:t>Vegetarret</w:t>
            </w:r>
          </w:p>
        </w:tc>
        <w:tc>
          <w:tcPr>
            <w:tcW w:w="2445" w:type="dxa"/>
          </w:tcPr>
          <w:p w:rsidRPr="008968D5" w:rsidR="003E344F" w:rsidP="00B14034" w:rsidRDefault="003E344F">
            <w:pPr>
              <w:rPr>
                <w:b/>
              </w:rPr>
            </w:pPr>
            <w:r>
              <w:rPr>
                <w:b/>
              </w:rPr>
              <w:t>Kernegulerodsboller</w:t>
            </w:r>
          </w:p>
        </w:tc>
        <w:tc>
          <w:tcPr>
            <w:tcW w:w="2445" w:type="dxa"/>
          </w:tcPr>
          <w:p w:rsidRPr="008968D5" w:rsidR="003E344F" w:rsidP="00B14034" w:rsidRDefault="003E344F">
            <w:pPr>
              <w:rPr>
                <w:b/>
              </w:rPr>
            </w:pPr>
            <w:r w:rsidRPr="008968D5">
              <w:rPr>
                <w:b/>
              </w:rPr>
              <w:t>Points</w:t>
            </w:r>
          </w:p>
        </w:tc>
      </w:tr>
      <w:tr w:rsidR="003E344F" w:rsidTr="00B14034">
        <w:tc>
          <w:tcPr>
            <w:tcW w:w="2444" w:type="dxa"/>
          </w:tcPr>
          <w:p w:rsidR="003E344F" w:rsidP="00B14034" w:rsidRDefault="003E344F">
            <w:pPr>
              <w:rPr>
                <w:b/>
              </w:rPr>
            </w:pPr>
            <w:r>
              <w:rPr>
                <w:b/>
              </w:rPr>
              <w:t>Grundsmage</w:t>
            </w:r>
          </w:p>
          <w:p w:rsidRPr="0058450B" w:rsidR="003E344F" w:rsidP="00B14034" w:rsidRDefault="003E344F">
            <w:r w:rsidRPr="0058450B">
              <w:t>Sødt</w:t>
            </w:r>
          </w:p>
          <w:p w:rsidRPr="0058450B" w:rsidR="003E344F" w:rsidP="00B14034" w:rsidRDefault="003E344F">
            <w:r w:rsidRPr="0058450B">
              <w:t xml:space="preserve">Surt </w:t>
            </w:r>
          </w:p>
          <w:p w:rsidRPr="0058450B" w:rsidR="003E344F" w:rsidP="00B14034" w:rsidRDefault="003E344F">
            <w:r w:rsidRPr="0058450B">
              <w:t>Salt</w:t>
            </w:r>
          </w:p>
          <w:p w:rsidRPr="0058450B" w:rsidR="003E344F" w:rsidP="00B14034" w:rsidRDefault="003E344F">
            <w:r w:rsidRPr="0058450B">
              <w:t xml:space="preserve">Bittert </w:t>
            </w:r>
          </w:p>
          <w:p w:rsidRPr="0058450B" w:rsidR="003E344F" w:rsidP="00B14034" w:rsidRDefault="003E344F">
            <w:r w:rsidRPr="0058450B">
              <w:t xml:space="preserve">Umami </w:t>
            </w:r>
          </w:p>
          <w:p w:rsidRPr="00222679" w:rsidR="003E344F" w:rsidP="00B14034" w:rsidRDefault="003E344F">
            <w:pPr>
              <w:rPr>
                <w:b/>
              </w:rPr>
            </w:pPr>
          </w:p>
        </w:tc>
        <w:tc>
          <w:tcPr>
            <w:tcW w:w="2445" w:type="dxa"/>
          </w:tcPr>
          <w:p w:rsidRPr="008968D5" w:rsidR="003E344F" w:rsidP="00B14034" w:rsidRDefault="003E344F">
            <w:pPr>
              <w:rPr>
                <w:rFonts w:cstheme="minorHAnsi"/>
              </w:rPr>
            </w:pPr>
          </w:p>
        </w:tc>
        <w:tc>
          <w:tcPr>
            <w:tcW w:w="2445" w:type="dxa"/>
          </w:tcPr>
          <w:p w:rsidRPr="008968D5" w:rsidR="003E344F" w:rsidP="00B14034" w:rsidRDefault="003E344F">
            <w:pPr>
              <w:rPr>
                <w:rFonts w:cstheme="minorHAnsi"/>
              </w:rPr>
            </w:pPr>
          </w:p>
        </w:tc>
        <w:tc>
          <w:tcPr>
            <w:tcW w:w="2445" w:type="dxa"/>
          </w:tcPr>
          <w:p w:rsidR="003E344F" w:rsidP="00B14034" w:rsidRDefault="003E344F"/>
        </w:tc>
      </w:tr>
      <w:tr w:rsidR="003E344F" w:rsidTr="00B14034">
        <w:tc>
          <w:tcPr>
            <w:tcW w:w="2444" w:type="dxa"/>
          </w:tcPr>
          <w:p w:rsidR="003E344F" w:rsidP="00B14034" w:rsidRDefault="003E344F">
            <w:pPr>
              <w:rPr>
                <w:b/>
              </w:rPr>
            </w:pPr>
            <w:r>
              <w:rPr>
                <w:b/>
              </w:rPr>
              <w:t>Konsistens</w:t>
            </w:r>
          </w:p>
          <w:p w:rsidR="003E344F" w:rsidP="00B14034" w:rsidRDefault="003E344F">
            <w:pPr>
              <w:rPr>
                <w:b/>
              </w:rPr>
            </w:pPr>
            <w:r>
              <w:t>(blød, hård, sej, sprød, melet, tør, saftig…)</w:t>
            </w:r>
          </w:p>
          <w:p w:rsidRPr="00222679" w:rsidR="003E344F" w:rsidP="00B14034" w:rsidRDefault="003E344F">
            <w:pPr>
              <w:rPr>
                <w:b/>
              </w:rPr>
            </w:pPr>
          </w:p>
        </w:tc>
        <w:tc>
          <w:tcPr>
            <w:tcW w:w="2445" w:type="dxa"/>
          </w:tcPr>
          <w:p w:rsidRPr="00407E4B" w:rsidR="003E344F" w:rsidP="00B14034" w:rsidRDefault="003E344F">
            <w:pPr>
              <w:rPr>
                <w:rFonts w:cstheme="minorHAnsi"/>
              </w:rPr>
            </w:pPr>
          </w:p>
        </w:tc>
        <w:tc>
          <w:tcPr>
            <w:tcW w:w="2445" w:type="dxa"/>
          </w:tcPr>
          <w:p w:rsidRPr="00407E4B" w:rsidR="003E344F" w:rsidP="00B14034" w:rsidRDefault="003E344F">
            <w:pPr>
              <w:rPr>
                <w:rFonts w:cstheme="minorHAnsi"/>
              </w:rPr>
            </w:pPr>
          </w:p>
        </w:tc>
        <w:tc>
          <w:tcPr>
            <w:tcW w:w="2445" w:type="dxa"/>
          </w:tcPr>
          <w:p w:rsidR="003E344F" w:rsidP="00B14034" w:rsidRDefault="003E344F"/>
        </w:tc>
      </w:tr>
      <w:tr w:rsidR="003E344F" w:rsidTr="00B14034">
        <w:tc>
          <w:tcPr>
            <w:tcW w:w="2444" w:type="dxa"/>
          </w:tcPr>
          <w:p w:rsidR="003E344F" w:rsidP="00B14034" w:rsidRDefault="003E344F">
            <w:pPr>
              <w:rPr>
                <w:b/>
              </w:rPr>
            </w:pPr>
            <w:r>
              <w:rPr>
                <w:b/>
              </w:rPr>
              <w:t>Duft</w:t>
            </w:r>
          </w:p>
          <w:p w:rsidRPr="001510F1" w:rsidR="003E344F" w:rsidP="00B14034" w:rsidRDefault="003E344F">
            <w:pPr>
              <w:rPr>
                <w:sz w:val="20"/>
              </w:rPr>
            </w:pPr>
            <w:r>
              <w:rPr>
                <w:sz w:val="20"/>
              </w:rPr>
              <w:t>(krydret, sødlig, stærk…)</w:t>
            </w:r>
          </w:p>
          <w:p w:rsidR="003E344F" w:rsidP="00B14034" w:rsidRDefault="003E344F">
            <w:pPr>
              <w:rPr>
                <w:b/>
              </w:rPr>
            </w:pPr>
          </w:p>
          <w:p w:rsidRPr="00222679" w:rsidR="003E344F" w:rsidP="00B14034" w:rsidRDefault="003E344F">
            <w:pPr>
              <w:rPr>
                <w:b/>
              </w:rPr>
            </w:pPr>
          </w:p>
        </w:tc>
        <w:tc>
          <w:tcPr>
            <w:tcW w:w="2445" w:type="dxa"/>
          </w:tcPr>
          <w:p w:rsidRPr="00407E4B" w:rsidR="003E344F" w:rsidP="00B14034" w:rsidRDefault="003E344F">
            <w:pPr>
              <w:rPr>
                <w:rFonts w:cstheme="minorHAnsi"/>
              </w:rPr>
            </w:pPr>
          </w:p>
        </w:tc>
        <w:tc>
          <w:tcPr>
            <w:tcW w:w="2445" w:type="dxa"/>
          </w:tcPr>
          <w:p w:rsidRPr="00407E4B" w:rsidR="003E344F" w:rsidP="00B14034" w:rsidRDefault="003E344F">
            <w:pPr>
              <w:rPr>
                <w:rFonts w:cstheme="minorHAnsi"/>
              </w:rPr>
            </w:pPr>
          </w:p>
        </w:tc>
        <w:tc>
          <w:tcPr>
            <w:tcW w:w="2445" w:type="dxa"/>
          </w:tcPr>
          <w:p w:rsidR="003E344F" w:rsidP="00B14034" w:rsidRDefault="003E344F"/>
        </w:tc>
      </w:tr>
      <w:tr w:rsidR="003E344F" w:rsidTr="00B14034">
        <w:tc>
          <w:tcPr>
            <w:tcW w:w="2444" w:type="dxa"/>
          </w:tcPr>
          <w:p w:rsidR="003E344F" w:rsidP="00B14034" w:rsidRDefault="003E344F">
            <w:pPr>
              <w:rPr>
                <w:b/>
              </w:rPr>
            </w:pPr>
            <w:r w:rsidRPr="00A6171F">
              <w:rPr>
                <w:b/>
              </w:rPr>
              <w:t xml:space="preserve">Udseende </w:t>
            </w:r>
          </w:p>
          <w:p w:rsidR="003E344F" w:rsidP="00B14034" w:rsidRDefault="003E344F">
            <w:r>
              <w:t>Farver</w:t>
            </w:r>
          </w:p>
          <w:p w:rsidR="003E344F" w:rsidP="00B14034" w:rsidRDefault="003E344F">
            <w:r>
              <w:t>Former/faconer (oval, rund, kantet…)</w:t>
            </w:r>
          </w:p>
          <w:p w:rsidR="003E344F" w:rsidP="00B14034" w:rsidRDefault="003E344F">
            <w:r>
              <w:t>Overflade (ru, glat, nubret, håret…)</w:t>
            </w:r>
          </w:p>
          <w:p w:rsidR="003E344F" w:rsidP="00B14034" w:rsidRDefault="003E344F">
            <w:pPr>
              <w:rPr>
                <w:b/>
              </w:rPr>
            </w:pPr>
          </w:p>
        </w:tc>
        <w:tc>
          <w:tcPr>
            <w:tcW w:w="2445" w:type="dxa"/>
          </w:tcPr>
          <w:p w:rsidRPr="00407E4B" w:rsidR="003E344F" w:rsidP="00B14034" w:rsidRDefault="003E344F">
            <w:pPr>
              <w:rPr>
                <w:rFonts w:cstheme="minorHAnsi"/>
              </w:rPr>
            </w:pPr>
          </w:p>
        </w:tc>
        <w:tc>
          <w:tcPr>
            <w:tcW w:w="2445" w:type="dxa"/>
          </w:tcPr>
          <w:p w:rsidRPr="00407E4B" w:rsidR="003E344F" w:rsidP="00B14034" w:rsidRDefault="003E344F">
            <w:pPr>
              <w:rPr>
                <w:rFonts w:cstheme="minorHAnsi"/>
              </w:rPr>
            </w:pPr>
          </w:p>
        </w:tc>
        <w:tc>
          <w:tcPr>
            <w:tcW w:w="2445" w:type="dxa"/>
          </w:tcPr>
          <w:p w:rsidR="003E344F" w:rsidP="00B14034" w:rsidRDefault="003E344F"/>
        </w:tc>
      </w:tr>
      <w:tr w:rsidR="003E344F" w:rsidTr="00B14034">
        <w:tc>
          <w:tcPr>
            <w:tcW w:w="2444" w:type="dxa"/>
          </w:tcPr>
          <w:p w:rsidR="003E344F" w:rsidP="00B14034" w:rsidRDefault="003E344F">
            <w:pPr>
              <w:rPr>
                <w:b/>
              </w:rPr>
            </w:pPr>
            <w:r>
              <w:rPr>
                <w:b/>
              </w:rPr>
              <w:t>Anretning</w:t>
            </w:r>
          </w:p>
          <w:p w:rsidR="003E344F" w:rsidP="00B14034" w:rsidRDefault="003E344F">
            <w:pPr>
              <w:rPr>
                <w:b/>
              </w:rPr>
            </w:pPr>
          </w:p>
          <w:p w:rsidR="003E344F" w:rsidP="00B14034" w:rsidRDefault="003E344F">
            <w:pPr>
              <w:rPr>
                <w:b/>
              </w:rPr>
            </w:pPr>
          </w:p>
          <w:p w:rsidRPr="00222679" w:rsidR="003E344F" w:rsidP="00B14034" w:rsidRDefault="003E344F">
            <w:pPr>
              <w:rPr>
                <w:b/>
              </w:rPr>
            </w:pPr>
          </w:p>
        </w:tc>
        <w:tc>
          <w:tcPr>
            <w:tcW w:w="2445" w:type="dxa"/>
          </w:tcPr>
          <w:p w:rsidRPr="00407E4B" w:rsidR="003E344F" w:rsidP="00B14034" w:rsidRDefault="003E344F">
            <w:pPr>
              <w:rPr>
                <w:rFonts w:cstheme="minorHAnsi"/>
              </w:rPr>
            </w:pPr>
          </w:p>
        </w:tc>
        <w:tc>
          <w:tcPr>
            <w:tcW w:w="2445" w:type="dxa"/>
          </w:tcPr>
          <w:p w:rsidRPr="00407E4B" w:rsidR="003E344F" w:rsidP="00B14034" w:rsidRDefault="003E344F">
            <w:pPr>
              <w:rPr>
                <w:rFonts w:cstheme="minorHAnsi"/>
              </w:rPr>
            </w:pPr>
          </w:p>
        </w:tc>
        <w:tc>
          <w:tcPr>
            <w:tcW w:w="2445" w:type="dxa"/>
          </w:tcPr>
          <w:p w:rsidR="003E344F" w:rsidP="00B14034" w:rsidRDefault="003E344F"/>
        </w:tc>
      </w:tr>
      <w:tr w:rsidR="003E344F" w:rsidTr="00B14034">
        <w:tc>
          <w:tcPr>
            <w:tcW w:w="9779" w:type="dxa"/>
            <w:gridSpan w:val="4"/>
          </w:tcPr>
          <w:p w:rsidR="003E344F" w:rsidP="00B14034" w:rsidRDefault="003E344F">
            <w:pPr>
              <w:rPr>
                <w:b/>
              </w:rPr>
            </w:pPr>
          </w:p>
          <w:p w:rsidR="003E344F" w:rsidP="00B14034" w:rsidRDefault="003E344F">
            <w:pPr>
              <w:rPr>
                <w:b/>
              </w:rPr>
            </w:pPr>
            <w:r>
              <w:rPr>
                <w:b/>
              </w:rPr>
              <w:t>Samlet bedømmelse</w:t>
            </w:r>
          </w:p>
          <w:p w:rsidR="003E344F" w:rsidP="00B14034" w:rsidRDefault="003E344F">
            <w:pPr>
              <w:rPr>
                <w:b/>
              </w:rPr>
            </w:pPr>
          </w:p>
          <w:p w:rsidRPr="00222679" w:rsidR="003E344F" w:rsidP="00B14034" w:rsidRDefault="003E344F">
            <w:pPr>
              <w:rPr>
                <w:b/>
              </w:rPr>
            </w:pPr>
          </w:p>
          <w:p w:rsidRPr="00222679" w:rsidR="003E344F" w:rsidP="00B14034" w:rsidRDefault="003E344F">
            <w:pPr>
              <w:rPr>
                <w:b/>
              </w:rPr>
            </w:pPr>
          </w:p>
          <w:p w:rsidRPr="00222679" w:rsidR="003E344F" w:rsidP="00B14034" w:rsidRDefault="003E344F">
            <w:pPr>
              <w:rPr>
                <w:b/>
              </w:rPr>
            </w:pPr>
          </w:p>
          <w:p w:rsidRPr="00222679" w:rsidR="003E344F" w:rsidP="00B14034" w:rsidRDefault="003E344F">
            <w:pPr>
              <w:rPr>
                <w:b/>
              </w:rPr>
            </w:pPr>
          </w:p>
        </w:tc>
      </w:tr>
    </w:tbl>
    <w:p w:rsidR="003E344F" w:rsidP="003E344F" w:rsidRDefault="003E344F"/>
    <w:p w:rsidR="003E344F" w:rsidP="003E344F" w:rsidRDefault="003E344F">
      <w:pPr>
        <w:pStyle w:val="Overskrift2"/>
      </w:pPr>
      <w:r>
        <w:lastRenderedPageBreak/>
        <w:t>B</w:t>
      </w:r>
      <w:r w:rsidRPr="00316AA0">
        <w:t>ilag</w:t>
      </w:r>
      <w:r>
        <w:t xml:space="preserve"> til tema</w:t>
      </w:r>
      <w:r w:rsidRPr="00316AA0">
        <w:t xml:space="preserve"> 3: Frugt &amp; grønt</w:t>
      </w:r>
    </w:p>
    <w:p w:rsidRPr="000B2DE4" w:rsidR="003E344F" w:rsidP="003E344F" w:rsidRDefault="003E344F"/>
    <w:p w:rsidR="003E344F" w:rsidP="003E344F" w:rsidRDefault="003E344F">
      <w:pPr>
        <w:spacing w:after="0" w:line="360" w:lineRule="auto"/>
        <w:rPr>
          <w:lang w:eastAsia="da-DK"/>
        </w:rPr>
      </w:pPr>
      <w:r>
        <w:rPr>
          <w:lang w:eastAsia="da-DK"/>
        </w:rPr>
        <w:t>Bilag 1: Skema til fødevarekendskab</w:t>
      </w:r>
    </w:p>
    <w:p w:rsidR="003E344F" w:rsidP="003E344F" w:rsidRDefault="003E344F">
      <w:pPr>
        <w:spacing w:after="0" w:line="360" w:lineRule="auto"/>
        <w:rPr>
          <w:lang w:eastAsia="da-DK"/>
        </w:rPr>
      </w:pPr>
      <w:r>
        <w:rPr>
          <w:lang w:eastAsia="da-DK"/>
        </w:rPr>
        <w:t xml:space="preserve">Bilag 2: Sæsonplakat </w:t>
      </w:r>
    </w:p>
    <w:p w:rsidR="003E344F" w:rsidP="003E344F" w:rsidRDefault="003E344F">
      <w:pPr>
        <w:spacing w:after="0" w:line="360" w:lineRule="auto"/>
        <w:rPr>
          <w:lang w:eastAsia="da-DK"/>
        </w:rPr>
      </w:pPr>
      <w:r>
        <w:rPr>
          <w:lang w:eastAsia="da-DK"/>
        </w:rPr>
        <w:t>Bilag 3: Madpyramiden 2011</w:t>
      </w:r>
    </w:p>
    <w:p w:rsidR="003E344F" w:rsidP="003E344F" w:rsidRDefault="003E344F">
      <w:pPr>
        <w:spacing w:after="0" w:line="360" w:lineRule="auto"/>
        <w:rPr>
          <w:lang w:eastAsia="da-DK"/>
        </w:rPr>
      </w:pPr>
      <w:r>
        <w:rPr>
          <w:lang w:eastAsia="da-DK"/>
        </w:rPr>
        <w:t>Bilag 4: Fødevarernes klimaaftryk</w:t>
      </w:r>
    </w:p>
    <w:p w:rsidR="003E344F" w:rsidP="003E344F" w:rsidRDefault="003E344F">
      <w:pPr>
        <w:spacing w:after="0" w:line="360" w:lineRule="auto"/>
        <w:rPr>
          <w:lang w:eastAsia="da-DK"/>
        </w:rPr>
      </w:pPr>
      <w:r w:rsidRPr="0048317C">
        <w:rPr>
          <w:lang w:eastAsia="da-DK"/>
        </w:rPr>
        <w:t xml:space="preserve">Bilag 5: Elevskema til registrering af </w:t>
      </w:r>
      <w:r>
        <w:rPr>
          <w:lang w:eastAsia="da-DK"/>
        </w:rPr>
        <w:t>frugt og grønt</w:t>
      </w:r>
    </w:p>
    <w:p w:rsidR="003E344F" w:rsidP="003E344F" w:rsidRDefault="003E344F">
      <w:pPr>
        <w:spacing w:after="0" w:line="360" w:lineRule="auto"/>
        <w:rPr>
          <w:lang w:eastAsia="da-DK"/>
        </w:rPr>
      </w:pPr>
      <w:r>
        <w:rPr>
          <w:lang w:eastAsia="da-DK"/>
        </w:rPr>
        <w:t>Bilag 6: Opskrift på muffins</w:t>
      </w:r>
    </w:p>
    <w:p w:rsidR="003E344F" w:rsidP="003E344F" w:rsidRDefault="003E344F">
      <w:pPr>
        <w:spacing w:after="0" w:line="360" w:lineRule="auto"/>
        <w:rPr>
          <w:b/>
          <w:sz w:val="28"/>
          <w:lang w:eastAsia="da-DK"/>
        </w:rPr>
      </w:pPr>
      <w:r>
        <w:rPr>
          <w:szCs w:val="20"/>
        </w:rPr>
        <w:t>B</w:t>
      </w:r>
      <w:r w:rsidRPr="0056426C">
        <w:rPr>
          <w:szCs w:val="20"/>
        </w:rPr>
        <w:t xml:space="preserve">ilag </w:t>
      </w:r>
      <w:r>
        <w:rPr>
          <w:szCs w:val="20"/>
        </w:rPr>
        <w:t>7</w:t>
      </w:r>
      <w:r w:rsidRPr="0056426C">
        <w:rPr>
          <w:szCs w:val="20"/>
        </w:rPr>
        <w:t xml:space="preserve">: </w:t>
      </w:r>
      <w:r>
        <w:rPr>
          <w:szCs w:val="20"/>
        </w:rPr>
        <w:t>Bedømmelsesskema</w:t>
      </w:r>
    </w:p>
    <w:p w:rsidR="003E344F" w:rsidP="003E344F" w:rsidRDefault="003E344F">
      <w:r>
        <w:br w:type="page"/>
      </w:r>
    </w:p>
    <w:p w:rsidR="003E344F" w:rsidP="003E344F" w:rsidRDefault="003E344F">
      <w:pPr>
        <w:pStyle w:val="Overskrift3"/>
      </w:pPr>
      <w:r>
        <w:lastRenderedPageBreak/>
        <w:t xml:space="preserve">Bilag 1: </w:t>
      </w:r>
      <w:r w:rsidRPr="00246A0F">
        <w:t xml:space="preserve">Fødevarekendskab </w:t>
      </w:r>
      <w:r>
        <w:t>– Frugt og grønt</w:t>
      </w:r>
    </w:p>
    <w:p w:rsidR="003E344F" w:rsidP="003E344F" w:rsidRDefault="003E344F">
      <w:pPr>
        <w:rPr>
          <w:b/>
          <w:sz w:val="28"/>
        </w:rPr>
      </w:pPr>
    </w:p>
    <w:tbl>
      <w:tblPr>
        <w:tblStyle w:val="Tabel-Gitter"/>
        <w:tblW w:w="0" w:type="auto"/>
        <w:tblLook w:val="04A0" w:firstRow="1" w:lastRow="0" w:firstColumn="1" w:lastColumn="0" w:noHBand="0" w:noVBand="1"/>
      </w:tblPr>
      <w:tblGrid>
        <w:gridCol w:w="3936"/>
        <w:gridCol w:w="3827"/>
        <w:gridCol w:w="1843"/>
      </w:tblGrid>
      <w:tr w:rsidR="003E344F" w:rsidTr="00B14034">
        <w:tc>
          <w:tcPr>
            <w:tcW w:w="3936" w:type="dxa"/>
          </w:tcPr>
          <w:p w:rsidRPr="00246A0F" w:rsidR="003E344F" w:rsidP="00B14034" w:rsidRDefault="003E344F">
            <w:pPr>
              <w:rPr>
                <w:b/>
                <w:sz w:val="24"/>
              </w:rPr>
            </w:pPr>
            <w:r w:rsidRPr="00246A0F">
              <w:rPr>
                <w:b/>
                <w:sz w:val="24"/>
              </w:rPr>
              <w:t>Varianter</w:t>
            </w:r>
            <w:r>
              <w:rPr>
                <w:b/>
                <w:sz w:val="24"/>
              </w:rPr>
              <w:t>/typer</w:t>
            </w:r>
          </w:p>
        </w:tc>
        <w:tc>
          <w:tcPr>
            <w:tcW w:w="3827" w:type="dxa"/>
          </w:tcPr>
          <w:p w:rsidR="003E344F" w:rsidP="00B14034" w:rsidRDefault="003E344F">
            <w:pPr>
              <w:rPr>
                <w:b/>
                <w:sz w:val="24"/>
              </w:rPr>
            </w:pPr>
            <w:r>
              <w:rPr>
                <w:b/>
                <w:sz w:val="24"/>
              </w:rPr>
              <w:t>Anvendelse</w:t>
            </w:r>
          </w:p>
          <w:p w:rsidRPr="00246A0F" w:rsidR="003E344F" w:rsidP="00B14034" w:rsidRDefault="003E344F">
            <w:pPr>
              <w:rPr>
                <w:b/>
                <w:sz w:val="24"/>
              </w:rPr>
            </w:pPr>
          </w:p>
        </w:tc>
        <w:tc>
          <w:tcPr>
            <w:tcW w:w="1843" w:type="dxa"/>
          </w:tcPr>
          <w:p w:rsidR="003E344F" w:rsidP="00B14034" w:rsidRDefault="003E344F">
            <w:pPr>
              <w:rPr>
                <w:b/>
                <w:sz w:val="24"/>
              </w:rPr>
            </w:pPr>
            <w:r>
              <w:rPr>
                <w:b/>
                <w:sz w:val="24"/>
              </w:rPr>
              <w:t>Opbevaring</w:t>
            </w:r>
          </w:p>
          <w:p w:rsidRPr="00246A0F" w:rsidR="003E344F" w:rsidP="00B14034" w:rsidRDefault="003E344F">
            <w:pPr>
              <w:rPr>
                <w:b/>
                <w:sz w:val="24"/>
              </w:rPr>
            </w:pPr>
          </w:p>
        </w:tc>
      </w:tr>
      <w:tr w:rsidR="003E344F" w:rsidTr="00B14034">
        <w:tc>
          <w:tcPr>
            <w:tcW w:w="3936" w:type="dxa"/>
          </w:tcPr>
          <w:p w:rsidR="003E344F" w:rsidP="00B14034" w:rsidRDefault="003E344F">
            <w:pPr>
              <w:rPr>
                <w:b/>
                <w:sz w:val="24"/>
              </w:rPr>
            </w:pPr>
            <w:r>
              <w:rPr>
                <w:b/>
                <w:sz w:val="24"/>
              </w:rPr>
              <w:t xml:space="preserve">Frugt </w:t>
            </w:r>
          </w:p>
          <w:p w:rsidR="003E344F" w:rsidP="00B14034" w:rsidRDefault="003E344F">
            <w:r>
              <w:t>Æbler</w:t>
            </w:r>
          </w:p>
          <w:p w:rsidR="003E344F" w:rsidP="00B14034" w:rsidRDefault="003E344F">
            <w:pPr>
              <w:rPr>
                <w:b/>
                <w:sz w:val="24"/>
              </w:rPr>
            </w:pPr>
            <w:r>
              <w:t xml:space="preserve">Mango </w:t>
            </w: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Pr="00246A0F" w:rsidR="003E344F" w:rsidP="00B14034" w:rsidRDefault="003E344F">
            <w:pPr>
              <w:rPr>
                <w:b/>
                <w:sz w:val="24"/>
              </w:rPr>
            </w:pPr>
          </w:p>
          <w:p w:rsidRPr="00246A0F" w:rsidR="003E344F" w:rsidP="00B14034" w:rsidRDefault="003E344F">
            <w:pPr>
              <w:rPr>
                <w:b/>
                <w:sz w:val="24"/>
              </w:rPr>
            </w:pPr>
          </w:p>
        </w:tc>
        <w:tc>
          <w:tcPr>
            <w:tcW w:w="3827" w:type="dxa"/>
          </w:tcPr>
          <w:p w:rsidRPr="00246A0F" w:rsidR="003E344F" w:rsidP="00B14034" w:rsidRDefault="003E344F">
            <w:pPr>
              <w:rPr>
                <w:b/>
                <w:sz w:val="24"/>
              </w:rPr>
            </w:pPr>
          </w:p>
        </w:tc>
        <w:tc>
          <w:tcPr>
            <w:tcW w:w="1843" w:type="dxa"/>
          </w:tcPr>
          <w:p w:rsidRPr="00246A0F" w:rsidR="003E344F" w:rsidP="00B14034" w:rsidRDefault="003E344F">
            <w:pPr>
              <w:rPr>
                <w:b/>
                <w:sz w:val="24"/>
              </w:rPr>
            </w:pPr>
          </w:p>
        </w:tc>
      </w:tr>
      <w:tr w:rsidR="003E344F" w:rsidTr="00B14034">
        <w:tc>
          <w:tcPr>
            <w:tcW w:w="3936" w:type="dxa"/>
          </w:tcPr>
          <w:p w:rsidR="003E344F" w:rsidP="00B14034" w:rsidRDefault="003E344F">
            <w:pPr>
              <w:rPr>
                <w:b/>
                <w:sz w:val="24"/>
              </w:rPr>
            </w:pPr>
            <w:r>
              <w:rPr>
                <w:b/>
                <w:sz w:val="24"/>
              </w:rPr>
              <w:t>Fine grøntsager</w:t>
            </w:r>
          </w:p>
          <w:p w:rsidR="003E344F" w:rsidP="00B14034" w:rsidRDefault="003E344F">
            <w:r>
              <w:t xml:space="preserve">Feldtsalat </w:t>
            </w:r>
          </w:p>
          <w:p w:rsidRPr="001C5FE4" w:rsidR="003E344F" w:rsidP="00B14034" w:rsidRDefault="003E344F">
            <w:r>
              <w:t>Agurk</w:t>
            </w: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Pr="00246A0F" w:rsidR="003E344F" w:rsidP="00B14034" w:rsidRDefault="003E344F">
            <w:pPr>
              <w:rPr>
                <w:b/>
                <w:sz w:val="24"/>
              </w:rPr>
            </w:pPr>
          </w:p>
        </w:tc>
        <w:tc>
          <w:tcPr>
            <w:tcW w:w="3827" w:type="dxa"/>
          </w:tcPr>
          <w:p w:rsidRPr="00246A0F" w:rsidR="003E344F" w:rsidP="00B14034" w:rsidRDefault="003E344F">
            <w:pPr>
              <w:rPr>
                <w:b/>
                <w:sz w:val="24"/>
              </w:rPr>
            </w:pPr>
          </w:p>
        </w:tc>
        <w:tc>
          <w:tcPr>
            <w:tcW w:w="1843" w:type="dxa"/>
          </w:tcPr>
          <w:p w:rsidRPr="00246A0F" w:rsidR="003E344F" w:rsidP="00B14034" w:rsidRDefault="003E344F">
            <w:pPr>
              <w:rPr>
                <w:b/>
                <w:sz w:val="24"/>
              </w:rPr>
            </w:pPr>
          </w:p>
        </w:tc>
      </w:tr>
      <w:tr w:rsidRPr="00246A0F" w:rsidR="003E344F" w:rsidTr="003E344F">
        <w:tc>
          <w:tcPr>
            <w:tcW w:w="3936" w:type="dxa"/>
          </w:tcPr>
          <w:p w:rsidR="003E344F" w:rsidP="00B14034" w:rsidRDefault="003E344F">
            <w:pPr>
              <w:rPr>
                <w:b/>
                <w:sz w:val="24"/>
              </w:rPr>
            </w:pPr>
            <w:r>
              <w:rPr>
                <w:b/>
                <w:sz w:val="24"/>
              </w:rPr>
              <w:lastRenderedPageBreak/>
              <w:t>Grove grøntsager</w:t>
            </w:r>
          </w:p>
          <w:p w:rsidR="003E344F" w:rsidP="00B14034" w:rsidRDefault="003E344F">
            <w:r>
              <w:t>Grønkål</w:t>
            </w:r>
          </w:p>
          <w:p w:rsidR="003E344F" w:rsidP="00B14034" w:rsidRDefault="003E344F">
            <w:r>
              <w:t>Hvidkål</w:t>
            </w:r>
          </w:p>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Pr="00246A0F" w:rsidR="003E344F" w:rsidP="00B14034" w:rsidRDefault="003E344F">
            <w:pPr>
              <w:rPr>
                <w:b/>
                <w:sz w:val="24"/>
              </w:rPr>
            </w:pPr>
          </w:p>
        </w:tc>
        <w:tc>
          <w:tcPr>
            <w:tcW w:w="3827" w:type="dxa"/>
          </w:tcPr>
          <w:p w:rsidRPr="00246A0F" w:rsidR="003E344F" w:rsidP="00B14034" w:rsidRDefault="003E344F">
            <w:pPr>
              <w:rPr>
                <w:b/>
                <w:sz w:val="24"/>
              </w:rPr>
            </w:pPr>
          </w:p>
        </w:tc>
        <w:tc>
          <w:tcPr>
            <w:tcW w:w="1843" w:type="dxa"/>
          </w:tcPr>
          <w:p w:rsidRPr="00246A0F" w:rsidR="003E344F" w:rsidP="00B14034" w:rsidRDefault="003E344F">
            <w:pPr>
              <w:rPr>
                <w:b/>
                <w:sz w:val="24"/>
              </w:rPr>
            </w:pPr>
          </w:p>
        </w:tc>
      </w:tr>
      <w:tr w:rsidRPr="00246A0F" w:rsidR="003E344F" w:rsidTr="003E344F">
        <w:tc>
          <w:tcPr>
            <w:tcW w:w="3936" w:type="dxa"/>
          </w:tcPr>
          <w:p w:rsidR="003E344F" w:rsidP="00B14034" w:rsidRDefault="003E344F">
            <w:pPr>
              <w:rPr>
                <w:b/>
                <w:sz w:val="24"/>
              </w:rPr>
            </w:pPr>
            <w:r>
              <w:rPr>
                <w:b/>
                <w:sz w:val="24"/>
              </w:rPr>
              <w:t>Bælgfrugter</w:t>
            </w:r>
          </w:p>
          <w:p w:rsidR="003E344F" w:rsidP="00B14034" w:rsidRDefault="003E344F">
            <w:r>
              <w:t>Kikærter</w:t>
            </w:r>
          </w:p>
          <w:p w:rsidR="003E344F" w:rsidP="00B14034" w:rsidRDefault="003E344F">
            <w:r>
              <w:t>Hvide bønner</w:t>
            </w:r>
          </w:p>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003E344F" w:rsidP="00B14034" w:rsidRDefault="003E344F"/>
          <w:p w:rsidRPr="001C5FE4" w:rsidR="003E344F" w:rsidP="00B14034" w:rsidRDefault="003E344F"/>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p w:rsidR="003E344F" w:rsidP="00B14034" w:rsidRDefault="003E344F">
            <w:pPr>
              <w:rPr>
                <w:b/>
                <w:sz w:val="24"/>
              </w:rPr>
            </w:pPr>
          </w:p>
        </w:tc>
        <w:tc>
          <w:tcPr>
            <w:tcW w:w="3827" w:type="dxa"/>
          </w:tcPr>
          <w:p w:rsidRPr="00246A0F" w:rsidR="003E344F" w:rsidP="00B14034" w:rsidRDefault="003E344F">
            <w:pPr>
              <w:rPr>
                <w:b/>
                <w:sz w:val="24"/>
              </w:rPr>
            </w:pPr>
          </w:p>
        </w:tc>
        <w:tc>
          <w:tcPr>
            <w:tcW w:w="1843" w:type="dxa"/>
          </w:tcPr>
          <w:p w:rsidRPr="00246A0F" w:rsidR="003E344F" w:rsidP="00B14034" w:rsidRDefault="003E344F">
            <w:pPr>
              <w:rPr>
                <w:b/>
                <w:sz w:val="24"/>
              </w:rPr>
            </w:pPr>
          </w:p>
        </w:tc>
      </w:tr>
    </w:tbl>
    <w:p w:rsidR="00F210FF" w:rsidP="00F210FF" w:rsidRDefault="00F210FF">
      <w:pPr>
        <w:spacing w:after="0" w:line="240" w:lineRule="auto"/>
        <w:rPr>
          <w:b/>
          <w:i/>
        </w:rPr>
      </w:pPr>
    </w:p>
    <w:p w:rsidR="00F210FF" w:rsidP="00F210FF" w:rsidRDefault="00F210FF"/>
    <w:p w:rsidR="003E344F" w:rsidP="003E344F" w:rsidRDefault="003E344F">
      <w:pPr>
        <w:pStyle w:val="Overskrift2"/>
      </w:pPr>
      <w:r w:rsidRPr="00B5155D">
        <w:lastRenderedPageBreak/>
        <w:t xml:space="preserve">Bilag </w:t>
      </w:r>
      <w:r>
        <w:t>2:</w:t>
      </w:r>
      <w:r w:rsidRPr="00B5155D">
        <w:t xml:space="preserve"> </w:t>
      </w:r>
      <w:r>
        <w:t xml:space="preserve">Sæsonplakat </w:t>
      </w:r>
      <w:r w:rsidRPr="00B5155D">
        <w:t xml:space="preserve"> </w:t>
      </w:r>
    </w:p>
    <w:p w:rsidR="003E344F" w:rsidP="003E344F" w:rsidRDefault="003E344F">
      <w:pPr>
        <w:rPr>
          <w:b/>
          <w:sz w:val="28"/>
        </w:rPr>
      </w:pPr>
      <w:r>
        <w:rPr>
          <w:noProof/>
          <w:lang w:eastAsia="da-DK"/>
        </w:rPr>
        <w:drawing>
          <wp:anchor distT="0" distB="0" distL="114300" distR="114300" simplePos="0" relativeHeight="251665408" behindDoc="0" locked="0" layoutInCell="1" allowOverlap="1" wp14:editId="1EE54399" wp14:anchorId="65523C6E">
            <wp:simplePos x="0" y="0"/>
            <wp:positionH relativeFrom="margin">
              <wp:align>center</wp:align>
            </wp:positionH>
            <wp:positionV relativeFrom="paragraph">
              <wp:posOffset>173355</wp:posOffset>
            </wp:positionV>
            <wp:extent cx="5314950" cy="7265670"/>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4286" cy="7265135"/>
                    </a:xfrm>
                    <a:prstGeom prst="rect">
                      <a:avLst/>
                    </a:prstGeom>
                  </pic:spPr>
                </pic:pic>
              </a:graphicData>
            </a:graphic>
            <wp14:sizeRelH relativeFrom="page">
              <wp14:pctWidth>0</wp14:pctWidth>
            </wp14:sizeRelH>
            <wp14:sizeRelV relativeFrom="page">
              <wp14:pctHeight>0</wp14:pctHeight>
            </wp14:sizeRelV>
          </wp:anchor>
        </w:drawing>
      </w:r>
    </w:p>
    <w:p w:rsidRPr="00B5155D" w:rsidR="003E344F" w:rsidP="003E344F" w:rsidRDefault="003E344F">
      <w:pPr>
        <w:rPr>
          <w:b/>
          <w:sz w:val="28"/>
        </w:rPr>
      </w:pPr>
    </w:p>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Pr>
        <w:rPr>
          <w:sz w:val="20"/>
        </w:rPr>
      </w:pPr>
    </w:p>
    <w:p w:rsidR="003E344F" w:rsidP="003E344F" w:rsidRDefault="003E344F">
      <w:pPr>
        <w:rPr>
          <w:sz w:val="20"/>
        </w:rPr>
      </w:pPr>
    </w:p>
    <w:p w:rsidR="003E344F" w:rsidP="003E344F" w:rsidRDefault="003E344F">
      <w:pPr>
        <w:rPr>
          <w:sz w:val="20"/>
        </w:rPr>
      </w:pPr>
    </w:p>
    <w:p w:rsidR="003E344F" w:rsidP="003E344F" w:rsidRDefault="003E344F">
      <w:pPr>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Pr="00977C5E" w:rsidR="003E344F" w:rsidP="003E344F" w:rsidRDefault="003E344F">
      <w:pPr>
        <w:spacing w:after="0" w:line="240" w:lineRule="auto"/>
      </w:pPr>
    </w:p>
    <w:p w:rsidRPr="00977C5E" w:rsidR="003E344F" w:rsidP="003E344F" w:rsidRDefault="003E344F">
      <w:pPr>
        <w:spacing w:after="0" w:line="240" w:lineRule="auto"/>
      </w:pPr>
      <w:r w:rsidRPr="00977C5E">
        <w:t xml:space="preserve">Kilde: Økologisk Landsforening. </w:t>
      </w:r>
      <w:r w:rsidRPr="00977C5E">
        <w:rPr>
          <w:i/>
        </w:rPr>
        <w:t xml:space="preserve">Sæsonplakat. </w:t>
      </w:r>
      <w:r w:rsidRPr="00977C5E">
        <w:t xml:space="preserve">Lokaliseret d. 5. december 2011: </w:t>
      </w:r>
      <w:hyperlink w:history="1" r:id="rId45">
        <w:r w:rsidRPr="00977C5E">
          <w:rPr>
            <w:rStyle w:val="Hyperlink"/>
          </w:rPr>
          <w:t>www.okologi.dk</w:t>
        </w:r>
      </w:hyperlink>
    </w:p>
    <w:p w:rsidRPr="00977C5E" w:rsidR="003E344F" w:rsidP="003E344F" w:rsidRDefault="003E344F">
      <w:pPr>
        <w:pStyle w:val="NormalWeb"/>
        <w:spacing w:before="0" w:beforeAutospacing="0" w:after="0" w:afterAutospacing="0"/>
        <w:rPr>
          <w:rFonts w:asciiTheme="minorHAnsi" w:hAnsiTheme="minorHAnsi" w:cstheme="minorHAnsi"/>
          <w:sz w:val="28"/>
        </w:rPr>
      </w:pPr>
      <w:r w:rsidRPr="00977C5E">
        <w:rPr>
          <w:rFonts w:asciiTheme="minorHAnsi" w:hAnsiTheme="minorHAnsi" w:cstheme="minorHAnsi"/>
          <w:sz w:val="22"/>
        </w:rPr>
        <w:t>Plakaten kan bestilles på tlf.: 87 32 27 00 eller via mail: info@okologi.dk</w:t>
      </w:r>
    </w:p>
    <w:p w:rsidR="003E344F" w:rsidP="003E344F" w:rsidRDefault="003E344F">
      <w:pPr>
        <w:rPr>
          <w:sz w:val="20"/>
        </w:rPr>
      </w:pPr>
    </w:p>
    <w:p w:rsidR="003E344F" w:rsidP="003E344F" w:rsidRDefault="003E344F">
      <w:pPr>
        <w:pStyle w:val="Overskrift3"/>
      </w:pPr>
      <w:r w:rsidRPr="00B5155D">
        <w:lastRenderedPageBreak/>
        <w:t xml:space="preserve">Bilag </w:t>
      </w:r>
      <w:r>
        <w:t>3:</w:t>
      </w:r>
      <w:r w:rsidRPr="00B5155D">
        <w:t xml:space="preserve"> Madpyramiden 2011 </w:t>
      </w:r>
    </w:p>
    <w:p w:rsidR="003E344F" w:rsidP="003E344F" w:rsidRDefault="003E344F">
      <w:pPr>
        <w:rPr>
          <w:b/>
          <w:sz w:val="28"/>
        </w:rPr>
      </w:pPr>
    </w:p>
    <w:p w:rsidRPr="00B5155D" w:rsidR="003E344F" w:rsidP="003E344F" w:rsidRDefault="003E344F">
      <w:pPr>
        <w:rPr>
          <w:b/>
          <w:sz w:val="28"/>
        </w:rPr>
      </w:pPr>
    </w:p>
    <w:p w:rsidR="003E344F" w:rsidP="003E344F" w:rsidRDefault="003E344F">
      <w:r w:rsidRPr="00B5155D">
        <w:rPr>
          <w:b/>
          <w:noProof/>
          <w:sz w:val="28"/>
          <w:lang w:eastAsia="da-DK"/>
        </w:rPr>
        <w:drawing>
          <wp:anchor distT="0" distB="0" distL="114300" distR="114300" simplePos="0" relativeHeight="251667456" behindDoc="0" locked="0" layoutInCell="1" allowOverlap="1" wp14:editId="42164132" wp14:anchorId="4E0C1F36">
            <wp:simplePos x="0" y="0"/>
            <wp:positionH relativeFrom="margin">
              <wp:posOffset>361950</wp:posOffset>
            </wp:positionH>
            <wp:positionV relativeFrom="margin">
              <wp:posOffset>1327150</wp:posOffset>
            </wp:positionV>
            <wp:extent cx="5188585" cy="4525645"/>
            <wp:effectExtent l="0" t="0" r="0" b="8255"/>
            <wp:wrapSquare wrapText="bothSides"/>
            <wp:docPr id="1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Pr>
        <w:rPr>
          <w:sz w:val="20"/>
        </w:rPr>
      </w:pPr>
    </w:p>
    <w:p w:rsidRPr="00977C5E" w:rsidR="003E344F" w:rsidP="003E344F" w:rsidRDefault="003E344F">
      <w:pPr>
        <w:rPr>
          <w:szCs w:val="20"/>
        </w:rPr>
      </w:pPr>
      <w:r w:rsidRPr="00977C5E">
        <w:t xml:space="preserve">Kilde: FDB. </w:t>
      </w:r>
      <w:r w:rsidRPr="00977C5E">
        <w:rPr>
          <w:i/>
        </w:rPr>
        <w:t xml:space="preserve">Madpyramiden 2011. </w:t>
      </w:r>
      <w:r w:rsidRPr="00977C5E">
        <w:t xml:space="preserve">Lokaliseret d. 5. oktober 2011: </w:t>
      </w:r>
      <w:hyperlink w:history="1" r:id="rId46">
        <w:r w:rsidRPr="00977C5E">
          <w:rPr>
            <w:rStyle w:val="Hyperlink"/>
            <w:szCs w:val="20"/>
          </w:rPr>
          <w:t>http://www.madpyramiden.dk/</w:t>
        </w:r>
      </w:hyperlink>
    </w:p>
    <w:p w:rsidR="003E344F" w:rsidP="003E344F" w:rsidRDefault="003E344F"/>
    <w:p w:rsidR="003E344F" w:rsidP="003E344F" w:rsidRDefault="003E344F">
      <w:r>
        <w:br w:type="page"/>
      </w:r>
    </w:p>
    <w:p w:rsidR="003E344F" w:rsidP="003E344F" w:rsidRDefault="003E344F">
      <w:pPr>
        <w:pStyle w:val="Overskrift3"/>
        <w:rPr>
          <w:lang w:eastAsia="da-DK"/>
        </w:rPr>
      </w:pPr>
      <w:r>
        <w:rPr>
          <w:lang w:eastAsia="da-DK"/>
        </w:rPr>
        <w:lastRenderedPageBreak/>
        <w:t>Bilag 4</w:t>
      </w:r>
      <w:r w:rsidRPr="00F84FBE">
        <w:rPr>
          <w:lang w:eastAsia="da-DK"/>
        </w:rPr>
        <w:t>: Fødevarernes klimaaftryk</w:t>
      </w:r>
    </w:p>
    <w:p w:rsidRPr="003E344F" w:rsidR="003E344F" w:rsidP="003E344F" w:rsidRDefault="003E344F">
      <w:pPr>
        <w:rPr>
          <w:lang w:eastAsia="da-DK"/>
        </w:rPr>
      </w:pPr>
    </w:p>
    <w:p w:rsidR="00F210FF" w:rsidP="00F210FF" w:rsidRDefault="003E344F">
      <w:r>
        <w:rPr>
          <w:noProof/>
          <w:lang w:eastAsia="da-DK"/>
        </w:rPr>
        <w:drawing>
          <wp:inline distT="0" distB="0" distL="0" distR="0">
            <wp:extent cx="5133671" cy="7200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671" cy="7200000"/>
                    </a:xfrm>
                    <a:prstGeom prst="rect">
                      <a:avLst/>
                    </a:prstGeom>
                  </pic:spPr>
                </pic:pic>
              </a:graphicData>
            </a:graphic>
          </wp:inline>
        </w:drawing>
      </w:r>
    </w:p>
    <w:p w:rsidRPr="00B570BA" w:rsidR="003E344F" w:rsidP="003E344F" w:rsidRDefault="003E344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Pr="00B570BA" w:rsidR="003E344F" w:rsidP="003E344F" w:rsidRDefault="00D269DC">
      <w:pPr>
        <w:spacing w:after="0" w:line="240" w:lineRule="auto"/>
        <w:rPr>
          <w:sz w:val="18"/>
        </w:rPr>
      </w:pPr>
      <w:hyperlink w:history="1" r:id="rId47">
        <w:r w:rsidRPr="00B570BA" w:rsidR="003E344F">
          <w:rPr>
            <w:rStyle w:val="Hyperlink"/>
            <w:rFonts w:cstheme="minorHAnsi"/>
            <w:sz w:val="20"/>
          </w:rPr>
          <w:t>http://www.kk.dk/sitecore/content/Subsites/Klima/SubsiteFrontpage/KoebenhavnsKommunesIndsatser/VoresKlima/DownloadMaterialer/~/media/7817FF782E324573A460198BC9D00976.ashx</w:t>
        </w:r>
      </w:hyperlink>
    </w:p>
    <w:p w:rsidR="003E344F" w:rsidP="003E344F" w:rsidRDefault="003E344F">
      <w:pPr>
        <w:pStyle w:val="Overskrift3"/>
      </w:pPr>
      <w:r>
        <w:lastRenderedPageBreak/>
        <w:t>Bilag 5</w:t>
      </w:r>
      <w:r w:rsidRPr="002B557A">
        <w:t xml:space="preserve">: Registrering af </w:t>
      </w:r>
      <w:r>
        <w:t>frugt og grønt</w:t>
      </w:r>
    </w:p>
    <w:p w:rsidRPr="000B2DE4" w:rsidR="003E344F" w:rsidP="003E344F" w:rsidRDefault="003E344F"/>
    <w:p w:rsidRPr="007204E9" w:rsidR="003E344F" w:rsidP="003E344F" w:rsidRDefault="003E344F">
      <w:pPr>
        <w:rPr>
          <w:b/>
        </w:rPr>
      </w:pPr>
      <w:r>
        <w:rPr>
          <w:b/>
        </w:rPr>
        <w:t>Frugt og grønt quiz</w:t>
      </w:r>
    </w:p>
    <w:tbl>
      <w:tblPr>
        <w:tblStyle w:val="Tabel-Gitter"/>
        <w:tblW w:w="0" w:type="auto"/>
        <w:tblLook w:val="04A0" w:firstRow="1" w:lastRow="0" w:firstColumn="1" w:lastColumn="0" w:noHBand="0" w:noVBand="1"/>
      </w:tblPr>
      <w:tblGrid>
        <w:gridCol w:w="959"/>
        <w:gridCol w:w="3544"/>
        <w:gridCol w:w="4677"/>
      </w:tblGrid>
      <w:tr w:rsidR="003E344F" w:rsidTr="00B14034">
        <w:tc>
          <w:tcPr>
            <w:tcW w:w="959" w:type="dxa"/>
          </w:tcPr>
          <w:p w:rsidR="003E344F" w:rsidP="00B14034" w:rsidRDefault="003E344F">
            <w:r>
              <w:t xml:space="preserve"> </w:t>
            </w:r>
          </w:p>
          <w:p w:rsidR="003E344F" w:rsidP="00B14034" w:rsidRDefault="003E344F"/>
        </w:tc>
        <w:tc>
          <w:tcPr>
            <w:tcW w:w="3544" w:type="dxa"/>
          </w:tcPr>
          <w:p w:rsidRPr="002B557A" w:rsidR="003E344F" w:rsidP="00B14034" w:rsidRDefault="003E344F">
            <w:pPr>
              <w:rPr>
                <w:b/>
              </w:rPr>
            </w:pPr>
            <w:r>
              <w:rPr>
                <w:b/>
              </w:rPr>
              <w:t xml:space="preserve">Navn </w:t>
            </w:r>
          </w:p>
        </w:tc>
        <w:tc>
          <w:tcPr>
            <w:tcW w:w="4677" w:type="dxa"/>
          </w:tcPr>
          <w:p w:rsidRPr="002B557A" w:rsidR="003E344F" w:rsidP="00B14034" w:rsidRDefault="003E344F">
            <w:pPr>
              <w:rPr>
                <w:b/>
              </w:rPr>
            </w:pPr>
            <w:r w:rsidRPr="002B557A">
              <w:rPr>
                <w:b/>
              </w:rPr>
              <w:t>Anvendelse</w:t>
            </w:r>
          </w:p>
        </w:tc>
      </w:tr>
      <w:tr w:rsidR="003E344F" w:rsidTr="00B14034">
        <w:tc>
          <w:tcPr>
            <w:tcW w:w="959" w:type="dxa"/>
          </w:tcPr>
          <w:p w:rsidR="003E344F" w:rsidP="00B14034" w:rsidRDefault="003E344F">
            <w:r>
              <w:t>1</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2</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3</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4</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5</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6</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7</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8</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9</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10</w:t>
            </w:r>
          </w:p>
          <w:p w:rsidR="003E344F" w:rsidP="00B14034" w:rsidRDefault="003E344F"/>
        </w:tc>
        <w:tc>
          <w:tcPr>
            <w:tcW w:w="3544" w:type="dxa"/>
          </w:tcPr>
          <w:p w:rsidRPr="002B557A" w:rsidR="003E344F" w:rsidP="00B14034" w:rsidRDefault="003E344F">
            <w:pPr>
              <w:rPr>
                <w:b/>
              </w:rPr>
            </w:pPr>
          </w:p>
        </w:tc>
        <w:tc>
          <w:tcPr>
            <w:tcW w:w="4677" w:type="dxa"/>
          </w:tcPr>
          <w:p w:rsidRPr="002B557A" w:rsidR="003E344F" w:rsidP="00B14034" w:rsidRDefault="003E344F">
            <w:pPr>
              <w:rPr>
                <w:b/>
              </w:rPr>
            </w:pPr>
          </w:p>
        </w:tc>
      </w:tr>
      <w:tr w:rsidR="003E344F" w:rsidTr="00B14034">
        <w:tc>
          <w:tcPr>
            <w:tcW w:w="959" w:type="dxa"/>
          </w:tcPr>
          <w:p w:rsidR="003E344F" w:rsidP="00B14034" w:rsidRDefault="003E344F">
            <w:r>
              <w:t>11</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12</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13</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14</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15</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16</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17</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18</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19</w:t>
            </w:r>
          </w:p>
          <w:p w:rsidR="003E344F" w:rsidP="00B14034" w:rsidRDefault="003E344F"/>
        </w:tc>
        <w:tc>
          <w:tcPr>
            <w:tcW w:w="3544" w:type="dxa"/>
          </w:tcPr>
          <w:p w:rsidR="003E344F" w:rsidP="00B14034" w:rsidRDefault="003E344F"/>
        </w:tc>
        <w:tc>
          <w:tcPr>
            <w:tcW w:w="4677" w:type="dxa"/>
          </w:tcPr>
          <w:p w:rsidR="003E344F" w:rsidP="00B14034" w:rsidRDefault="003E344F"/>
        </w:tc>
      </w:tr>
      <w:tr w:rsidR="003E344F" w:rsidTr="00B14034">
        <w:tc>
          <w:tcPr>
            <w:tcW w:w="959" w:type="dxa"/>
          </w:tcPr>
          <w:p w:rsidR="003E344F" w:rsidP="00B14034" w:rsidRDefault="003E344F">
            <w:r>
              <w:t>20</w:t>
            </w:r>
          </w:p>
          <w:p w:rsidR="003E344F" w:rsidP="00B14034" w:rsidRDefault="003E344F"/>
        </w:tc>
        <w:tc>
          <w:tcPr>
            <w:tcW w:w="3544" w:type="dxa"/>
          </w:tcPr>
          <w:p w:rsidR="003E344F" w:rsidP="00B14034" w:rsidRDefault="003E344F"/>
        </w:tc>
        <w:tc>
          <w:tcPr>
            <w:tcW w:w="4677" w:type="dxa"/>
          </w:tcPr>
          <w:p w:rsidR="003E344F" w:rsidP="00B14034" w:rsidRDefault="003E344F"/>
        </w:tc>
      </w:tr>
    </w:tbl>
    <w:p w:rsidR="003E344F" w:rsidP="003E344F" w:rsidRDefault="003E344F"/>
    <w:p w:rsidR="003E344F" w:rsidP="003E344F" w:rsidRDefault="003E344F">
      <w:pPr>
        <w:pStyle w:val="Overskrift3"/>
      </w:pPr>
      <w:r w:rsidRPr="004F0A65">
        <w:lastRenderedPageBreak/>
        <w:t>Bilag 6: Opskrift på muffins</w:t>
      </w:r>
      <w:r>
        <w:t xml:space="preserve"> </w:t>
      </w:r>
    </w:p>
    <w:p w:rsidRPr="000B2DE4" w:rsidR="003E344F" w:rsidP="003E344F" w:rsidRDefault="003E344F"/>
    <w:p w:rsidRPr="004F0A65" w:rsidR="003E344F" w:rsidP="003E344F" w:rsidRDefault="003E344F">
      <w:pPr>
        <w:rPr>
          <w:b/>
        </w:rPr>
      </w:pPr>
      <w:r w:rsidRPr="004F0A65">
        <w:rPr>
          <w:b/>
        </w:rPr>
        <w:t>Ingredienser</w:t>
      </w:r>
    </w:p>
    <w:p w:rsidR="003E344F" w:rsidP="003E344F" w:rsidRDefault="003E344F">
      <w:pPr>
        <w:spacing w:after="0" w:line="360" w:lineRule="auto"/>
      </w:pPr>
      <w:r>
        <w:t>100 g smør</w:t>
      </w:r>
    </w:p>
    <w:p w:rsidR="003E344F" w:rsidP="003E344F" w:rsidRDefault="003E344F">
      <w:pPr>
        <w:spacing w:after="0" w:line="360" w:lineRule="auto"/>
      </w:pPr>
      <w:r>
        <w:t>2 æg</w:t>
      </w:r>
    </w:p>
    <w:p w:rsidR="003E344F" w:rsidP="003E344F" w:rsidRDefault="003E344F">
      <w:pPr>
        <w:spacing w:after="0" w:line="360" w:lineRule="auto"/>
      </w:pPr>
      <w:r>
        <w:t>2 dl sukker</w:t>
      </w:r>
    </w:p>
    <w:p w:rsidR="003E344F" w:rsidP="003E344F" w:rsidRDefault="003E344F">
      <w:pPr>
        <w:spacing w:after="0" w:line="360" w:lineRule="auto"/>
      </w:pPr>
      <w:r>
        <w:t>1 tsk. st. kanel</w:t>
      </w:r>
    </w:p>
    <w:p w:rsidR="003E344F" w:rsidP="003E344F" w:rsidRDefault="003E344F">
      <w:pPr>
        <w:spacing w:after="0" w:line="360" w:lineRule="auto"/>
      </w:pPr>
      <w:r>
        <w:t>1 moset banan</w:t>
      </w:r>
    </w:p>
    <w:p w:rsidR="003E344F" w:rsidP="003E344F" w:rsidRDefault="003E344F">
      <w:pPr>
        <w:spacing w:after="0" w:line="360" w:lineRule="auto"/>
      </w:pPr>
      <w:r>
        <w:t>50 g groft hakkede nødder</w:t>
      </w:r>
    </w:p>
    <w:p w:rsidR="003E344F" w:rsidP="003E344F" w:rsidRDefault="003E344F">
      <w:pPr>
        <w:spacing w:after="0" w:line="360" w:lineRule="auto"/>
      </w:pPr>
      <w:r>
        <w:t>1 dl grahamsmel</w:t>
      </w:r>
    </w:p>
    <w:p w:rsidR="003E344F" w:rsidP="003E344F" w:rsidRDefault="003E344F">
      <w:pPr>
        <w:spacing w:after="0" w:line="360" w:lineRule="auto"/>
      </w:pPr>
      <w:r>
        <w:t>2 dl hvedemel</w:t>
      </w:r>
    </w:p>
    <w:p w:rsidR="003E344F" w:rsidP="003E344F" w:rsidRDefault="003E344F">
      <w:pPr>
        <w:spacing w:after="0" w:line="360" w:lineRule="auto"/>
      </w:pPr>
      <w:r>
        <w:t>1 tsk. bagepulver</w:t>
      </w:r>
    </w:p>
    <w:p w:rsidR="003E344F" w:rsidP="003E344F" w:rsidRDefault="003E344F">
      <w:pPr>
        <w:spacing w:after="0" w:line="360" w:lineRule="auto"/>
      </w:pPr>
      <w:r>
        <w:t>1 dl letmælk</w:t>
      </w:r>
    </w:p>
    <w:p w:rsidR="003E344F" w:rsidP="003E344F" w:rsidRDefault="003E344F">
      <w:pPr>
        <w:spacing w:after="0" w:line="360" w:lineRule="auto"/>
      </w:pPr>
      <w:r>
        <w:t>Valgfri frugt eller bær i sæson</w:t>
      </w:r>
    </w:p>
    <w:p w:rsidR="003E344F" w:rsidP="003E344F" w:rsidRDefault="003E344F">
      <w:pPr>
        <w:spacing w:after="0" w:line="360" w:lineRule="auto"/>
        <w:rPr>
          <w:b/>
        </w:rPr>
      </w:pPr>
    </w:p>
    <w:p w:rsidRPr="004F0A65" w:rsidR="003E344F" w:rsidP="003E344F" w:rsidRDefault="003E344F">
      <w:pPr>
        <w:spacing w:after="0" w:line="360" w:lineRule="auto"/>
        <w:rPr>
          <w:b/>
        </w:rPr>
      </w:pPr>
      <w:r w:rsidRPr="004F0A65">
        <w:rPr>
          <w:b/>
        </w:rPr>
        <w:t>Fremgangsmåde</w:t>
      </w:r>
    </w:p>
    <w:p w:rsidR="003E344F" w:rsidP="003E344F" w:rsidRDefault="003E344F">
      <w:pPr>
        <w:pStyle w:val="Listeafsnit"/>
        <w:numPr>
          <w:ilvl w:val="0"/>
          <w:numId w:val="11"/>
        </w:numPr>
      </w:pPr>
      <w:r w:rsidRPr="004F0A65">
        <w:t xml:space="preserve">Rør alle delene </w:t>
      </w:r>
      <w:r>
        <w:t>godt sammen og kom dejen</w:t>
      </w:r>
      <w:r w:rsidRPr="004F0A65">
        <w:t xml:space="preserve"> i papirforme. </w:t>
      </w:r>
    </w:p>
    <w:p w:rsidR="003E344F" w:rsidP="003E344F" w:rsidRDefault="003E344F">
      <w:pPr>
        <w:pStyle w:val="Listeafsnit"/>
      </w:pPr>
    </w:p>
    <w:p w:rsidRPr="004F0A65" w:rsidR="003E344F" w:rsidP="003E344F" w:rsidRDefault="003E344F">
      <w:pPr>
        <w:pStyle w:val="Listeafsnit"/>
        <w:numPr>
          <w:ilvl w:val="0"/>
          <w:numId w:val="11"/>
        </w:numPr>
      </w:pPr>
      <w:r>
        <w:t xml:space="preserve">Bages ved. 175-200 </w:t>
      </w:r>
      <w:r>
        <w:rPr>
          <w:rFonts w:cstheme="minorHAnsi"/>
        </w:rPr>
        <w:t>⁰</w:t>
      </w:r>
      <w:r>
        <w:t>C</w:t>
      </w:r>
      <w:r w:rsidRPr="004F0A65">
        <w:t xml:space="preserve"> i ca. 15 min.</w:t>
      </w:r>
    </w:p>
    <w:p w:rsidR="003E344F" w:rsidP="003E344F" w:rsidRDefault="003E344F"/>
    <w:p w:rsidR="003E344F" w:rsidP="003E344F" w:rsidRDefault="003E344F">
      <w:r>
        <w:t>Kilde: Med inspiration fra Økologiserien fra Skolen for Økologisk Afsætning. Erhvervsskolernes Forlag 1997.</w:t>
      </w:r>
    </w:p>
    <w:p w:rsidR="003E344F" w:rsidP="003E344F" w:rsidRDefault="003E344F">
      <w:r>
        <w:br w:type="page"/>
      </w:r>
    </w:p>
    <w:p w:rsidR="003E344F" w:rsidP="003E344F" w:rsidRDefault="003E344F">
      <w:pPr>
        <w:pStyle w:val="Overskrift3"/>
      </w:pPr>
      <w:r>
        <w:lastRenderedPageBreak/>
        <w:t>Bilag 7: B</w:t>
      </w:r>
      <w:r w:rsidRPr="006B4A84">
        <w:t>edømmelse</w:t>
      </w:r>
      <w:r>
        <w:t xml:space="preserve">sskema </w:t>
      </w:r>
      <w:r w:rsidRPr="006B4A84">
        <w:t xml:space="preserve">af </w:t>
      </w:r>
      <w:r>
        <w:t>muffins og gulerødder</w:t>
      </w:r>
      <w:r w:rsidRPr="006B4A84">
        <w:t xml:space="preserve"> </w:t>
      </w:r>
    </w:p>
    <w:p w:rsidRPr="006B4A84" w:rsidR="003E344F" w:rsidP="003E344F" w:rsidRDefault="003E344F">
      <w:pPr>
        <w:rPr>
          <w:b/>
          <w:sz w:val="28"/>
        </w:rPr>
      </w:pPr>
    </w:p>
    <w:tbl>
      <w:tblPr>
        <w:tblStyle w:val="Tabel-Gitter"/>
        <w:tblW w:w="0" w:type="auto"/>
        <w:tblLook w:val="04A0" w:firstRow="1" w:lastRow="0" w:firstColumn="1" w:lastColumn="0" w:noHBand="0" w:noVBand="1"/>
      </w:tblPr>
      <w:tblGrid>
        <w:gridCol w:w="1876"/>
        <w:gridCol w:w="1634"/>
        <w:gridCol w:w="1276"/>
        <w:gridCol w:w="1276"/>
        <w:gridCol w:w="1276"/>
        <w:gridCol w:w="1275"/>
        <w:gridCol w:w="1241"/>
      </w:tblGrid>
      <w:tr w:rsidR="003E344F" w:rsidTr="00B14034">
        <w:tc>
          <w:tcPr>
            <w:tcW w:w="9854" w:type="dxa"/>
            <w:gridSpan w:val="7"/>
          </w:tcPr>
          <w:p w:rsidR="003E344F" w:rsidP="00B14034" w:rsidRDefault="003E344F">
            <w:pPr>
              <w:rPr>
                <w:b/>
              </w:rPr>
            </w:pPr>
            <w:r>
              <w:rPr>
                <w:b/>
              </w:rPr>
              <w:t>Muffins</w:t>
            </w:r>
          </w:p>
          <w:p w:rsidRPr="00222679" w:rsidR="003E344F" w:rsidP="00B14034" w:rsidRDefault="003E344F">
            <w:pPr>
              <w:rPr>
                <w:b/>
              </w:rPr>
            </w:pPr>
            <w:r>
              <w:rPr>
                <w:b/>
              </w:rPr>
              <w:t>Gulerodsopskrift</w:t>
            </w:r>
          </w:p>
          <w:p w:rsidR="003E344F" w:rsidP="00B14034" w:rsidRDefault="003E344F">
            <w:pPr>
              <w:rPr>
                <w:b/>
              </w:rPr>
            </w:pPr>
          </w:p>
        </w:tc>
      </w:tr>
      <w:tr w:rsidR="003E344F" w:rsidTr="00B14034">
        <w:tc>
          <w:tcPr>
            <w:tcW w:w="9854" w:type="dxa"/>
            <w:gridSpan w:val="7"/>
          </w:tcPr>
          <w:p w:rsidR="003E344F" w:rsidP="00B14034" w:rsidRDefault="003E344F">
            <w:pPr>
              <w:rPr>
                <w:b/>
              </w:rPr>
            </w:pPr>
            <w:r>
              <w:rPr>
                <w:b/>
              </w:rPr>
              <w:t>Bedømmelsesskala</w:t>
            </w:r>
          </w:p>
          <w:p w:rsidR="003E344F" w:rsidP="00B14034" w:rsidRDefault="003E344F">
            <w:pPr>
              <w:rPr>
                <w:b/>
              </w:rPr>
            </w:pPr>
            <w:r>
              <w:rPr>
                <w:b/>
              </w:rPr>
              <w:t>5 = Meget godt</w:t>
            </w:r>
          </w:p>
          <w:p w:rsidR="003E344F" w:rsidP="00B14034" w:rsidRDefault="003E344F">
            <w:pPr>
              <w:rPr>
                <w:b/>
              </w:rPr>
            </w:pPr>
            <w:r>
              <w:rPr>
                <w:b/>
              </w:rPr>
              <w:t>4 = Godt</w:t>
            </w:r>
          </w:p>
          <w:p w:rsidR="003E344F" w:rsidP="00B14034" w:rsidRDefault="003E344F">
            <w:pPr>
              <w:rPr>
                <w:b/>
              </w:rPr>
            </w:pPr>
            <w:r>
              <w:rPr>
                <w:b/>
              </w:rPr>
              <w:t xml:space="preserve">3 = Middel </w:t>
            </w:r>
          </w:p>
          <w:p w:rsidR="003E344F" w:rsidP="00B14034" w:rsidRDefault="003E344F">
            <w:pPr>
              <w:rPr>
                <w:b/>
              </w:rPr>
            </w:pPr>
            <w:r>
              <w:rPr>
                <w:b/>
              </w:rPr>
              <w:t>2 = Mindre godt</w:t>
            </w:r>
          </w:p>
          <w:p w:rsidRPr="00222679" w:rsidR="003E344F" w:rsidP="00B14034" w:rsidRDefault="003E344F">
            <w:pPr>
              <w:rPr>
                <w:b/>
              </w:rPr>
            </w:pPr>
            <w:r>
              <w:rPr>
                <w:b/>
              </w:rPr>
              <w:t>1 = Dårligt</w:t>
            </w:r>
          </w:p>
        </w:tc>
      </w:tr>
      <w:tr w:rsidR="003E344F" w:rsidTr="00B14034">
        <w:tc>
          <w:tcPr>
            <w:tcW w:w="1876" w:type="dxa"/>
          </w:tcPr>
          <w:p w:rsidRPr="00222679" w:rsidR="003E344F" w:rsidP="00B14034" w:rsidRDefault="003E344F">
            <w:pPr>
              <w:rPr>
                <w:b/>
              </w:rPr>
            </w:pPr>
          </w:p>
        </w:tc>
        <w:tc>
          <w:tcPr>
            <w:tcW w:w="1634" w:type="dxa"/>
          </w:tcPr>
          <w:p w:rsidRPr="008968D5" w:rsidR="003E344F" w:rsidP="00B14034" w:rsidRDefault="003E344F">
            <w:pPr>
              <w:rPr>
                <w:b/>
              </w:rPr>
            </w:pPr>
            <w:r>
              <w:rPr>
                <w:b/>
              </w:rPr>
              <w:t>Muffins</w:t>
            </w:r>
          </w:p>
        </w:tc>
        <w:tc>
          <w:tcPr>
            <w:tcW w:w="1276" w:type="dxa"/>
          </w:tcPr>
          <w:p w:rsidRPr="008968D5" w:rsidR="003E344F" w:rsidP="00B14034" w:rsidRDefault="003E344F">
            <w:pPr>
              <w:rPr>
                <w:b/>
              </w:rPr>
            </w:pPr>
            <w:r>
              <w:rPr>
                <w:b/>
              </w:rPr>
              <w:t>Gulerod 1</w:t>
            </w:r>
          </w:p>
        </w:tc>
        <w:tc>
          <w:tcPr>
            <w:tcW w:w="1276" w:type="dxa"/>
          </w:tcPr>
          <w:p w:rsidRPr="008968D5" w:rsidR="003E344F" w:rsidP="00B14034" w:rsidRDefault="003E344F">
            <w:pPr>
              <w:rPr>
                <w:b/>
              </w:rPr>
            </w:pPr>
            <w:r>
              <w:rPr>
                <w:b/>
              </w:rPr>
              <w:t>Gulerod 2</w:t>
            </w:r>
          </w:p>
        </w:tc>
        <w:tc>
          <w:tcPr>
            <w:tcW w:w="1276" w:type="dxa"/>
          </w:tcPr>
          <w:p w:rsidRPr="008968D5" w:rsidR="003E344F" w:rsidP="00B14034" w:rsidRDefault="003E344F">
            <w:pPr>
              <w:rPr>
                <w:b/>
              </w:rPr>
            </w:pPr>
            <w:r>
              <w:rPr>
                <w:b/>
              </w:rPr>
              <w:t>Gulerod 3</w:t>
            </w:r>
          </w:p>
        </w:tc>
        <w:tc>
          <w:tcPr>
            <w:tcW w:w="1275" w:type="dxa"/>
          </w:tcPr>
          <w:p w:rsidRPr="008968D5" w:rsidR="003E344F" w:rsidP="00B14034" w:rsidRDefault="003E344F">
            <w:pPr>
              <w:rPr>
                <w:b/>
              </w:rPr>
            </w:pPr>
            <w:r>
              <w:rPr>
                <w:b/>
              </w:rPr>
              <w:t>Gulerod 4</w:t>
            </w:r>
          </w:p>
        </w:tc>
        <w:tc>
          <w:tcPr>
            <w:tcW w:w="1241" w:type="dxa"/>
          </w:tcPr>
          <w:p w:rsidRPr="008968D5" w:rsidR="003E344F" w:rsidP="00B14034" w:rsidRDefault="003E344F">
            <w:pPr>
              <w:rPr>
                <w:b/>
              </w:rPr>
            </w:pPr>
            <w:r>
              <w:rPr>
                <w:b/>
              </w:rPr>
              <w:t>Gulerod 5</w:t>
            </w:r>
          </w:p>
        </w:tc>
      </w:tr>
      <w:tr w:rsidR="003E344F" w:rsidTr="00B14034">
        <w:tc>
          <w:tcPr>
            <w:tcW w:w="1876" w:type="dxa"/>
          </w:tcPr>
          <w:p w:rsidR="003E344F" w:rsidP="00B14034" w:rsidRDefault="003E344F">
            <w:pPr>
              <w:rPr>
                <w:b/>
              </w:rPr>
            </w:pPr>
            <w:r>
              <w:rPr>
                <w:b/>
              </w:rPr>
              <w:t>Grundsmage</w:t>
            </w:r>
          </w:p>
          <w:p w:rsidR="003E344F" w:rsidP="00B14034" w:rsidRDefault="003E344F">
            <w:r w:rsidRPr="0058450B">
              <w:t>Sødt</w:t>
            </w:r>
          </w:p>
          <w:p w:rsidRPr="0058450B" w:rsidR="003E344F" w:rsidP="00B14034" w:rsidRDefault="003E344F"/>
          <w:p w:rsidR="003E344F" w:rsidP="00B14034" w:rsidRDefault="003E344F">
            <w:r w:rsidRPr="0058450B">
              <w:t xml:space="preserve">Surt </w:t>
            </w:r>
          </w:p>
          <w:p w:rsidRPr="0058450B" w:rsidR="003E344F" w:rsidP="00B14034" w:rsidRDefault="003E344F"/>
          <w:p w:rsidR="003E344F" w:rsidP="00B14034" w:rsidRDefault="003E344F">
            <w:r w:rsidRPr="0058450B">
              <w:t>Salt</w:t>
            </w:r>
          </w:p>
          <w:p w:rsidRPr="0058450B" w:rsidR="003E344F" w:rsidP="00B14034" w:rsidRDefault="003E344F"/>
          <w:p w:rsidR="003E344F" w:rsidP="00B14034" w:rsidRDefault="003E344F">
            <w:r w:rsidRPr="0058450B">
              <w:t xml:space="preserve">Bittert </w:t>
            </w:r>
          </w:p>
          <w:p w:rsidRPr="0058450B" w:rsidR="003E344F" w:rsidP="00B14034" w:rsidRDefault="003E344F"/>
          <w:p w:rsidR="003E344F" w:rsidP="00B14034" w:rsidRDefault="003E344F">
            <w:r w:rsidRPr="0058450B">
              <w:t>Umami</w:t>
            </w:r>
          </w:p>
          <w:p w:rsidRPr="0058450B" w:rsidR="003E344F" w:rsidP="00B14034" w:rsidRDefault="003E344F">
            <w:r w:rsidRPr="0058450B">
              <w:t xml:space="preserve"> </w:t>
            </w:r>
          </w:p>
          <w:p w:rsidRPr="00222679" w:rsidR="003E344F" w:rsidP="00B14034" w:rsidRDefault="003E344F">
            <w:pPr>
              <w:rPr>
                <w:b/>
              </w:rPr>
            </w:pPr>
          </w:p>
        </w:tc>
        <w:tc>
          <w:tcPr>
            <w:tcW w:w="1634" w:type="dxa"/>
          </w:tcPr>
          <w:p w:rsidRPr="008968D5" w:rsidR="003E344F" w:rsidP="00B14034" w:rsidRDefault="003E344F">
            <w:pPr>
              <w:rPr>
                <w:rFonts w:cstheme="minorHAnsi"/>
              </w:rPr>
            </w:pPr>
          </w:p>
        </w:tc>
        <w:tc>
          <w:tcPr>
            <w:tcW w:w="1276" w:type="dxa"/>
          </w:tcPr>
          <w:p w:rsidRPr="008968D5" w:rsidR="003E344F" w:rsidP="00B14034" w:rsidRDefault="003E344F">
            <w:pPr>
              <w:rPr>
                <w:rFonts w:cstheme="minorHAnsi"/>
              </w:rPr>
            </w:pPr>
          </w:p>
        </w:tc>
        <w:tc>
          <w:tcPr>
            <w:tcW w:w="1276" w:type="dxa"/>
          </w:tcPr>
          <w:p w:rsidR="003E344F" w:rsidP="00B14034" w:rsidRDefault="003E344F"/>
        </w:tc>
        <w:tc>
          <w:tcPr>
            <w:tcW w:w="1276" w:type="dxa"/>
          </w:tcPr>
          <w:p w:rsidR="003E344F" w:rsidP="00B14034" w:rsidRDefault="003E344F"/>
        </w:tc>
        <w:tc>
          <w:tcPr>
            <w:tcW w:w="1275" w:type="dxa"/>
          </w:tcPr>
          <w:p w:rsidR="003E344F" w:rsidP="00B14034" w:rsidRDefault="003E344F"/>
        </w:tc>
        <w:tc>
          <w:tcPr>
            <w:tcW w:w="1241" w:type="dxa"/>
          </w:tcPr>
          <w:p w:rsidR="003E344F" w:rsidP="00B14034" w:rsidRDefault="003E344F"/>
        </w:tc>
      </w:tr>
      <w:tr w:rsidR="003E344F" w:rsidTr="00B14034">
        <w:tc>
          <w:tcPr>
            <w:tcW w:w="1876" w:type="dxa"/>
          </w:tcPr>
          <w:p w:rsidR="003E344F" w:rsidP="00B14034" w:rsidRDefault="003E344F">
            <w:pPr>
              <w:rPr>
                <w:b/>
              </w:rPr>
            </w:pPr>
            <w:r>
              <w:rPr>
                <w:b/>
              </w:rPr>
              <w:t>Konsistens</w:t>
            </w:r>
          </w:p>
          <w:p w:rsidR="003E344F" w:rsidP="00B14034" w:rsidRDefault="003E344F">
            <w:pPr>
              <w:rPr>
                <w:b/>
              </w:rPr>
            </w:pPr>
            <w:r>
              <w:t>(blød, hård, sej, sprød, melet, tør, saftig…)</w:t>
            </w:r>
          </w:p>
          <w:p w:rsidR="003E344F" w:rsidP="00B14034" w:rsidRDefault="003E344F">
            <w:pPr>
              <w:rPr>
                <w:b/>
              </w:rPr>
            </w:pPr>
          </w:p>
          <w:p w:rsidRPr="00222679" w:rsidR="003E344F" w:rsidP="00B14034" w:rsidRDefault="003E344F">
            <w:pPr>
              <w:rPr>
                <w:b/>
              </w:rPr>
            </w:pPr>
          </w:p>
        </w:tc>
        <w:tc>
          <w:tcPr>
            <w:tcW w:w="1634" w:type="dxa"/>
          </w:tcPr>
          <w:p w:rsidRPr="00407E4B" w:rsidR="003E344F" w:rsidP="00B14034" w:rsidRDefault="003E344F">
            <w:pPr>
              <w:rPr>
                <w:rFonts w:cstheme="minorHAnsi"/>
              </w:rPr>
            </w:pPr>
          </w:p>
        </w:tc>
        <w:tc>
          <w:tcPr>
            <w:tcW w:w="1276" w:type="dxa"/>
          </w:tcPr>
          <w:p w:rsidRPr="00407E4B" w:rsidR="003E344F" w:rsidP="00B14034" w:rsidRDefault="003E344F">
            <w:pPr>
              <w:rPr>
                <w:rFonts w:cstheme="minorHAnsi"/>
              </w:rPr>
            </w:pPr>
          </w:p>
        </w:tc>
        <w:tc>
          <w:tcPr>
            <w:tcW w:w="1276" w:type="dxa"/>
          </w:tcPr>
          <w:p w:rsidR="003E344F" w:rsidP="00B14034" w:rsidRDefault="003E344F"/>
        </w:tc>
        <w:tc>
          <w:tcPr>
            <w:tcW w:w="1276" w:type="dxa"/>
          </w:tcPr>
          <w:p w:rsidR="003E344F" w:rsidP="00B14034" w:rsidRDefault="003E344F"/>
        </w:tc>
        <w:tc>
          <w:tcPr>
            <w:tcW w:w="1275" w:type="dxa"/>
          </w:tcPr>
          <w:p w:rsidR="003E344F" w:rsidP="00B14034" w:rsidRDefault="003E344F"/>
        </w:tc>
        <w:tc>
          <w:tcPr>
            <w:tcW w:w="1241" w:type="dxa"/>
          </w:tcPr>
          <w:p w:rsidR="003E344F" w:rsidP="00B14034" w:rsidRDefault="003E344F"/>
        </w:tc>
      </w:tr>
      <w:tr w:rsidR="003E344F" w:rsidTr="00B14034">
        <w:tc>
          <w:tcPr>
            <w:tcW w:w="1876" w:type="dxa"/>
          </w:tcPr>
          <w:p w:rsidR="003E344F" w:rsidP="00B14034" w:rsidRDefault="003E344F">
            <w:pPr>
              <w:rPr>
                <w:b/>
              </w:rPr>
            </w:pPr>
            <w:r>
              <w:rPr>
                <w:b/>
              </w:rPr>
              <w:t>Duft</w:t>
            </w:r>
          </w:p>
          <w:p w:rsidRPr="00FC14BB" w:rsidR="003E344F" w:rsidP="00B14034" w:rsidRDefault="003E344F">
            <w:r w:rsidRPr="00FC14BB">
              <w:t>(krydret, sødlig, stærk…)</w:t>
            </w:r>
          </w:p>
          <w:p w:rsidR="003E344F" w:rsidP="00B14034" w:rsidRDefault="003E344F">
            <w:pPr>
              <w:rPr>
                <w:b/>
              </w:rPr>
            </w:pPr>
          </w:p>
          <w:p w:rsidR="003E344F" w:rsidP="00B14034" w:rsidRDefault="003E344F">
            <w:pPr>
              <w:rPr>
                <w:b/>
              </w:rPr>
            </w:pPr>
          </w:p>
          <w:p w:rsidRPr="00222679" w:rsidR="003E344F" w:rsidP="00B14034" w:rsidRDefault="003E344F">
            <w:pPr>
              <w:rPr>
                <w:b/>
              </w:rPr>
            </w:pPr>
          </w:p>
        </w:tc>
        <w:tc>
          <w:tcPr>
            <w:tcW w:w="1634" w:type="dxa"/>
          </w:tcPr>
          <w:p w:rsidRPr="00407E4B" w:rsidR="003E344F" w:rsidP="00B14034" w:rsidRDefault="003E344F">
            <w:pPr>
              <w:rPr>
                <w:rFonts w:cstheme="minorHAnsi"/>
              </w:rPr>
            </w:pPr>
          </w:p>
        </w:tc>
        <w:tc>
          <w:tcPr>
            <w:tcW w:w="1276" w:type="dxa"/>
          </w:tcPr>
          <w:p w:rsidRPr="00407E4B" w:rsidR="003E344F" w:rsidP="00B14034" w:rsidRDefault="003E344F">
            <w:pPr>
              <w:rPr>
                <w:rFonts w:cstheme="minorHAnsi"/>
              </w:rPr>
            </w:pPr>
          </w:p>
        </w:tc>
        <w:tc>
          <w:tcPr>
            <w:tcW w:w="1276" w:type="dxa"/>
          </w:tcPr>
          <w:p w:rsidR="003E344F" w:rsidP="00B14034" w:rsidRDefault="003E344F"/>
        </w:tc>
        <w:tc>
          <w:tcPr>
            <w:tcW w:w="1276" w:type="dxa"/>
          </w:tcPr>
          <w:p w:rsidR="003E344F" w:rsidP="00B14034" w:rsidRDefault="003E344F"/>
        </w:tc>
        <w:tc>
          <w:tcPr>
            <w:tcW w:w="1275" w:type="dxa"/>
          </w:tcPr>
          <w:p w:rsidR="003E344F" w:rsidP="00B14034" w:rsidRDefault="003E344F"/>
        </w:tc>
        <w:tc>
          <w:tcPr>
            <w:tcW w:w="1241" w:type="dxa"/>
          </w:tcPr>
          <w:p w:rsidR="003E344F" w:rsidP="00B14034" w:rsidRDefault="003E344F"/>
        </w:tc>
      </w:tr>
      <w:tr w:rsidR="003E344F" w:rsidTr="00B14034">
        <w:tc>
          <w:tcPr>
            <w:tcW w:w="1876" w:type="dxa"/>
          </w:tcPr>
          <w:p w:rsidR="003E344F" w:rsidP="00B14034" w:rsidRDefault="003E344F">
            <w:pPr>
              <w:rPr>
                <w:b/>
              </w:rPr>
            </w:pPr>
            <w:r w:rsidRPr="00A6171F">
              <w:rPr>
                <w:b/>
              </w:rPr>
              <w:t xml:space="preserve">Udseende </w:t>
            </w:r>
          </w:p>
          <w:p w:rsidR="003E344F" w:rsidP="00B14034" w:rsidRDefault="003E344F">
            <w:r>
              <w:t>Farver</w:t>
            </w:r>
          </w:p>
          <w:p w:rsidR="003E344F" w:rsidP="00B14034" w:rsidRDefault="003E344F">
            <w:r>
              <w:t>Former/faconer (oval, rund, kantet…)</w:t>
            </w:r>
          </w:p>
          <w:p w:rsidR="003E344F" w:rsidP="00B14034" w:rsidRDefault="003E344F">
            <w:r>
              <w:t>Overflade (ru, glat, nubret, håret…)</w:t>
            </w:r>
          </w:p>
          <w:p w:rsidR="003E344F" w:rsidP="00B14034" w:rsidRDefault="003E344F">
            <w:pPr>
              <w:rPr>
                <w:b/>
              </w:rPr>
            </w:pPr>
          </w:p>
          <w:p w:rsidR="003E344F" w:rsidP="00B14034" w:rsidRDefault="003E344F">
            <w:pPr>
              <w:rPr>
                <w:b/>
              </w:rPr>
            </w:pPr>
          </w:p>
        </w:tc>
        <w:tc>
          <w:tcPr>
            <w:tcW w:w="1634" w:type="dxa"/>
          </w:tcPr>
          <w:p w:rsidRPr="00407E4B" w:rsidR="003E344F" w:rsidP="00B14034" w:rsidRDefault="003E344F">
            <w:pPr>
              <w:rPr>
                <w:rFonts w:cstheme="minorHAnsi"/>
              </w:rPr>
            </w:pPr>
          </w:p>
        </w:tc>
        <w:tc>
          <w:tcPr>
            <w:tcW w:w="1276" w:type="dxa"/>
          </w:tcPr>
          <w:p w:rsidRPr="00407E4B" w:rsidR="003E344F" w:rsidP="00B14034" w:rsidRDefault="003E344F">
            <w:pPr>
              <w:rPr>
                <w:rFonts w:cstheme="minorHAnsi"/>
              </w:rPr>
            </w:pPr>
          </w:p>
        </w:tc>
        <w:tc>
          <w:tcPr>
            <w:tcW w:w="1276" w:type="dxa"/>
          </w:tcPr>
          <w:p w:rsidR="003E344F" w:rsidP="00B14034" w:rsidRDefault="003E344F"/>
        </w:tc>
        <w:tc>
          <w:tcPr>
            <w:tcW w:w="1276" w:type="dxa"/>
          </w:tcPr>
          <w:p w:rsidR="003E344F" w:rsidP="00B14034" w:rsidRDefault="003E344F"/>
        </w:tc>
        <w:tc>
          <w:tcPr>
            <w:tcW w:w="1275" w:type="dxa"/>
          </w:tcPr>
          <w:p w:rsidR="003E344F" w:rsidP="00B14034" w:rsidRDefault="003E344F"/>
        </w:tc>
        <w:tc>
          <w:tcPr>
            <w:tcW w:w="1241" w:type="dxa"/>
          </w:tcPr>
          <w:p w:rsidR="003E344F" w:rsidP="00B14034" w:rsidRDefault="003E344F"/>
        </w:tc>
      </w:tr>
    </w:tbl>
    <w:p w:rsidR="00F210FF" w:rsidP="00F210FF" w:rsidRDefault="00F210FF">
      <w:pPr>
        <w:rPr>
          <w:rStyle w:val="Hyperlink"/>
          <w:rFonts w:cstheme="minorHAnsi"/>
          <w:sz w:val="20"/>
        </w:rPr>
      </w:pPr>
    </w:p>
    <w:sectPr w:rsidR="00F210FF" w:rsidSect="00F210FF">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0FF" w:rsidRDefault="00F210FF" w:rsidP="008931ED">
      <w:pPr>
        <w:spacing w:after="0" w:line="240" w:lineRule="auto"/>
      </w:pPr>
      <w:r>
        <w:separator/>
      </w:r>
    </w:p>
  </w:endnote>
  <w:endnote w:type="continuationSeparator" w:id="0">
    <w:p w:rsidR="00F210FF" w:rsidRDefault="00F210FF"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F Press Sans">
    <w:altName w:val="LF Press Sans"/>
    <w:panose1 w:val="00000000000000000000"/>
    <w:charset w:val="00"/>
    <w:family w:val="swiss"/>
    <w:notTrueType/>
    <w:pitch w:val="default"/>
    <w:sig w:usb0="00000003" w:usb1="00000000" w:usb2="00000000" w:usb3="00000000" w:csb0="00000001" w:csb1="00000000"/>
  </w:font>
  <w:font w:name="FoundrySans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FF" w:rsidRDefault="00F210FF" w:rsidP="008931ED">
    <w:pPr>
      <w:pStyle w:val="Sidefod"/>
      <w:jc w:val="center"/>
    </w:pPr>
    <w:r>
      <w:rPr>
        <w:noProof/>
        <w:lang w:eastAsia="da-DK"/>
      </w:rPr>
      <w:drawing>
        <wp:anchor distT="0" distB="0" distL="114300" distR="114300" simplePos="0" relativeHeight="251660288" behindDoc="0" locked="0" layoutInCell="1" allowOverlap="1" wp14:anchorId="39F6EEE7" wp14:editId="5137F83F">
          <wp:simplePos x="0" y="0"/>
          <wp:positionH relativeFrom="margin">
            <wp:posOffset>-217170</wp:posOffset>
          </wp:positionH>
          <wp:positionV relativeFrom="margin">
            <wp:posOffset>8657590</wp:posOffset>
          </wp:positionV>
          <wp:extent cx="6587490" cy="812800"/>
          <wp:effectExtent l="0" t="0" r="3810" b="635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FF" w:rsidRDefault="00F210FF" w:rsidP="008931ED">
    <w:pPr>
      <w:pStyle w:val="Sidefod"/>
      <w:jc w:val="center"/>
    </w:pPr>
    <w:r>
      <w:rPr>
        <w:noProof/>
        <w:lang w:eastAsia="da-DK"/>
      </w:rPr>
      <w:drawing>
        <wp:anchor distT="0" distB="0" distL="114300" distR="114300" simplePos="0" relativeHeight="251658240" behindDoc="0" locked="0" layoutInCell="1" allowOverlap="1" wp14:anchorId="03D3A333" wp14:editId="69289F8F">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0FF" w:rsidRDefault="00F210FF" w:rsidP="008931ED">
      <w:pPr>
        <w:spacing w:after="0" w:line="240" w:lineRule="auto"/>
      </w:pPr>
      <w:r>
        <w:separator/>
      </w:r>
    </w:p>
  </w:footnote>
  <w:footnote w:type="continuationSeparator" w:id="0">
    <w:p w:rsidR="00F210FF" w:rsidRDefault="00F210FF"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FF" w:rsidRPr="00FF4AF7" w:rsidRDefault="00F210FF">
    <w:pPr>
      <w:pStyle w:val="Sidehoved"/>
      <w:jc w:val="right"/>
      <w:rPr>
        <w:color w:val="A6A6A6" w:themeColor="background1" w:themeShade="A6"/>
      </w:rPr>
    </w:pPr>
    <w:r w:rsidRPr="00FF4AF7">
      <w:rPr>
        <w:color w:val="A6A6A6" w:themeColor="background1" w:themeShade="A6"/>
      </w:rPr>
      <w:t xml:space="preserve">Side </w:t>
    </w:r>
    <w:sdt>
      <w:sdtPr>
        <w:rPr>
          <w:color w:val="A6A6A6" w:themeColor="background1" w:themeShade="A6"/>
        </w:rPr>
        <w:id w:val="1855004063"/>
        <w:docPartObj>
          <w:docPartGallery w:val="Page Numbers (Top of Page)"/>
          <w:docPartUnique/>
        </w:docPartObj>
      </w:sdtPr>
      <w:sdtEndPr/>
      <w:sdtContent>
        <w:r w:rsidRPr="00FF4AF7">
          <w:rPr>
            <w:color w:val="A6A6A6" w:themeColor="background1" w:themeShade="A6"/>
          </w:rPr>
          <w:fldChar w:fldCharType="begin"/>
        </w:r>
        <w:r w:rsidRPr="00FF4AF7">
          <w:rPr>
            <w:color w:val="A6A6A6" w:themeColor="background1" w:themeShade="A6"/>
          </w:rPr>
          <w:instrText>PAGE   \* MERGEFORMAT</w:instrText>
        </w:r>
        <w:r w:rsidRPr="00FF4AF7">
          <w:rPr>
            <w:color w:val="A6A6A6" w:themeColor="background1" w:themeShade="A6"/>
          </w:rPr>
          <w:fldChar w:fldCharType="separate"/>
        </w:r>
        <w:r w:rsidR="00D269DC">
          <w:rPr>
            <w:noProof/>
            <w:color w:val="A6A6A6" w:themeColor="background1" w:themeShade="A6"/>
          </w:rPr>
          <w:t>2</w:t>
        </w:r>
        <w:r w:rsidRPr="00FF4AF7">
          <w:rPr>
            <w:color w:val="A6A6A6" w:themeColor="background1" w:themeShade="A6"/>
          </w:rPr>
          <w:fldChar w:fldCharType="end"/>
        </w:r>
      </w:sdtContent>
    </w:sdt>
  </w:p>
  <w:p w:rsidR="00F210FF" w:rsidRDefault="00F210F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6A6A6" w:themeColor="background1" w:themeShade="A6"/>
      </w:rPr>
      <w:id w:val="1359093633"/>
      <w:docPartObj>
        <w:docPartGallery w:val="Page Numbers (Top of Page)"/>
        <w:docPartUnique/>
      </w:docPartObj>
    </w:sdtPr>
    <w:sdtEndPr/>
    <w:sdtContent>
      <w:p w:rsidR="00F210FF" w:rsidRPr="00F210FF" w:rsidRDefault="00F210FF">
        <w:pPr>
          <w:pStyle w:val="Sidehoved"/>
          <w:jc w:val="right"/>
          <w:rPr>
            <w:color w:val="A6A6A6" w:themeColor="background1" w:themeShade="A6"/>
          </w:rPr>
        </w:pPr>
        <w:r w:rsidRPr="00F210FF">
          <w:rPr>
            <w:color w:val="A6A6A6" w:themeColor="background1" w:themeShade="A6"/>
          </w:rPr>
          <w:t xml:space="preserve">Side </w:t>
        </w:r>
        <w:r w:rsidRPr="00F210FF">
          <w:rPr>
            <w:color w:val="A6A6A6" w:themeColor="background1" w:themeShade="A6"/>
          </w:rPr>
          <w:fldChar w:fldCharType="begin"/>
        </w:r>
        <w:r w:rsidRPr="00F210FF">
          <w:rPr>
            <w:color w:val="A6A6A6" w:themeColor="background1" w:themeShade="A6"/>
          </w:rPr>
          <w:instrText>PAGE   \* MERGEFORMAT</w:instrText>
        </w:r>
        <w:r w:rsidRPr="00F210FF">
          <w:rPr>
            <w:color w:val="A6A6A6" w:themeColor="background1" w:themeShade="A6"/>
          </w:rPr>
          <w:fldChar w:fldCharType="separate"/>
        </w:r>
        <w:r w:rsidR="00D269DC">
          <w:rPr>
            <w:noProof/>
            <w:color w:val="A6A6A6" w:themeColor="background1" w:themeShade="A6"/>
          </w:rPr>
          <w:t>28</w:t>
        </w:r>
        <w:r w:rsidRPr="00F210FF">
          <w:rPr>
            <w:color w:val="A6A6A6" w:themeColor="background1" w:themeShade="A6"/>
          </w:rPr>
          <w:fldChar w:fldCharType="end"/>
        </w:r>
      </w:p>
    </w:sdtContent>
  </w:sdt>
  <w:p w:rsidR="00F210FF" w:rsidRDefault="00F210FF">
    <w:pPr>
      <w:pStyle w:val="Sidehoved"/>
    </w:pPr>
  </w:p>
  <w:p w:rsidR="00F210FF" w:rsidRDefault="00F210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B2425"/>
    <w:multiLevelType w:val="hybridMultilevel"/>
    <w:tmpl w:val="9CF6F8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0F8E6A00"/>
    <w:multiLevelType w:val="hybridMultilevel"/>
    <w:tmpl w:val="89F4CB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1E11EFA"/>
    <w:multiLevelType w:val="hybridMultilevel"/>
    <w:tmpl w:val="028C05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4">
    <w:nsid w:val="35EF3D30"/>
    <w:multiLevelType w:val="hybridMultilevel"/>
    <w:tmpl w:val="79E4C1D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39A11DC7"/>
    <w:multiLevelType w:val="hybridMultilevel"/>
    <w:tmpl w:val="1EB2F7A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nsid w:val="3AEE0E75"/>
    <w:multiLevelType w:val="hybridMultilevel"/>
    <w:tmpl w:val="03ECEEDE"/>
    <w:lvl w:ilvl="0" w:tplc="48FC6FE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4B2331CE"/>
    <w:multiLevelType w:val="hybridMultilevel"/>
    <w:tmpl w:val="268C1B5C"/>
    <w:lvl w:ilvl="0" w:tplc="156C4B6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53DF4DB5"/>
    <w:multiLevelType w:val="hybridMultilevel"/>
    <w:tmpl w:val="B3A69AC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9">
    <w:nsid w:val="67420C9A"/>
    <w:multiLevelType w:val="hybridMultilevel"/>
    <w:tmpl w:val="B86691C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0">
    <w:nsid w:val="6C82749B"/>
    <w:multiLevelType w:val="hybridMultilevel"/>
    <w:tmpl w:val="54DE4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4"/>
  </w:num>
  <w:num w:numId="5">
    <w:abstractNumId w:val="5"/>
  </w:num>
  <w:num w:numId="6">
    <w:abstractNumId w:val="3"/>
  </w:num>
  <w:num w:numId="7">
    <w:abstractNumId w:val="6"/>
  </w:num>
  <w:num w:numId="8">
    <w:abstractNumId w:val="10"/>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0FF"/>
    <w:rsid w:val="003042AE"/>
    <w:rsid w:val="003E344F"/>
    <w:rsid w:val="004D57A4"/>
    <w:rsid w:val="008931ED"/>
    <w:rsid w:val="00977C5E"/>
    <w:rsid w:val="00D269DC"/>
    <w:rsid w:val="00DB5430"/>
    <w:rsid w:val="00DF426E"/>
    <w:rsid w:val="00E80956"/>
    <w:rsid w:val="00F21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0FF"/>
  </w:style>
  <w:style w:type="paragraph" w:styleId="Overskrift1">
    <w:name w:val="heading 1"/>
    <w:basedOn w:val="Normal"/>
    <w:next w:val="Normal"/>
    <w:link w:val="Overskrift1Tegn"/>
    <w:autoRedefine/>
    <w:uiPriority w:val="9"/>
    <w:qFormat/>
    <w:rsid w:val="00F210FF"/>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F210FF"/>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autoRedefine/>
    <w:uiPriority w:val="9"/>
    <w:unhideWhenUsed/>
    <w:qFormat/>
    <w:rsid w:val="00F210FF"/>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F210FF"/>
    <w:rPr>
      <w:rFonts w:eastAsia="Times New Roman" w:cs="Times New Roman"/>
      <w:b/>
      <w:color w:val="000000"/>
      <w:kern w:val="36"/>
      <w:sz w:val="32"/>
      <w:szCs w:val="36"/>
      <w:lang w:eastAsia="da-DK"/>
    </w:rPr>
  </w:style>
  <w:style w:type="character" w:customStyle="1" w:styleId="Overskrift2Tegn">
    <w:name w:val="Overskrift 2 Tegn"/>
    <w:basedOn w:val="Standardskrifttypeiafsnit"/>
    <w:link w:val="Overskrift2"/>
    <w:uiPriority w:val="9"/>
    <w:rsid w:val="00F210FF"/>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F210FF"/>
    <w:rPr>
      <w:rFonts w:eastAsiaTheme="majorEastAsia" w:cstheme="majorBidi"/>
      <w:b/>
      <w:bCs/>
      <w:sz w:val="24"/>
    </w:rPr>
  </w:style>
  <w:style w:type="character" w:styleId="Hyperlink">
    <w:name w:val="Hyperlink"/>
    <w:basedOn w:val="Standardskrifttypeiafsnit"/>
    <w:uiPriority w:val="99"/>
    <w:unhideWhenUsed/>
    <w:rsid w:val="00F210FF"/>
    <w:rPr>
      <w:color w:val="0000FF" w:themeColor="hyperlink"/>
      <w:u w:val="single"/>
    </w:rPr>
  </w:style>
  <w:style w:type="paragraph" w:styleId="Listeafsnit">
    <w:name w:val="List Paragraph"/>
    <w:basedOn w:val="Normal"/>
    <w:uiPriority w:val="34"/>
    <w:qFormat/>
    <w:rsid w:val="00F210FF"/>
    <w:pPr>
      <w:ind w:left="720"/>
      <w:contextualSpacing/>
    </w:pPr>
  </w:style>
  <w:style w:type="character" w:styleId="Strk">
    <w:name w:val="Strong"/>
    <w:basedOn w:val="Standardskrifttypeiafsnit"/>
    <w:uiPriority w:val="22"/>
    <w:qFormat/>
    <w:rsid w:val="00F210FF"/>
    <w:rPr>
      <w:b/>
      <w:bCs/>
    </w:rPr>
  </w:style>
  <w:style w:type="character" w:customStyle="1" w:styleId="A5">
    <w:name w:val="A5"/>
    <w:uiPriority w:val="99"/>
    <w:rsid w:val="00F210FF"/>
    <w:rPr>
      <w:rFonts w:cs="LF Press Sans"/>
      <w:color w:val="000000"/>
      <w:sz w:val="18"/>
      <w:szCs w:val="18"/>
    </w:rPr>
  </w:style>
  <w:style w:type="table" w:styleId="Tabel-Gitter">
    <w:name w:val="Table Grid"/>
    <w:basedOn w:val="Tabel-Normal"/>
    <w:uiPriority w:val="59"/>
    <w:rsid w:val="00F21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344F"/>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0FF"/>
  </w:style>
  <w:style w:type="paragraph" w:styleId="Overskrift1">
    <w:name w:val="heading 1"/>
    <w:basedOn w:val="Normal"/>
    <w:next w:val="Normal"/>
    <w:link w:val="Overskrift1Tegn"/>
    <w:autoRedefine/>
    <w:uiPriority w:val="9"/>
    <w:qFormat/>
    <w:rsid w:val="00F210FF"/>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F210FF"/>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autoRedefine/>
    <w:uiPriority w:val="9"/>
    <w:unhideWhenUsed/>
    <w:qFormat/>
    <w:rsid w:val="00F210FF"/>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F210FF"/>
    <w:rPr>
      <w:rFonts w:eastAsia="Times New Roman" w:cs="Times New Roman"/>
      <w:b/>
      <w:color w:val="000000"/>
      <w:kern w:val="36"/>
      <w:sz w:val="32"/>
      <w:szCs w:val="36"/>
      <w:lang w:eastAsia="da-DK"/>
    </w:rPr>
  </w:style>
  <w:style w:type="character" w:customStyle="1" w:styleId="Overskrift2Tegn">
    <w:name w:val="Overskrift 2 Tegn"/>
    <w:basedOn w:val="Standardskrifttypeiafsnit"/>
    <w:link w:val="Overskrift2"/>
    <w:uiPriority w:val="9"/>
    <w:rsid w:val="00F210FF"/>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F210FF"/>
    <w:rPr>
      <w:rFonts w:eastAsiaTheme="majorEastAsia" w:cstheme="majorBidi"/>
      <w:b/>
      <w:bCs/>
      <w:sz w:val="24"/>
    </w:rPr>
  </w:style>
  <w:style w:type="character" w:styleId="Hyperlink">
    <w:name w:val="Hyperlink"/>
    <w:basedOn w:val="Standardskrifttypeiafsnit"/>
    <w:uiPriority w:val="99"/>
    <w:unhideWhenUsed/>
    <w:rsid w:val="00F210FF"/>
    <w:rPr>
      <w:color w:val="0000FF" w:themeColor="hyperlink"/>
      <w:u w:val="single"/>
    </w:rPr>
  </w:style>
  <w:style w:type="paragraph" w:styleId="Listeafsnit">
    <w:name w:val="List Paragraph"/>
    <w:basedOn w:val="Normal"/>
    <w:uiPriority w:val="34"/>
    <w:qFormat/>
    <w:rsid w:val="00F210FF"/>
    <w:pPr>
      <w:ind w:left="720"/>
      <w:contextualSpacing/>
    </w:pPr>
  </w:style>
  <w:style w:type="character" w:styleId="Strk">
    <w:name w:val="Strong"/>
    <w:basedOn w:val="Standardskrifttypeiafsnit"/>
    <w:uiPriority w:val="22"/>
    <w:qFormat/>
    <w:rsid w:val="00F210FF"/>
    <w:rPr>
      <w:b/>
      <w:bCs/>
    </w:rPr>
  </w:style>
  <w:style w:type="character" w:customStyle="1" w:styleId="A5">
    <w:name w:val="A5"/>
    <w:uiPriority w:val="99"/>
    <w:rsid w:val="00F210FF"/>
    <w:rPr>
      <w:rFonts w:cs="LF Press Sans"/>
      <w:color w:val="000000"/>
      <w:sz w:val="18"/>
      <w:szCs w:val="18"/>
    </w:rPr>
  </w:style>
  <w:style w:type="table" w:styleId="Tabel-Gitter">
    <w:name w:val="Table Grid"/>
    <w:basedOn w:val="Tabel-Normal"/>
    <w:uiPriority w:val="59"/>
    <w:rsid w:val="00F21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344F"/>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vm.dk/Klimakogebog_2009.aspx?ID=42586" TargetMode="External"/><Relationship Id="rId18" Type="http://schemas.openxmlformats.org/officeDocument/2006/relationships/hyperlink" Target="http://www.okologi.dk/baeredygtigt-forbrug/hvorfor-oekologi/dyrevelfaerd.aspx" TargetMode="External"/><Relationship Id="rId26" Type="http://schemas.openxmlformats.org/officeDocument/2006/relationships/hyperlink" Target="http://www.foodoflife.dk/Leksikon/opslag/protein.aspx"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fuldkorn.dk/files/Rapporter/Fuld%20af%20korn.pdf" TargetMode="External"/><Relationship Id="rId34" Type="http://schemas.openxmlformats.org/officeDocument/2006/relationships/hyperlink" Target="http://www.lettenordiske.dk/OpskriftKategorier/Tips%20og%20tricks/Udskaeringsplancher.aspx" TargetMode="External"/><Relationship Id="rId42" Type="http://schemas.openxmlformats.org/officeDocument/2006/relationships/footer" Target="footer2.xml"/><Relationship Id="rId47" Type="http://schemas.openxmlformats.org/officeDocument/2006/relationships/hyperlink" Target="http://www.kk.dk/sitecore/content/Subsites/Klima/SubsiteFrontpage/KoebenhavnsKommunesIndsatser/VoresKlima/DownloadMaterialer/~/media/7817FF782E324573A460198BC9D00976.ashx" TargetMode="External"/><Relationship Id="rId7" Type="http://schemas.openxmlformats.org/officeDocument/2006/relationships/footnotes" Target="footnotes.xml"/><Relationship Id="rId12" Type="http://schemas.openxmlformats.org/officeDocument/2006/relationships/hyperlink" Target="http://www.fvm.dk/tabel_-_klimaaftryk.aspx?ID=36641" TargetMode="External"/><Relationship Id="rId17" Type="http://schemas.openxmlformats.org/officeDocument/2006/relationships/hyperlink" Target="http://www.okologi.dk/media/1309923/10%20gode%20grunde-%20i%20love%20%C3%B8ko%20version.pdf" TargetMode="External"/><Relationship Id="rId25" Type="http://schemas.openxmlformats.org/officeDocument/2006/relationships/hyperlink" Target="http://vandfrahanen.dk/index.htm" TargetMode="External"/><Relationship Id="rId33" Type="http://schemas.openxmlformats.org/officeDocument/2006/relationships/image" Target="media/image5.png"/><Relationship Id="rId38" Type="http://schemas.openxmlformats.org/officeDocument/2006/relationships/hyperlink" Target="http://www.kk.dk/sitecore/content/Subsites/Klima/SubsiteFrontpage/KoebenhavnsKommunesIndsatser/VoresKlima/DownloadMaterialer/~/media/7817FF782E324573A460198BC9D00976.ashx" TargetMode="External"/><Relationship Id="rId46" Type="http://schemas.openxmlformats.org/officeDocument/2006/relationships/hyperlink" Target="http://www.madpyramiden.dk/" TargetMode="External"/><Relationship Id="rId2" Type="http://schemas.openxmlformats.org/officeDocument/2006/relationships/numbering" Target="numbering.xml"/><Relationship Id="rId16" Type="http://schemas.openxmlformats.org/officeDocument/2006/relationships/hyperlink" Target="http://www.skolenoglandbruget.dk/Grundskole/Laeremidler/~/media/skolenoglandbruget/Grundskoler/Laeremidler/Raavareguide/Raavareguide_august%202011.ashx" TargetMode="External"/><Relationship Id="rId20" Type="http://schemas.openxmlformats.org/officeDocument/2006/relationships/hyperlink" Target="http://www.fuldkorn.dk/files/Rapporter/Fuldkorn%20definition%20og%20vidensgrundlag.pdf" TargetMode="External"/><Relationship Id="rId29" Type="http://schemas.openxmlformats.org/officeDocument/2006/relationships/image" Target="media/image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dpyramiden.dk/" TargetMode="External"/><Relationship Id="rId24" Type="http://schemas.openxmlformats.org/officeDocument/2006/relationships/hyperlink" Target="http://www.facebook.com/iloveoko?sk=app_119221461495355" TargetMode="External"/><Relationship Id="rId32" Type="http://schemas.openxmlformats.org/officeDocument/2006/relationships/hyperlink" Target="http://www.kk.dk/sitecore/content/Subsites/Klima/SubsiteFrontpage/KoebenhavnsKommunesIndsatser/VoresKlima/DownloadMaterialer/~/media/7817FF782E324573A460198BC9D00976.ashx" TargetMode="External"/><Relationship Id="rId37" Type="http://schemas.openxmlformats.org/officeDocument/2006/relationships/hyperlink" Target="http://www.madpyramiden.dk/" TargetMode="External"/><Relationship Id="rId40" Type="http://schemas.openxmlformats.org/officeDocument/2006/relationships/footer" Target="footer1.xml"/><Relationship Id="rId45" Type="http://schemas.openxmlformats.org/officeDocument/2006/relationships/hyperlink" Target="http://www.okologi.dk" TargetMode="External"/><Relationship Id="rId5" Type="http://schemas.openxmlformats.org/officeDocument/2006/relationships/settings" Target="settings.xml"/><Relationship Id="rId15" Type="http://schemas.openxmlformats.org/officeDocument/2006/relationships/hyperlink" Target="http://www.madpyramiden.dk/raavareleksikon" TargetMode="External"/><Relationship Id="rId23" Type="http://schemas.openxmlformats.org/officeDocument/2006/relationships/hyperlink" Target="http://www.okologi.dk/baeredygtigt-forbrug/hvorfor-oekologi/sundhed-/rene-varer-uden-sminke.aspx" TargetMode="External"/><Relationship Id="rId28" Type="http://schemas.openxmlformats.org/officeDocument/2006/relationships/hyperlink" Target="http://www.diaetistforum.dk/Ernaering/Ernaering_og_naeringsstoffer.aspx" TargetMode="External"/><Relationship Id="rId36" Type="http://schemas.openxmlformats.org/officeDocument/2006/relationships/hyperlink" Target="http://denokologiskebagebog.dk/"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okologi.dk/landmand/fagomraader/oekologisk-planteavl/broedkorn.aspx" TargetMode="External"/><Relationship Id="rId31" Type="http://schemas.openxmlformats.org/officeDocument/2006/relationships/image" Target="media/image4.png"/><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nokologiskebagebog.dk/" TargetMode="External"/><Relationship Id="rId22" Type="http://schemas.openxmlformats.org/officeDocument/2006/relationships/hyperlink" Target="http://www.fuldkorn.dk/forside/" TargetMode="External"/><Relationship Id="rId27" Type="http://schemas.openxmlformats.org/officeDocument/2006/relationships/hyperlink" Target="http://www.altomkost.dk/Fakta/Foedevarer/frugt_og_groent/forside.htm" TargetMode="External"/><Relationship Id="rId30" Type="http://schemas.openxmlformats.org/officeDocument/2006/relationships/hyperlink" Target="http://www.madpyramiden.dk/" TargetMode="External"/><Relationship Id="rId35" Type="http://schemas.openxmlformats.org/officeDocument/2006/relationships/image" Target="media/image6.jpg"/><Relationship Id="rId43" Type="http://schemas.openxmlformats.org/officeDocument/2006/relationships/hyperlink" Target="http://denokologiskebagebog.dk/"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O:\Markedsafdeling\Medarbejdere\Lotte\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8FB6-E262-4AC1-ABB4-A9BDB680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27</TotalTime>
  <Pages>41</Pages>
  <Words>3948</Words>
  <Characters>24087</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27980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5</cp:revision>
  <cp:lastPrinted>2012-01-31T13:06:00Z</cp:lastPrinted>
  <dcterms:created xsi:type="dcterms:W3CDTF">2012-01-30T12:52:00Z</dcterms:created>
  <dcterms:modified xsi:type="dcterms:W3CDTF">2012-01-31T13:08:00Z</dcterms:modified>
</cp:coreProperties>
</file>