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eastAsiaTheme="minorHAnsi" w:cstheme="minorBidi"/>
          <w:b w:val="0"/>
          <w:bCs w:val="0"/>
          <w:color w:val="auto"/>
          <w:sz w:val="22"/>
          <w:szCs w:val="22"/>
          <w:lang w:eastAsia="en-US"/>
        </w:rPr>
        <w:id w:val="1476797564"/>
        <w:docPartObj>
          <w:docPartGallery w:val="Table of Contents"/>
          <w:docPartUnique/>
        </w:docPartObj>
      </w:sdtPr>
      <w:sdtEndPr/>
      <w:sdtContent>
        <w:p w:rsidR="007B7E09" w:rsidRDefault="007B7E09">
          <w:pPr>
            <w:pStyle w:val="Overskrift"/>
            <w:rPr>
              <w:rFonts w:asciiTheme="minorHAnsi" w:hAnsiTheme="minorHAnsi" w:cstheme="minorHAnsi"/>
              <w:color w:val="auto"/>
              <w:sz w:val="32"/>
            </w:rPr>
          </w:pPr>
          <w:r w:rsidRPr="005407BC">
            <w:rPr>
              <w:rFonts w:asciiTheme="minorHAnsi" w:hAnsiTheme="minorHAnsi" w:cstheme="minorHAnsi"/>
              <w:color w:val="auto"/>
              <w:sz w:val="32"/>
            </w:rPr>
            <w:t>Indhold</w:t>
          </w:r>
          <w:r w:rsidRPr="005407BC" w:rsidR="005407BC">
            <w:rPr>
              <w:rFonts w:asciiTheme="minorHAnsi" w:hAnsiTheme="minorHAnsi" w:cstheme="minorHAnsi"/>
              <w:color w:val="auto"/>
              <w:sz w:val="32"/>
            </w:rPr>
            <w:t>sfortegnelse</w:t>
          </w:r>
          <w:r w:rsidR="0035378C">
            <w:rPr>
              <w:rFonts w:asciiTheme="minorHAnsi" w:hAnsiTheme="minorHAnsi" w:cstheme="minorHAnsi"/>
              <w:color w:val="auto"/>
              <w:sz w:val="32"/>
            </w:rPr>
            <w:t xml:space="preserve"> - Fødevarer</w:t>
          </w:r>
          <w:bookmarkStart w:name="_GoBack" w:id="0"/>
          <w:bookmarkEnd w:id="0"/>
        </w:p>
        <w:p w:rsidRPr="005407BC" w:rsidR="005407BC" w:rsidP="005407BC" w:rsidRDefault="005407BC">
          <w:pPr>
            <w:rPr>
              <w:lang w:eastAsia="da-DK"/>
            </w:rPr>
          </w:pPr>
        </w:p>
        <w:p w:rsidR="00B241D8" w:rsidRDefault="007B7E09">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history="1" w:anchor="_Toc315779686">
            <w:r w:rsidRPr="00F110A0" w:rsidR="00B241D8">
              <w:rPr>
                <w:rStyle w:val="Hyperlink"/>
                <w:noProof/>
              </w:rPr>
              <w:t>Fødevarer – Til læreren</w:t>
            </w:r>
            <w:r w:rsidR="00B241D8">
              <w:rPr>
                <w:noProof/>
                <w:webHidden/>
              </w:rPr>
              <w:tab/>
            </w:r>
            <w:r w:rsidR="00B241D8">
              <w:rPr>
                <w:noProof/>
                <w:webHidden/>
              </w:rPr>
              <w:fldChar w:fldCharType="begin"/>
            </w:r>
            <w:r w:rsidR="00B241D8">
              <w:rPr>
                <w:noProof/>
                <w:webHidden/>
              </w:rPr>
              <w:instrText xml:space="preserve"> PAGEREF _Toc315779686 \h </w:instrText>
            </w:r>
            <w:r w:rsidR="00B241D8">
              <w:rPr>
                <w:noProof/>
                <w:webHidden/>
              </w:rPr>
            </w:r>
            <w:r w:rsidR="00B241D8">
              <w:rPr>
                <w:noProof/>
                <w:webHidden/>
              </w:rPr>
              <w:fldChar w:fldCharType="separate"/>
            </w:r>
            <w:r w:rsidR="007F6276">
              <w:rPr>
                <w:noProof/>
                <w:webHidden/>
              </w:rPr>
              <w:t>5</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687">
            <w:r w:rsidRPr="00F110A0" w:rsidR="00B241D8">
              <w:rPr>
                <w:rStyle w:val="Hyperlink"/>
                <w:noProof/>
                <w:lang w:eastAsia="da-DK"/>
              </w:rPr>
              <w:t>Didaktisk model</w:t>
            </w:r>
            <w:r w:rsidR="00B241D8">
              <w:rPr>
                <w:noProof/>
                <w:webHidden/>
              </w:rPr>
              <w:tab/>
            </w:r>
            <w:r w:rsidR="00B241D8">
              <w:rPr>
                <w:noProof/>
                <w:webHidden/>
              </w:rPr>
              <w:fldChar w:fldCharType="begin"/>
            </w:r>
            <w:r w:rsidR="00B241D8">
              <w:rPr>
                <w:noProof/>
                <w:webHidden/>
              </w:rPr>
              <w:instrText xml:space="preserve"> PAGEREF _Toc315779687 \h </w:instrText>
            </w:r>
            <w:r w:rsidR="00B241D8">
              <w:rPr>
                <w:noProof/>
                <w:webHidden/>
              </w:rPr>
            </w:r>
            <w:r w:rsidR="00B241D8">
              <w:rPr>
                <w:noProof/>
                <w:webHidden/>
              </w:rPr>
              <w:fldChar w:fldCharType="separate"/>
            </w:r>
            <w:r>
              <w:rPr>
                <w:noProof/>
                <w:webHidden/>
              </w:rPr>
              <w:t>5</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688">
            <w:r w:rsidRPr="00F110A0" w:rsidR="00B241D8">
              <w:rPr>
                <w:rStyle w:val="Hyperlink"/>
                <w:rFonts w:cstheme="minorHAnsi"/>
                <w:noProof/>
                <w:kern w:val="36"/>
                <w:lang w:eastAsia="da-DK"/>
              </w:rPr>
              <w:t>Undervisningsmål</w:t>
            </w:r>
            <w:r w:rsidR="00B241D8">
              <w:rPr>
                <w:noProof/>
                <w:webHidden/>
              </w:rPr>
              <w:tab/>
            </w:r>
            <w:r w:rsidR="00B241D8">
              <w:rPr>
                <w:noProof/>
                <w:webHidden/>
              </w:rPr>
              <w:fldChar w:fldCharType="begin"/>
            </w:r>
            <w:r w:rsidR="00B241D8">
              <w:rPr>
                <w:noProof/>
                <w:webHidden/>
              </w:rPr>
              <w:instrText xml:space="preserve"> PAGEREF _Toc315779688 \h </w:instrText>
            </w:r>
            <w:r w:rsidR="00B241D8">
              <w:rPr>
                <w:noProof/>
                <w:webHidden/>
              </w:rPr>
            </w:r>
            <w:r w:rsidR="00B241D8">
              <w:rPr>
                <w:noProof/>
                <w:webHidden/>
              </w:rPr>
              <w:fldChar w:fldCharType="separate"/>
            </w:r>
            <w:r>
              <w:rPr>
                <w:noProof/>
                <w:webHidden/>
              </w:rPr>
              <w:t>6</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689">
            <w:r w:rsidRPr="00F110A0" w:rsidR="00B241D8">
              <w:rPr>
                <w:rStyle w:val="Hyperlink"/>
                <w:noProof/>
                <w:lang w:eastAsia="da-DK"/>
              </w:rPr>
              <w:t>Forslag til undervisningsforløb</w:t>
            </w:r>
            <w:r w:rsidR="00B241D8">
              <w:rPr>
                <w:noProof/>
                <w:webHidden/>
              </w:rPr>
              <w:tab/>
            </w:r>
            <w:r w:rsidR="00B241D8">
              <w:rPr>
                <w:noProof/>
                <w:webHidden/>
              </w:rPr>
              <w:fldChar w:fldCharType="begin"/>
            </w:r>
            <w:r w:rsidR="00B241D8">
              <w:rPr>
                <w:noProof/>
                <w:webHidden/>
              </w:rPr>
              <w:instrText xml:space="preserve"> PAGEREF _Toc315779689 \h </w:instrText>
            </w:r>
            <w:r w:rsidR="00B241D8">
              <w:rPr>
                <w:noProof/>
                <w:webHidden/>
              </w:rPr>
            </w:r>
            <w:r w:rsidR="00B241D8">
              <w:rPr>
                <w:noProof/>
                <w:webHidden/>
              </w:rPr>
              <w:fldChar w:fldCharType="separate"/>
            </w:r>
            <w:r>
              <w:rPr>
                <w:noProof/>
                <w:webHidden/>
              </w:rPr>
              <w:t>6</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690">
            <w:r w:rsidRPr="00F110A0" w:rsidR="00B241D8">
              <w:rPr>
                <w:rStyle w:val="Hyperlink"/>
                <w:noProof/>
                <w:lang w:eastAsia="da-DK"/>
              </w:rPr>
              <w:t>Organisering:</w:t>
            </w:r>
            <w:r w:rsidR="00B241D8">
              <w:rPr>
                <w:noProof/>
                <w:webHidden/>
              </w:rPr>
              <w:tab/>
            </w:r>
            <w:r w:rsidR="00B241D8">
              <w:rPr>
                <w:noProof/>
                <w:webHidden/>
              </w:rPr>
              <w:fldChar w:fldCharType="begin"/>
            </w:r>
            <w:r w:rsidR="00B241D8">
              <w:rPr>
                <w:noProof/>
                <w:webHidden/>
              </w:rPr>
              <w:instrText xml:space="preserve"> PAGEREF _Toc315779690 \h </w:instrText>
            </w:r>
            <w:r w:rsidR="00B241D8">
              <w:rPr>
                <w:noProof/>
                <w:webHidden/>
              </w:rPr>
            </w:r>
            <w:r w:rsidR="00B241D8">
              <w:rPr>
                <w:noProof/>
                <w:webHidden/>
              </w:rPr>
              <w:fldChar w:fldCharType="separate"/>
            </w:r>
            <w:r>
              <w:rPr>
                <w:noProof/>
                <w:webHidden/>
              </w:rPr>
              <w:t>6</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691">
            <w:r w:rsidRPr="00F110A0" w:rsidR="00B241D8">
              <w:rPr>
                <w:rStyle w:val="Hyperlink"/>
                <w:noProof/>
                <w:lang w:eastAsia="da-DK"/>
              </w:rPr>
              <w:t>Forslag til undervisningsindhold:</w:t>
            </w:r>
            <w:r w:rsidR="00B241D8">
              <w:rPr>
                <w:noProof/>
                <w:webHidden/>
              </w:rPr>
              <w:tab/>
            </w:r>
            <w:r w:rsidR="00B241D8">
              <w:rPr>
                <w:noProof/>
                <w:webHidden/>
              </w:rPr>
              <w:fldChar w:fldCharType="begin"/>
            </w:r>
            <w:r w:rsidR="00B241D8">
              <w:rPr>
                <w:noProof/>
                <w:webHidden/>
              </w:rPr>
              <w:instrText xml:space="preserve"> PAGEREF _Toc315779691 \h </w:instrText>
            </w:r>
            <w:r w:rsidR="00B241D8">
              <w:rPr>
                <w:noProof/>
                <w:webHidden/>
              </w:rPr>
            </w:r>
            <w:r w:rsidR="00B241D8">
              <w:rPr>
                <w:noProof/>
                <w:webHidden/>
              </w:rPr>
              <w:fldChar w:fldCharType="separate"/>
            </w:r>
            <w:r>
              <w:rPr>
                <w:noProof/>
                <w:webHidden/>
              </w:rPr>
              <w:t>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692">
            <w:r w:rsidRPr="00F110A0" w:rsidR="00B241D8">
              <w:rPr>
                <w:rStyle w:val="Hyperlink"/>
                <w:noProof/>
              </w:rPr>
              <w:t>Tema 1: Animalske produkter og fisk</w:t>
            </w:r>
            <w:r w:rsidR="00B241D8">
              <w:rPr>
                <w:noProof/>
                <w:webHidden/>
              </w:rPr>
              <w:tab/>
            </w:r>
            <w:r w:rsidR="00B241D8">
              <w:rPr>
                <w:noProof/>
                <w:webHidden/>
              </w:rPr>
              <w:fldChar w:fldCharType="begin"/>
            </w:r>
            <w:r w:rsidR="00B241D8">
              <w:rPr>
                <w:noProof/>
                <w:webHidden/>
              </w:rPr>
              <w:instrText xml:space="preserve"> PAGEREF _Toc315779692 \h </w:instrText>
            </w:r>
            <w:r w:rsidR="00B241D8">
              <w:rPr>
                <w:noProof/>
                <w:webHidden/>
              </w:rPr>
            </w:r>
            <w:r w:rsidR="00B241D8">
              <w:rPr>
                <w:noProof/>
                <w:webHidden/>
              </w:rPr>
              <w:fldChar w:fldCharType="separate"/>
            </w:r>
            <w:r>
              <w:rPr>
                <w:noProof/>
                <w:webHidden/>
              </w:rPr>
              <w:t>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693">
            <w:r w:rsidRPr="00F110A0" w:rsidR="00B241D8">
              <w:rPr>
                <w:rStyle w:val="Hyperlink"/>
                <w:noProof/>
              </w:rPr>
              <w:t>Tema 2: Kornprodukter</w:t>
            </w:r>
            <w:r w:rsidR="00B241D8">
              <w:rPr>
                <w:noProof/>
                <w:webHidden/>
              </w:rPr>
              <w:tab/>
            </w:r>
            <w:r w:rsidR="00B241D8">
              <w:rPr>
                <w:noProof/>
                <w:webHidden/>
              </w:rPr>
              <w:fldChar w:fldCharType="begin"/>
            </w:r>
            <w:r w:rsidR="00B241D8">
              <w:rPr>
                <w:noProof/>
                <w:webHidden/>
              </w:rPr>
              <w:instrText xml:space="preserve"> PAGEREF _Toc315779693 \h </w:instrText>
            </w:r>
            <w:r w:rsidR="00B241D8">
              <w:rPr>
                <w:noProof/>
                <w:webHidden/>
              </w:rPr>
            </w:r>
            <w:r w:rsidR="00B241D8">
              <w:rPr>
                <w:noProof/>
                <w:webHidden/>
              </w:rPr>
              <w:fldChar w:fldCharType="separate"/>
            </w:r>
            <w:r>
              <w:rPr>
                <w:noProof/>
                <w:webHidden/>
              </w:rPr>
              <w:t>9</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694">
            <w:r w:rsidRPr="00F110A0" w:rsidR="00B241D8">
              <w:rPr>
                <w:rStyle w:val="Hyperlink"/>
                <w:noProof/>
              </w:rPr>
              <w:t>Tema 3: Frugt og grønt</w:t>
            </w:r>
            <w:r w:rsidR="00B241D8">
              <w:rPr>
                <w:noProof/>
                <w:webHidden/>
              </w:rPr>
              <w:tab/>
            </w:r>
            <w:r w:rsidR="00B241D8">
              <w:rPr>
                <w:noProof/>
                <w:webHidden/>
              </w:rPr>
              <w:fldChar w:fldCharType="begin"/>
            </w:r>
            <w:r w:rsidR="00B241D8">
              <w:rPr>
                <w:noProof/>
                <w:webHidden/>
              </w:rPr>
              <w:instrText xml:space="preserve"> PAGEREF _Toc315779694 \h </w:instrText>
            </w:r>
            <w:r w:rsidR="00B241D8">
              <w:rPr>
                <w:noProof/>
                <w:webHidden/>
              </w:rPr>
            </w:r>
            <w:r w:rsidR="00B241D8">
              <w:rPr>
                <w:noProof/>
                <w:webHidden/>
              </w:rPr>
              <w:fldChar w:fldCharType="separate"/>
            </w:r>
            <w:r>
              <w:rPr>
                <w:noProof/>
                <w:webHidden/>
              </w:rPr>
              <w:t>11</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695">
            <w:r w:rsidRPr="00F110A0" w:rsidR="00B241D8">
              <w:rPr>
                <w:rStyle w:val="Hyperlink"/>
                <w:noProof/>
                <w:lang w:eastAsia="da-DK"/>
              </w:rPr>
              <w:t>Materialeliste</w:t>
            </w:r>
            <w:r w:rsidR="00B241D8">
              <w:rPr>
                <w:noProof/>
                <w:webHidden/>
              </w:rPr>
              <w:tab/>
            </w:r>
            <w:r w:rsidR="00B241D8">
              <w:rPr>
                <w:noProof/>
                <w:webHidden/>
              </w:rPr>
              <w:fldChar w:fldCharType="begin"/>
            </w:r>
            <w:r w:rsidR="00B241D8">
              <w:rPr>
                <w:noProof/>
                <w:webHidden/>
              </w:rPr>
              <w:instrText xml:space="preserve"> PAGEREF _Toc315779695 \h </w:instrText>
            </w:r>
            <w:r w:rsidR="00B241D8">
              <w:rPr>
                <w:noProof/>
                <w:webHidden/>
              </w:rPr>
            </w:r>
            <w:r w:rsidR="00B241D8">
              <w:rPr>
                <w:noProof/>
                <w:webHidden/>
              </w:rPr>
              <w:fldChar w:fldCharType="separate"/>
            </w:r>
            <w:r>
              <w:rPr>
                <w:noProof/>
                <w:webHidden/>
              </w:rPr>
              <w:t>13</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696">
            <w:r w:rsidRPr="00F110A0" w:rsidR="00B241D8">
              <w:rPr>
                <w:rStyle w:val="Hyperlink"/>
                <w:noProof/>
              </w:rPr>
              <w:t>Bilag til tema 1: Animalske produkter &amp; fisk</w:t>
            </w:r>
            <w:r w:rsidR="00B241D8">
              <w:rPr>
                <w:noProof/>
                <w:webHidden/>
              </w:rPr>
              <w:tab/>
            </w:r>
            <w:r w:rsidR="00B241D8">
              <w:rPr>
                <w:noProof/>
                <w:webHidden/>
              </w:rPr>
              <w:fldChar w:fldCharType="begin"/>
            </w:r>
            <w:r w:rsidR="00B241D8">
              <w:rPr>
                <w:noProof/>
                <w:webHidden/>
              </w:rPr>
              <w:instrText xml:space="preserve"> PAGEREF _Toc315779696 \h </w:instrText>
            </w:r>
            <w:r w:rsidR="00B241D8">
              <w:rPr>
                <w:noProof/>
                <w:webHidden/>
              </w:rPr>
            </w:r>
            <w:r w:rsidR="00B241D8">
              <w:rPr>
                <w:noProof/>
                <w:webHidden/>
              </w:rPr>
              <w:fldChar w:fldCharType="separate"/>
            </w:r>
            <w:r>
              <w:rPr>
                <w:noProof/>
                <w:webHidden/>
              </w:rPr>
              <w:t>16</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697">
            <w:r w:rsidRPr="00F110A0" w:rsidR="00B241D8">
              <w:rPr>
                <w:rStyle w:val="Hyperlink"/>
                <w:noProof/>
              </w:rPr>
              <w:t>Bilag 1: Fødevarekendskab – Animalske produkter</w:t>
            </w:r>
            <w:r w:rsidR="00B241D8">
              <w:rPr>
                <w:noProof/>
                <w:webHidden/>
              </w:rPr>
              <w:tab/>
            </w:r>
            <w:r w:rsidR="00B241D8">
              <w:rPr>
                <w:noProof/>
                <w:webHidden/>
              </w:rPr>
              <w:fldChar w:fldCharType="begin"/>
            </w:r>
            <w:r w:rsidR="00B241D8">
              <w:rPr>
                <w:noProof/>
                <w:webHidden/>
              </w:rPr>
              <w:instrText xml:space="preserve"> PAGEREF _Toc315779697 \h </w:instrText>
            </w:r>
            <w:r w:rsidR="00B241D8">
              <w:rPr>
                <w:noProof/>
                <w:webHidden/>
              </w:rPr>
            </w:r>
            <w:r w:rsidR="00B241D8">
              <w:rPr>
                <w:noProof/>
                <w:webHidden/>
              </w:rPr>
              <w:fldChar w:fldCharType="separate"/>
            </w:r>
            <w:r>
              <w:rPr>
                <w:noProof/>
                <w:webHidden/>
              </w:rPr>
              <w:t>17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698">
            <w:r w:rsidRPr="00F110A0" w:rsidR="00B241D8">
              <w:rPr>
                <w:rStyle w:val="Hyperlink"/>
                <w:noProof/>
              </w:rPr>
              <w:t>Bilag 2: Madpyramiden 2011</w:t>
            </w:r>
            <w:r w:rsidR="00B241D8">
              <w:rPr>
                <w:noProof/>
                <w:webHidden/>
              </w:rPr>
              <w:tab/>
            </w:r>
            <w:r w:rsidR="00B241D8">
              <w:rPr>
                <w:noProof/>
                <w:webHidden/>
              </w:rPr>
              <w:fldChar w:fldCharType="begin"/>
            </w:r>
            <w:r w:rsidR="00B241D8">
              <w:rPr>
                <w:noProof/>
                <w:webHidden/>
              </w:rPr>
              <w:instrText xml:space="preserve"> PAGEREF _Toc315779698 \h </w:instrText>
            </w:r>
            <w:r w:rsidR="00B241D8">
              <w:rPr>
                <w:noProof/>
                <w:webHidden/>
              </w:rPr>
            </w:r>
            <w:r w:rsidR="00B241D8">
              <w:rPr>
                <w:noProof/>
                <w:webHidden/>
              </w:rPr>
              <w:fldChar w:fldCharType="separate"/>
            </w:r>
            <w:r>
              <w:rPr>
                <w:noProof/>
                <w:webHidden/>
              </w:rPr>
              <w:t>18</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699">
            <w:r w:rsidRPr="00F110A0" w:rsidR="00B241D8">
              <w:rPr>
                <w:rStyle w:val="Hyperlink"/>
                <w:noProof/>
                <w:lang w:eastAsia="da-DK"/>
              </w:rPr>
              <w:t>Bilag 3: Fødevarernes klimaaftryk</w:t>
            </w:r>
            <w:r w:rsidR="00B241D8">
              <w:rPr>
                <w:noProof/>
                <w:webHidden/>
              </w:rPr>
              <w:tab/>
            </w:r>
            <w:r w:rsidR="00B241D8">
              <w:rPr>
                <w:noProof/>
                <w:webHidden/>
              </w:rPr>
              <w:fldChar w:fldCharType="begin"/>
            </w:r>
            <w:r w:rsidR="00B241D8">
              <w:rPr>
                <w:noProof/>
                <w:webHidden/>
              </w:rPr>
              <w:instrText xml:space="preserve"> PAGEREF _Toc315779699 \h </w:instrText>
            </w:r>
            <w:r w:rsidR="00B241D8">
              <w:rPr>
                <w:noProof/>
                <w:webHidden/>
              </w:rPr>
            </w:r>
            <w:r w:rsidR="00B241D8">
              <w:rPr>
                <w:noProof/>
                <w:webHidden/>
              </w:rPr>
              <w:fldChar w:fldCharType="separate"/>
            </w:r>
            <w:r>
              <w:rPr>
                <w:noProof/>
                <w:webHidden/>
              </w:rPr>
              <w:t>19</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00">
            <w:r w:rsidRPr="00F110A0" w:rsidR="00B241D8">
              <w:rPr>
                <w:rStyle w:val="Hyperlink"/>
                <w:noProof/>
              </w:rPr>
              <w:t>Bilag 4: Koens udskæring</w:t>
            </w:r>
            <w:r w:rsidR="00B241D8">
              <w:rPr>
                <w:noProof/>
                <w:webHidden/>
              </w:rPr>
              <w:tab/>
            </w:r>
            <w:r w:rsidR="00B241D8">
              <w:rPr>
                <w:noProof/>
                <w:webHidden/>
              </w:rPr>
              <w:fldChar w:fldCharType="begin"/>
            </w:r>
            <w:r w:rsidR="00B241D8">
              <w:rPr>
                <w:noProof/>
                <w:webHidden/>
              </w:rPr>
              <w:instrText xml:space="preserve"> PAGEREF _Toc315779700 \h </w:instrText>
            </w:r>
            <w:r w:rsidR="00B241D8">
              <w:rPr>
                <w:noProof/>
                <w:webHidden/>
              </w:rPr>
            </w:r>
            <w:r w:rsidR="00B241D8">
              <w:rPr>
                <w:noProof/>
                <w:webHidden/>
              </w:rPr>
              <w:fldChar w:fldCharType="separate"/>
            </w:r>
            <w:r>
              <w:rPr>
                <w:noProof/>
                <w:webHidden/>
              </w:rPr>
              <w:t>20</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01">
            <w:r w:rsidRPr="00F110A0" w:rsidR="00B241D8">
              <w:rPr>
                <w:rStyle w:val="Hyperlink"/>
                <w:noProof/>
              </w:rPr>
              <w:t>Bilag 5: Registrering af kødudskæring</w:t>
            </w:r>
            <w:r w:rsidR="00B241D8">
              <w:rPr>
                <w:noProof/>
                <w:webHidden/>
              </w:rPr>
              <w:tab/>
            </w:r>
            <w:r w:rsidR="00B241D8">
              <w:rPr>
                <w:noProof/>
                <w:webHidden/>
              </w:rPr>
              <w:fldChar w:fldCharType="begin"/>
            </w:r>
            <w:r w:rsidR="00B241D8">
              <w:rPr>
                <w:noProof/>
                <w:webHidden/>
              </w:rPr>
              <w:instrText xml:space="preserve"> PAGEREF _Toc315779701 \h </w:instrText>
            </w:r>
            <w:r w:rsidR="00B241D8">
              <w:rPr>
                <w:noProof/>
                <w:webHidden/>
              </w:rPr>
            </w:r>
            <w:r w:rsidR="00B241D8">
              <w:rPr>
                <w:noProof/>
                <w:webHidden/>
              </w:rPr>
              <w:fldChar w:fldCharType="separate"/>
            </w:r>
            <w:r>
              <w:rPr>
                <w:noProof/>
                <w:webHidden/>
              </w:rPr>
              <w:t>21</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02">
            <w:r w:rsidRPr="00F110A0" w:rsidR="00B241D8">
              <w:rPr>
                <w:rStyle w:val="Hyperlink"/>
                <w:noProof/>
              </w:rPr>
              <w:t>Bilag 6: Varebestilling</w:t>
            </w:r>
            <w:r w:rsidR="00B241D8">
              <w:rPr>
                <w:noProof/>
                <w:webHidden/>
              </w:rPr>
              <w:tab/>
            </w:r>
            <w:r w:rsidR="00B241D8">
              <w:rPr>
                <w:noProof/>
                <w:webHidden/>
              </w:rPr>
              <w:fldChar w:fldCharType="begin"/>
            </w:r>
            <w:r w:rsidR="00B241D8">
              <w:rPr>
                <w:noProof/>
                <w:webHidden/>
              </w:rPr>
              <w:instrText xml:space="preserve"> PAGEREF _Toc315779702 \h </w:instrText>
            </w:r>
            <w:r w:rsidR="00B241D8">
              <w:rPr>
                <w:noProof/>
                <w:webHidden/>
              </w:rPr>
            </w:r>
            <w:r w:rsidR="00B241D8">
              <w:rPr>
                <w:noProof/>
                <w:webHidden/>
              </w:rPr>
              <w:fldChar w:fldCharType="separate"/>
            </w:r>
            <w:r>
              <w:rPr>
                <w:noProof/>
                <w:webHidden/>
              </w:rPr>
              <w:t>22</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03">
            <w:r w:rsidRPr="00F110A0" w:rsidR="00B241D8">
              <w:rPr>
                <w:rStyle w:val="Hyperlink"/>
                <w:noProof/>
              </w:rPr>
              <w:t>Bilag 7: Arbejdsplan for køkkenøvelsen</w:t>
            </w:r>
            <w:r w:rsidR="00B241D8">
              <w:rPr>
                <w:noProof/>
                <w:webHidden/>
              </w:rPr>
              <w:tab/>
            </w:r>
            <w:r w:rsidR="00B241D8">
              <w:rPr>
                <w:noProof/>
                <w:webHidden/>
              </w:rPr>
              <w:fldChar w:fldCharType="begin"/>
            </w:r>
            <w:r w:rsidR="00B241D8">
              <w:rPr>
                <w:noProof/>
                <w:webHidden/>
              </w:rPr>
              <w:instrText xml:space="preserve"> PAGEREF _Toc315779703 \h </w:instrText>
            </w:r>
            <w:r w:rsidR="00B241D8">
              <w:rPr>
                <w:noProof/>
                <w:webHidden/>
              </w:rPr>
            </w:r>
            <w:r w:rsidR="00B241D8">
              <w:rPr>
                <w:noProof/>
                <w:webHidden/>
              </w:rPr>
              <w:fldChar w:fldCharType="separate"/>
            </w:r>
            <w:r>
              <w:rPr>
                <w:noProof/>
                <w:webHidden/>
              </w:rPr>
              <w:t>23</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04">
            <w:r w:rsidRPr="00F110A0" w:rsidR="00B241D8">
              <w:rPr>
                <w:rStyle w:val="Hyperlink"/>
                <w:noProof/>
              </w:rPr>
              <w:t>Bilag 8: Bedømmelsesskema af økologisk og konventionel ret</w:t>
            </w:r>
            <w:r w:rsidR="00B241D8">
              <w:rPr>
                <w:noProof/>
                <w:webHidden/>
              </w:rPr>
              <w:tab/>
            </w:r>
            <w:r w:rsidR="00B241D8">
              <w:rPr>
                <w:noProof/>
                <w:webHidden/>
              </w:rPr>
              <w:fldChar w:fldCharType="begin"/>
            </w:r>
            <w:r w:rsidR="00B241D8">
              <w:rPr>
                <w:noProof/>
                <w:webHidden/>
              </w:rPr>
              <w:instrText xml:space="preserve"> PAGEREF _Toc315779704 \h </w:instrText>
            </w:r>
            <w:r w:rsidR="00B241D8">
              <w:rPr>
                <w:noProof/>
                <w:webHidden/>
              </w:rPr>
            </w:r>
            <w:r w:rsidR="00B241D8">
              <w:rPr>
                <w:noProof/>
                <w:webHidden/>
              </w:rPr>
              <w:fldChar w:fldCharType="separate"/>
            </w:r>
            <w:r>
              <w:rPr>
                <w:noProof/>
                <w:webHidden/>
              </w:rPr>
              <w:t>24</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05">
            <w:r w:rsidRPr="00F110A0" w:rsidR="00B241D8">
              <w:rPr>
                <w:rStyle w:val="Hyperlink"/>
                <w:noProof/>
              </w:rPr>
              <w:t xml:space="preserve">Bilag til tema </w:t>
            </w:r>
            <w:r w:rsidRPr="00F110A0" w:rsidR="00B241D8">
              <w:rPr>
                <w:rStyle w:val="Hyperlink"/>
                <w:noProof/>
                <w:lang w:eastAsia="da-DK"/>
              </w:rPr>
              <w:t>2: Kornprodukter</w:t>
            </w:r>
            <w:r w:rsidR="00B241D8">
              <w:rPr>
                <w:noProof/>
                <w:webHidden/>
              </w:rPr>
              <w:tab/>
            </w:r>
            <w:r w:rsidR="00B241D8">
              <w:rPr>
                <w:noProof/>
                <w:webHidden/>
              </w:rPr>
              <w:fldChar w:fldCharType="begin"/>
            </w:r>
            <w:r w:rsidR="00B241D8">
              <w:rPr>
                <w:noProof/>
                <w:webHidden/>
              </w:rPr>
              <w:instrText xml:space="preserve"> PAGEREF _Toc315779705 \h </w:instrText>
            </w:r>
            <w:r w:rsidR="00B241D8">
              <w:rPr>
                <w:noProof/>
                <w:webHidden/>
              </w:rPr>
            </w:r>
            <w:r w:rsidR="00B241D8">
              <w:rPr>
                <w:noProof/>
                <w:webHidden/>
              </w:rPr>
              <w:fldChar w:fldCharType="separate"/>
            </w:r>
            <w:r>
              <w:rPr>
                <w:noProof/>
                <w:webHidden/>
              </w:rPr>
              <w:t>25</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06">
            <w:r w:rsidRPr="00F110A0" w:rsidR="00B241D8">
              <w:rPr>
                <w:rStyle w:val="Hyperlink"/>
                <w:noProof/>
              </w:rPr>
              <w:t>Bilag 1: Forslag til kerner, gryn og meltyper</w:t>
            </w:r>
            <w:r w:rsidR="00B241D8">
              <w:rPr>
                <w:noProof/>
                <w:webHidden/>
              </w:rPr>
              <w:tab/>
            </w:r>
            <w:r w:rsidR="00B241D8">
              <w:rPr>
                <w:noProof/>
                <w:webHidden/>
              </w:rPr>
              <w:fldChar w:fldCharType="begin"/>
            </w:r>
            <w:r w:rsidR="00B241D8">
              <w:rPr>
                <w:noProof/>
                <w:webHidden/>
              </w:rPr>
              <w:instrText xml:space="preserve"> PAGEREF _Toc315779706 \h </w:instrText>
            </w:r>
            <w:r w:rsidR="00B241D8">
              <w:rPr>
                <w:noProof/>
                <w:webHidden/>
              </w:rPr>
            </w:r>
            <w:r w:rsidR="00B241D8">
              <w:rPr>
                <w:noProof/>
                <w:webHidden/>
              </w:rPr>
              <w:fldChar w:fldCharType="separate"/>
            </w:r>
            <w:r>
              <w:rPr>
                <w:noProof/>
                <w:webHidden/>
              </w:rPr>
              <w:t>26</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07">
            <w:r w:rsidRPr="00F110A0" w:rsidR="00B241D8">
              <w:rPr>
                <w:rStyle w:val="Hyperlink"/>
                <w:noProof/>
              </w:rPr>
              <w:t>Bilag 2: Registrering af kerner, mel og gryn</w:t>
            </w:r>
            <w:r w:rsidR="00B241D8">
              <w:rPr>
                <w:noProof/>
                <w:webHidden/>
              </w:rPr>
              <w:tab/>
            </w:r>
            <w:r w:rsidR="00B241D8">
              <w:rPr>
                <w:noProof/>
                <w:webHidden/>
              </w:rPr>
              <w:fldChar w:fldCharType="begin"/>
            </w:r>
            <w:r w:rsidR="00B241D8">
              <w:rPr>
                <w:noProof/>
                <w:webHidden/>
              </w:rPr>
              <w:instrText xml:space="preserve"> PAGEREF _Toc315779707 \h </w:instrText>
            </w:r>
            <w:r w:rsidR="00B241D8">
              <w:rPr>
                <w:noProof/>
                <w:webHidden/>
              </w:rPr>
            </w:r>
            <w:r w:rsidR="00B241D8">
              <w:rPr>
                <w:noProof/>
                <w:webHidden/>
              </w:rPr>
              <w:fldChar w:fldCharType="separate"/>
            </w:r>
            <w:r>
              <w:rPr>
                <w:noProof/>
                <w:webHidden/>
              </w:rPr>
              <w:t>27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08">
            <w:r w:rsidRPr="00F110A0" w:rsidR="00B241D8">
              <w:rPr>
                <w:rStyle w:val="Hyperlink"/>
                <w:noProof/>
              </w:rPr>
              <w:t>Bilag 3: Fødevarekendskab – Kornprodukter</w:t>
            </w:r>
            <w:r w:rsidR="00B241D8">
              <w:rPr>
                <w:noProof/>
                <w:webHidden/>
              </w:rPr>
              <w:tab/>
            </w:r>
            <w:r w:rsidR="00B241D8">
              <w:rPr>
                <w:noProof/>
                <w:webHidden/>
              </w:rPr>
              <w:fldChar w:fldCharType="begin"/>
            </w:r>
            <w:r w:rsidR="00B241D8">
              <w:rPr>
                <w:noProof/>
                <w:webHidden/>
              </w:rPr>
              <w:instrText xml:space="preserve"> PAGEREF _Toc315779708 \h </w:instrText>
            </w:r>
            <w:r w:rsidR="00B241D8">
              <w:rPr>
                <w:noProof/>
                <w:webHidden/>
              </w:rPr>
            </w:r>
            <w:r w:rsidR="00B241D8">
              <w:rPr>
                <w:noProof/>
                <w:webHidden/>
              </w:rPr>
              <w:fldChar w:fldCharType="separate"/>
            </w:r>
            <w:r>
              <w:rPr>
                <w:noProof/>
                <w:webHidden/>
              </w:rPr>
              <w:t>28</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09">
            <w:r w:rsidRPr="00F110A0" w:rsidR="00B241D8">
              <w:rPr>
                <w:rStyle w:val="Hyperlink"/>
                <w:noProof/>
              </w:rPr>
              <w:t>Bilag 4: Kornets opbygning</w:t>
            </w:r>
            <w:r w:rsidR="00B241D8">
              <w:rPr>
                <w:noProof/>
                <w:webHidden/>
              </w:rPr>
              <w:tab/>
            </w:r>
            <w:r w:rsidR="00B241D8">
              <w:rPr>
                <w:noProof/>
                <w:webHidden/>
              </w:rPr>
              <w:fldChar w:fldCharType="begin"/>
            </w:r>
            <w:r w:rsidR="00B241D8">
              <w:rPr>
                <w:noProof/>
                <w:webHidden/>
              </w:rPr>
              <w:instrText xml:space="preserve"> PAGEREF _Toc315779709 \h </w:instrText>
            </w:r>
            <w:r w:rsidR="00B241D8">
              <w:rPr>
                <w:noProof/>
                <w:webHidden/>
              </w:rPr>
            </w:r>
            <w:r w:rsidR="00B241D8">
              <w:rPr>
                <w:noProof/>
                <w:webHidden/>
              </w:rPr>
              <w:fldChar w:fldCharType="separate"/>
            </w:r>
            <w:r>
              <w:rPr>
                <w:noProof/>
                <w:webHidden/>
              </w:rPr>
              <w:t>29</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10">
            <w:r w:rsidRPr="00F110A0" w:rsidR="00B241D8">
              <w:rPr>
                <w:rStyle w:val="Hyperlink"/>
                <w:noProof/>
              </w:rPr>
              <w:t>Bilag 5: Madpyramiden 2011</w:t>
            </w:r>
            <w:r w:rsidR="00B241D8">
              <w:rPr>
                <w:noProof/>
                <w:webHidden/>
              </w:rPr>
              <w:tab/>
            </w:r>
            <w:r w:rsidR="00B241D8">
              <w:rPr>
                <w:noProof/>
                <w:webHidden/>
              </w:rPr>
              <w:fldChar w:fldCharType="begin"/>
            </w:r>
            <w:r w:rsidR="00B241D8">
              <w:rPr>
                <w:noProof/>
                <w:webHidden/>
              </w:rPr>
              <w:instrText xml:space="preserve"> PAGEREF _Toc315779710 \h </w:instrText>
            </w:r>
            <w:r w:rsidR="00B241D8">
              <w:rPr>
                <w:noProof/>
                <w:webHidden/>
              </w:rPr>
            </w:r>
            <w:r w:rsidR="00B241D8">
              <w:rPr>
                <w:noProof/>
                <w:webHidden/>
              </w:rPr>
              <w:fldChar w:fldCharType="separate"/>
            </w:r>
            <w:r>
              <w:rPr>
                <w:noProof/>
                <w:webHidden/>
              </w:rPr>
              <w:t>30</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11">
            <w:r w:rsidRPr="00F110A0" w:rsidR="00B241D8">
              <w:rPr>
                <w:rStyle w:val="Hyperlink"/>
                <w:noProof/>
                <w:lang w:eastAsia="da-DK"/>
              </w:rPr>
              <w:t>Bilag 6: Fødevarernes klimaaftryk</w:t>
            </w:r>
            <w:r w:rsidR="00B241D8">
              <w:rPr>
                <w:noProof/>
                <w:webHidden/>
              </w:rPr>
              <w:tab/>
            </w:r>
            <w:r w:rsidR="00B241D8">
              <w:rPr>
                <w:noProof/>
                <w:webHidden/>
              </w:rPr>
              <w:fldChar w:fldCharType="begin"/>
            </w:r>
            <w:r w:rsidR="00B241D8">
              <w:rPr>
                <w:noProof/>
                <w:webHidden/>
              </w:rPr>
              <w:instrText xml:space="preserve"> PAGEREF _Toc315779711 \h </w:instrText>
            </w:r>
            <w:r w:rsidR="00B241D8">
              <w:rPr>
                <w:noProof/>
                <w:webHidden/>
              </w:rPr>
            </w:r>
            <w:r w:rsidR="00B241D8">
              <w:rPr>
                <w:noProof/>
                <w:webHidden/>
              </w:rPr>
              <w:fldChar w:fldCharType="separate"/>
            </w:r>
            <w:r>
              <w:rPr>
                <w:noProof/>
                <w:webHidden/>
              </w:rPr>
              <w:t>31</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12">
            <w:r w:rsidRPr="00F110A0" w:rsidR="00B241D8">
              <w:rPr>
                <w:rStyle w:val="Hyperlink"/>
                <w:noProof/>
              </w:rPr>
              <w:t>Bilag 7: Forslag til indhold af sæsonens råvarekurv</w:t>
            </w:r>
            <w:r w:rsidR="00B241D8">
              <w:rPr>
                <w:noProof/>
                <w:webHidden/>
              </w:rPr>
              <w:tab/>
            </w:r>
            <w:r w:rsidR="00B241D8">
              <w:rPr>
                <w:noProof/>
                <w:webHidden/>
              </w:rPr>
              <w:fldChar w:fldCharType="begin"/>
            </w:r>
            <w:r w:rsidR="00B241D8">
              <w:rPr>
                <w:noProof/>
                <w:webHidden/>
              </w:rPr>
              <w:instrText xml:space="preserve"> PAGEREF _Toc315779712 \h </w:instrText>
            </w:r>
            <w:r w:rsidR="00B241D8">
              <w:rPr>
                <w:noProof/>
                <w:webHidden/>
              </w:rPr>
            </w:r>
            <w:r w:rsidR="00B241D8">
              <w:rPr>
                <w:noProof/>
                <w:webHidden/>
              </w:rPr>
              <w:fldChar w:fldCharType="separate"/>
            </w:r>
            <w:r>
              <w:rPr>
                <w:noProof/>
                <w:webHidden/>
              </w:rPr>
              <w:t>32</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13">
            <w:r w:rsidRPr="00F110A0" w:rsidR="00B241D8">
              <w:rPr>
                <w:rStyle w:val="Hyperlink"/>
                <w:noProof/>
              </w:rPr>
              <w:t>Bilag 8: Varebestilling</w:t>
            </w:r>
            <w:r w:rsidR="00B241D8">
              <w:rPr>
                <w:noProof/>
                <w:webHidden/>
              </w:rPr>
              <w:tab/>
            </w:r>
            <w:r w:rsidR="00B241D8">
              <w:rPr>
                <w:noProof/>
                <w:webHidden/>
              </w:rPr>
              <w:fldChar w:fldCharType="begin"/>
            </w:r>
            <w:r w:rsidR="00B241D8">
              <w:rPr>
                <w:noProof/>
                <w:webHidden/>
              </w:rPr>
              <w:instrText xml:space="preserve"> PAGEREF _Toc315779713 \h </w:instrText>
            </w:r>
            <w:r w:rsidR="00B241D8">
              <w:rPr>
                <w:noProof/>
                <w:webHidden/>
              </w:rPr>
            </w:r>
            <w:r w:rsidR="00B241D8">
              <w:rPr>
                <w:noProof/>
                <w:webHidden/>
              </w:rPr>
              <w:fldChar w:fldCharType="separate"/>
            </w:r>
            <w:r>
              <w:rPr>
                <w:noProof/>
                <w:webHidden/>
              </w:rPr>
              <w:t>33</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14">
            <w:r w:rsidRPr="00F110A0" w:rsidR="00B241D8">
              <w:rPr>
                <w:rStyle w:val="Hyperlink"/>
                <w:noProof/>
              </w:rPr>
              <w:t>Bilag 9: Arbejdsplan for køkkenøvelsen</w:t>
            </w:r>
            <w:r w:rsidR="00B241D8">
              <w:rPr>
                <w:noProof/>
                <w:webHidden/>
              </w:rPr>
              <w:tab/>
            </w:r>
            <w:r w:rsidR="00B241D8">
              <w:rPr>
                <w:noProof/>
                <w:webHidden/>
              </w:rPr>
              <w:fldChar w:fldCharType="begin"/>
            </w:r>
            <w:r w:rsidR="00B241D8">
              <w:rPr>
                <w:noProof/>
                <w:webHidden/>
              </w:rPr>
              <w:instrText xml:space="preserve"> PAGEREF _Toc315779714 \h </w:instrText>
            </w:r>
            <w:r w:rsidR="00B241D8">
              <w:rPr>
                <w:noProof/>
                <w:webHidden/>
              </w:rPr>
            </w:r>
            <w:r w:rsidR="00B241D8">
              <w:rPr>
                <w:noProof/>
                <w:webHidden/>
              </w:rPr>
              <w:fldChar w:fldCharType="separate"/>
            </w:r>
            <w:r>
              <w:rPr>
                <w:noProof/>
                <w:webHidden/>
              </w:rPr>
              <w:t>34</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15">
            <w:r w:rsidRPr="00F110A0" w:rsidR="00B241D8">
              <w:rPr>
                <w:rStyle w:val="Hyperlink"/>
                <w:rFonts w:eastAsia="Times New Roman"/>
                <w:noProof/>
                <w:lang w:eastAsia="da-DK"/>
              </w:rPr>
              <w:t>Bilag 10: Gulerodskerneboller</w:t>
            </w:r>
            <w:r w:rsidR="00B241D8">
              <w:rPr>
                <w:noProof/>
                <w:webHidden/>
              </w:rPr>
              <w:tab/>
            </w:r>
            <w:r w:rsidR="00B241D8">
              <w:rPr>
                <w:noProof/>
                <w:webHidden/>
              </w:rPr>
              <w:fldChar w:fldCharType="begin"/>
            </w:r>
            <w:r w:rsidR="00B241D8">
              <w:rPr>
                <w:noProof/>
                <w:webHidden/>
              </w:rPr>
              <w:instrText xml:space="preserve"> PAGEREF _Toc315779715 \h </w:instrText>
            </w:r>
            <w:r w:rsidR="00B241D8">
              <w:rPr>
                <w:noProof/>
                <w:webHidden/>
              </w:rPr>
            </w:r>
            <w:r w:rsidR="00B241D8">
              <w:rPr>
                <w:noProof/>
                <w:webHidden/>
              </w:rPr>
              <w:fldChar w:fldCharType="separate"/>
            </w:r>
            <w:r>
              <w:rPr>
                <w:noProof/>
                <w:webHidden/>
              </w:rPr>
              <w:t>35</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16">
            <w:r w:rsidRPr="00F110A0" w:rsidR="00B241D8">
              <w:rPr>
                <w:rStyle w:val="Hyperlink"/>
                <w:noProof/>
              </w:rPr>
              <w:t>Bilag 11: Bedømmelsesskema for vegetarret og gulerodskerneboller</w:t>
            </w:r>
            <w:r w:rsidR="00B241D8">
              <w:rPr>
                <w:noProof/>
                <w:webHidden/>
              </w:rPr>
              <w:tab/>
            </w:r>
            <w:r w:rsidR="00B241D8">
              <w:rPr>
                <w:noProof/>
                <w:webHidden/>
              </w:rPr>
              <w:fldChar w:fldCharType="begin"/>
            </w:r>
            <w:r w:rsidR="00B241D8">
              <w:rPr>
                <w:noProof/>
                <w:webHidden/>
              </w:rPr>
              <w:instrText xml:space="preserve"> PAGEREF _Toc315779716 \h </w:instrText>
            </w:r>
            <w:r w:rsidR="00B241D8">
              <w:rPr>
                <w:noProof/>
                <w:webHidden/>
              </w:rPr>
            </w:r>
            <w:r w:rsidR="00B241D8">
              <w:rPr>
                <w:noProof/>
                <w:webHidden/>
              </w:rPr>
              <w:fldChar w:fldCharType="separate"/>
            </w:r>
            <w:r>
              <w:rPr>
                <w:noProof/>
                <w:webHidden/>
              </w:rPr>
              <w:t>36</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17">
            <w:r w:rsidRPr="00F110A0" w:rsidR="00B241D8">
              <w:rPr>
                <w:rStyle w:val="Hyperlink"/>
                <w:noProof/>
              </w:rPr>
              <w:t>Bilag til tema 3: Frugt &amp; grønt</w:t>
            </w:r>
            <w:r w:rsidR="00B241D8">
              <w:rPr>
                <w:noProof/>
                <w:webHidden/>
              </w:rPr>
              <w:tab/>
            </w:r>
            <w:r w:rsidR="00B241D8">
              <w:rPr>
                <w:noProof/>
                <w:webHidden/>
              </w:rPr>
              <w:fldChar w:fldCharType="begin"/>
            </w:r>
            <w:r w:rsidR="00B241D8">
              <w:rPr>
                <w:noProof/>
                <w:webHidden/>
              </w:rPr>
              <w:instrText xml:space="preserve"> PAGEREF _Toc315779717 \h </w:instrText>
            </w:r>
            <w:r w:rsidR="00B241D8">
              <w:rPr>
                <w:noProof/>
                <w:webHidden/>
              </w:rPr>
            </w:r>
            <w:r w:rsidR="00B241D8">
              <w:rPr>
                <w:noProof/>
                <w:webHidden/>
              </w:rPr>
              <w:fldChar w:fldCharType="separate"/>
            </w:r>
            <w:r>
              <w:rPr>
                <w:noProof/>
                <w:webHidden/>
              </w:rPr>
              <w:t>37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18">
            <w:r w:rsidRPr="00F110A0" w:rsidR="00B241D8">
              <w:rPr>
                <w:rStyle w:val="Hyperlink"/>
                <w:noProof/>
              </w:rPr>
              <w:t>Bilag 1: Fødevarekendskab – Frugt og grønt</w:t>
            </w:r>
            <w:r w:rsidR="00B241D8">
              <w:rPr>
                <w:noProof/>
                <w:webHidden/>
              </w:rPr>
              <w:tab/>
            </w:r>
            <w:r w:rsidR="00B241D8">
              <w:rPr>
                <w:noProof/>
                <w:webHidden/>
              </w:rPr>
              <w:fldChar w:fldCharType="begin"/>
            </w:r>
            <w:r w:rsidR="00B241D8">
              <w:rPr>
                <w:noProof/>
                <w:webHidden/>
              </w:rPr>
              <w:instrText xml:space="preserve"> PAGEREF _Toc315779718 \h </w:instrText>
            </w:r>
            <w:r w:rsidR="00B241D8">
              <w:rPr>
                <w:noProof/>
                <w:webHidden/>
              </w:rPr>
            </w:r>
            <w:r w:rsidR="00B241D8">
              <w:rPr>
                <w:noProof/>
                <w:webHidden/>
              </w:rPr>
              <w:fldChar w:fldCharType="separate"/>
            </w:r>
            <w:r>
              <w:rPr>
                <w:noProof/>
                <w:webHidden/>
              </w:rPr>
              <w:t>38</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19">
            <w:r w:rsidRPr="00F110A0" w:rsidR="00B241D8">
              <w:rPr>
                <w:rStyle w:val="Hyperlink"/>
                <w:noProof/>
              </w:rPr>
              <w:t>Bilag 2: Sæsonplakat</w:t>
            </w:r>
            <w:r w:rsidR="00B241D8">
              <w:rPr>
                <w:noProof/>
                <w:webHidden/>
              </w:rPr>
              <w:tab/>
            </w:r>
            <w:r w:rsidR="00B241D8">
              <w:rPr>
                <w:noProof/>
                <w:webHidden/>
              </w:rPr>
              <w:fldChar w:fldCharType="begin"/>
            </w:r>
            <w:r w:rsidR="00B241D8">
              <w:rPr>
                <w:noProof/>
                <w:webHidden/>
              </w:rPr>
              <w:instrText xml:space="preserve"> PAGEREF _Toc315779719 \h </w:instrText>
            </w:r>
            <w:r w:rsidR="00B241D8">
              <w:rPr>
                <w:noProof/>
                <w:webHidden/>
              </w:rPr>
            </w:r>
            <w:r w:rsidR="00B241D8">
              <w:rPr>
                <w:noProof/>
                <w:webHidden/>
              </w:rPr>
              <w:fldChar w:fldCharType="separate"/>
            </w:r>
            <w:r>
              <w:rPr>
                <w:noProof/>
                <w:webHidden/>
              </w:rPr>
              <w:t>40</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20">
            <w:r w:rsidRPr="00F110A0" w:rsidR="00B241D8">
              <w:rPr>
                <w:rStyle w:val="Hyperlink"/>
                <w:noProof/>
              </w:rPr>
              <w:t>Bilag 3: Madpyramiden 2011</w:t>
            </w:r>
            <w:r w:rsidR="00B241D8">
              <w:rPr>
                <w:noProof/>
                <w:webHidden/>
              </w:rPr>
              <w:tab/>
            </w:r>
            <w:r w:rsidR="00B241D8">
              <w:rPr>
                <w:noProof/>
                <w:webHidden/>
              </w:rPr>
              <w:fldChar w:fldCharType="begin"/>
            </w:r>
            <w:r w:rsidR="00B241D8">
              <w:rPr>
                <w:noProof/>
                <w:webHidden/>
              </w:rPr>
              <w:instrText xml:space="preserve"> PAGEREF _Toc315779720 \h </w:instrText>
            </w:r>
            <w:r w:rsidR="00B241D8">
              <w:rPr>
                <w:noProof/>
                <w:webHidden/>
              </w:rPr>
            </w:r>
            <w:r w:rsidR="00B241D8">
              <w:rPr>
                <w:noProof/>
                <w:webHidden/>
              </w:rPr>
              <w:fldChar w:fldCharType="separate"/>
            </w:r>
            <w:r>
              <w:rPr>
                <w:noProof/>
                <w:webHidden/>
              </w:rPr>
              <w:t>41</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21">
            <w:r w:rsidRPr="00F110A0" w:rsidR="00B241D8">
              <w:rPr>
                <w:rStyle w:val="Hyperlink"/>
                <w:noProof/>
                <w:lang w:eastAsia="da-DK"/>
              </w:rPr>
              <w:t>Bilag 4: Fødevarernes klimaaftryk</w:t>
            </w:r>
            <w:r w:rsidR="00B241D8">
              <w:rPr>
                <w:noProof/>
                <w:webHidden/>
              </w:rPr>
              <w:tab/>
            </w:r>
            <w:r w:rsidR="00B241D8">
              <w:rPr>
                <w:noProof/>
                <w:webHidden/>
              </w:rPr>
              <w:fldChar w:fldCharType="begin"/>
            </w:r>
            <w:r w:rsidR="00B241D8">
              <w:rPr>
                <w:noProof/>
                <w:webHidden/>
              </w:rPr>
              <w:instrText xml:space="preserve"> PAGEREF _Toc315779721 \h </w:instrText>
            </w:r>
            <w:r w:rsidR="00B241D8">
              <w:rPr>
                <w:noProof/>
                <w:webHidden/>
              </w:rPr>
            </w:r>
            <w:r w:rsidR="00B241D8">
              <w:rPr>
                <w:noProof/>
                <w:webHidden/>
              </w:rPr>
              <w:fldChar w:fldCharType="separate"/>
            </w:r>
            <w:r>
              <w:rPr>
                <w:noProof/>
                <w:webHidden/>
              </w:rPr>
              <w:t>42</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22">
            <w:r w:rsidRPr="00F110A0" w:rsidR="00B241D8">
              <w:rPr>
                <w:rStyle w:val="Hyperlink"/>
                <w:noProof/>
              </w:rPr>
              <w:t>Bilag 5: Registrering af frugt og grønt</w:t>
            </w:r>
            <w:r w:rsidR="00B241D8">
              <w:rPr>
                <w:noProof/>
                <w:webHidden/>
              </w:rPr>
              <w:tab/>
            </w:r>
            <w:r w:rsidR="00B241D8">
              <w:rPr>
                <w:noProof/>
                <w:webHidden/>
              </w:rPr>
              <w:fldChar w:fldCharType="begin"/>
            </w:r>
            <w:r w:rsidR="00B241D8">
              <w:rPr>
                <w:noProof/>
                <w:webHidden/>
              </w:rPr>
              <w:instrText xml:space="preserve"> PAGEREF _Toc315779722 \h </w:instrText>
            </w:r>
            <w:r w:rsidR="00B241D8">
              <w:rPr>
                <w:noProof/>
                <w:webHidden/>
              </w:rPr>
            </w:r>
            <w:r w:rsidR="00B241D8">
              <w:rPr>
                <w:noProof/>
                <w:webHidden/>
              </w:rPr>
              <w:fldChar w:fldCharType="separate"/>
            </w:r>
            <w:r>
              <w:rPr>
                <w:noProof/>
                <w:webHidden/>
              </w:rPr>
              <w:t>43</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23">
            <w:r w:rsidRPr="00F110A0" w:rsidR="00B241D8">
              <w:rPr>
                <w:rStyle w:val="Hyperlink"/>
                <w:noProof/>
              </w:rPr>
              <w:t>Bilag 6: Opskrift på muffins</w:t>
            </w:r>
            <w:r w:rsidR="00B241D8">
              <w:rPr>
                <w:noProof/>
                <w:webHidden/>
              </w:rPr>
              <w:tab/>
            </w:r>
            <w:r w:rsidR="00B241D8">
              <w:rPr>
                <w:noProof/>
                <w:webHidden/>
              </w:rPr>
              <w:fldChar w:fldCharType="begin"/>
            </w:r>
            <w:r w:rsidR="00B241D8">
              <w:rPr>
                <w:noProof/>
                <w:webHidden/>
              </w:rPr>
              <w:instrText xml:space="preserve"> PAGEREF _Toc315779723 \h </w:instrText>
            </w:r>
            <w:r w:rsidR="00B241D8">
              <w:rPr>
                <w:noProof/>
                <w:webHidden/>
              </w:rPr>
            </w:r>
            <w:r w:rsidR="00B241D8">
              <w:rPr>
                <w:noProof/>
                <w:webHidden/>
              </w:rPr>
              <w:fldChar w:fldCharType="separate"/>
            </w:r>
            <w:r>
              <w:rPr>
                <w:noProof/>
                <w:webHidden/>
              </w:rPr>
              <w:t>44</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24">
            <w:r w:rsidRPr="00F110A0" w:rsidR="00B241D8">
              <w:rPr>
                <w:rStyle w:val="Hyperlink"/>
                <w:noProof/>
              </w:rPr>
              <w:t>Bilag 7: Bedømmelsesskema af muffins og gulerødder</w:t>
            </w:r>
            <w:r w:rsidR="00B241D8">
              <w:rPr>
                <w:noProof/>
                <w:webHidden/>
              </w:rPr>
              <w:tab/>
            </w:r>
            <w:r w:rsidR="00B241D8">
              <w:rPr>
                <w:noProof/>
                <w:webHidden/>
              </w:rPr>
              <w:fldChar w:fldCharType="begin"/>
            </w:r>
            <w:r w:rsidR="00B241D8">
              <w:rPr>
                <w:noProof/>
                <w:webHidden/>
              </w:rPr>
              <w:instrText xml:space="preserve"> PAGEREF _Toc315779724 \h </w:instrText>
            </w:r>
            <w:r w:rsidR="00B241D8">
              <w:rPr>
                <w:noProof/>
                <w:webHidden/>
              </w:rPr>
            </w:r>
            <w:r w:rsidR="00B241D8">
              <w:rPr>
                <w:noProof/>
                <w:webHidden/>
              </w:rPr>
              <w:fldChar w:fldCharType="separate"/>
            </w:r>
            <w:r>
              <w:rPr>
                <w:noProof/>
                <w:webHidden/>
              </w:rPr>
              <w:t>45</w:t>
            </w:r>
            <w:r w:rsidR="00B241D8">
              <w:rPr>
                <w:noProof/>
                <w:webHidden/>
              </w:rPr>
              <w:fldChar w:fldCharType="end"/>
            </w:r>
          </w:hyperlink>
        </w:p>
        <w:p w:rsidR="00B241D8" w:rsidRDefault="007F6276">
          <w:pPr>
            <w:pStyle w:val="Indholdsfortegnelse1"/>
            <w:tabs>
              <w:tab w:val="right" w:leader="dot" w:pos="9628"/>
            </w:tabs>
            <w:rPr>
              <w:rFonts w:eastAsiaTheme="minorEastAsia"/>
              <w:noProof/>
              <w:lang w:eastAsia="da-DK"/>
            </w:rPr>
          </w:pPr>
          <w:hyperlink w:history="1" w:anchor="_Toc315779725">
            <w:r w:rsidRPr="00F110A0" w:rsidR="00B241D8">
              <w:rPr>
                <w:rStyle w:val="Hyperlink"/>
                <w:noProof/>
              </w:rPr>
              <w:t>Fødevarer – Til eleven</w:t>
            </w:r>
            <w:r w:rsidR="00B241D8">
              <w:rPr>
                <w:noProof/>
                <w:webHidden/>
              </w:rPr>
              <w:tab/>
            </w:r>
            <w:r w:rsidR="00B241D8">
              <w:rPr>
                <w:noProof/>
                <w:webHidden/>
              </w:rPr>
              <w:fldChar w:fldCharType="begin"/>
            </w:r>
            <w:r w:rsidR="00B241D8">
              <w:rPr>
                <w:noProof/>
                <w:webHidden/>
              </w:rPr>
              <w:instrText xml:space="preserve"> PAGEREF _Toc315779725 \h </w:instrText>
            </w:r>
            <w:r w:rsidR="00B241D8">
              <w:rPr>
                <w:noProof/>
                <w:webHidden/>
              </w:rPr>
            </w:r>
            <w:r w:rsidR="00B241D8">
              <w:rPr>
                <w:noProof/>
                <w:webHidden/>
              </w:rPr>
              <w:fldChar w:fldCharType="separate"/>
            </w:r>
            <w:r>
              <w:rPr>
                <w:noProof/>
                <w:webHidden/>
              </w:rPr>
              <w:t>47</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26">
            <w:r w:rsidRPr="00F110A0" w:rsidR="00B241D8">
              <w:rPr>
                <w:rStyle w:val="Hyperlink"/>
                <w:noProof/>
                <w:lang w:eastAsia="da-DK"/>
              </w:rPr>
              <w:t>Tema 1: Animalske produkter og fisk</w:t>
            </w:r>
            <w:r w:rsidR="00B241D8">
              <w:rPr>
                <w:noProof/>
                <w:webHidden/>
              </w:rPr>
              <w:tab/>
            </w:r>
            <w:r w:rsidR="00B241D8">
              <w:rPr>
                <w:noProof/>
                <w:webHidden/>
              </w:rPr>
              <w:fldChar w:fldCharType="begin"/>
            </w:r>
            <w:r w:rsidR="00B241D8">
              <w:rPr>
                <w:noProof/>
                <w:webHidden/>
              </w:rPr>
              <w:instrText xml:space="preserve"> PAGEREF _Toc315779726 \h </w:instrText>
            </w:r>
            <w:r w:rsidR="00B241D8">
              <w:rPr>
                <w:noProof/>
                <w:webHidden/>
              </w:rPr>
            </w:r>
            <w:r w:rsidR="00B241D8">
              <w:rPr>
                <w:noProof/>
                <w:webHidden/>
              </w:rPr>
              <w:fldChar w:fldCharType="separate"/>
            </w:r>
            <w:r>
              <w:rPr>
                <w:noProof/>
                <w:webHidden/>
              </w:rPr>
              <w:t>47</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27">
            <w:r w:rsidRPr="00F110A0" w:rsidR="00B241D8">
              <w:rPr>
                <w:rStyle w:val="Hyperlink"/>
                <w:noProof/>
                <w:lang w:eastAsia="da-DK"/>
              </w:rPr>
              <w:t>Tema 2: Kornprodukter</w:t>
            </w:r>
            <w:r w:rsidR="00B241D8">
              <w:rPr>
                <w:noProof/>
                <w:webHidden/>
              </w:rPr>
              <w:tab/>
            </w:r>
            <w:r w:rsidR="00B241D8">
              <w:rPr>
                <w:noProof/>
                <w:webHidden/>
              </w:rPr>
              <w:fldChar w:fldCharType="begin"/>
            </w:r>
            <w:r w:rsidR="00B241D8">
              <w:rPr>
                <w:noProof/>
                <w:webHidden/>
              </w:rPr>
              <w:instrText xml:space="preserve"> PAGEREF _Toc315779727 \h </w:instrText>
            </w:r>
            <w:r w:rsidR="00B241D8">
              <w:rPr>
                <w:noProof/>
                <w:webHidden/>
              </w:rPr>
            </w:r>
            <w:r w:rsidR="00B241D8">
              <w:rPr>
                <w:noProof/>
                <w:webHidden/>
              </w:rPr>
              <w:fldChar w:fldCharType="separate"/>
            </w:r>
            <w:r>
              <w:rPr>
                <w:noProof/>
                <w:webHidden/>
              </w:rPr>
              <w:t>49</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28">
            <w:r w:rsidRPr="00F110A0" w:rsidR="00B241D8">
              <w:rPr>
                <w:rStyle w:val="Hyperlink"/>
                <w:noProof/>
                <w:lang w:eastAsia="da-DK"/>
              </w:rPr>
              <w:t>Tema 3: Frugt og grønt</w:t>
            </w:r>
            <w:r w:rsidR="00B241D8">
              <w:rPr>
                <w:noProof/>
                <w:webHidden/>
              </w:rPr>
              <w:tab/>
            </w:r>
            <w:r w:rsidR="00B241D8">
              <w:rPr>
                <w:noProof/>
                <w:webHidden/>
              </w:rPr>
              <w:fldChar w:fldCharType="begin"/>
            </w:r>
            <w:r w:rsidR="00B241D8">
              <w:rPr>
                <w:noProof/>
                <w:webHidden/>
              </w:rPr>
              <w:instrText xml:space="preserve"> PAGEREF _Toc315779728 \h </w:instrText>
            </w:r>
            <w:r w:rsidR="00B241D8">
              <w:rPr>
                <w:noProof/>
                <w:webHidden/>
              </w:rPr>
            </w:r>
            <w:r w:rsidR="00B241D8">
              <w:rPr>
                <w:noProof/>
                <w:webHidden/>
              </w:rPr>
              <w:fldChar w:fldCharType="separate"/>
            </w:r>
            <w:r>
              <w:rPr>
                <w:noProof/>
                <w:webHidden/>
              </w:rPr>
              <w:t>51</w:t>
            </w:r>
            <w:r w:rsidR="00B241D8">
              <w:rPr>
                <w:noProof/>
                <w:webHidden/>
              </w:rPr>
              <w:fldChar w:fldCharType="end"/>
            </w:r>
          </w:hyperlink>
        </w:p>
        <w:p w:rsidR="00B241D8" w:rsidRDefault="007F6276">
          <w:pPr>
            <w:pStyle w:val="Indholdsfortegnelse1"/>
            <w:tabs>
              <w:tab w:val="right" w:leader="dot" w:pos="9628"/>
            </w:tabs>
            <w:rPr>
              <w:rFonts w:eastAsiaTheme="minorEastAsia"/>
              <w:noProof/>
              <w:lang w:eastAsia="da-DK"/>
            </w:rPr>
          </w:pPr>
          <w:hyperlink w:history="1" w:anchor="_Toc315779729">
            <w:r w:rsidRPr="00F110A0" w:rsidR="00B241D8">
              <w:rPr>
                <w:rStyle w:val="Hyperlink"/>
                <w:noProof/>
              </w:rPr>
              <w:t>Sæson – Til læreren</w:t>
            </w:r>
            <w:r w:rsidR="00B241D8">
              <w:rPr>
                <w:noProof/>
                <w:webHidden/>
              </w:rPr>
              <w:tab/>
            </w:r>
            <w:r w:rsidR="00B241D8">
              <w:rPr>
                <w:noProof/>
                <w:webHidden/>
              </w:rPr>
              <w:fldChar w:fldCharType="begin"/>
            </w:r>
            <w:r w:rsidR="00B241D8">
              <w:rPr>
                <w:noProof/>
                <w:webHidden/>
              </w:rPr>
              <w:instrText xml:space="preserve"> PAGEREF _Toc315779729 \h </w:instrText>
            </w:r>
            <w:r w:rsidR="00B241D8">
              <w:rPr>
                <w:noProof/>
                <w:webHidden/>
              </w:rPr>
            </w:r>
            <w:r w:rsidR="00B241D8">
              <w:rPr>
                <w:noProof/>
                <w:webHidden/>
              </w:rPr>
              <w:fldChar w:fldCharType="separate"/>
            </w:r>
            <w:r>
              <w:rPr>
                <w:noProof/>
                <w:webHidden/>
              </w:rPr>
              <w:t>52</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30">
            <w:r w:rsidRPr="00F110A0" w:rsidR="00B241D8">
              <w:rPr>
                <w:rStyle w:val="Hyperlink"/>
                <w:noProof/>
              </w:rPr>
              <w:t>Didaktisk model</w:t>
            </w:r>
            <w:r w:rsidR="00B241D8">
              <w:rPr>
                <w:noProof/>
                <w:webHidden/>
              </w:rPr>
              <w:tab/>
            </w:r>
            <w:r w:rsidR="00B241D8">
              <w:rPr>
                <w:noProof/>
                <w:webHidden/>
              </w:rPr>
              <w:fldChar w:fldCharType="begin"/>
            </w:r>
            <w:r w:rsidR="00B241D8">
              <w:rPr>
                <w:noProof/>
                <w:webHidden/>
              </w:rPr>
              <w:instrText xml:space="preserve"> PAGEREF _Toc315779730 \h </w:instrText>
            </w:r>
            <w:r w:rsidR="00B241D8">
              <w:rPr>
                <w:noProof/>
                <w:webHidden/>
              </w:rPr>
            </w:r>
            <w:r w:rsidR="00B241D8">
              <w:rPr>
                <w:noProof/>
                <w:webHidden/>
              </w:rPr>
              <w:fldChar w:fldCharType="separate"/>
            </w:r>
            <w:r>
              <w:rPr>
                <w:noProof/>
                <w:webHidden/>
              </w:rPr>
              <w:t>52</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31">
            <w:r w:rsidRPr="00F110A0" w:rsidR="00B241D8">
              <w:rPr>
                <w:rStyle w:val="Hyperlink"/>
                <w:noProof/>
              </w:rPr>
              <w:t>Undervisningsmål</w:t>
            </w:r>
            <w:r w:rsidR="00B241D8">
              <w:rPr>
                <w:noProof/>
                <w:webHidden/>
              </w:rPr>
              <w:tab/>
            </w:r>
            <w:r w:rsidR="00B241D8">
              <w:rPr>
                <w:noProof/>
                <w:webHidden/>
              </w:rPr>
              <w:fldChar w:fldCharType="begin"/>
            </w:r>
            <w:r w:rsidR="00B241D8">
              <w:rPr>
                <w:noProof/>
                <w:webHidden/>
              </w:rPr>
              <w:instrText xml:space="preserve"> PAGEREF _Toc315779731 \h </w:instrText>
            </w:r>
            <w:r w:rsidR="00B241D8">
              <w:rPr>
                <w:noProof/>
                <w:webHidden/>
              </w:rPr>
            </w:r>
            <w:r w:rsidR="00B241D8">
              <w:rPr>
                <w:noProof/>
                <w:webHidden/>
              </w:rPr>
              <w:fldChar w:fldCharType="separate"/>
            </w:r>
            <w:r>
              <w:rPr>
                <w:noProof/>
                <w:webHidden/>
              </w:rPr>
              <w:t>52</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32">
            <w:r w:rsidRPr="00F110A0" w:rsidR="00B241D8">
              <w:rPr>
                <w:rStyle w:val="Hyperlink"/>
                <w:noProof/>
              </w:rPr>
              <w:t>Forslag til undervisningsforløb</w:t>
            </w:r>
            <w:r w:rsidR="00B241D8">
              <w:rPr>
                <w:noProof/>
                <w:webHidden/>
              </w:rPr>
              <w:tab/>
            </w:r>
            <w:r w:rsidR="00B241D8">
              <w:rPr>
                <w:noProof/>
                <w:webHidden/>
              </w:rPr>
              <w:fldChar w:fldCharType="begin"/>
            </w:r>
            <w:r w:rsidR="00B241D8">
              <w:rPr>
                <w:noProof/>
                <w:webHidden/>
              </w:rPr>
              <w:instrText xml:space="preserve"> PAGEREF _Toc315779732 \h </w:instrText>
            </w:r>
            <w:r w:rsidR="00B241D8">
              <w:rPr>
                <w:noProof/>
                <w:webHidden/>
              </w:rPr>
            </w:r>
            <w:r w:rsidR="00B241D8">
              <w:rPr>
                <w:noProof/>
                <w:webHidden/>
              </w:rPr>
              <w:fldChar w:fldCharType="separate"/>
            </w:r>
            <w:r>
              <w:rPr>
                <w:noProof/>
                <w:webHidden/>
              </w:rPr>
              <w:t>53</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33">
            <w:r w:rsidRPr="00F110A0" w:rsidR="00B241D8">
              <w:rPr>
                <w:rStyle w:val="Hyperlink"/>
                <w:noProof/>
              </w:rPr>
              <w:t>Elevforudsætninger:</w:t>
            </w:r>
            <w:r w:rsidR="00B241D8">
              <w:rPr>
                <w:noProof/>
                <w:webHidden/>
              </w:rPr>
              <w:tab/>
            </w:r>
            <w:r w:rsidR="00B241D8">
              <w:rPr>
                <w:noProof/>
                <w:webHidden/>
              </w:rPr>
              <w:fldChar w:fldCharType="begin"/>
            </w:r>
            <w:r w:rsidR="00B241D8">
              <w:rPr>
                <w:noProof/>
                <w:webHidden/>
              </w:rPr>
              <w:instrText xml:space="preserve"> PAGEREF _Toc315779733 \h </w:instrText>
            </w:r>
            <w:r w:rsidR="00B241D8">
              <w:rPr>
                <w:noProof/>
                <w:webHidden/>
              </w:rPr>
            </w:r>
            <w:r w:rsidR="00B241D8">
              <w:rPr>
                <w:noProof/>
                <w:webHidden/>
              </w:rPr>
              <w:fldChar w:fldCharType="separate"/>
            </w:r>
            <w:r>
              <w:rPr>
                <w:noProof/>
                <w:webHidden/>
              </w:rPr>
              <w:t>53</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34">
            <w:r w:rsidRPr="00F110A0" w:rsidR="00B241D8">
              <w:rPr>
                <w:rStyle w:val="Hyperlink"/>
                <w:noProof/>
              </w:rPr>
              <w:t>Organisering:</w:t>
            </w:r>
            <w:r w:rsidR="00B241D8">
              <w:rPr>
                <w:noProof/>
                <w:webHidden/>
              </w:rPr>
              <w:tab/>
            </w:r>
            <w:r w:rsidR="00B241D8">
              <w:rPr>
                <w:noProof/>
                <w:webHidden/>
              </w:rPr>
              <w:fldChar w:fldCharType="begin"/>
            </w:r>
            <w:r w:rsidR="00B241D8">
              <w:rPr>
                <w:noProof/>
                <w:webHidden/>
              </w:rPr>
              <w:instrText xml:space="preserve"> PAGEREF _Toc315779734 \h </w:instrText>
            </w:r>
            <w:r w:rsidR="00B241D8">
              <w:rPr>
                <w:noProof/>
                <w:webHidden/>
              </w:rPr>
            </w:r>
            <w:r w:rsidR="00B241D8">
              <w:rPr>
                <w:noProof/>
                <w:webHidden/>
              </w:rPr>
              <w:fldChar w:fldCharType="separate"/>
            </w:r>
            <w:r>
              <w:rPr>
                <w:noProof/>
                <w:webHidden/>
              </w:rPr>
              <w:t>53</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35">
            <w:r w:rsidRPr="00F110A0" w:rsidR="00B241D8">
              <w:rPr>
                <w:rStyle w:val="Hyperlink"/>
                <w:noProof/>
              </w:rPr>
              <w:t>Undervisningsindhold:</w:t>
            </w:r>
            <w:r w:rsidR="00B241D8">
              <w:rPr>
                <w:noProof/>
                <w:webHidden/>
              </w:rPr>
              <w:tab/>
            </w:r>
            <w:r w:rsidR="00B241D8">
              <w:rPr>
                <w:noProof/>
                <w:webHidden/>
              </w:rPr>
              <w:fldChar w:fldCharType="begin"/>
            </w:r>
            <w:r w:rsidR="00B241D8">
              <w:rPr>
                <w:noProof/>
                <w:webHidden/>
              </w:rPr>
              <w:instrText xml:space="preserve"> PAGEREF _Toc315779735 \h </w:instrText>
            </w:r>
            <w:r w:rsidR="00B241D8">
              <w:rPr>
                <w:noProof/>
                <w:webHidden/>
              </w:rPr>
            </w:r>
            <w:r w:rsidR="00B241D8">
              <w:rPr>
                <w:noProof/>
                <w:webHidden/>
              </w:rPr>
              <w:fldChar w:fldCharType="separate"/>
            </w:r>
            <w:r>
              <w:rPr>
                <w:noProof/>
                <w:webHidden/>
              </w:rPr>
              <w:t>54</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36">
            <w:r w:rsidRPr="00F110A0" w:rsidR="00B241D8">
              <w:rPr>
                <w:rStyle w:val="Hyperlink"/>
                <w:noProof/>
              </w:rPr>
              <w:t>Materialeliste</w:t>
            </w:r>
            <w:r w:rsidR="00B241D8">
              <w:rPr>
                <w:noProof/>
                <w:webHidden/>
              </w:rPr>
              <w:tab/>
            </w:r>
            <w:r w:rsidR="00B241D8">
              <w:rPr>
                <w:noProof/>
                <w:webHidden/>
              </w:rPr>
              <w:fldChar w:fldCharType="begin"/>
            </w:r>
            <w:r w:rsidR="00B241D8">
              <w:rPr>
                <w:noProof/>
                <w:webHidden/>
              </w:rPr>
              <w:instrText xml:space="preserve"> PAGEREF _Toc315779736 \h </w:instrText>
            </w:r>
            <w:r w:rsidR="00B241D8">
              <w:rPr>
                <w:noProof/>
                <w:webHidden/>
              </w:rPr>
            </w:r>
            <w:r w:rsidR="00B241D8">
              <w:rPr>
                <w:noProof/>
                <w:webHidden/>
              </w:rPr>
              <w:fldChar w:fldCharType="separate"/>
            </w:r>
            <w:r>
              <w:rPr>
                <w:noProof/>
                <w:webHidden/>
              </w:rPr>
              <w:t>56</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37">
            <w:r w:rsidRPr="00F110A0" w:rsidR="00B241D8">
              <w:rPr>
                <w:rStyle w:val="Hyperlink"/>
                <w:noProof/>
              </w:rPr>
              <w:t>Bilag</w:t>
            </w:r>
            <w:r w:rsidR="00B241D8">
              <w:rPr>
                <w:noProof/>
                <w:webHidden/>
              </w:rPr>
              <w:tab/>
            </w:r>
            <w:r w:rsidR="00B241D8">
              <w:rPr>
                <w:noProof/>
                <w:webHidden/>
              </w:rPr>
              <w:fldChar w:fldCharType="begin"/>
            </w:r>
            <w:r w:rsidR="00B241D8">
              <w:rPr>
                <w:noProof/>
                <w:webHidden/>
              </w:rPr>
              <w:instrText xml:space="preserve"> PAGEREF _Toc315779737 \h </w:instrText>
            </w:r>
            <w:r w:rsidR="00B241D8">
              <w:rPr>
                <w:noProof/>
                <w:webHidden/>
              </w:rPr>
            </w:r>
            <w:r w:rsidR="00B241D8">
              <w:rPr>
                <w:noProof/>
                <w:webHidden/>
              </w:rPr>
              <w:fldChar w:fldCharType="separate"/>
            </w:r>
            <w:r>
              <w:rPr>
                <w:noProof/>
                <w:webHidden/>
              </w:rPr>
              <w:t>56</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38">
            <w:r w:rsidRPr="00F110A0" w:rsidR="00B241D8">
              <w:rPr>
                <w:rStyle w:val="Hyperlink"/>
                <w:noProof/>
              </w:rPr>
              <w:t>Bilag 1: Sæsonskema til registrering af frugt og grønt</w:t>
            </w:r>
            <w:r w:rsidR="00B241D8">
              <w:rPr>
                <w:noProof/>
                <w:webHidden/>
              </w:rPr>
              <w:tab/>
            </w:r>
            <w:r w:rsidR="00B241D8">
              <w:rPr>
                <w:noProof/>
                <w:webHidden/>
              </w:rPr>
              <w:fldChar w:fldCharType="begin"/>
            </w:r>
            <w:r w:rsidR="00B241D8">
              <w:rPr>
                <w:noProof/>
                <w:webHidden/>
              </w:rPr>
              <w:instrText xml:space="preserve"> PAGEREF _Toc315779738 \h </w:instrText>
            </w:r>
            <w:r w:rsidR="00B241D8">
              <w:rPr>
                <w:noProof/>
                <w:webHidden/>
              </w:rPr>
            </w:r>
            <w:r w:rsidR="00B241D8">
              <w:rPr>
                <w:noProof/>
                <w:webHidden/>
              </w:rPr>
              <w:fldChar w:fldCharType="separate"/>
            </w:r>
            <w:r>
              <w:rPr>
                <w:noProof/>
                <w:webHidden/>
              </w:rPr>
              <w:t>57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39">
            <w:r w:rsidRPr="00F110A0" w:rsidR="00B241D8">
              <w:rPr>
                <w:rStyle w:val="Hyperlink"/>
                <w:noProof/>
              </w:rPr>
              <w:t>Bilag 2: Sæsonplakat</w:t>
            </w:r>
            <w:r w:rsidR="00B241D8">
              <w:rPr>
                <w:noProof/>
                <w:webHidden/>
              </w:rPr>
              <w:tab/>
            </w:r>
            <w:r w:rsidR="00B241D8">
              <w:rPr>
                <w:noProof/>
                <w:webHidden/>
              </w:rPr>
              <w:fldChar w:fldCharType="begin"/>
            </w:r>
            <w:r w:rsidR="00B241D8">
              <w:rPr>
                <w:noProof/>
                <w:webHidden/>
              </w:rPr>
              <w:instrText xml:space="preserve"> PAGEREF _Toc315779739 \h </w:instrText>
            </w:r>
            <w:r w:rsidR="00B241D8">
              <w:rPr>
                <w:noProof/>
                <w:webHidden/>
              </w:rPr>
            </w:r>
            <w:r w:rsidR="00B241D8">
              <w:rPr>
                <w:noProof/>
                <w:webHidden/>
              </w:rPr>
              <w:fldChar w:fldCharType="separate"/>
            </w:r>
            <w:r>
              <w:rPr>
                <w:noProof/>
                <w:webHidden/>
              </w:rPr>
              <w:t>58</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40">
            <w:r w:rsidRPr="00F110A0" w:rsidR="00B241D8">
              <w:rPr>
                <w:rStyle w:val="Hyperlink"/>
                <w:noProof/>
              </w:rPr>
              <w:t>Bilag 3: Minestronesuppe</w:t>
            </w:r>
            <w:r w:rsidR="00B241D8">
              <w:rPr>
                <w:noProof/>
                <w:webHidden/>
              </w:rPr>
              <w:tab/>
            </w:r>
            <w:r w:rsidR="00B241D8">
              <w:rPr>
                <w:noProof/>
                <w:webHidden/>
              </w:rPr>
              <w:fldChar w:fldCharType="begin"/>
            </w:r>
            <w:r w:rsidR="00B241D8">
              <w:rPr>
                <w:noProof/>
                <w:webHidden/>
              </w:rPr>
              <w:instrText xml:space="preserve"> PAGEREF _Toc315779740 \h </w:instrText>
            </w:r>
            <w:r w:rsidR="00B241D8">
              <w:rPr>
                <w:noProof/>
                <w:webHidden/>
              </w:rPr>
            </w:r>
            <w:r w:rsidR="00B241D8">
              <w:rPr>
                <w:noProof/>
                <w:webHidden/>
              </w:rPr>
              <w:fldChar w:fldCharType="separate"/>
            </w:r>
            <w:r>
              <w:rPr>
                <w:noProof/>
                <w:webHidden/>
              </w:rPr>
              <w:t>59</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41">
            <w:r w:rsidRPr="00F110A0" w:rsidR="00B241D8">
              <w:rPr>
                <w:rStyle w:val="Hyperlink"/>
                <w:noProof/>
              </w:rPr>
              <w:t>Bilag 4: Y-tallerken</w:t>
            </w:r>
            <w:r w:rsidR="00B241D8">
              <w:rPr>
                <w:noProof/>
                <w:webHidden/>
              </w:rPr>
              <w:tab/>
            </w:r>
            <w:r w:rsidR="00B241D8">
              <w:rPr>
                <w:noProof/>
                <w:webHidden/>
              </w:rPr>
              <w:fldChar w:fldCharType="begin"/>
            </w:r>
            <w:r w:rsidR="00B241D8">
              <w:rPr>
                <w:noProof/>
                <w:webHidden/>
              </w:rPr>
              <w:instrText xml:space="preserve"> PAGEREF _Toc315779741 \h </w:instrText>
            </w:r>
            <w:r w:rsidR="00B241D8">
              <w:rPr>
                <w:noProof/>
                <w:webHidden/>
              </w:rPr>
            </w:r>
            <w:r w:rsidR="00B241D8">
              <w:rPr>
                <w:noProof/>
                <w:webHidden/>
              </w:rPr>
              <w:fldChar w:fldCharType="separate"/>
            </w:r>
            <w:r>
              <w:rPr>
                <w:noProof/>
                <w:webHidden/>
              </w:rPr>
              <w:t>60</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42">
            <w:r w:rsidRPr="00F110A0" w:rsidR="00B241D8">
              <w:rPr>
                <w:rStyle w:val="Hyperlink"/>
                <w:noProof/>
              </w:rPr>
              <w:t>Bilag 5: Klimatallerken</w:t>
            </w:r>
            <w:r w:rsidR="00B241D8">
              <w:rPr>
                <w:noProof/>
                <w:webHidden/>
              </w:rPr>
              <w:tab/>
            </w:r>
            <w:r w:rsidR="00B241D8">
              <w:rPr>
                <w:noProof/>
                <w:webHidden/>
              </w:rPr>
              <w:fldChar w:fldCharType="begin"/>
            </w:r>
            <w:r w:rsidR="00B241D8">
              <w:rPr>
                <w:noProof/>
                <w:webHidden/>
              </w:rPr>
              <w:instrText xml:space="preserve"> PAGEREF _Toc315779742 \h </w:instrText>
            </w:r>
            <w:r w:rsidR="00B241D8">
              <w:rPr>
                <w:noProof/>
                <w:webHidden/>
              </w:rPr>
            </w:r>
            <w:r w:rsidR="00B241D8">
              <w:rPr>
                <w:noProof/>
                <w:webHidden/>
              </w:rPr>
              <w:fldChar w:fldCharType="separate"/>
            </w:r>
            <w:r>
              <w:rPr>
                <w:noProof/>
                <w:webHidden/>
              </w:rPr>
              <w:t>61</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43">
            <w:r w:rsidRPr="00F110A0" w:rsidR="00B241D8">
              <w:rPr>
                <w:rStyle w:val="Hyperlink"/>
                <w:noProof/>
              </w:rPr>
              <w:t>Bilag 6: Forslag til indhold af sæsonens råvarekurv</w:t>
            </w:r>
            <w:r w:rsidR="00B241D8">
              <w:rPr>
                <w:noProof/>
                <w:webHidden/>
              </w:rPr>
              <w:tab/>
            </w:r>
            <w:r w:rsidR="00B241D8">
              <w:rPr>
                <w:noProof/>
                <w:webHidden/>
              </w:rPr>
              <w:fldChar w:fldCharType="begin"/>
            </w:r>
            <w:r w:rsidR="00B241D8">
              <w:rPr>
                <w:noProof/>
                <w:webHidden/>
              </w:rPr>
              <w:instrText xml:space="preserve"> PAGEREF _Toc315779743 \h </w:instrText>
            </w:r>
            <w:r w:rsidR="00B241D8">
              <w:rPr>
                <w:noProof/>
                <w:webHidden/>
              </w:rPr>
            </w:r>
            <w:r w:rsidR="00B241D8">
              <w:rPr>
                <w:noProof/>
                <w:webHidden/>
              </w:rPr>
              <w:fldChar w:fldCharType="separate"/>
            </w:r>
            <w:r>
              <w:rPr>
                <w:noProof/>
                <w:webHidden/>
              </w:rPr>
              <w:t>62</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44">
            <w:r w:rsidRPr="00F110A0" w:rsidR="00B241D8">
              <w:rPr>
                <w:rStyle w:val="Hyperlink"/>
                <w:noProof/>
              </w:rPr>
              <w:t>Bilag 7: Varebestilling</w:t>
            </w:r>
            <w:r w:rsidR="00B241D8">
              <w:rPr>
                <w:noProof/>
                <w:webHidden/>
              </w:rPr>
              <w:tab/>
            </w:r>
            <w:r w:rsidR="00B241D8">
              <w:rPr>
                <w:noProof/>
                <w:webHidden/>
              </w:rPr>
              <w:fldChar w:fldCharType="begin"/>
            </w:r>
            <w:r w:rsidR="00B241D8">
              <w:rPr>
                <w:noProof/>
                <w:webHidden/>
              </w:rPr>
              <w:instrText xml:space="preserve"> PAGEREF _Toc315779744 \h </w:instrText>
            </w:r>
            <w:r w:rsidR="00B241D8">
              <w:rPr>
                <w:noProof/>
                <w:webHidden/>
              </w:rPr>
            </w:r>
            <w:r w:rsidR="00B241D8">
              <w:rPr>
                <w:noProof/>
                <w:webHidden/>
              </w:rPr>
              <w:fldChar w:fldCharType="separate"/>
            </w:r>
            <w:r>
              <w:rPr>
                <w:noProof/>
                <w:webHidden/>
              </w:rPr>
              <w:t>64</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45">
            <w:r w:rsidRPr="00F110A0" w:rsidR="00B241D8">
              <w:rPr>
                <w:rStyle w:val="Hyperlink"/>
                <w:noProof/>
              </w:rPr>
              <w:t>Bilag 8: Arbejdsplan for køkkenøvelsen</w:t>
            </w:r>
            <w:r w:rsidR="00B241D8">
              <w:rPr>
                <w:noProof/>
                <w:webHidden/>
              </w:rPr>
              <w:tab/>
            </w:r>
            <w:r w:rsidR="00B241D8">
              <w:rPr>
                <w:noProof/>
                <w:webHidden/>
              </w:rPr>
              <w:fldChar w:fldCharType="begin"/>
            </w:r>
            <w:r w:rsidR="00B241D8">
              <w:rPr>
                <w:noProof/>
                <w:webHidden/>
              </w:rPr>
              <w:instrText xml:space="preserve"> PAGEREF _Toc315779745 \h </w:instrText>
            </w:r>
            <w:r w:rsidR="00B241D8">
              <w:rPr>
                <w:noProof/>
                <w:webHidden/>
              </w:rPr>
            </w:r>
            <w:r w:rsidR="00B241D8">
              <w:rPr>
                <w:noProof/>
                <w:webHidden/>
              </w:rPr>
              <w:fldChar w:fldCharType="separate"/>
            </w:r>
            <w:r>
              <w:rPr>
                <w:noProof/>
                <w:webHidden/>
              </w:rPr>
              <w:t>65</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46">
            <w:r w:rsidRPr="00F110A0" w:rsidR="00B241D8">
              <w:rPr>
                <w:rStyle w:val="Hyperlink"/>
                <w:noProof/>
              </w:rPr>
              <w:t>Bilag 9: Bedømmelsesskema for minestronesuppe</w:t>
            </w:r>
            <w:r w:rsidR="00B241D8">
              <w:rPr>
                <w:noProof/>
                <w:webHidden/>
              </w:rPr>
              <w:tab/>
            </w:r>
            <w:r w:rsidR="00B241D8">
              <w:rPr>
                <w:noProof/>
                <w:webHidden/>
              </w:rPr>
              <w:fldChar w:fldCharType="begin"/>
            </w:r>
            <w:r w:rsidR="00B241D8">
              <w:rPr>
                <w:noProof/>
                <w:webHidden/>
              </w:rPr>
              <w:instrText xml:space="preserve"> PAGEREF _Toc315779746 \h </w:instrText>
            </w:r>
            <w:r w:rsidR="00B241D8">
              <w:rPr>
                <w:noProof/>
                <w:webHidden/>
              </w:rPr>
            </w:r>
            <w:r w:rsidR="00B241D8">
              <w:rPr>
                <w:noProof/>
                <w:webHidden/>
              </w:rPr>
              <w:fldChar w:fldCharType="separate"/>
            </w:r>
            <w:r>
              <w:rPr>
                <w:noProof/>
                <w:webHidden/>
              </w:rPr>
              <w:t>66</w:t>
            </w:r>
            <w:r w:rsidR="00B241D8">
              <w:rPr>
                <w:noProof/>
                <w:webHidden/>
              </w:rPr>
              <w:fldChar w:fldCharType="end"/>
            </w:r>
          </w:hyperlink>
        </w:p>
        <w:p w:rsidR="00B241D8" w:rsidRDefault="007F6276">
          <w:pPr>
            <w:pStyle w:val="Indholdsfortegnelse1"/>
            <w:tabs>
              <w:tab w:val="right" w:leader="dot" w:pos="9628"/>
            </w:tabs>
            <w:rPr>
              <w:rFonts w:eastAsiaTheme="minorEastAsia"/>
              <w:noProof/>
              <w:lang w:eastAsia="da-DK"/>
            </w:rPr>
          </w:pPr>
          <w:hyperlink w:history="1" w:anchor="_Toc315779747">
            <w:r w:rsidRPr="00F110A0" w:rsidR="00B241D8">
              <w:rPr>
                <w:rStyle w:val="Hyperlink"/>
                <w:noProof/>
              </w:rPr>
              <w:t>Sæson – Til eleven</w:t>
            </w:r>
            <w:r w:rsidR="00B241D8">
              <w:rPr>
                <w:noProof/>
                <w:webHidden/>
              </w:rPr>
              <w:tab/>
            </w:r>
            <w:r w:rsidR="00B241D8">
              <w:rPr>
                <w:noProof/>
                <w:webHidden/>
              </w:rPr>
              <w:fldChar w:fldCharType="begin"/>
            </w:r>
            <w:r w:rsidR="00B241D8">
              <w:rPr>
                <w:noProof/>
                <w:webHidden/>
              </w:rPr>
              <w:instrText xml:space="preserve"> PAGEREF _Toc315779747 \h </w:instrText>
            </w:r>
            <w:r w:rsidR="00B241D8">
              <w:rPr>
                <w:noProof/>
                <w:webHidden/>
              </w:rPr>
            </w:r>
            <w:r w:rsidR="00B241D8">
              <w:rPr>
                <w:noProof/>
                <w:webHidden/>
              </w:rPr>
              <w:fldChar w:fldCharType="separate"/>
            </w:r>
            <w:r>
              <w:rPr>
                <w:noProof/>
                <w:webHidden/>
              </w:rPr>
              <w:t>68</w:t>
            </w:r>
            <w:r w:rsidR="00B241D8">
              <w:rPr>
                <w:noProof/>
                <w:webHidden/>
              </w:rPr>
              <w:fldChar w:fldCharType="end"/>
            </w:r>
          </w:hyperlink>
        </w:p>
        <w:p w:rsidR="00B241D8" w:rsidRDefault="007F6276">
          <w:pPr>
            <w:pStyle w:val="Indholdsfortegnelse1"/>
            <w:tabs>
              <w:tab w:val="right" w:leader="dot" w:pos="9628"/>
            </w:tabs>
            <w:rPr>
              <w:rFonts w:eastAsiaTheme="minorEastAsia"/>
              <w:noProof/>
              <w:lang w:eastAsia="da-DK"/>
            </w:rPr>
          </w:pPr>
          <w:hyperlink w:history="1" w:anchor="_Toc315779748">
            <w:r w:rsidRPr="00F110A0" w:rsidR="00B241D8">
              <w:rPr>
                <w:rStyle w:val="Hyperlink"/>
                <w:noProof/>
              </w:rPr>
              <w:t>Sanserne – Til læreren</w:t>
            </w:r>
            <w:r w:rsidR="00B241D8">
              <w:rPr>
                <w:noProof/>
                <w:webHidden/>
              </w:rPr>
              <w:tab/>
            </w:r>
            <w:r w:rsidR="00B241D8">
              <w:rPr>
                <w:noProof/>
                <w:webHidden/>
              </w:rPr>
              <w:fldChar w:fldCharType="begin"/>
            </w:r>
            <w:r w:rsidR="00B241D8">
              <w:rPr>
                <w:noProof/>
                <w:webHidden/>
              </w:rPr>
              <w:instrText xml:space="preserve"> PAGEREF _Toc315779748 \h </w:instrText>
            </w:r>
            <w:r w:rsidR="00B241D8">
              <w:rPr>
                <w:noProof/>
                <w:webHidden/>
              </w:rPr>
            </w:r>
            <w:r w:rsidR="00B241D8">
              <w:rPr>
                <w:noProof/>
                <w:webHidden/>
              </w:rPr>
              <w:fldChar w:fldCharType="separate"/>
            </w:r>
            <w:r>
              <w:rPr>
                <w:noProof/>
                <w:webHidden/>
              </w:rPr>
              <w:t>70</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49">
            <w:r w:rsidRPr="00F110A0" w:rsidR="00B241D8">
              <w:rPr>
                <w:rStyle w:val="Hyperlink"/>
                <w:noProof/>
              </w:rPr>
              <w:t>Didaktisk model</w:t>
            </w:r>
            <w:r w:rsidR="00B241D8">
              <w:rPr>
                <w:noProof/>
                <w:webHidden/>
              </w:rPr>
              <w:tab/>
            </w:r>
            <w:r w:rsidR="00B241D8">
              <w:rPr>
                <w:noProof/>
                <w:webHidden/>
              </w:rPr>
              <w:fldChar w:fldCharType="begin"/>
            </w:r>
            <w:r w:rsidR="00B241D8">
              <w:rPr>
                <w:noProof/>
                <w:webHidden/>
              </w:rPr>
              <w:instrText xml:space="preserve"> PAGEREF _Toc315779749 \h </w:instrText>
            </w:r>
            <w:r w:rsidR="00B241D8">
              <w:rPr>
                <w:noProof/>
                <w:webHidden/>
              </w:rPr>
            </w:r>
            <w:r w:rsidR="00B241D8">
              <w:rPr>
                <w:noProof/>
                <w:webHidden/>
              </w:rPr>
              <w:fldChar w:fldCharType="separate"/>
            </w:r>
            <w:r>
              <w:rPr>
                <w:noProof/>
                <w:webHidden/>
              </w:rPr>
              <w:t>70</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50">
            <w:r w:rsidRPr="00F110A0" w:rsidR="00B241D8">
              <w:rPr>
                <w:rStyle w:val="Hyperlink"/>
                <w:noProof/>
              </w:rPr>
              <w:t>Undervisningsmål</w:t>
            </w:r>
            <w:r w:rsidR="00B241D8">
              <w:rPr>
                <w:noProof/>
                <w:webHidden/>
              </w:rPr>
              <w:tab/>
            </w:r>
            <w:r w:rsidR="00B241D8">
              <w:rPr>
                <w:noProof/>
                <w:webHidden/>
              </w:rPr>
              <w:fldChar w:fldCharType="begin"/>
            </w:r>
            <w:r w:rsidR="00B241D8">
              <w:rPr>
                <w:noProof/>
                <w:webHidden/>
              </w:rPr>
              <w:instrText xml:space="preserve"> PAGEREF _Toc315779750 \h </w:instrText>
            </w:r>
            <w:r w:rsidR="00B241D8">
              <w:rPr>
                <w:noProof/>
                <w:webHidden/>
              </w:rPr>
            </w:r>
            <w:r w:rsidR="00B241D8">
              <w:rPr>
                <w:noProof/>
                <w:webHidden/>
              </w:rPr>
              <w:fldChar w:fldCharType="separate"/>
            </w:r>
            <w:r>
              <w:rPr>
                <w:noProof/>
                <w:webHidden/>
              </w:rPr>
              <w:t>70</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51">
            <w:r w:rsidRPr="00F110A0" w:rsidR="00B241D8">
              <w:rPr>
                <w:rStyle w:val="Hyperlink"/>
                <w:noProof/>
              </w:rPr>
              <w:t>Forslag til undervisningsforløb</w:t>
            </w:r>
            <w:r w:rsidR="00B241D8">
              <w:rPr>
                <w:noProof/>
                <w:webHidden/>
              </w:rPr>
              <w:tab/>
            </w:r>
            <w:r w:rsidR="00B241D8">
              <w:rPr>
                <w:noProof/>
                <w:webHidden/>
              </w:rPr>
              <w:fldChar w:fldCharType="begin"/>
            </w:r>
            <w:r w:rsidR="00B241D8">
              <w:rPr>
                <w:noProof/>
                <w:webHidden/>
              </w:rPr>
              <w:instrText xml:space="preserve"> PAGEREF _Toc315779751 \h </w:instrText>
            </w:r>
            <w:r w:rsidR="00B241D8">
              <w:rPr>
                <w:noProof/>
                <w:webHidden/>
              </w:rPr>
            </w:r>
            <w:r w:rsidR="00B241D8">
              <w:rPr>
                <w:noProof/>
                <w:webHidden/>
              </w:rPr>
              <w:fldChar w:fldCharType="separate"/>
            </w:r>
            <w:r>
              <w:rPr>
                <w:noProof/>
                <w:webHidden/>
              </w:rPr>
              <w:t>71</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52">
            <w:r w:rsidRPr="00F110A0" w:rsidR="00B241D8">
              <w:rPr>
                <w:rStyle w:val="Hyperlink"/>
                <w:noProof/>
              </w:rPr>
              <w:t>Elevforudsætninger:</w:t>
            </w:r>
            <w:r w:rsidR="00B241D8">
              <w:rPr>
                <w:noProof/>
                <w:webHidden/>
              </w:rPr>
              <w:tab/>
            </w:r>
            <w:r w:rsidR="00B241D8">
              <w:rPr>
                <w:noProof/>
                <w:webHidden/>
              </w:rPr>
              <w:fldChar w:fldCharType="begin"/>
            </w:r>
            <w:r w:rsidR="00B241D8">
              <w:rPr>
                <w:noProof/>
                <w:webHidden/>
              </w:rPr>
              <w:instrText xml:space="preserve"> PAGEREF _Toc315779752 \h </w:instrText>
            </w:r>
            <w:r w:rsidR="00B241D8">
              <w:rPr>
                <w:noProof/>
                <w:webHidden/>
              </w:rPr>
            </w:r>
            <w:r w:rsidR="00B241D8">
              <w:rPr>
                <w:noProof/>
                <w:webHidden/>
              </w:rPr>
              <w:fldChar w:fldCharType="separate"/>
            </w:r>
            <w:r>
              <w:rPr>
                <w:noProof/>
                <w:webHidden/>
              </w:rPr>
              <w:t>71</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53">
            <w:r w:rsidRPr="00F110A0" w:rsidR="00B241D8">
              <w:rPr>
                <w:rStyle w:val="Hyperlink"/>
                <w:noProof/>
              </w:rPr>
              <w:t>Organisering:</w:t>
            </w:r>
            <w:r w:rsidR="00B241D8">
              <w:rPr>
                <w:noProof/>
                <w:webHidden/>
              </w:rPr>
              <w:tab/>
            </w:r>
            <w:r w:rsidR="00B241D8">
              <w:rPr>
                <w:noProof/>
                <w:webHidden/>
              </w:rPr>
              <w:fldChar w:fldCharType="begin"/>
            </w:r>
            <w:r w:rsidR="00B241D8">
              <w:rPr>
                <w:noProof/>
                <w:webHidden/>
              </w:rPr>
              <w:instrText xml:space="preserve"> PAGEREF _Toc315779753 \h </w:instrText>
            </w:r>
            <w:r w:rsidR="00B241D8">
              <w:rPr>
                <w:noProof/>
                <w:webHidden/>
              </w:rPr>
            </w:r>
            <w:r w:rsidR="00B241D8">
              <w:rPr>
                <w:noProof/>
                <w:webHidden/>
              </w:rPr>
              <w:fldChar w:fldCharType="separate"/>
            </w:r>
            <w:r>
              <w:rPr>
                <w:noProof/>
                <w:webHidden/>
              </w:rPr>
              <w:t>71</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54">
            <w:r w:rsidRPr="00F110A0" w:rsidR="00B241D8">
              <w:rPr>
                <w:rStyle w:val="Hyperlink"/>
                <w:noProof/>
              </w:rPr>
              <w:t>Forslag til undervisningsindhold:</w:t>
            </w:r>
            <w:r w:rsidR="00B241D8">
              <w:rPr>
                <w:noProof/>
                <w:webHidden/>
              </w:rPr>
              <w:tab/>
            </w:r>
            <w:r w:rsidR="00B241D8">
              <w:rPr>
                <w:noProof/>
                <w:webHidden/>
              </w:rPr>
              <w:fldChar w:fldCharType="begin"/>
            </w:r>
            <w:r w:rsidR="00B241D8">
              <w:rPr>
                <w:noProof/>
                <w:webHidden/>
              </w:rPr>
              <w:instrText xml:space="preserve"> PAGEREF _Toc315779754 \h </w:instrText>
            </w:r>
            <w:r w:rsidR="00B241D8">
              <w:rPr>
                <w:noProof/>
                <w:webHidden/>
              </w:rPr>
            </w:r>
            <w:r w:rsidR="00B241D8">
              <w:rPr>
                <w:noProof/>
                <w:webHidden/>
              </w:rPr>
              <w:fldChar w:fldCharType="separate"/>
            </w:r>
            <w:r>
              <w:rPr>
                <w:noProof/>
                <w:webHidden/>
              </w:rPr>
              <w:t>72</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55">
            <w:r w:rsidRPr="00F110A0" w:rsidR="00B241D8">
              <w:rPr>
                <w:rStyle w:val="Hyperlink"/>
                <w:noProof/>
              </w:rPr>
              <w:t>Materialeliste</w:t>
            </w:r>
            <w:r w:rsidR="00B241D8">
              <w:rPr>
                <w:noProof/>
                <w:webHidden/>
              </w:rPr>
              <w:tab/>
            </w:r>
            <w:r w:rsidR="00B241D8">
              <w:rPr>
                <w:noProof/>
                <w:webHidden/>
              </w:rPr>
              <w:fldChar w:fldCharType="begin"/>
            </w:r>
            <w:r w:rsidR="00B241D8">
              <w:rPr>
                <w:noProof/>
                <w:webHidden/>
              </w:rPr>
              <w:instrText xml:space="preserve"> PAGEREF _Toc315779755 \h </w:instrText>
            </w:r>
            <w:r w:rsidR="00B241D8">
              <w:rPr>
                <w:noProof/>
                <w:webHidden/>
              </w:rPr>
            </w:r>
            <w:r w:rsidR="00B241D8">
              <w:rPr>
                <w:noProof/>
                <w:webHidden/>
              </w:rPr>
              <w:fldChar w:fldCharType="separate"/>
            </w:r>
            <w:r>
              <w:rPr>
                <w:noProof/>
                <w:webHidden/>
              </w:rPr>
              <w:t>74</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56">
            <w:r w:rsidRPr="00F110A0" w:rsidR="00B241D8">
              <w:rPr>
                <w:rStyle w:val="Hyperlink"/>
                <w:noProof/>
              </w:rPr>
              <w:t>Bilag</w:t>
            </w:r>
            <w:r w:rsidR="00B241D8">
              <w:rPr>
                <w:noProof/>
                <w:webHidden/>
              </w:rPr>
              <w:tab/>
            </w:r>
            <w:r w:rsidR="00B241D8">
              <w:rPr>
                <w:noProof/>
                <w:webHidden/>
              </w:rPr>
              <w:fldChar w:fldCharType="begin"/>
            </w:r>
            <w:r w:rsidR="00B241D8">
              <w:rPr>
                <w:noProof/>
                <w:webHidden/>
              </w:rPr>
              <w:instrText xml:space="preserve"> PAGEREF _Toc315779756 \h </w:instrText>
            </w:r>
            <w:r w:rsidR="00B241D8">
              <w:rPr>
                <w:noProof/>
                <w:webHidden/>
              </w:rPr>
            </w:r>
            <w:r w:rsidR="00B241D8">
              <w:rPr>
                <w:noProof/>
                <w:webHidden/>
              </w:rPr>
              <w:fldChar w:fldCharType="separate"/>
            </w:r>
            <w:r>
              <w:rPr>
                <w:noProof/>
                <w:webHidden/>
              </w:rPr>
              <w:t>75</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57">
            <w:r w:rsidRPr="00F110A0" w:rsidR="00B241D8">
              <w:rPr>
                <w:rStyle w:val="Hyperlink"/>
                <w:noProof/>
              </w:rPr>
              <w:t>Bilag 1: Råvarer til smagstest – Konventionelle kontra økologiske</w:t>
            </w:r>
            <w:r w:rsidR="00B241D8">
              <w:rPr>
                <w:noProof/>
                <w:webHidden/>
              </w:rPr>
              <w:tab/>
            </w:r>
            <w:r w:rsidR="00B241D8">
              <w:rPr>
                <w:noProof/>
                <w:webHidden/>
              </w:rPr>
              <w:fldChar w:fldCharType="begin"/>
            </w:r>
            <w:r w:rsidR="00B241D8">
              <w:rPr>
                <w:noProof/>
                <w:webHidden/>
              </w:rPr>
              <w:instrText xml:space="preserve"> PAGEREF _Toc315779757 \h </w:instrText>
            </w:r>
            <w:r w:rsidR="00B241D8">
              <w:rPr>
                <w:noProof/>
                <w:webHidden/>
              </w:rPr>
            </w:r>
            <w:r w:rsidR="00B241D8">
              <w:rPr>
                <w:noProof/>
                <w:webHidden/>
              </w:rPr>
              <w:fldChar w:fldCharType="separate"/>
            </w:r>
            <w:r>
              <w:rPr>
                <w:noProof/>
                <w:webHidden/>
              </w:rPr>
              <w:t>76</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58">
            <w:r w:rsidRPr="00F110A0" w:rsidR="00B241D8">
              <w:rPr>
                <w:rStyle w:val="Hyperlink"/>
                <w:noProof/>
              </w:rPr>
              <w:t>Bilag 2: Sanse-bedømmelsesskema</w:t>
            </w:r>
            <w:r w:rsidR="00B241D8">
              <w:rPr>
                <w:noProof/>
                <w:webHidden/>
              </w:rPr>
              <w:tab/>
            </w:r>
            <w:r w:rsidR="00B241D8">
              <w:rPr>
                <w:noProof/>
                <w:webHidden/>
              </w:rPr>
              <w:fldChar w:fldCharType="begin"/>
            </w:r>
            <w:r w:rsidR="00B241D8">
              <w:rPr>
                <w:noProof/>
                <w:webHidden/>
              </w:rPr>
              <w:instrText xml:space="preserve"> PAGEREF _Toc315779758 \h </w:instrText>
            </w:r>
            <w:r w:rsidR="00B241D8">
              <w:rPr>
                <w:noProof/>
                <w:webHidden/>
              </w:rPr>
            </w:r>
            <w:r w:rsidR="00B241D8">
              <w:rPr>
                <w:noProof/>
                <w:webHidden/>
              </w:rPr>
              <w:fldChar w:fldCharType="separate"/>
            </w:r>
            <w:r>
              <w:rPr>
                <w:noProof/>
                <w:webHidden/>
              </w:rPr>
              <w:t>77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59">
            <w:r w:rsidRPr="00F110A0" w:rsidR="00B241D8">
              <w:rPr>
                <w:rStyle w:val="Hyperlink"/>
                <w:noProof/>
              </w:rPr>
              <w:t>Bilag 3: Hvor på tungen smager du grundsmagene?</w:t>
            </w:r>
            <w:r w:rsidR="00B241D8">
              <w:rPr>
                <w:noProof/>
                <w:webHidden/>
              </w:rPr>
              <w:tab/>
            </w:r>
            <w:r w:rsidR="00B241D8">
              <w:rPr>
                <w:noProof/>
                <w:webHidden/>
              </w:rPr>
              <w:fldChar w:fldCharType="begin"/>
            </w:r>
            <w:r w:rsidR="00B241D8">
              <w:rPr>
                <w:noProof/>
                <w:webHidden/>
              </w:rPr>
              <w:instrText xml:space="preserve"> PAGEREF _Toc315779759 \h </w:instrText>
            </w:r>
            <w:r w:rsidR="00B241D8">
              <w:rPr>
                <w:noProof/>
                <w:webHidden/>
              </w:rPr>
            </w:r>
            <w:r w:rsidR="00B241D8">
              <w:rPr>
                <w:noProof/>
                <w:webHidden/>
              </w:rPr>
              <w:fldChar w:fldCharType="separate"/>
            </w:r>
            <w:r>
              <w:rPr>
                <w:noProof/>
                <w:webHidden/>
              </w:rPr>
              <w:t>78</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60">
            <w:r w:rsidRPr="00F110A0" w:rsidR="00B241D8">
              <w:rPr>
                <w:rStyle w:val="Hyperlink"/>
                <w:noProof/>
              </w:rPr>
              <w:t>Bilag 4: Forslag til krydderier og krydderurter</w:t>
            </w:r>
            <w:r w:rsidR="00B241D8">
              <w:rPr>
                <w:noProof/>
                <w:webHidden/>
              </w:rPr>
              <w:tab/>
            </w:r>
            <w:r w:rsidR="00B241D8">
              <w:rPr>
                <w:noProof/>
                <w:webHidden/>
              </w:rPr>
              <w:fldChar w:fldCharType="begin"/>
            </w:r>
            <w:r w:rsidR="00B241D8">
              <w:rPr>
                <w:noProof/>
                <w:webHidden/>
              </w:rPr>
              <w:instrText xml:space="preserve"> PAGEREF _Toc315779760 \h </w:instrText>
            </w:r>
            <w:r w:rsidR="00B241D8">
              <w:rPr>
                <w:noProof/>
                <w:webHidden/>
              </w:rPr>
            </w:r>
            <w:r w:rsidR="00B241D8">
              <w:rPr>
                <w:noProof/>
                <w:webHidden/>
              </w:rPr>
              <w:fldChar w:fldCharType="separate"/>
            </w:r>
            <w:r>
              <w:rPr>
                <w:noProof/>
                <w:webHidden/>
              </w:rPr>
              <w:t>79</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61">
            <w:r w:rsidRPr="00F110A0" w:rsidR="00B241D8">
              <w:rPr>
                <w:rStyle w:val="Hyperlink"/>
                <w:noProof/>
              </w:rPr>
              <w:t>Bilag 5: Registrering af krydderier og krydderurter</w:t>
            </w:r>
            <w:r w:rsidR="00B241D8">
              <w:rPr>
                <w:noProof/>
                <w:webHidden/>
              </w:rPr>
              <w:tab/>
            </w:r>
            <w:r w:rsidR="00B241D8">
              <w:rPr>
                <w:noProof/>
                <w:webHidden/>
              </w:rPr>
              <w:fldChar w:fldCharType="begin"/>
            </w:r>
            <w:r w:rsidR="00B241D8">
              <w:rPr>
                <w:noProof/>
                <w:webHidden/>
              </w:rPr>
              <w:instrText xml:space="preserve"> PAGEREF _Toc315779761 \h </w:instrText>
            </w:r>
            <w:r w:rsidR="00B241D8">
              <w:rPr>
                <w:noProof/>
                <w:webHidden/>
              </w:rPr>
            </w:r>
            <w:r w:rsidR="00B241D8">
              <w:rPr>
                <w:noProof/>
                <w:webHidden/>
              </w:rPr>
              <w:fldChar w:fldCharType="separate"/>
            </w:r>
            <w:r>
              <w:rPr>
                <w:noProof/>
                <w:webHidden/>
              </w:rPr>
              <w:t>80</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62">
            <w:r w:rsidRPr="00F110A0" w:rsidR="00B241D8">
              <w:rPr>
                <w:rStyle w:val="Hyperlink"/>
                <w:noProof/>
              </w:rPr>
              <w:t>Bilag 6: Forslag til indhold af sæsonens råvarekurv</w:t>
            </w:r>
            <w:r w:rsidR="00B241D8">
              <w:rPr>
                <w:noProof/>
                <w:webHidden/>
              </w:rPr>
              <w:tab/>
            </w:r>
            <w:r w:rsidR="00B241D8">
              <w:rPr>
                <w:noProof/>
                <w:webHidden/>
              </w:rPr>
              <w:fldChar w:fldCharType="begin"/>
            </w:r>
            <w:r w:rsidR="00B241D8">
              <w:rPr>
                <w:noProof/>
                <w:webHidden/>
              </w:rPr>
              <w:instrText xml:space="preserve"> PAGEREF _Toc315779762 \h </w:instrText>
            </w:r>
            <w:r w:rsidR="00B241D8">
              <w:rPr>
                <w:noProof/>
                <w:webHidden/>
              </w:rPr>
            </w:r>
            <w:r w:rsidR="00B241D8">
              <w:rPr>
                <w:noProof/>
                <w:webHidden/>
              </w:rPr>
              <w:fldChar w:fldCharType="separate"/>
            </w:r>
            <w:r>
              <w:rPr>
                <w:noProof/>
                <w:webHidden/>
              </w:rPr>
              <w:t>81</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63">
            <w:r w:rsidRPr="00F110A0" w:rsidR="00B241D8">
              <w:rPr>
                <w:rStyle w:val="Hyperlink"/>
                <w:noProof/>
              </w:rPr>
              <w:t>Bilag 7: opskrift på stegt rødspætte med persillesauce</w:t>
            </w:r>
            <w:r w:rsidR="00B241D8">
              <w:rPr>
                <w:noProof/>
                <w:webHidden/>
              </w:rPr>
              <w:tab/>
            </w:r>
            <w:r w:rsidR="00B241D8">
              <w:rPr>
                <w:noProof/>
                <w:webHidden/>
              </w:rPr>
              <w:fldChar w:fldCharType="begin"/>
            </w:r>
            <w:r w:rsidR="00B241D8">
              <w:rPr>
                <w:noProof/>
                <w:webHidden/>
              </w:rPr>
              <w:instrText xml:space="preserve"> PAGEREF _Toc315779763 \h </w:instrText>
            </w:r>
            <w:r w:rsidR="00B241D8">
              <w:rPr>
                <w:noProof/>
                <w:webHidden/>
              </w:rPr>
            </w:r>
            <w:r w:rsidR="00B241D8">
              <w:rPr>
                <w:noProof/>
                <w:webHidden/>
              </w:rPr>
              <w:fldChar w:fldCharType="separate"/>
            </w:r>
            <w:r>
              <w:rPr>
                <w:noProof/>
                <w:webHidden/>
              </w:rPr>
              <w:t>83</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64">
            <w:r w:rsidRPr="00F110A0" w:rsidR="00B241D8">
              <w:rPr>
                <w:rStyle w:val="Hyperlink"/>
                <w:noProof/>
              </w:rPr>
              <w:t>Bilag 8: Matrix for rødspætte</w:t>
            </w:r>
            <w:r w:rsidR="00B241D8">
              <w:rPr>
                <w:noProof/>
                <w:webHidden/>
              </w:rPr>
              <w:tab/>
            </w:r>
            <w:r w:rsidR="00B241D8">
              <w:rPr>
                <w:noProof/>
                <w:webHidden/>
              </w:rPr>
              <w:fldChar w:fldCharType="begin"/>
            </w:r>
            <w:r w:rsidR="00B241D8">
              <w:rPr>
                <w:noProof/>
                <w:webHidden/>
              </w:rPr>
              <w:instrText xml:space="preserve"> PAGEREF _Toc315779764 \h </w:instrText>
            </w:r>
            <w:r w:rsidR="00B241D8">
              <w:rPr>
                <w:noProof/>
                <w:webHidden/>
              </w:rPr>
            </w:r>
            <w:r w:rsidR="00B241D8">
              <w:rPr>
                <w:noProof/>
                <w:webHidden/>
              </w:rPr>
              <w:fldChar w:fldCharType="separate"/>
            </w:r>
            <w:r>
              <w:rPr>
                <w:noProof/>
                <w:webHidden/>
              </w:rPr>
              <w:t>84</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65">
            <w:r w:rsidRPr="00F110A0" w:rsidR="00B241D8">
              <w:rPr>
                <w:rStyle w:val="Hyperlink"/>
                <w:noProof/>
              </w:rPr>
              <w:t>Bilag 9: Varebestilling</w:t>
            </w:r>
            <w:r w:rsidR="00B241D8">
              <w:rPr>
                <w:noProof/>
                <w:webHidden/>
              </w:rPr>
              <w:tab/>
            </w:r>
            <w:r w:rsidR="00B241D8">
              <w:rPr>
                <w:noProof/>
                <w:webHidden/>
              </w:rPr>
              <w:fldChar w:fldCharType="begin"/>
            </w:r>
            <w:r w:rsidR="00B241D8">
              <w:rPr>
                <w:noProof/>
                <w:webHidden/>
              </w:rPr>
              <w:instrText xml:space="preserve"> PAGEREF _Toc315779765 \h </w:instrText>
            </w:r>
            <w:r w:rsidR="00B241D8">
              <w:rPr>
                <w:noProof/>
                <w:webHidden/>
              </w:rPr>
            </w:r>
            <w:r w:rsidR="00B241D8">
              <w:rPr>
                <w:noProof/>
                <w:webHidden/>
              </w:rPr>
              <w:fldChar w:fldCharType="separate"/>
            </w:r>
            <w:r>
              <w:rPr>
                <w:noProof/>
                <w:webHidden/>
              </w:rPr>
              <w:t>85</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66">
            <w:r w:rsidRPr="00F110A0" w:rsidR="00B241D8">
              <w:rPr>
                <w:rStyle w:val="Hyperlink"/>
                <w:noProof/>
              </w:rPr>
              <w:t>Bilag 10: Arbejdsplan for køkkenøvelsen</w:t>
            </w:r>
            <w:r w:rsidR="00B241D8">
              <w:rPr>
                <w:noProof/>
                <w:webHidden/>
              </w:rPr>
              <w:tab/>
            </w:r>
            <w:r w:rsidR="00B241D8">
              <w:rPr>
                <w:noProof/>
                <w:webHidden/>
              </w:rPr>
              <w:fldChar w:fldCharType="begin"/>
            </w:r>
            <w:r w:rsidR="00B241D8">
              <w:rPr>
                <w:noProof/>
                <w:webHidden/>
              </w:rPr>
              <w:instrText xml:space="preserve"> PAGEREF _Toc315779766 \h </w:instrText>
            </w:r>
            <w:r w:rsidR="00B241D8">
              <w:rPr>
                <w:noProof/>
                <w:webHidden/>
              </w:rPr>
            </w:r>
            <w:r w:rsidR="00B241D8">
              <w:rPr>
                <w:noProof/>
                <w:webHidden/>
              </w:rPr>
              <w:fldChar w:fldCharType="separate"/>
            </w:r>
            <w:r>
              <w:rPr>
                <w:noProof/>
                <w:webHidden/>
              </w:rPr>
              <w:t>86</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67">
            <w:r w:rsidRPr="00F110A0" w:rsidR="00B241D8">
              <w:rPr>
                <w:rStyle w:val="Hyperlink"/>
                <w:noProof/>
              </w:rPr>
              <w:t>Bilag 11: Sensorisk beskrivelse af en ret</w:t>
            </w:r>
            <w:r w:rsidR="00B241D8">
              <w:rPr>
                <w:noProof/>
                <w:webHidden/>
              </w:rPr>
              <w:tab/>
            </w:r>
            <w:r w:rsidR="00B241D8">
              <w:rPr>
                <w:noProof/>
                <w:webHidden/>
              </w:rPr>
              <w:fldChar w:fldCharType="begin"/>
            </w:r>
            <w:r w:rsidR="00B241D8">
              <w:rPr>
                <w:noProof/>
                <w:webHidden/>
              </w:rPr>
              <w:instrText xml:space="preserve"> PAGEREF _Toc315779767 \h </w:instrText>
            </w:r>
            <w:r w:rsidR="00B241D8">
              <w:rPr>
                <w:noProof/>
                <w:webHidden/>
              </w:rPr>
            </w:r>
            <w:r w:rsidR="00B241D8">
              <w:rPr>
                <w:noProof/>
                <w:webHidden/>
              </w:rPr>
              <w:fldChar w:fldCharType="separate"/>
            </w:r>
            <w:r>
              <w:rPr>
                <w:noProof/>
                <w:webHidden/>
              </w:rPr>
              <w:t>87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68">
            <w:r w:rsidRPr="00F110A0" w:rsidR="00B241D8">
              <w:rPr>
                <w:rStyle w:val="Hyperlink"/>
                <w:noProof/>
              </w:rPr>
              <w:t>Bilag 12: Kvalitetsbedømmelse af fisk</w:t>
            </w:r>
            <w:r w:rsidR="00B241D8">
              <w:rPr>
                <w:noProof/>
                <w:webHidden/>
              </w:rPr>
              <w:tab/>
            </w:r>
            <w:r w:rsidR="00B241D8">
              <w:rPr>
                <w:noProof/>
                <w:webHidden/>
              </w:rPr>
              <w:fldChar w:fldCharType="begin"/>
            </w:r>
            <w:r w:rsidR="00B241D8">
              <w:rPr>
                <w:noProof/>
                <w:webHidden/>
              </w:rPr>
              <w:instrText xml:space="preserve"> PAGEREF _Toc315779768 \h </w:instrText>
            </w:r>
            <w:r w:rsidR="00B241D8">
              <w:rPr>
                <w:noProof/>
                <w:webHidden/>
              </w:rPr>
            </w:r>
            <w:r w:rsidR="00B241D8">
              <w:rPr>
                <w:noProof/>
                <w:webHidden/>
              </w:rPr>
              <w:fldChar w:fldCharType="separate"/>
            </w:r>
            <w:r>
              <w:rPr>
                <w:noProof/>
                <w:webHidden/>
              </w:rPr>
              <w:t>88</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69">
            <w:r w:rsidRPr="00F110A0" w:rsidR="00B241D8">
              <w:rPr>
                <w:rStyle w:val="Hyperlink"/>
                <w:noProof/>
              </w:rPr>
              <w:t>Bilag 13: Smagsstjernen</w:t>
            </w:r>
            <w:r w:rsidR="00B241D8">
              <w:rPr>
                <w:noProof/>
                <w:webHidden/>
              </w:rPr>
              <w:tab/>
            </w:r>
            <w:r w:rsidR="00B241D8">
              <w:rPr>
                <w:noProof/>
                <w:webHidden/>
              </w:rPr>
              <w:fldChar w:fldCharType="begin"/>
            </w:r>
            <w:r w:rsidR="00B241D8">
              <w:rPr>
                <w:noProof/>
                <w:webHidden/>
              </w:rPr>
              <w:instrText xml:space="preserve"> PAGEREF _Toc315779769 \h </w:instrText>
            </w:r>
            <w:r w:rsidR="00B241D8">
              <w:rPr>
                <w:noProof/>
                <w:webHidden/>
              </w:rPr>
            </w:r>
            <w:r w:rsidR="00B241D8">
              <w:rPr>
                <w:noProof/>
                <w:webHidden/>
              </w:rPr>
              <w:fldChar w:fldCharType="separate"/>
            </w:r>
            <w:r>
              <w:rPr>
                <w:noProof/>
                <w:webHidden/>
              </w:rPr>
              <w:t>89</w:t>
            </w:r>
            <w:r w:rsidR="00B241D8">
              <w:rPr>
                <w:noProof/>
                <w:webHidden/>
              </w:rPr>
              <w:fldChar w:fldCharType="end"/>
            </w:r>
          </w:hyperlink>
        </w:p>
        <w:p w:rsidR="00B241D8" w:rsidRDefault="007F6276">
          <w:pPr>
            <w:pStyle w:val="Indholdsfortegnelse1"/>
            <w:tabs>
              <w:tab w:val="right" w:leader="dot" w:pos="9628"/>
            </w:tabs>
            <w:rPr>
              <w:rFonts w:eastAsiaTheme="minorEastAsia"/>
              <w:noProof/>
              <w:lang w:eastAsia="da-DK"/>
            </w:rPr>
          </w:pPr>
          <w:hyperlink w:history="1" w:anchor="_Toc315779770">
            <w:r w:rsidRPr="00F110A0" w:rsidR="00B241D8">
              <w:rPr>
                <w:rStyle w:val="Hyperlink"/>
                <w:noProof/>
              </w:rPr>
              <w:t>Sanserne – Til eleven</w:t>
            </w:r>
            <w:r w:rsidR="00B241D8">
              <w:rPr>
                <w:noProof/>
                <w:webHidden/>
              </w:rPr>
              <w:tab/>
            </w:r>
            <w:r w:rsidR="00B241D8">
              <w:rPr>
                <w:noProof/>
                <w:webHidden/>
              </w:rPr>
              <w:fldChar w:fldCharType="begin"/>
            </w:r>
            <w:r w:rsidR="00B241D8">
              <w:rPr>
                <w:noProof/>
                <w:webHidden/>
              </w:rPr>
              <w:instrText xml:space="preserve"> PAGEREF _Toc315779770 \h </w:instrText>
            </w:r>
            <w:r w:rsidR="00B241D8">
              <w:rPr>
                <w:noProof/>
                <w:webHidden/>
              </w:rPr>
            </w:r>
            <w:r w:rsidR="00B241D8">
              <w:rPr>
                <w:noProof/>
                <w:webHidden/>
              </w:rPr>
              <w:fldChar w:fldCharType="separate"/>
            </w:r>
            <w:r>
              <w:rPr>
                <w:noProof/>
                <w:webHidden/>
              </w:rPr>
              <w:t>92</w:t>
            </w:r>
            <w:r w:rsidR="00B241D8">
              <w:rPr>
                <w:noProof/>
                <w:webHidden/>
              </w:rPr>
              <w:fldChar w:fldCharType="end"/>
            </w:r>
          </w:hyperlink>
        </w:p>
        <w:p w:rsidR="00B241D8" w:rsidRDefault="007F6276">
          <w:pPr>
            <w:pStyle w:val="Indholdsfortegnelse1"/>
            <w:tabs>
              <w:tab w:val="right" w:leader="dot" w:pos="9628"/>
            </w:tabs>
            <w:rPr>
              <w:rFonts w:eastAsiaTheme="minorEastAsia"/>
              <w:noProof/>
              <w:lang w:eastAsia="da-DK"/>
            </w:rPr>
          </w:pPr>
          <w:hyperlink w:history="1" w:anchor="_Toc315779771">
            <w:r w:rsidRPr="00F110A0" w:rsidR="00B241D8">
              <w:rPr>
                <w:rStyle w:val="Hyperlink"/>
                <w:noProof/>
              </w:rPr>
              <w:t>Økonomi &amp; økologi – Til læreren</w:t>
            </w:r>
            <w:r w:rsidR="00B241D8">
              <w:rPr>
                <w:noProof/>
                <w:webHidden/>
              </w:rPr>
              <w:tab/>
            </w:r>
            <w:r w:rsidR="00B241D8">
              <w:rPr>
                <w:noProof/>
                <w:webHidden/>
              </w:rPr>
              <w:fldChar w:fldCharType="begin"/>
            </w:r>
            <w:r w:rsidR="00B241D8">
              <w:rPr>
                <w:noProof/>
                <w:webHidden/>
              </w:rPr>
              <w:instrText xml:space="preserve"> PAGEREF _Toc315779771 \h </w:instrText>
            </w:r>
            <w:r w:rsidR="00B241D8">
              <w:rPr>
                <w:noProof/>
                <w:webHidden/>
              </w:rPr>
            </w:r>
            <w:r w:rsidR="00B241D8">
              <w:rPr>
                <w:noProof/>
                <w:webHidden/>
              </w:rPr>
              <w:fldChar w:fldCharType="separate"/>
            </w:r>
            <w:r>
              <w:rPr>
                <w:noProof/>
                <w:webHidden/>
              </w:rPr>
              <w:t>94</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72">
            <w:r w:rsidRPr="00F110A0" w:rsidR="00B241D8">
              <w:rPr>
                <w:rStyle w:val="Hyperlink"/>
                <w:noProof/>
              </w:rPr>
              <w:t>Didaktisk model</w:t>
            </w:r>
            <w:r w:rsidR="00B241D8">
              <w:rPr>
                <w:noProof/>
                <w:webHidden/>
              </w:rPr>
              <w:tab/>
            </w:r>
            <w:r w:rsidR="00B241D8">
              <w:rPr>
                <w:noProof/>
                <w:webHidden/>
              </w:rPr>
              <w:fldChar w:fldCharType="begin"/>
            </w:r>
            <w:r w:rsidR="00B241D8">
              <w:rPr>
                <w:noProof/>
                <w:webHidden/>
              </w:rPr>
              <w:instrText xml:space="preserve"> PAGEREF _Toc315779772 \h </w:instrText>
            </w:r>
            <w:r w:rsidR="00B241D8">
              <w:rPr>
                <w:noProof/>
                <w:webHidden/>
              </w:rPr>
            </w:r>
            <w:r w:rsidR="00B241D8">
              <w:rPr>
                <w:noProof/>
                <w:webHidden/>
              </w:rPr>
              <w:fldChar w:fldCharType="separate"/>
            </w:r>
            <w:r>
              <w:rPr>
                <w:noProof/>
                <w:webHidden/>
              </w:rPr>
              <w:t>94</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73">
            <w:r w:rsidRPr="00F110A0" w:rsidR="00B241D8">
              <w:rPr>
                <w:rStyle w:val="Hyperlink"/>
                <w:noProof/>
              </w:rPr>
              <w:t>Undervisningsmål</w:t>
            </w:r>
            <w:r w:rsidR="00B241D8">
              <w:rPr>
                <w:noProof/>
                <w:webHidden/>
              </w:rPr>
              <w:tab/>
            </w:r>
            <w:r w:rsidR="00B241D8">
              <w:rPr>
                <w:noProof/>
                <w:webHidden/>
              </w:rPr>
              <w:fldChar w:fldCharType="begin"/>
            </w:r>
            <w:r w:rsidR="00B241D8">
              <w:rPr>
                <w:noProof/>
                <w:webHidden/>
              </w:rPr>
              <w:instrText xml:space="preserve"> PAGEREF _Toc315779773 \h </w:instrText>
            </w:r>
            <w:r w:rsidR="00B241D8">
              <w:rPr>
                <w:noProof/>
                <w:webHidden/>
              </w:rPr>
            </w:r>
            <w:r w:rsidR="00B241D8">
              <w:rPr>
                <w:noProof/>
                <w:webHidden/>
              </w:rPr>
              <w:fldChar w:fldCharType="separate"/>
            </w:r>
            <w:r>
              <w:rPr>
                <w:noProof/>
                <w:webHidden/>
              </w:rPr>
              <w:t>95</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74">
            <w:r w:rsidRPr="00F110A0" w:rsidR="00B241D8">
              <w:rPr>
                <w:rStyle w:val="Hyperlink"/>
                <w:noProof/>
              </w:rPr>
              <w:t>Forslag til undervisningsforløb</w:t>
            </w:r>
            <w:r w:rsidR="00B241D8">
              <w:rPr>
                <w:noProof/>
                <w:webHidden/>
              </w:rPr>
              <w:tab/>
            </w:r>
            <w:r w:rsidR="00B241D8">
              <w:rPr>
                <w:noProof/>
                <w:webHidden/>
              </w:rPr>
              <w:fldChar w:fldCharType="begin"/>
            </w:r>
            <w:r w:rsidR="00B241D8">
              <w:rPr>
                <w:noProof/>
                <w:webHidden/>
              </w:rPr>
              <w:instrText xml:space="preserve"> PAGEREF _Toc315779774 \h </w:instrText>
            </w:r>
            <w:r w:rsidR="00B241D8">
              <w:rPr>
                <w:noProof/>
                <w:webHidden/>
              </w:rPr>
            </w:r>
            <w:r w:rsidR="00B241D8">
              <w:rPr>
                <w:noProof/>
                <w:webHidden/>
              </w:rPr>
              <w:fldChar w:fldCharType="separate"/>
            </w:r>
            <w:r>
              <w:rPr>
                <w:noProof/>
                <w:webHidden/>
              </w:rPr>
              <w:t>95</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75">
            <w:r w:rsidRPr="00F110A0" w:rsidR="00B241D8">
              <w:rPr>
                <w:rStyle w:val="Hyperlink"/>
                <w:noProof/>
              </w:rPr>
              <w:t>Elevforudsætninger:</w:t>
            </w:r>
            <w:r w:rsidR="00B241D8">
              <w:rPr>
                <w:noProof/>
                <w:webHidden/>
              </w:rPr>
              <w:tab/>
            </w:r>
            <w:r w:rsidR="00B241D8">
              <w:rPr>
                <w:noProof/>
                <w:webHidden/>
              </w:rPr>
              <w:fldChar w:fldCharType="begin"/>
            </w:r>
            <w:r w:rsidR="00B241D8">
              <w:rPr>
                <w:noProof/>
                <w:webHidden/>
              </w:rPr>
              <w:instrText xml:space="preserve"> PAGEREF _Toc315779775 \h </w:instrText>
            </w:r>
            <w:r w:rsidR="00B241D8">
              <w:rPr>
                <w:noProof/>
                <w:webHidden/>
              </w:rPr>
            </w:r>
            <w:r w:rsidR="00B241D8">
              <w:rPr>
                <w:noProof/>
                <w:webHidden/>
              </w:rPr>
              <w:fldChar w:fldCharType="separate"/>
            </w:r>
            <w:r>
              <w:rPr>
                <w:noProof/>
                <w:webHidden/>
              </w:rPr>
              <w:t>95</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76">
            <w:r w:rsidRPr="00F110A0" w:rsidR="00B241D8">
              <w:rPr>
                <w:rStyle w:val="Hyperlink"/>
                <w:noProof/>
                <w:lang w:eastAsia="da-DK"/>
              </w:rPr>
              <w:t>Organisering:</w:t>
            </w:r>
            <w:r w:rsidR="00B241D8">
              <w:rPr>
                <w:noProof/>
                <w:webHidden/>
              </w:rPr>
              <w:tab/>
            </w:r>
            <w:r w:rsidR="00B241D8">
              <w:rPr>
                <w:noProof/>
                <w:webHidden/>
              </w:rPr>
              <w:fldChar w:fldCharType="begin"/>
            </w:r>
            <w:r w:rsidR="00B241D8">
              <w:rPr>
                <w:noProof/>
                <w:webHidden/>
              </w:rPr>
              <w:instrText xml:space="preserve"> PAGEREF _Toc315779776 \h </w:instrText>
            </w:r>
            <w:r w:rsidR="00B241D8">
              <w:rPr>
                <w:noProof/>
                <w:webHidden/>
              </w:rPr>
            </w:r>
            <w:r w:rsidR="00B241D8">
              <w:rPr>
                <w:noProof/>
                <w:webHidden/>
              </w:rPr>
              <w:fldChar w:fldCharType="separate"/>
            </w:r>
            <w:r>
              <w:rPr>
                <w:noProof/>
                <w:webHidden/>
              </w:rPr>
              <w:t>96</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77">
            <w:r w:rsidRPr="00F110A0" w:rsidR="00B241D8">
              <w:rPr>
                <w:rStyle w:val="Hyperlink"/>
                <w:noProof/>
                <w:lang w:eastAsia="da-DK"/>
              </w:rPr>
              <w:t>Undervisningsindhold:</w:t>
            </w:r>
            <w:r w:rsidR="00B241D8">
              <w:rPr>
                <w:noProof/>
                <w:webHidden/>
              </w:rPr>
              <w:tab/>
            </w:r>
            <w:r w:rsidR="00B241D8">
              <w:rPr>
                <w:noProof/>
                <w:webHidden/>
              </w:rPr>
              <w:fldChar w:fldCharType="begin"/>
            </w:r>
            <w:r w:rsidR="00B241D8">
              <w:rPr>
                <w:noProof/>
                <w:webHidden/>
              </w:rPr>
              <w:instrText xml:space="preserve"> PAGEREF _Toc315779777 \h </w:instrText>
            </w:r>
            <w:r w:rsidR="00B241D8">
              <w:rPr>
                <w:noProof/>
                <w:webHidden/>
              </w:rPr>
            </w:r>
            <w:r w:rsidR="00B241D8">
              <w:rPr>
                <w:noProof/>
                <w:webHidden/>
              </w:rPr>
              <w:fldChar w:fldCharType="separate"/>
            </w:r>
            <w:r>
              <w:rPr>
                <w:noProof/>
                <w:webHidden/>
              </w:rPr>
              <w:t>96</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78">
            <w:r w:rsidRPr="00F110A0" w:rsidR="00B241D8">
              <w:rPr>
                <w:rStyle w:val="Hyperlink"/>
                <w:noProof/>
              </w:rPr>
              <w:t>Materialeliste</w:t>
            </w:r>
            <w:r w:rsidR="00B241D8">
              <w:rPr>
                <w:noProof/>
                <w:webHidden/>
              </w:rPr>
              <w:tab/>
            </w:r>
            <w:r w:rsidR="00B241D8">
              <w:rPr>
                <w:noProof/>
                <w:webHidden/>
              </w:rPr>
              <w:fldChar w:fldCharType="begin"/>
            </w:r>
            <w:r w:rsidR="00B241D8">
              <w:rPr>
                <w:noProof/>
                <w:webHidden/>
              </w:rPr>
              <w:instrText xml:space="preserve"> PAGEREF _Toc315779778 \h </w:instrText>
            </w:r>
            <w:r w:rsidR="00B241D8">
              <w:rPr>
                <w:noProof/>
                <w:webHidden/>
              </w:rPr>
            </w:r>
            <w:r w:rsidR="00B241D8">
              <w:rPr>
                <w:noProof/>
                <w:webHidden/>
              </w:rPr>
              <w:fldChar w:fldCharType="separate"/>
            </w:r>
            <w:r>
              <w:rPr>
                <w:noProof/>
                <w:webHidden/>
              </w:rPr>
              <w:t>98</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79">
            <w:r w:rsidRPr="00F110A0" w:rsidR="00B241D8">
              <w:rPr>
                <w:rStyle w:val="Hyperlink"/>
                <w:noProof/>
              </w:rPr>
              <w:t>Bilag</w:t>
            </w:r>
            <w:r w:rsidR="00B241D8">
              <w:rPr>
                <w:noProof/>
                <w:webHidden/>
              </w:rPr>
              <w:tab/>
            </w:r>
            <w:r w:rsidR="00B241D8">
              <w:rPr>
                <w:noProof/>
                <w:webHidden/>
              </w:rPr>
              <w:fldChar w:fldCharType="begin"/>
            </w:r>
            <w:r w:rsidR="00B241D8">
              <w:rPr>
                <w:noProof/>
                <w:webHidden/>
              </w:rPr>
              <w:instrText xml:space="preserve"> PAGEREF _Toc315779779 \h </w:instrText>
            </w:r>
            <w:r w:rsidR="00B241D8">
              <w:rPr>
                <w:noProof/>
                <w:webHidden/>
              </w:rPr>
            </w:r>
            <w:r w:rsidR="00B241D8">
              <w:rPr>
                <w:noProof/>
                <w:webHidden/>
              </w:rPr>
              <w:fldChar w:fldCharType="separate"/>
            </w:r>
            <w:r>
              <w:rPr>
                <w:noProof/>
                <w:webHidden/>
              </w:rPr>
              <w:t>99</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80">
            <w:r w:rsidRPr="00F110A0" w:rsidR="00B241D8">
              <w:rPr>
                <w:rStyle w:val="Hyperlink"/>
                <w:noProof/>
              </w:rPr>
              <w:t>Bilag 1: Madpyramiden 2011</w:t>
            </w:r>
            <w:r w:rsidR="00B241D8">
              <w:rPr>
                <w:noProof/>
                <w:webHidden/>
              </w:rPr>
              <w:tab/>
            </w:r>
            <w:r w:rsidR="00B241D8">
              <w:rPr>
                <w:noProof/>
                <w:webHidden/>
              </w:rPr>
              <w:fldChar w:fldCharType="begin"/>
            </w:r>
            <w:r w:rsidR="00B241D8">
              <w:rPr>
                <w:noProof/>
                <w:webHidden/>
              </w:rPr>
              <w:instrText xml:space="preserve"> PAGEREF _Toc315779780 \h </w:instrText>
            </w:r>
            <w:r w:rsidR="00B241D8">
              <w:rPr>
                <w:noProof/>
                <w:webHidden/>
              </w:rPr>
            </w:r>
            <w:r w:rsidR="00B241D8">
              <w:rPr>
                <w:noProof/>
                <w:webHidden/>
              </w:rPr>
              <w:fldChar w:fldCharType="separate"/>
            </w:r>
            <w:r>
              <w:rPr>
                <w:noProof/>
                <w:webHidden/>
              </w:rPr>
              <w:t>100</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81">
            <w:r w:rsidRPr="00F110A0" w:rsidR="00B241D8">
              <w:rPr>
                <w:rStyle w:val="Hyperlink"/>
                <w:noProof/>
              </w:rPr>
              <w:t>Bilag 2: Sæsonplakat</w:t>
            </w:r>
            <w:r w:rsidR="00B241D8">
              <w:rPr>
                <w:noProof/>
                <w:webHidden/>
              </w:rPr>
              <w:tab/>
            </w:r>
            <w:r w:rsidR="00B241D8">
              <w:rPr>
                <w:noProof/>
                <w:webHidden/>
              </w:rPr>
              <w:fldChar w:fldCharType="begin"/>
            </w:r>
            <w:r w:rsidR="00B241D8">
              <w:rPr>
                <w:noProof/>
                <w:webHidden/>
              </w:rPr>
              <w:instrText xml:space="preserve"> PAGEREF _Toc315779781 \h </w:instrText>
            </w:r>
            <w:r w:rsidR="00B241D8">
              <w:rPr>
                <w:noProof/>
                <w:webHidden/>
              </w:rPr>
            </w:r>
            <w:r w:rsidR="00B241D8">
              <w:rPr>
                <w:noProof/>
                <w:webHidden/>
              </w:rPr>
              <w:fldChar w:fldCharType="separate"/>
            </w:r>
            <w:r>
              <w:rPr>
                <w:noProof/>
                <w:webHidden/>
              </w:rPr>
              <w:t>101</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82">
            <w:r w:rsidRPr="00F110A0" w:rsidR="00B241D8">
              <w:rPr>
                <w:rStyle w:val="Hyperlink"/>
                <w:noProof/>
              </w:rPr>
              <w:t>Bilag 3: Opskrift på Spaghetti Bolognese</w:t>
            </w:r>
            <w:r w:rsidR="00B241D8">
              <w:rPr>
                <w:noProof/>
                <w:webHidden/>
              </w:rPr>
              <w:tab/>
            </w:r>
            <w:r w:rsidR="00B241D8">
              <w:rPr>
                <w:noProof/>
                <w:webHidden/>
              </w:rPr>
              <w:fldChar w:fldCharType="begin"/>
            </w:r>
            <w:r w:rsidR="00B241D8">
              <w:rPr>
                <w:noProof/>
                <w:webHidden/>
              </w:rPr>
              <w:instrText xml:space="preserve"> PAGEREF _Toc315779782 \h </w:instrText>
            </w:r>
            <w:r w:rsidR="00B241D8">
              <w:rPr>
                <w:noProof/>
                <w:webHidden/>
              </w:rPr>
            </w:r>
            <w:r w:rsidR="00B241D8">
              <w:rPr>
                <w:noProof/>
                <w:webHidden/>
              </w:rPr>
              <w:fldChar w:fldCharType="separate"/>
            </w:r>
            <w:r>
              <w:rPr>
                <w:noProof/>
                <w:webHidden/>
              </w:rPr>
              <w:t>102</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83">
            <w:r w:rsidRPr="00F110A0" w:rsidR="00B241D8">
              <w:rPr>
                <w:rStyle w:val="Hyperlink"/>
                <w:noProof/>
              </w:rPr>
              <w:t>Bilag 4: Forslag til indhold af sæsonens råvarekurv</w:t>
            </w:r>
            <w:r w:rsidR="00B241D8">
              <w:rPr>
                <w:noProof/>
                <w:webHidden/>
              </w:rPr>
              <w:tab/>
            </w:r>
            <w:r w:rsidR="00B241D8">
              <w:rPr>
                <w:noProof/>
                <w:webHidden/>
              </w:rPr>
              <w:fldChar w:fldCharType="begin"/>
            </w:r>
            <w:r w:rsidR="00B241D8">
              <w:rPr>
                <w:noProof/>
                <w:webHidden/>
              </w:rPr>
              <w:instrText xml:space="preserve"> PAGEREF _Toc315779783 \h </w:instrText>
            </w:r>
            <w:r w:rsidR="00B241D8">
              <w:rPr>
                <w:noProof/>
                <w:webHidden/>
              </w:rPr>
            </w:r>
            <w:r w:rsidR="00B241D8">
              <w:rPr>
                <w:noProof/>
                <w:webHidden/>
              </w:rPr>
              <w:fldChar w:fldCharType="separate"/>
            </w:r>
            <w:r>
              <w:rPr>
                <w:noProof/>
                <w:webHidden/>
              </w:rPr>
              <w:t>103</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84">
            <w:r w:rsidRPr="00F110A0" w:rsidR="00B241D8">
              <w:rPr>
                <w:rStyle w:val="Hyperlink"/>
                <w:noProof/>
              </w:rPr>
              <w:t>Bilag 5: Varebestilling</w:t>
            </w:r>
            <w:r w:rsidR="00B241D8">
              <w:rPr>
                <w:noProof/>
                <w:webHidden/>
              </w:rPr>
              <w:tab/>
            </w:r>
            <w:r w:rsidR="00B241D8">
              <w:rPr>
                <w:noProof/>
                <w:webHidden/>
              </w:rPr>
              <w:fldChar w:fldCharType="begin"/>
            </w:r>
            <w:r w:rsidR="00B241D8">
              <w:rPr>
                <w:noProof/>
                <w:webHidden/>
              </w:rPr>
              <w:instrText xml:space="preserve"> PAGEREF _Toc315779784 \h </w:instrText>
            </w:r>
            <w:r w:rsidR="00B241D8">
              <w:rPr>
                <w:noProof/>
                <w:webHidden/>
              </w:rPr>
            </w:r>
            <w:r w:rsidR="00B241D8">
              <w:rPr>
                <w:noProof/>
                <w:webHidden/>
              </w:rPr>
              <w:fldChar w:fldCharType="separate"/>
            </w:r>
            <w:r>
              <w:rPr>
                <w:noProof/>
                <w:webHidden/>
              </w:rPr>
              <w:t>105</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85">
            <w:r w:rsidRPr="00F110A0" w:rsidR="00B241D8">
              <w:rPr>
                <w:rStyle w:val="Hyperlink"/>
                <w:noProof/>
              </w:rPr>
              <w:t>Bilag 6: Arbejdsplan for køkkenøvelsen</w:t>
            </w:r>
            <w:r w:rsidR="00B241D8">
              <w:rPr>
                <w:noProof/>
                <w:webHidden/>
              </w:rPr>
              <w:tab/>
            </w:r>
            <w:r w:rsidR="00B241D8">
              <w:rPr>
                <w:noProof/>
                <w:webHidden/>
              </w:rPr>
              <w:fldChar w:fldCharType="begin"/>
            </w:r>
            <w:r w:rsidR="00B241D8">
              <w:rPr>
                <w:noProof/>
                <w:webHidden/>
              </w:rPr>
              <w:instrText xml:space="preserve"> PAGEREF _Toc315779785 \h </w:instrText>
            </w:r>
            <w:r w:rsidR="00B241D8">
              <w:rPr>
                <w:noProof/>
                <w:webHidden/>
              </w:rPr>
            </w:r>
            <w:r w:rsidR="00B241D8">
              <w:rPr>
                <w:noProof/>
                <w:webHidden/>
              </w:rPr>
              <w:fldChar w:fldCharType="separate"/>
            </w:r>
            <w:r>
              <w:rPr>
                <w:noProof/>
                <w:webHidden/>
              </w:rPr>
              <w:t>106</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86">
            <w:r w:rsidRPr="00F110A0" w:rsidR="00B241D8">
              <w:rPr>
                <w:rStyle w:val="Hyperlink"/>
                <w:noProof/>
              </w:rPr>
              <w:t>Bilag 7: Y-tallerken</w:t>
            </w:r>
            <w:r w:rsidR="00B241D8">
              <w:rPr>
                <w:noProof/>
                <w:webHidden/>
              </w:rPr>
              <w:tab/>
            </w:r>
            <w:r w:rsidR="00B241D8">
              <w:rPr>
                <w:noProof/>
                <w:webHidden/>
              </w:rPr>
              <w:fldChar w:fldCharType="begin"/>
            </w:r>
            <w:r w:rsidR="00B241D8">
              <w:rPr>
                <w:noProof/>
                <w:webHidden/>
              </w:rPr>
              <w:instrText xml:space="preserve"> PAGEREF _Toc315779786 \h </w:instrText>
            </w:r>
            <w:r w:rsidR="00B241D8">
              <w:rPr>
                <w:noProof/>
                <w:webHidden/>
              </w:rPr>
            </w:r>
            <w:r w:rsidR="00B241D8">
              <w:rPr>
                <w:noProof/>
                <w:webHidden/>
              </w:rPr>
              <w:fldChar w:fldCharType="separate"/>
            </w:r>
            <w:r>
              <w:rPr>
                <w:noProof/>
                <w:webHidden/>
              </w:rPr>
              <w:t>107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87">
            <w:r w:rsidRPr="00F110A0" w:rsidR="00B241D8">
              <w:rPr>
                <w:rStyle w:val="Hyperlink"/>
                <w:noProof/>
              </w:rPr>
              <w:t>Bilag 8: Bedømmelsesskema</w:t>
            </w:r>
            <w:r w:rsidR="00B241D8">
              <w:rPr>
                <w:noProof/>
                <w:webHidden/>
              </w:rPr>
              <w:tab/>
            </w:r>
            <w:r w:rsidR="00B241D8">
              <w:rPr>
                <w:noProof/>
                <w:webHidden/>
              </w:rPr>
              <w:fldChar w:fldCharType="begin"/>
            </w:r>
            <w:r w:rsidR="00B241D8">
              <w:rPr>
                <w:noProof/>
                <w:webHidden/>
              </w:rPr>
              <w:instrText xml:space="preserve"> PAGEREF _Toc315779787 \h </w:instrText>
            </w:r>
            <w:r w:rsidR="00B241D8">
              <w:rPr>
                <w:noProof/>
                <w:webHidden/>
              </w:rPr>
            </w:r>
            <w:r w:rsidR="00B241D8">
              <w:rPr>
                <w:noProof/>
                <w:webHidden/>
              </w:rPr>
              <w:fldChar w:fldCharType="separate"/>
            </w:r>
            <w:r>
              <w:rPr>
                <w:noProof/>
                <w:webHidden/>
              </w:rPr>
              <w:t>108</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88">
            <w:r w:rsidRPr="00F110A0" w:rsidR="00B241D8">
              <w:rPr>
                <w:rStyle w:val="Hyperlink"/>
                <w:noProof/>
              </w:rPr>
              <w:t>Bilag 9: Hvorfor er økologi dyrere?</w:t>
            </w:r>
            <w:r w:rsidR="00B241D8">
              <w:rPr>
                <w:noProof/>
                <w:webHidden/>
              </w:rPr>
              <w:tab/>
            </w:r>
            <w:r w:rsidR="00B241D8">
              <w:rPr>
                <w:noProof/>
                <w:webHidden/>
              </w:rPr>
              <w:fldChar w:fldCharType="begin"/>
            </w:r>
            <w:r w:rsidR="00B241D8">
              <w:rPr>
                <w:noProof/>
                <w:webHidden/>
              </w:rPr>
              <w:instrText xml:space="preserve"> PAGEREF _Toc315779788 \h </w:instrText>
            </w:r>
            <w:r w:rsidR="00B241D8">
              <w:rPr>
                <w:noProof/>
                <w:webHidden/>
              </w:rPr>
            </w:r>
            <w:r w:rsidR="00B241D8">
              <w:rPr>
                <w:noProof/>
                <w:webHidden/>
              </w:rPr>
              <w:fldChar w:fldCharType="separate"/>
            </w:r>
            <w:r>
              <w:rPr>
                <w:noProof/>
                <w:webHidden/>
              </w:rPr>
              <w:t>109</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89">
            <w:r w:rsidRPr="00F110A0" w:rsidR="00B241D8">
              <w:rPr>
                <w:rStyle w:val="Hyperlink"/>
                <w:noProof/>
              </w:rPr>
              <w:t>Bilag 10: Det får du mere for pengene, når du køber økologisk</w:t>
            </w:r>
            <w:r w:rsidR="00B241D8">
              <w:rPr>
                <w:noProof/>
                <w:webHidden/>
              </w:rPr>
              <w:tab/>
            </w:r>
            <w:r w:rsidR="00B241D8">
              <w:rPr>
                <w:noProof/>
                <w:webHidden/>
              </w:rPr>
              <w:fldChar w:fldCharType="begin"/>
            </w:r>
            <w:r w:rsidR="00B241D8">
              <w:rPr>
                <w:noProof/>
                <w:webHidden/>
              </w:rPr>
              <w:instrText xml:space="preserve"> PAGEREF _Toc315779789 \h </w:instrText>
            </w:r>
            <w:r w:rsidR="00B241D8">
              <w:rPr>
                <w:noProof/>
                <w:webHidden/>
              </w:rPr>
            </w:r>
            <w:r w:rsidR="00B241D8">
              <w:rPr>
                <w:noProof/>
                <w:webHidden/>
              </w:rPr>
              <w:fldChar w:fldCharType="separate"/>
            </w:r>
            <w:r>
              <w:rPr>
                <w:noProof/>
                <w:webHidden/>
              </w:rPr>
              <w:t>110</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90">
            <w:r w:rsidRPr="00F110A0" w:rsidR="00B241D8">
              <w:rPr>
                <w:rStyle w:val="Hyperlink"/>
                <w:noProof/>
              </w:rPr>
              <w:t>Bilag 11: Guide – Sådan lever du økologisk til en fornuftig pris</w:t>
            </w:r>
            <w:r w:rsidR="00B241D8">
              <w:rPr>
                <w:noProof/>
                <w:webHidden/>
              </w:rPr>
              <w:tab/>
            </w:r>
            <w:r w:rsidR="00B241D8">
              <w:rPr>
                <w:noProof/>
                <w:webHidden/>
              </w:rPr>
              <w:fldChar w:fldCharType="begin"/>
            </w:r>
            <w:r w:rsidR="00B241D8">
              <w:rPr>
                <w:noProof/>
                <w:webHidden/>
              </w:rPr>
              <w:instrText xml:space="preserve"> PAGEREF _Toc315779790 \h </w:instrText>
            </w:r>
            <w:r w:rsidR="00B241D8">
              <w:rPr>
                <w:noProof/>
                <w:webHidden/>
              </w:rPr>
            </w:r>
            <w:r w:rsidR="00B241D8">
              <w:rPr>
                <w:noProof/>
                <w:webHidden/>
              </w:rPr>
              <w:fldChar w:fldCharType="separate"/>
            </w:r>
            <w:r>
              <w:rPr>
                <w:noProof/>
                <w:webHidden/>
              </w:rPr>
              <w:t>112</w:t>
            </w:r>
            <w:r w:rsidR="00B241D8">
              <w:rPr>
                <w:noProof/>
                <w:webHidden/>
              </w:rPr>
              <w:fldChar w:fldCharType="end"/>
            </w:r>
          </w:hyperlink>
        </w:p>
        <w:p w:rsidR="00B241D8" w:rsidRDefault="007F6276">
          <w:pPr>
            <w:pStyle w:val="Indholdsfortegnelse1"/>
            <w:tabs>
              <w:tab w:val="right" w:leader="dot" w:pos="9628"/>
            </w:tabs>
            <w:rPr>
              <w:rFonts w:eastAsiaTheme="minorEastAsia"/>
              <w:noProof/>
              <w:lang w:eastAsia="da-DK"/>
            </w:rPr>
          </w:pPr>
          <w:hyperlink w:history="1" w:anchor="_Toc315779791">
            <w:r w:rsidRPr="00F110A0" w:rsidR="00B241D8">
              <w:rPr>
                <w:rStyle w:val="Hyperlink"/>
                <w:noProof/>
              </w:rPr>
              <w:t>Økonomi &amp; økologi – Til eleven</w:t>
            </w:r>
            <w:r w:rsidR="00B241D8">
              <w:rPr>
                <w:noProof/>
                <w:webHidden/>
              </w:rPr>
              <w:tab/>
            </w:r>
            <w:r w:rsidR="00B241D8">
              <w:rPr>
                <w:noProof/>
                <w:webHidden/>
              </w:rPr>
              <w:fldChar w:fldCharType="begin"/>
            </w:r>
            <w:r w:rsidR="00B241D8">
              <w:rPr>
                <w:noProof/>
                <w:webHidden/>
              </w:rPr>
              <w:instrText xml:space="preserve"> PAGEREF _Toc315779791 \h </w:instrText>
            </w:r>
            <w:r w:rsidR="00B241D8">
              <w:rPr>
                <w:noProof/>
                <w:webHidden/>
              </w:rPr>
            </w:r>
            <w:r w:rsidR="00B241D8">
              <w:rPr>
                <w:noProof/>
                <w:webHidden/>
              </w:rPr>
              <w:fldChar w:fldCharType="separate"/>
            </w:r>
            <w:r>
              <w:rPr>
                <w:noProof/>
                <w:webHidden/>
              </w:rPr>
              <w:t>114</w:t>
            </w:r>
            <w:r w:rsidR="00B241D8">
              <w:rPr>
                <w:noProof/>
                <w:webHidden/>
              </w:rPr>
              <w:fldChar w:fldCharType="end"/>
            </w:r>
          </w:hyperlink>
        </w:p>
        <w:p w:rsidR="00B241D8" w:rsidRDefault="007F6276">
          <w:pPr>
            <w:pStyle w:val="Indholdsfortegnelse1"/>
            <w:tabs>
              <w:tab w:val="right" w:leader="dot" w:pos="9628"/>
            </w:tabs>
            <w:rPr>
              <w:rFonts w:eastAsiaTheme="minorEastAsia"/>
              <w:noProof/>
              <w:lang w:eastAsia="da-DK"/>
            </w:rPr>
          </w:pPr>
          <w:hyperlink w:history="1" w:anchor="_Toc315779792">
            <w:r w:rsidRPr="00F110A0" w:rsidR="00B241D8">
              <w:rPr>
                <w:rStyle w:val="Hyperlink"/>
                <w:noProof/>
              </w:rPr>
              <w:t>Mærkning – Til læreren</w:t>
            </w:r>
            <w:r w:rsidR="00B241D8">
              <w:rPr>
                <w:noProof/>
                <w:webHidden/>
              </w:rPr>
              <w:tab/>
            </w:r>
            <w:r w:rsidR="00B241D8">
              <w:rPr>
                <w:noProof/>
                <w:webHidden/>
              </w:rPr>
              <w:fldChar w:fldCharType="begin"/>
            </w:r>
            <w:r w:rsidR="00B241D8">
              <w:rPr>
                <w:noProof/>
                <w:webHidden/>
              </w:rPr>
              <w:instrText xml:space="preserve"> PAGEREF _Toc315779792 \h </w:instrText>
            </w:r>
            <w:r w:rsidR="00B241D8">
              <w:rPr>
                <w:noProof/>
                <w:webHidden/>
              </w:rPr>
            </w:r>
            <w:r w:rsidR="00B241D8">
              <w:rPr>
                <w:noProof/>
                <w:webHidden/>
              </w:rPr>
              <w:fldChar w:fldCharType="separate"/>
            </w:r>
            <w:r>
              <w:rPr>
                <w:noProof/>
                <w:webHidden/>
              </w:rPr>
              <w:t>116</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93">
            <w:r w:rsidRPr="00F110A0" w:rsidR="00B241D8">
              <w:rPr>
                <w:rStyle w:val="Hyperlink"/>
                <w:noProof/>
              </w:rPr>
              <w:t>Didaktisk model</w:t>
            </w:r>
            <w:r w:rsidR="00B241D8">
              <w:rPr>
                <w:noProof/>
                <w:webHidden/>
              </w:rPr>
              <w:tab/>
            </w:r>
            <w:r w:rsidR="00B241D8">
              <w:rPr>
                <w:noProof/>
                <w:webHidden/>
              </w:rPr>
              <w:fldChar w:fldCharType="begin"/>
            </w:r>
            <w:r w:rsidR="00B241D8">
              <w:rPr>
                <w:noProof/>
                <w:webHidden/>
              </w:rPr>
              <w:instrText xml:space="preserve"> PAGEREF _Toc315779793 \h </w:instrText>
            </w:r>
            <w:r w:rsidR="00B241D8">
              <w:rPr>
                <w:noProof/>
                <w:webHidden/>
              </w:rPr>
            </w:r>
            <w:r w:rsidR="00B241D8">
              <w:rPr>
                <w:noProof/>
                <w:webHidden/>
              </w:rPr>
              <w:fldChar w:fldCharType="separate"/>
            </w:r>
            <w:r>
              <w:rPr>
                <w:noProof/>
                <w:webHidden/>
              </w:rPr>
              <w:t>116</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94">
            <w:r w:rsidRPr="00F110A0" w:rsidR="00B241D8">
              <w:rPr>
                <w:rStyle w:val="Hyperlink"/>
                <w:noProof/>
              </w:rPr>
              <w:t>Undervisningsmål</w:t>
            </w:r>
            <w:r w:rsidR="00B241D8">
              <w:rPr>
                <w:noProof/>
                <w:webHidden/>
              </w:rPr>
              <w:tab/>
            </w:r>
            <w:r w:rsidR="00B241D8">
              <w:rPr>
                <w:noProof/>
                <w:webHidden/>
              </w:rPr>
              <w:fldChar w:fldCharType="begin"/>
            </w:r>
            <w:r w:rsidR="00B241D8">
              <w:rPr>
                <w:noProof/>
                <w:webHidden/>
              </w:rPr>
              <w:instrText xml:space="preserve"> PAGEREF _Toc315779794 \h </w:instrText>
            </w:r>
            <w:r w:rsidR="00B241D8">
              <w:rPr>
                <w:noProof/>
                <w:webHidden/>
              </w:rPr>
            </w:r>
            <w:r w:rsidR="00B241D8">
              <w:rPr>
                <w:noProof/>
                <w:webHidden/>
              </w:rPr>
              <w:fldChar w:fldCharType="separate"/>
            </w:r>
            <w:r>
              <w:rPr>
                <w:noProof/>
                <w:webHidden/>
              </w:rPr>
              <w:t>116</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95">
            <w:r w:rsidRPr="00F110A0" w:rsidR="00B241D8">
              <w:rPr>
                <w:rStyle w:val="Hyperlink"/>
                <w:noProof/>
              </w:rPr>
              <w:t>Forslag til undervisningsforløb</w:t>
            </w:r>
            <w:r w:rsidR="00B241D8">
              <w:rPr>
                <w:noProof/>
                <w:webHidden/>
              </w:rPr>
              <w:tab/>
            </w:r>
            <w:r w:rsidR="00B241D8">
              <w:rPr>
                <w:noProof/>
                <w:webHidden/>
              </w:rPr>
              <w:fldChar w:fldCharType="begin"/>
            </w:r>
            <w:r w:rsidR="00B241D8">
              <w:rPr>
                <w:noProof/>
                <w:webHidden/>
              </w:rPr>
              <w:instrText xml:space="preserve"> PAGEREF _Toc315779795 \h </w:instrText>
            </w:r>
            <w:r w:rsidR="00B241D8">
              <w:rPr>
                <w:noProof/>
                <w:webHidden/>
              </w:rPr>
            </w:r>
            <w:r w:rsidR="00B241D8">
              <w:rPr>
                <w:noProof/>
                <w:webHidden/>
              </w:rPr>
              <w:fldChar w:fldCharType="separate"/>
            </w:r>
            <w:r>
              <w:rPr>
                <w:noProof/>
                <w:webHidden/>
              </w:rPr>
              <w:t>117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96">
            <w:r w:rsidRPr="00F110A0" w:rsidR="00B241D8">
              <w:rPr>
                <w:rStyle w:val="Hyperlink"/>
                <w:noProof/>
              </w:rPr>
              <w:t>Elevforudsætninger:</w:t>
            </w:r>
            <w:r w:rsidR="00B241D8">
              <w:rPr>
                <w:noProof/>
                <w:webHidden/>
              </w:rPr>
              <w:tab/>
            </w:r>
            <w:r w:rsidR="00B241D8">
              <w:rPr>
                <w:noProof/>
                <w:webHidden/>
              </w:rPr>
              <w:fldChar w:fldCharType="begin"/>
            </w:r>
            <w:r w:rsidR="00B241D8">
              <w:rPr>
                <w:noProof/>
                <w:webHidden/>
              </w:rPr>
              <w:instrText xml:space="preserve"> PAGEREF _Toc315779796 \h </w:instrText>
            </w:r>
            <w:r w:rsidR="00B241D8">
              <w:rPr>
                <w:noProof/>
                <w:webHidden/>
              </w:rPr>
            </w:r>
            <w:r w:rsidR="00B241D8">
              <w:rPr>
                <w:noProof/>
                <w:webHidden/>
              </w:rPr>
              <w:fldChar w:fldCharType="separate"/>
            </w:r>
            <w:r>
              <w:rPr>
                <w:noProof/>
                <w:webHidden/>
              </w:rPr>
              <w:t>117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97">
            <w:r w:rsidRPr="00F110A0" w:rsidR="00B241D8">
              <w:rPr>
                <w:rStyle w:val="Hyperlink"/>
                <w:noProof/>
              </w:rPr>
              <w:t>Organisering:</w:t>
            </w:r>
            <w:r w:rsidR="00B241D8">
              <w:rPr>
                <w:noProof/>
                <w:webHidden/>
              </w:rPr>
              <w:tab/>
            </w:r>
            <w:r w:rsidR="00B241D8">
              <w:rPr>
                <w:noProof/>
                <w:webHidden/>
              </w:rPr>
              <w:fldChar w:fldCharType="begin"/>
            </w:r>
            <w:r w:rsidR="00B241D8">
              <w:rPr>
                <w:noProof/>
                <w:webHidden/>
              </w:rPr>
              <w:instrText xml:space="preserve"> PAGEREF _Toc315779797 \h </w:instrText>
            </w:r>
            <w:r w:rsidR="00B241D8">
              <w:rPr>
                <w:noProof/>
                <w:webHidden/>
              </w:rPr>
            </w:r>
            <w:r w:rsidR="00B241D8">
              <w:rPr>
                <w:noProof/>
                <w:webHidden/>
              </w:rPr>
              <w:fldChar w:fldCharType="separate"/>
            </w:r>
            <w:r>
              <w:rPr>
                <w:noProof/>
                <w:webHidden/>
              </w:rPr>
              <w:t>117</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798">
            <w:r w:rsidRPr="00F110A0" w:rsidR="00B241D8">
              <w:rPr>
                <w:rStyle w:val="Hyperlink"/>
                <w:noProof/>
              </w:rPr>
              <w:t>Forslag til undervisningsindhold:</w:t>
            </w:r>
            <w:r w:rsidR="00B241D8">
              <w:rPr>
                <w:noProof/>
                <w:webHidden/>
              </w:rPr>
              <w:tab/>
            </w:r>
            <w:r w:rsidR="00B241D8">
              <w:rPr>
                <w:noProof/>
                <w:webHidden/>
              </w:rPr>
              <w:fldChar w:fldCharType="begin"/>
            </w:r>
            <w:r w:rsidR="00B241D8">
              <w:rPr>
                <w:noProof/>
                <w:webHidden/>
              </w:rPr>
              <w:instrText xml:space="preserve"> PAGEREF _Toc315779798 \h </w:instrText>
            </w:r>
            <w:r w:rsidR="00B241D8">
              <w:rPr>
                <w:noProof/>
                <w:webHidden/>
              </w:rPr>
            </w:r>
            <w:r w:rsidR="00B241D8">
              <w:rPr>
                <w:noProof/>
                <w:webHidden/>
              </w:rPr>
              <w:fldChar w:fldCharType="separate"/>
            </w:r>
            <w:r>
              <w:rPr>
                <w:noProof/>
                <w:webHidden/>
              </w:rPr>
              <w:t>118</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799">
            <w:r w:rsidRPr="00F110A0" w:rsidR="00B241D8">
              <w:rPr>
                <w:rStyle w:val="Hyperlink"/>
                <w:noProof/>
              </w:rPr>
              <w:t>Materialeliste</w:t>
            </w:r>
            <w:r w:rsidR="00B241D8">
              <w:rPr>
                <w:noProof/>
                <w:webHidden/>
              </w:rPr>
              <w:tab/>
            </w:r>
            <w:r w:rsidR="00B241D8">
              <w:rPr>
                <w:noProof/>
                <w:webHidden/>
              </w:rPr>
              <w:fldChar w:fldCharType="begin"/>
            </w:r>
            <w:r w:rsidR="00B241D8">
              <w:rPr>
                <w:noProof/>
                <w:webHidden/>
              </w:rPr>
              <w:instrText xml:space="preserve"> PAGEREF _Toc315779799 \h </w:instrText>
            </w:r>
            <w:r w:rsidR="00B241D8">
              <w:rPr>
                <w:noProof/>
                <w:webHidden/>
              </w:rPr>
            </w:r>
            <w:r w:rsidR="00B241D8">
              <w:rPr>
                <w:noProof/>
                <w:webHidden/>
              </w:rPr>
              <w:fldChar w:fldCharType="separate"/>
            </w:r>
            <w:r>
              <w:rPr>
                <w:noProof/>
                <w:webHidden/>
              </w:rPr>
              <w:t>119</w:t>
            </w:r>
            <w:r w:rsidR="00B241D8">
              <w:rPr>
                <w:noProof/>
                <w:webHidden/>
              </w:rPr>
              <w:fldChar w:fldCharType="end"/>
            </w:r>
          </w:hyperlink>
        </w:p>
        <w:p w:rsidR="00B241D8" w:rsidRDefault="007F6276">
          <w:pPr>
            <w:pStyle w:val="Indholdsfortegnelse2"/>
            <w:tabs>
              <w:tab w:val="right" w:leader="dot" w:pos="9628"/>
            </w:tabs>
            <w:rPr>
              <w:rFonts w:eastAsiaTheme="minorEastAsia"/>
              <w:noProof/>
              <w:lang w:eastAsia="da-DK"/>
            </w:rPr>
          </w:pPr>
          <w:hyperlink w:history="1" w:anchor="_Toc315779800">
            <w:r w:rsidRPr="00F110A0" w:rsidR="00B241D8">
              <w:rPr>
                <w:rStyle w:val="Hyperlink"/>
                <w:noProof/>
              </w:rPr>
              <w:t>Bilag</w:t>
            </w:r>
            <w:r w:rsidR="00B241D8">
              <w:rPr>
                <w:noProof/>
                <w:webHidden/>
              </w:rPr>
              <w:tab/>
            </w:r>
            <w:r w:rsidR="00B241D8">
              <w:rPr>
                <w:noProof/>
                <w:webHidden/>
              </w:rPr>
              <w:fldChar w:fldCharType="begin"/>
            </w:r>
            <w:r w:rsidR="00B241D8">
              <w:rPr>
                <w:noProof/>
                <w:webHidden/>
              </w:rPr>
              <w:instrText xml:space="preserve"> PAGEREF _Toc315779800 \h </w:instrText>
            </w:r>
            <w:r w:rsidR="00B241D8">
              <w:rPr>
                <w:noProof/>
                <w:webHidden/>
              </w:rPr>
            </w:r>
            <w:r w:rsidR="00B241D8">
              <w:rPr>
                <w:noProof/>
                <w:webHidden/>
              </w:rPr>
              <w:fldChar w:fldCharType="separate"/>
            </w:r>
            <w:r>
              <w:rPr>
                <w:noProof/>
                <w:webHidden/>
              </w:rPr>
              <w:t>119</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801">
            <w:r w:rsidRPr="00F110A0" w:rsidR="00B241D8">
              <w:rPr>
                <w:rStyle w:val="Hyperlink"/>
                <w:noProof/>
              </w:rPr>
              <w:t>Bilag 1: Mærker</w:t>
            </w:r>
            <w:r w:rsidR="00B241D8">
              <w:rPr>
                <w:noProof/>
                <w:webHidden/>
              </w:rPr>
              <w:tab/>
            </w:r>
            <w:r w:rsidR="00B241D8">
              <w:rPr>
                <w:noProof/>
                <w:webHidden/>
              </w:rPr>
              <w:fldChar w:fldCharType="begin"/>
            </w:r>
            <w:r w:rsidR="00B241D8">
              <w:rPr>
                <w:noProof/>
                <w:webHidden/>
              </w:rPr>
              <w:instrText xml:space="preserve"> PAGEREF _Toc315779801 \h </w:instrText>
            </w:r>
            <w:r w:rsidR="00B241D8">
              <w:rPr>
                <w:noProof/>
                <w:webHidden/>
              </w:rPr>
            </w:r>
            <w:r w:rsidR="00B241D8">
              <w:rPr>
                <w:noProof/>
                <w:webHidden/>
              </w:rPr>
              <w:fldChar w:fldCharType="separate"/>
            </w:r>
            <w:r>
              <w:rPr>
                <w:noProof/>
                <w:webHidden/>
              </w:rPr>
              <w:t>120</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802">
            <w:r w:rsidRPr="00F110A0" w:rsidR="00B241D8">
              <w:rPr>
                <w:rStyle w:val="Hyperlink"/>
                <w:noProof/>
              </w:rPr>
              <w:t>Bilag 2: Kender du mærkerne?</w:t>
            </w:r>
            <w:r w:rsidR="00B241D8">
              <w:rPr>
                <w:noProof/>
                <w:webHidden/>
              </w:rPr>
              <w:tab/>
            </w:r>
            <w:r w:rsidR="00B241D8">
              <w:rPr>
                <w:noProof/>
                <w:webHidden/>
              </w:rPr>
              <w:fldChar w:fldCharType="begin"/>
            </w:r>
            <w:r w:rsidR="00B241D8">
              <w:rPr>
                <w:noProof/>
                <w:webHidden/>
              </w:rPr>
              <w:instrText xml:space="preserve"> PAGEREF _Toc315779802 \h </w:instrText>
            </w:r>
            <w:r w:rsidR="00B241D8">
              <w:rPr>
                <w:noProof/>
                <w:webHidden/>
              </w:rPr>
            </w:r>
            <w:r w:rsidR="00B241D8">
              <w:rPr>
                <w:noProof/>
                <w:webHidden/>
              </w:rPr>
              <w:fldChar w:fldCharType="separate"/>
            </w:r>
            <w:r>
              <w:rPr>
                <w:noProof/>
                <w:webHidden/>
              </w:rPr>
              <w:t>121</w:t>
            </w:r>
            <w:r w:rsidR="00B241D8">
              <w:rPr>
                <w:noProof/>
                <w:webHidden/>
              </w:rPr>
              <w:fldChar w:fldCharType="end"/>
            </w:r>
          </w:hyperlink>
        </w:p>
        <w:p w:rsidR="00B241D8" w:rsidRDefault="007F6276">
          <w:pPr>
            <w:pStyle w:val="Indholdsfortegnelse3"/>
            <w:tabs>
              <w:tab w:val="right" w:leader="dot" w:pos="9628"/>
            </w:tabs>
            <w:rPr>
              <w:rFonts w:eastAsiaTheme="minorEastAsia"/>
              <w:noProof/>
              <w:lang w:eastAsia="da-DK"/>
            </w:rPr>
          </w:pPr>
          <w:hyperlink w:history="1" w:anchor="_Toc315779803">
            <w:r w:rsidRPr="00F110A0" w:rsidR="00B241D8">
              <w:rPr>
                <w:rStyle w:val="Hyperlink"/>
                <w:noProof/>
              </w:rPr>
              <w:t>Bilag 3: Skema til beskrivelse af mærker</w:t>
            </w:r>
            <w:r w:rsidR="00B241D8">
              <w:rPr>
                <w:noProof/>
                <w:webHidden/>
              </w:rPr>
              <w:tab/>
            </w:r>
            <w:r w:rsidR="00B241D8">
              <w:rPr>
                <w:noProof/>
                <w:webHidden/>
              </w:rPr>
              <w:fldChar w:fldCharType="begin"/>
            </w:r>
            <w:r w:rsidR="00B241D8">
              <w:rPr>
                <w:noProof/>
                <w:webHidden/>
              </w:rPr>
              <w:instrText xml:space="preserve"> PAGEREF _Toc315779803 \h </w:instrText>
            </w:r>
            <w:r w:rsidR="00B241D8">
              <w:rPr>
                <w:noProof/>
                <w:webHidden/>
              </w:rPr>
            </w:r>
            <w:r w:rsidR="00B241D8">
              <w:rPr>
                <w:noProof/>
                <w:webHidden/>
              </w:rPr>
              <w:fldChar w:fldCharType="separate"/>
            </w:r>
            <w:r>
              <w:rPr>
                <w:noProof/>
                <w:webHidden/>
              </w:rPr>
              <w:t>122</w:t>
            </w:r>
            <w:r w:rsidR="00B241D8">
              <w:rPr>
                <w:noProof/>
                <w:webHidden/>
              </w:rPr>
              <w:fldChar w:fldCharType="end"/>
            </w:r>
          </w:hyperlink>
        </w:p>
        <w:p w:rsidR="00B241D8" w:rsidRDefault="007F6276">
          <w:pPr>
            <w:pStyle w:val="Indholdsfortegnelse1"/>
            <w:tabs>
              <w:tab w:val="right" w:leader="dot" w:pos="9628"/>
            </w:tabs>
            <w:rPr>
              <w:rFonts w:eastAsiaTheme="minorEastAsia"/>
              <w:noProof/>
              <w:lang w:eastAsia="da-DK"/>
            </w:rPr>
          </w:pPr>
          <w:hyperlink w:history="1" w:anchor="_Toc315779804">
            <w:r w:rsidRPr="00F110A0" w:rsidR="00B241D8">
              <w:rPr>
                <w:rStyle w:val="Hyperlink"/>
                <w:noProof/>
              </w:rPr>
              <w:t>Mærkning – Til eleven</w:t>
            </w:r>
            <w:r w:rsidR="00B241D8">
              <w:rPr>
                <w:noProof/>
                <w:webHidden/>
              </w:rPr>
              <w:tab/>
            </w:r>
            <w:r w:rsidR="00B241D8">
              <w:rPr>
                <w:noProof/>
                <w:webHidden/>
              </w:rPr>
              <w:fldChar w:fldCharType="begin"/>
            </w:r>
            <w:r w:rsidR="00B241D8">
              <w:rPr>
                <w:noProof/>
                <w:webHidden/>
              </w:rPr>
              <w:instrText xml:space="preserve"> PAGEREF _Toc315779804 \h </w:instrText>
            </w:r>
            <w:r w:rsidR="00B241D8">
              <w:rPr>
                <w:noProof/>
                <w:webHidden/>
              </w:rPr>
            </w:r>
            <w:r w:rsidR="00B241D8">
              <w:rPr>
                <w:noProof/>
                <w:webHidden/>
              </w:rPr>
              <w:fldChar w:fldCharType="separate"/>
            </w:r>
            <w:r>
              <w:rPr>
                <w:noProof/>
                <w:webHidden/>
              </w:rPr>
              <w:t>124</w:t>
            </w:r>
            <w:r w:rsidR="00B241D8">
              <w:rPr>
                <w:noProof/>
                <w:webHidden/>
              </w:rPr>
              <w:fldChar w:fldCharType="end"/>
            </w:r>
          </w:hyperlink>
        </w:p>
        <w:p w:rsidR="007B7E09" w:rsidRDefault="007B7E09">
          <w:r>
            <w:rPr>
              <w:b/>
              <w:bCs/>
            </w:rPr>
            <w:fldChar w:fldCharType="end"/>
          </w:r>
        </w:p>
      </w:sdtContent>
    </w:sdt>
    <w:p w:rsidR="007B7E09" w:rsidRDefault="007B7E09">
      <w:pPr>
        <w:rPr>
          <w:rFonts w:eastAsia="Times New Roman" w:cs="Times New Roman"/>
          <w:b/>
          <w:color w:val="000000"/>
          <w:kern w:val="36"/>
          <w:sz w:val="32"/>
          <w:szCs w:val="36"/>
          <w:lang w:eastAsia="da-DK"/>
        </w:rPr>
      </w:pPr>
      <w:r>
        <w:br w:type="page"/>
      </w:r>
    </w:p>
    <w:p w:rsidRPr="005C308B" w:rsidR="00F210FF" w:rsidP="00F210FF" w:rsidRDefault="00F210FF">
      <w:pPr>
        <w:pStyle w:val="Overskrift1"/>
      </w:pPr>
      <w:bookmarkStart w:name="_Toc315779686" w:id="1"/>
      <w:r w:rsidRPr="005C308B">
        <w:lastRenderedPageBreak/>
        <w:t>Fødevarer – Til læreren</w:t>
      </w:r>
      <w:bookmarkEnd w:id="1"/>
    </w:p>
    <w:p w:rsidR="00F210FF" w:rsidP="00F210FF" w:rsidRDefault="00F210FF">
      <w:pPr>
        <w:pStyle w:val="Overskrift1"/>
        <w:rPr>
          <w:rStyle w:val="Overskrift1Tegn"/>
          <w:rFonts w:eastAsiaTheme="minorHAnsi" w:cstheme="minorHAnsi"/>
          <w:b/>
          <w:sz w:val="24"/>
        </w:rPr>
      </w:pPr>
    </w:p>
    <w:p w:rsidR="00F210FF" w:rsidP="00F210FF" w:rsidRDefault="00F210FF">
      <w:pPr>
        <w:pStyle w:val="Overskrift2"/>
        <w:rPr>
          <w:lang w:eastAsia="da-DK"/>
        </w:rPr>
      </w:pPr>
      <w:bookmarkStart w:name="_Toc315779687" w:id="2"/>
      <w:r w:rsidRPr="008D5D23">
        <w:rPr>
          <w:lang w:eastAsia="da-DK"/>
        </w:rPr>
        <w:t>Didaktisk model</w:t>
      </w:r>
      <w:bookmarkEnd w:id="2"/>
    </w:p>
    <w:p w:rsidRPr="002034FA" w:rsidR="00F210FF" w:rsidP="00F210FF" w:rsidRDefault="00F210FF">
      <w:r>
        <w:rPr>
          <w:noProof/>
          <w:lang w:eastAsia="da-DK"/>
        </w:rPr>
        <w:drawing>
          <wp:anchor distT="0" distB="0" distL="114300" distR="114300" simplePos="0" relativeHeight="251659264" behindDoc="0" locked="0" layoutInCell="1" allowOverlap="1" wp14:editId="0AB4D823" wp14:anchorId="73D9EF0E">
            <wp:simplePos x="0" y="0"/>
            <wp:positionH relativeFrom="column">
              <wp:posOffset>-4445</wp:posOffset>
            </wp:positionH>
            <wp:positionV relativeFrom="paragraph">
              <wp:posOffset>7620</wp:posOffset>
            </wp:positionV>
            <wp:extent cx="3095625" cy="3095625"/>
            <wp:effectExtent l="0" t="0" r="9525" b="952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2034FA">
        <w:t>Området fødevarer er særlig</w:t>
      </w:r>
      <w:r>
        <w:t>t</w:t>
      </w:r>
      <w:r w:rsidRPr="002034FA">
        <w:t xml:space="preserve"> knyttet til to af rammens dimensioner, nemlig </w:t>
      </w:r>
      <w:r w:rsidRPr="002034FA">
        <w:rPr>
          <w:i/>
        </w:rPr>
        <w:t>råvarernes produktion og tilvejebringelse</w:t>
      </w:r>
      <w:r w:rsidRPr="002034FA">
        <w:t xml:space="preserve"> og </w:t>
      </w:r>
      <w:r w:rsidRPr="002034FA">
        <w:rPr>
          <w:i/>
        </w:rPr>
        <w:t>arbejdspladsens/køkkenets</w:t>
      </w:r>
      <w:r w:rsidRPr="002034FA">
        <w:t xml:space="preserve"> forarbejdning af dem. I arbejdet med fødevarer som område skal eleverne i praksis tilegne sig en forståelse af, hvilke </w:t>
      </w:r>
      <w:r w:rsidRPr="002034FA">
        <w:rPr>
          <w:i/>
        </w:rPr>
        <w:t xml:space="preserve">muligheder </w:t>
      </w:r>
      <w:r w:rsidRPr="002034FA">
        <w:t xml:space="preserve">der er for at arbejde ud fra det </w:t>
      </w:r>
      <w:r w:rsidRPr="002034FA">
        <w:rPr>
          <w:i/>
        </w:rPr>
        <w:t xml:space="preserve">bæredygtige </w:t>
      </w:r>
      <w:r w:rsidRPr="002034FA">
        <w:t xml:space="preserve">princip ved </w:t>
      </w:r>
      <w:r w:rsidRPr="002034FA">
        <w:rPr>
          <w:i/>
        </w:rPr>
        <w:t>tilberedning af mad</w:t>
      </w:r>
      <w:r w:rsidRPr="002034FA">
        <w:t xml:space="preserve">. Her skal de opnå et kendskab til </w:t>
      </w:r>
      <w:r w:rsidRPr="002034FA">
        <w:rPr>
          <w:i/>
        </w:rPr>
        <w:t>sæson, råvarer, madspild</w:t>
      </w:r>
      <w:r w:rsidRPr="002034FA">
        <w:t xml:space="preserve"> og </w:t>
      </w:r>
      <w:r w:rsidRPr="002034FA">
        <w:rPr>
          <w:i/>
        </w:rPr>
        <w:t>klimavenlig mad</w:t>
      </w:r>
      <w:r>
        <w:rPr>
          <w:i/>
        </w:rPr>
        <w:t>,</w:t>
      </w:r>
      <w:r>
        <w:t xml:space="preserve"> samt</w:t>
      </w:r>
      <w:r w:rsidRPr="002034FA">
        <w:t xml:space="preserve"> hvordan principperne anvendes i praksis. Hensigten er, at eleverne utvungent kan inddrage miljømæssige overvejelser som et aspekt </w:t>
      </w:r>
      <w:r>
        <w:t>i</w:t>
      </w:r>
      <w:r w:rsidRPr="002034FA">
        <w:t xml:space="preserve"> de almindelige arbejdsgange tilknyttet køkkenet. Dermed bidrager arbejdet med området til, at eleverne opnår viden om, at den måde vi arbejder med fødevarer på, har betydning for vores </w:t>
      </w:r>
      <w:r w:rsidRPr="002034FA">
        <w:rPr>
          <w:i/>
        </w:rPr>
        <w:t>miljø</w:t>
      </w:r>
      <w:r>
        <w:t xml:space="preserve">, os selv og </w:t>
      </w:r>
      <w:r w:rsidRPr="002034FA">
        <w:t xml:space="preserve">andre. </w:t>
      </w:r>
    </w:p>
    <w:p w:rsidRPr="007C56BE" w:rsidR="00F210FF" w:rsidP="00F210FF" w:rsidRDefault="00F210FF">
      <w:r w:rsidRPr="007C56BE">
        <w:t xml:space="preserve">Vores forslag giver mulighed for at arbejde med flere elementer hentet fra bekendtgørelsen (her skrevet med kursiv):  </w:t>
      </w:r>
    </w:p>
    <w:p w:rsidRPr="00C03EB7" w:rsidR="00F210FF" w:rsidP="00F210FF" w:rsidRDefault="00F210FF">
      <w:pPr>
        <w:rPr>
          <w:i/>
          <w:lang w:eastAsia="da-DK"/>
        </w:rPr>
      </w:pPr>
      <w:r>
        <w:rPr>
          <w:lang w:eastAsia="da-DK"/>
        </w:rPr>
        <w:t xml:space="preserve">I arbejdet med området fødevarer arbejder eleverne i </w:t>
      </w:r>
      <w:r w:rsidRPr="009F7A1F">
        <w:rPr>
          <w:i/>
          <w:lang w:eastAsia="da-DK"/>
        </w:rPr>
        <w:t>teams</w:t>
      </w:r>
      <w:r>
        <w:rPr>
          <w:i/>
          <w:lang w:eastAsia="da-DK"/>
        </w:rPr>
        <w:t>.</w:t>
      </w:r>
      <w:r>
        <w:rPr>
          <w:lang w:eastAsia="da-DK"/>
        </w:rPr>
        <w:t xml:space="preserve"> Eleverne opnår et kendskab til </w:t>
      </w:r>
      <w:r w:rsidRPr="00E619D3">
        <w:rPr>
          <w:i/>
          <w:lang w:eastAsia="da-DK"/>
        </w:rPr>
        <w:t>fødevarers sundhedsmæssige og naturfaglige egenskaber og disse</w:t>
      </w:r>
      <w:r>
        <w:rPr>
          <w:i/>
          <w:lang w:eastAsia="da-DK"/>
        </w:rPr>
        <w:t>s</w:t>
      </w:r>
      <w:r w:rsidRPr="00E619D3">
        <w:rPr>
          <w:i/>
          <w:lang w:eastAsia="da-DK"/>
        </w:rPr>
        <w:t xml:space="preserve"> betydning for individet og samfundet.</w:t>
      </w:r>
      <w:r>
        <w:rPr>
          <w:i/>
          <w:lang w:eastAsia="da-DK"/>
        </w:rPr>
        <w:t xml:space="preserve"> </w:t>
      </w:r>
      <w:r>
        <w:rPr>
          <w:lang w:eastAsia="da-DK"/>
        </w:rPr>
        <w:t>I forbindelse med fremlæggelse af temaerne: A</w:t>
      </w:r>
      <w:r>
        <w:t xml:space="preserve">nimalske produkter og fisk, kornprodukter og frugt og grønt </w:t>
      </w:r>
      <w:r>
        <w:rPr>
          <w:lang w:eastAsia="da-DK"/>
        </w:rPr>
        <w:t xml:space="preserve">øver eleverne sig i at </w:t>
      </w:r>
      <w:r>
        <w:rPr>
          <w:i/>
          <w:lang w:eastAsia="da-DK"/>
        </w:rPr>
        <w:t>formulere sig mundligt og skriftligt på dansk.</w:t>
      </w:r>
      <w:r>
        <w:rPr>
          <w:lang w:eastAsia="da-DK"/>
        </w:rPr>
        <w:t xml:space="preserve"> Eleverne trænes endvidere i at bestille og </w:t>
      </w:r>
      <w:r>
        <w:rPr>
          <w:i/>
          <w:lang w:eastAsia="da-DK"/>
        </w:rPr>
        <w:t>forarbejde råvarer, sammensætte og tilberede enkle måltider under vejledning.</w:t>
      </w:r>
      <w:r>
        <w:rPr>
          <w:lang w:eastAsia="da-DK"/>
        </w:rPr>
        <w:t xml:space="preserve"> Desuden at </w:t>
      </w:r>
      <w:proofErr w:type="gramStart"/>
      <w:r w:rsidRPr="00C03EB7">
        <w:rPr>
          <w:i/>
          <w:lang w:eastAsia="da-DK"/>
        </w:rPr>
        <w:t>anvende</w:t>
      </w:r>
      <w:proofErr w:type="gramEnd"/>
      <w:r>
        <w:rPr>
          <w:i/>
          <w:lang w:eastAsia="da-DK"/>
        </w:rPr>
        <w:t xml:space="preserve"> de mest almindelige udtryk til at forklare kvaliteten af mad og råvarer samt sensorisk og kulinarisk kvalitet.</w:t>
      </w:r>
    </w:p>
    <w:p w:rsidR="00F210FF" w:rsidP="00F210FF" w:rsidRDefault="00F210FF">
      <w:pPr>
        <w:rPr>
          <w:lang w:eastAsia="da-DK"/>
        </w:rPr>
      </w:pPr>
      <w:r>
        <w:rPr>
          <w:lang w:eastAsia="da-DK"/>
        </w:rPr>
        <w:t>Der lægges vægt på:</w:t>
      </w:r>
    </w:p>
    <w:p w:rsidRPr="003433C3" w:rsidR="00F210FF" w:rsidP="00F210FF" w:rsidRDefault="00F210FF">
      <w:pPr>
        <w:pStyle w:val="Listeafsnit"/>
        <w:numPr>
          <w:ilvl w:val="0"/>
          <w:numId w:val="1"/>
        </w:numPr>
      </w:pPr>
      <w:r w:rsidRPr="003433C3">
        <w:t>At eleverne opnår viden om animalske produkter</w:t>
      </w:r>
      <w:r>
        <w:t xml:space="preserve"> og fisk, kornprodukter og</w:t>
      </w:r>
      <w:r w:rsidRPr="003433C3">
        <w:t xml:space="preserve"> frugt og grønt, samt hvilken betydning vores valg af fødevare</w:t>
      </w:r>
      <w:r>
        <w:t>r</w:t>
      </w:r>
      <w:r w:rsidRPr="003433C3">
        <w:t xml:space="preserve"> har på miljøet og klimaet.</w:t>
      </w:r>
    </w:p>
    <w:p w:rsidRPr="003433C3" w:rsidR="00F210FF" w:rsidP="00F210FF" w:rsidRDefault="00F210FF">
      <w:pPr>
        <w:pStyle w:val="Listeafsnit"/>
        <w:ind w:left="770"/>
      </w:pPr>
    </w:p>
    <w:p w:rsidRPr="003433C3" w:rsidR="00F210FF" w:rsidP="00F210FF" w:rsidRDefault="00F210FF">
      <w:pPr>
        <w:pStyle w:val="Listeafsnit"/>
        <w:numPr>
          <w:ilvl w:val="0"/>
          <w:numId w:val="1"/>
        </w:numPr>
      </w:pPr>
      <w:r w:rsidRPr="003433C3">
        <w:t>At eleverne tilegner sig forståelse for hvilke muligheder der er for at arbejde ud fra et bæredygtigt princip</w:t>
      </w:r>
      <w:r>
        <w:t>,</w:t>
      </w:r>
      <w:r w:rsidRPr="003433C3">
        <w:t xml:space="preserve"> når der </w:t>
      </w:r>
      <w:r w:rsidRPr="003433C3">
        <w:rPr>
          <w:lang w:eastAsia="da-DK"/>
        </w:rPr>
        <w:t>vælges, planlægges og tilberedes mad.</w:t>
      </w:r>
    </w:p>
    <w:p w:rsidR="00F210FF" w:rsidP="00F210FF" w:rsidRDefault="00F210FF">
      <w:pPr>
        <w:pStyle w:val="Listeafsnit"/>
      </w:pPr>
    </w:p>
    <w:p w:rsidR="00F210FF" w:rsidP="00F210FF" w:rsidRDefault="00F210FF">
      <w:pPr>
        <w:rPr>
          <w:rStyle w:val="Overskrift1Tegn"/>
          <w:rFonts w:eastAsiaTheme="minorHAnsi" w:cstheme="minorHAnsi"/>
          <w:b w:val="0"/>
          <w:sz w:val="28"/>
        </w:rPr>
      </w:pPr>
      <w:r>
        <w:rPr>
          <w:rStyle w:val="Overskrift1Tegn"/>
          <w:rFonts w:eastAsiaTheme="minorHAnsi" w:cstheme="minorHAnsi"/>
          <w:sz w:val="28"/>
        </w:rPr>
        <w:br w:type="page"/>
      </w:r>
    </w:p>
    <w:p w:rsidRPr="001E2B82" w:rsidR="00F210FF" w:rsidP="00F210FF" w:rsidRDefault="00F210FF">
      <w:pPr>
        <w:pStyle w:val="Overskrift2"/>
        <w:rPr>
          <w:i/>
          <w:sz w:val="24"/>
          <w:lang w:eastAsia="da-DK"/>
        </w:rPr>
      </w:pPr>
      <w:bookmarkStart w:name="_Toc315779688" w:id="3"/>
      <w:r w:rsidRPr="001E2B82">
        <w:rPr>
          <w:rStyle w:val="Overskrift1Tegn"/>
          <w:rFonts w:eastAsiaTheme="minorHAnsi" w:cstheme="minorHAnsi"/>
          <w:b/>
          <w:sz w:val="28"/>
        </w:rPr>
        <w:lastRenderedPageBreak/>
        <w:t>Undervisningsmål</w:t>
      </w:r>
      <w:bookmarkEnd w:id="3"/>
      <w:r w:rsidRPr="001E2B82">
        <w:rPr>
          <w:rStyle w:val="Overskrift1Tegn"/>
          <w:rFonts w:eastAsiaTheme="minorHAnsi" w:cstheme="minorHAnsi"/>
          <w:b/>
          <w:sz w:val="28"/>
        </w:rPr>
        <w:t xml:space="preserve"> </w:t>
      </w:r>
    </w:p>
    <w:p w:rsidR="00F210FF" w:rsidP="00F210FF" w:rsidRDefault="00F210FF">
      <w:r w:rsidRPr="00CC43A9">
        <w:rPr>
          <w:b/>
          <w:lang w:eastAsia="da-DK"/>
        </w:rPr>
        <w:t>Viden om:</w:t>
      </w:r>
      <w:r>
        <w:t xml:space="preserve"> At der er et samspil mellem valg af fødevarer, miljø og klima.</w:t>
      </w:r>
    </w:p>
    <w:p w:rsidRPr="00CC43A9" w:rsidR="00F210FF" w:rsidP="00F210FF" w:rsidRDefault="00F210FF">
      <w:pPr>
        <w:rPr>
          <w:lang w:eastAsia="da-DK"/>
        </w:rPr>
      </w:pPr>
      <w:r w:rsidRPr="00CC43A9">
        <w:rPr>
          <w:b/>
          <w:lang w:eastAsia="da-DK"/>
        </w:rPr>
        <w:t>Færdigheder:</w:t>
      </w:r>
      <w:r w:rsidRPr="00CC43A9">
        <w:rPr>
          <w:b/>
          <w:i/>
          <w:lang w:eastAsia="da-DK"/>
        </w:rPr>
        <w:t xml:space="preserve"> </w:t>
      </w:r>
      <w:r>
        <w:rPr>
          <w:lang w:eastAsia="da-DK"/>
        </w:rPr>
        <w:t>Eleverne skal demonstrere, at de kan tilberede</w:t>
      </w:r>
      <w:r w:rsidRPr="00CC43A9">
        <w:rPr>
          <w:lang w:eastAsia="da-DK"/>
        </w:rPr>
        <w:t xml:space="preserve"> </w:t>
      </w:r>
      <w:r>
        <w:rPr>
          <w:lang w:eastAsia="da-DK"/>
        </w:rPr>
        <w:t>mad af animalske produkter, kornprodukter og frugt og grønt</w:t>
      </w:r>
      <w:r w:rsidRPr="00CC43A9">
        <w:rPr>
          <w:lang w:eastAsia="da-DK"/>
        </w:rPr>
        <w:t>.</w:t>
      </w:r>
    </w:p>
    <w:p w:rsidR="00F210FF" w:rsidP="00F210FF" w:rsidRDefault="00F210FF">
      <w:pPr>
        <w:rPr>
          <w:lang w:eastAsia="da-DK"/>
        </w:rPr>
      </w:pPr>
      <w:r w:rsidRPr="00CC43A9">
        <w:rPr>
          <w:b/>
          <w:lang w:eastAsia="da-DK"/>
        </w:rPr>
        <w:t>Kompetencer:</w:t>
      </w:r>
      <w:r w:rsidRPr="00CC43A9">
        <w:rPr>
          <w:lang w:eastAsia="da-DK"/>
        </w:rPr>
        <w:t xml:space="preserve"> </w:t>
      </w:r>
      <w:r>
        <w:rPr>
          <w:lang w:eastAsia="da-DK"/>
        </w:rPr>
        <w:t xml:space="preserve">Eleverne skal kunne vælge, </w:t>
      </w:r>
      <w:r w:rsidRPr="007B1F94">
        <w:rPr>
          <w:lang w:eastAsia="da-DK"/>
        </w:rPr>
        <w:t>sammensætte</w:t>
      </w:r>
      <w:r>
        <w:rPr>
          <w:lang w:eastAsia="da-DK"/>
        </w:rPr>
        <w:t xml:space="preserve"> og vurdere fødevarer ved tilberedning af retter og måltider</w:t>
      </w:r>
      <w:r w:rsidRPr="002B24BD">
        <w:rPr>
          <w:lang w:eastAsia="da-DK"/>
        </w:rPr>
        <w:t xml:space="preserve"> </w:t>
      </w:r>
      <w:r>
        <w:rPr>
          <w:lang w:eastAsia="da-DK"/>
        </w:rPr>
        <w:t>ud fra forskellige kriterier, fx økologi, sæson, kvalitet, holdbarhed, anvendelse, klima og miljø.</w:t>
      </w:r>
    </w:p>
    <w:p w:rsidR="00F210FF" w:rsidP="00F210FF" w:rsidRDefault="00F210FF">
      <w:pPr>
        <w:rPr>
          <w:lang w:eastAsia="da-DK"/>
        </w:rPr>
      </w:pPr>
    </w:p>
    <w:p w:rsidRPr="00407308" w:rsidR="00F210FF" w:rsidP="00677F09" w:rsidRDefault="00F210FF">
      <w:pPr>
        <w:pStyle w:val="Overskrift2"/>
        <w:spacing w:before="0"/>
        <w:rPr>
          <w:lang w:eastAsia="da-DK"/>
        </w:rPr>
      </w:pPr>
      <w:bookmarkStart w:name="_Toc315779689" w:id="4"/>
      <w:r w:rsidRPr="00407308">
        <w:rPr>
          <w:lang w:eastAsia="da-DK"/>
        </w:rPr>
        <w:t>Forslag til undervisningsforløb</w:t>
      </w:r>
      <w:bookmarkEnd w:id="4"/>
    </w:p>
    <w:p w:rsidRPr="00C12DBB" w:rsidR="00F210FF" w:rsidP="00677F09" w:rsidRDefault="00F210FF">
      <w:pPr>
        <w:spacing w:after="0"/>
        <w:rPr>
          <w:b/>
          <w:sz w:val="24"/>
        </w:rPr>
      </w:pPr>
      <w:r w:rsidRPr="00C12DBB">
        <w:rPr>
          <w:b/>
          <w:sz w:val="24"/>
        </w:rPr>
        <w:t>Elevforudsætninger</w:t>
      </w:r>
      <w:r>
        <w:rPr>
          <w:b/>
          <w:sz w:val="24"/>
        </w:rPr>
        <w:t>:</w:t>
      </w:r>
    </w:p>
    <w:p w:rsidR="00F210FF" w:rsidP="00677F09" w:rsidRDefault="00F210FF">
      <w:pPr>
        <w:spacing w:after="0"/>
      </w:pPr>
      <w:r w:rsidRPr="00E616D8">
        <w:t>F</w:t>
      </w:r>
      <w:r w:rsidRPr="00E616D8">
        <w:rPr>
          <w:lang w:eastAsia="da-DK"/>
        </w:rPr>
        <w:t>or at eleverne kan løse nedenstående opg</w:t>
      </w:r>
      <w:r>
        <w:rPr>
          <w:lang w:eastAsia="da-DK"/>
        </w:rPr>
        <w:t xml:space="preserve">aver kræver det en introduktion til </w:t>
      </w:r>
      <w:r>
        <w:t xml:space="preserve">animalske produkter og fisk, kornprodukter og frugt og grønt, samt hvilke forskelle der er mellem økologiske og konventionelle produkter. </w:t>
      </w:r>
    </w:p>
    <w:p w:rsidR="00590BEA" w:rsidP="00F210FF" w:rsidRDefault="00590BEA"/>
    <w:p w:rsidR="00F210FF" w:rsidP="00F210FF" w:rsidRDefault="00F210FF">
      <w:pPr>
        <w:rPr>
          <w:lang w:eastAsia="da-DK"/>
        </w:rPr>
      </w:pPr>
      <w:r>
        <w:t xml:space="preserve">Derudover skal de introduceres til tilberedningsmetoderne </w:t>
      </w:r>
      <w:r>
        <w:rPr>
          <w:lang w:eastAsia="da-DK"/>
        </w:rPr>
        <w:t xml:space="preserve">kogning, blanchering, bagning, stegning og sautering i forbindelse med tilberedning af grøntsager.  </w:t>
      </w:r>
    </w:p>
    <w:p w:rsidR="00F210FF" w:rsidP="00F210FF" w:rsidRDefault="00F210FF">
      <w:pPr>
        <w:rPr>
          <w:lang w:eastAsia="da-DK"/>
        </w:rPr>
      </w:pPr>
      <w:r>
        <w:rPr>
          <w:lang w:eastAsia="da-DK"/>
        </w:rPr>
        <w:t>Ligeledes skal materialets bilag udleveres til eleverne i forbindelse med opgaveløsning.</w:t>
      </w:r>
    </w:p>
    <w:p w:rsidR="00677F09" w:rsidP="00F210FF" w:rsidRDefault="00677F09"/>
    <w:p w:rsidRPr="006F04F2" w:rsidR="00F210FF" w:rsidP="00F210FF" w:rsidRDefault="00F210FF">
      <w:pPr>
        <w:jc w:val="center"/>
      </w:pPr>
      <w:r>
        <w:rPr>
          <w:noProof/>
          <w:lang w:eastAsia="da-DK"/>
        </w:rPr>
        <w:drawing>
          <wp:inline distT="0" distB="0" distL="0" distR="0" wp14:anchorId="56D46758" wp14:editId="2D8D7063">
            <wp:extent cx="3343375" cy="32400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fødevarer_nedtonet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3375" cy="3240000"/>
                    </a:xfrm>
                    <a:prstGeom prst="rect">
                      <a:avLst/>
                    </a:prstGeom>
                  </pic:spPr>
                </pic:pic>
              </a:graphicData>
            </a:graphic>
          </wp:inline>
        </w:drawing>
      </w:r>
    </w:p>
    <w:p w:rsidRPr="00A12DCA" w:rsidR="00F210FF" w:rsidP="00F210FF" w:rsidRDefault="00F210FF">
      <w:pPr>
        <w:pStyle w:val="Overskrift3"/>
        <w:rPr>
          <w:lang w:eastAsia="da-DK"/>
        </w:rPr>
      </w:pPr>
      <w:bookmarkStart w:name="_Toc315779690" w:id="5"/>
      <w:r w:rsidRPr="00A12DCA">
        <w:rPr>
          <w:lang w:eastAsia="da-DK"/>
        </w:rPr>
        <w:t>Organisering:</w:t>
      </w:r>
      <w:bookmarkEnd w:id="5"/>
    </w:p>
    <w:p w:rsidRPr="00CC43A9" w:rsidR="00F210FF" w:rsidP="00F210FF" w:rsidRDefault="00F210FF">
      <w:pPr>
        <w:rPr>
          <w:lang w:eastAsia="da-DK"/>
        </w:rPr>
      </w:pPr>
      <w:r w:rsidRPr="00CC43A9">
        <w:rPr>
          <w:lang w:eastAsia="da-DK"/>
        </w:rPr>
        <w:t>I arbejdet med de følgende opgaver inddeles eleverne i par eller grupper</w:t>
      </w:r>
      <w:r>
        <w:rPr>
          <w:lang w:eastAsia="da-DK"/>
        </w:rPr>
        <w:t>.</w:t>
      </w:r>
    </w:p>
    <w:p w:rsidR="00F210FF" w:rsidP="00F210FF" w:rsidRDefault="00F210FF">
      <w:pPr>
        <w:pStyle w:val="Overskrift3"/>
        <w:rPr>
          <w:lang w:eastAsia="da-DK"/>
        </w:rPr>
      </w:pPr>
      <w:bookmarkStart w:name="_Toc315779691" w:id="6"/>
      <w:r>
        <w:rPr>
          <w:lang w:eastAsia="da-DK"/>
        </w:rPr>
        <w:lastRenderedPageBreak/>
        <w:t>Forslag til undervisningsindhold:</w:t>
      </w:r>
      <w:bookmarkEnd w:id="6"/>
    </w:p>
    <w:p w:rsidRPr="001E12E6" w:rsidR="00F210FF" w:rsidP="00677F09" w:rsidRDefault="00F210FF">
      <w:pPr>
        <w:rPr>
          <w:lang w:eastAsia="da-DK"/>
        </w:rPr>
      </w:pPr>
    </w:p>
    <w:p w:rsidR="00F210FF" w:rsidP="00F210FF" w:rsidRDefault="00F210FF">
      <w:pPr>
        <w:pStyle w:val="Listeafsnit"/>
        <w:numPr>
          <w:ilvl w:val="0"/>
          <w:numId w:val="8"/>
        </w:numPr>
        <w:rPr>
          <w:lang w:eastAsia="da-DK"/>
        </w:rPr>
      </w:pPr>
      <w:r>
        <w:rPr>
          <w:lang w:eastAsia="da-DK"/>
        </w:rPr>
        <w:t>Tema 1: Animalske produkter og fisk</w:t>
      </w:r>
    </w:p>
    <w:p w:rsidR="00F210FF" w:rsidP="00F210FF" w:rsidRDefault="00F210FF">
      <w:pPr>
        <w:pStyle w:val="Listeafsnit"/>
        <w:numPr>
          <w:ilvl w:val="0"/>
          <w:numId w:val="8"/>
        </w:numPr>
        <w:rPr>
          <w:lang w:eastAsia="da-DK"/>
        </w:rPr>
      </w:pPr>
      <w:r>
        <w:rPr>
          <w:lang w:eastAsia="da-DK"/>
        </w:rPr>
        <w:t xml:space="preserve">Tema 2: Kornprodukter </w:t>
      </w:r>
    </w:p>
    <w:p w:rsidR="00F210FF" w:rsidP="00F210FF" w:rsidRDefault="00F210FF">
      <w:pPr>
        <w:pStyle w:val="Listeafsnit"/>
        <w:numPr>
          <w:ilvl w:val="0"/>
          <w:numId w:val="8"/>
        </w:numPr>
        <w:rPr>
          <w:lang w:eastAsia="da-DK"/>
        </w:rPr>
      </w:pPr>
      <w:r>
        <w:rPr>
          <w:lang w:eastAsia="da-DK"/>
        </w:rPr>
        <w:t>Tema 3: Frugt og grønt</w:t>
      </w:r>
    </w:p>
    <w:p w:rsidR="00F210FF" w:rsidP="00F210FF" w:rsidRDefault="00F210FF">
      <w:pPr>
        <w:rPr>
          <w:lang w:eastAsia="da-DK"/>
        </w:rPr>
      </w:pPr>
      <w:r>
        <w:rPr>
          <w:lang w:eastAsia="da-DK"/>
        </w:rPr>
        <w:t>I kan vælge at arbejde med et tema af gangen, så alle eleverne kommer til at arbejde med alle tre fødevarekategorier. Klassen kan også inddeles i 3 grupper, så hver gruppe arbejder med et tema.</w:t>
      </w:r>
    </w:p>
    <w:p w:rsidR="00F210FF" w:rsidP="00F210FF" w:rsidRDefault="00F210FF">
      <w:pPr>
        <w:rPr>
          <w:lang w:eastAsia="da-DK"/>
        </w:rPr>
      </w:pPr>
      <w:r>
        <w:rPr>
          <w:lang w:eastAsia="da-DK"/>
        </w:rPr>
        <w:t>For at eleverne kan løse opgaven kræver det, at de har adgang til computer. Udlever evt. farver, tusch, papir, pap, blade og lignende, så eleverne har mulighed for at lave en planche.</w:t>
      </w:r>
    </w:p>
    <w:p w:rsidR="00F210FF" w:rsidP="00F210FF" w:rsidRDefault="00F210FF"/>
    <w:p w:rsidR="00F210FF" w:rsidP="00F210FF" w:rsidRDefault="00F210FF">
      <w:pPr>
        <w:pStyle w:val="Overskrift3"/>
      </w:pPr>
      <w:bookmarkStart w:name="_Toc315779692" w:id="7"/>
      <w:r>
        <w:t>Tema</w:t>
      </w:r>
      <w:r w:rsidRPr="00705091">
        <w:t xml:space="preserve"> 1: Animalske produkter og fisk</w:t>
      </w:r>
      <w:bookmarkEnd w:id="7"/>
      <w:r w:rsidRPr="00705091">
        <w:t xml:space="preserve"> </w:t>
      </w:r>
    </w:p>
    <w:p w:rsidRPr="005C308B" w:rsidR="00F210FF" w:rsidP="00F210FF" w:rsidRDefault="00F210FF"/>
    <w:p w:rsidRPr="00705091" w:rsidR="00F210FF" w:rsidP="00F210FF" w:rsidRDefault="00F210FF">
      <w:pPr>
        <w:pStyle w:val="Listeafsnit"/>
        <w:numPr>
          <w:ilvl w:val="0"/>
          <w:numId w:val="9"/>
        </w:numPr>
        <w:rPr>
          <w:b/>
        </w:rPr>
      </w:pPr>
      <w:r>
        <w:rPr>
          <w:b/>
        </w:rPr>
        <w:t>Fødevarekendskab</w:t>
      </w:r>
    </w:p>
    <w:p w:rsidRPr="00E17580" w:rsidR="00F210FF" w:rsidP="00F210FF" w:rsidRDefault="00F210FF">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E17580" w:rsidR="00F210FF" w:rsidP="00F210FF" w:rsidRDefault="00F210FF">
      <w:pPr>
        <w:pStyle w:val="Listeafsnit"/>
        <w:rPr>
          <w:b/>
        </w:rPr>
      </w:pPr>
    </w:p>
    <w:p w:rsidR="00F210FF" w:rsidP="00F210FF" w:rsidRDefault="00F210FF">
      <w:pPr>
        <w:pStyle w:val="Listeafsnit"/>
        <w:numPr>
          <w:ilvl w:val="0"/>
          <w:numId w:val="4"/>
        </w:numPr>
      </w:pPr>
      <w:r>
        <w:t>Udarbejd en liste over forskellige typer kød, fjerkræ, fisk og mejeriprodukter. (Bilag 1)</w:t>
      </w:r>
    </w:p>
    <w:p w:rsidR="00F210FF" w:rsidP="00F210FF" w:rsidRDefault="00F210FF">
      <w:pPr>
        <w:pStyle w:val="Listeafsnit"/>
        <w:numPr>
          <w:ilvl w:val="0"/>
          <w:numId w:val="2"/>
        </w:numPr>
      </w:pPr>
      <w:r>
        <w:rPr>
          <w:lang w:eastAsia="da-DK"/>
        </w:rPr>
        <w:t>Hvor er de animalske produkter og fisk placeret i madpyramiden og hvorfor? (Bilag 2)</w:t>
      </w:r>
    </w:p>
    <w:p w:rsidR="00F210FF" w:rsidP="00F210FF" w:rsidRDefault="00F210FF">
      <w:pPr>
        <w:pStyle w:val="Listeafsnit"/>
        <w:numPr>
          <w:ilvl w:val="0"/>
          <w:numId w:val="2"/>
        </w:numPr>
        <w:rPr>
          <w:lang w:eastAsia="da-DK"/>
        </w:rPr>
      </w:pPr>
      <w:r>
        <w:rPr>
          <w:lang w:eastAsia="da-DK"/>
        </w:rPr>
        <w:t>Hvad er danskernes daglige proteinindtag?</w:t>
      </w:r>
    </w:p>
    <w:p w:rsidR="00F210FF" w:rsidP="00F210FF" w:rsidRDefault="00F210FF">
      <w:pPr>
        <w:pStyle w:val="Listeafsnit"/>
        <w:numPr>
          <w:ilvl w:val="0"/>
          <w:numId w:val="2"/>
        </w:numPr>
        <w:rPr>
          <w:lang w:eastAsia="da-DK"/>
        </w:rPr>
      </w:pPr>
      <w:r>
        <w:rPr>
          <w:lang w:eastAsia="da-DK"/>
        </w:rPr>
        <w:t>Hvor meget protein anbefales det, at vi spiser pr. dag?</w:t>
      </w:r>
    </w:p>
    <w:p w:rsidR="00F210FF" w:rsidP="00F210FF" w:rsidRDefault="00F210FF">
      <w:pPr>
        <w:pStyle w:val="Listeafsnit"/>
        <w:numPr>
          <w:ilvl w:val="0"/>
          <w:numId w:val="2"/>
        </w:numPr>
        <w:rPr>
          <w:lang w:eastAsia="da-DK"/>
        </w:rPr>
      </w:pPr>
      <w:r>
        <w:rPr>
          <w:lang w:eastAsia="da-DK"/>
        </w:rPr>
        <w:t>Hvad er forskellen på animalske og vegetabilske proteiner? Eleverne kan fx undersøge, hvor vi henholdsvis finder fødevarer med animalske og vegetabilske proteiner samt fødevarernes belastning af miljøet i forhold til produktion.</w:t>
      </w:r>
    </w:p>
    <w:p w:rsidR="00F210FF" w:rsidP="00F210FF" w:rsidRDefault="00F210FF">
      <w:pPr>
        <w:pStyle w:val="Listeafsnit"/>
        <w:numPr>
          <w:ilvl w:val="0"/>
          <w:numId w:val="2"/>
        </w:numPr>
      </w:pPr>
      <w:r>
        <w:t>Undersøg forskellen mellem økologiske og konventionelle produkter i forhold til animalske produkter og fisk? Eleverne kan fx undersøge forhold som dyrevelfærd, forurening af grundvand, foder, smag, kvalitet, pris og produktionsform.</w:t>
      </w:r>
    </w:p>
    <w:p w:rsidR="00F210FF" w:rsidP="00F210FF" w:rsidRDefault="00F210FF">
      <w:pPr>
        <w:pStyle w:val="Listeafsnit"/>
        <w:numPr>
          <w:ilvl w:val="0"/>
          <w:numId w:val="2"/>
        </w:numPr>
      </w:pPr>
      <w:r>
        <w:t>Hvor meget CO2 udleder de forskellige fødevarer? (Bilag 3)</w:t>
      </w:r>
    </w:p>
    <w:p w:rsidR="00F210FF" w:rsidP="00F210FF" w:rsidRDefault="00F210FF">
      <w:pPr>
        <w:spacing w:after="0"/>
        <w:ind w:firstLine="709"/>
        <w:rPr>
          <w:lang w:eastAsia="da-DK"/>
        </w:rPr>
      </w:pPr>
      <w:r>
        <w:rPr>
          <w:lang w:eastAsia="da-DK"/>
        </w:rPr>
        <w:t>Bilag 1: Skema til fødevarekendskab</w:t>
      </w:r>
    </w:p>
    <w:p w:rsidR="00F210FF" w:rsidP="00F210FF" w:rsidRDefault="00F210FF">
      <w:pPr>
        <w:spacing w:after="0"/>
        <w:ind w:firstLine="709"/>
        <w:rPr>
          <w:lang w:eastAsia="da-DK"/>
        </w:rPr>
      </w:pPr>
      <w:r>
        <w:rPr>
          <w:lang w:eastAsia="da-DK"/>
        </w:rPr>
        <w:t>Bilag 2: Madpyramiden 2011</w:t>
      </w:r>
    </w:p>
    <w:p w:rsidR="00F210FF" w:rsidP="00F210FF" w:rsidRDefault="00F210FF">
      <w:pPr>
        <w:spacing w:after="0"/>
        <w:ind w:firstLine="709"/>
        <w:rPr>
          <w:lang w:eastAsia="da-DK"/>
        </w:rPr>
      </w:pPr>
      <w:r>
        <w:rPr>
          <w:lang w:eastAsia="da-DK"/>
        </w:rPr>
        <w:t>Bilag 3: Fødevarernes klimaaftryk</w:t>
      </w:r>
    </w:p>
    <w:p w:rsidR="00F210FF" w:rsidP="00F210FF" w:rsidRDefault="00F210FF">
      <w:pPr>
        <w:spacing w:after="0"/>
        <w:ind w:firstLine="709"/>
        <w:rPr>
          <w:lang w:eastAsia="da-DK"/>
        </w:rPr>
      </w:pPr>
    </w:p>
    <w:p w:rsidR="00F210FF" w:rsidP="00F210FF" w:rsidRDefault="00F210FF">
      <w:pPr>
        <w:spacing w:after="0"/>
        <w:ind w:firstLine="709"/>
        <w:rPr>
          <w:lang w:eastAsia="da-DK"/>
        </w:rPr>
      </w:pPr>
    </w:p>
    <w:p w:rsidRPr="00705091" w:rsidR="00F210FF" w:rsidP="00F210FF" w:rsidRDefault="00F210FF">
      <w:pPr>
        <w:pStyle w:val="Listeafsnit"/>
        <w:numPr>
          <w:ilvl w:val="0"/>
          <w:numId w:val="9"/>
        </w:numPr>
        <w:rPr>
          <w:b/>
          <w:lang w:eastAsia="da-DK"/>
        </w:rPr>
      </w:pPr>
      <w:r w:rsidRPr="00705091">
        <w:rPr>
          <w:b/>
          <w:lang w:eastAsia="da-DK"/>
        </w:rPr>
        <w:t>Kend dit dyr</w:t>
      </w:r>
    </w:p>
    <w:p w:rsidR="00F210FF" w:rsidP="00F210FF" w:rsidRDefault="00F210FF">
      <w:pPr>
        <w:pStyle w:val="Listeafsnit"/>
        <w:rPr>
          <w:lang w:eastAsia="da-DK"/>
        </w:rPr>
      </w:pPr>
      <w:r>
        <w:rPr>
          <w:lang w:eastAsia="da-DK"/>
        </w:rPr>
        <w:t>Eleverne skal ud fra en udskæringsplakat af koen give bud på, hvad de forskellige udskæringer hedder og komme med forslag til, hvad de kan anvendes til.</w:t>
      </w:r>
    </w:p>
    <w:p w:rsidR="00F210FF" w:rsidP="00F210FF" w:rsidRDefault="00F210FF">
      <w:pPr>
        <w:pStyle w:val="Listeafsnit"/>
        <w:rPr>
          <w:lang w:eastAsia="da-DK"/>
        </w:rPr>
      </w:pPr>
    </w:p>
    <w:p w:rsidR="00F210FF" w:rsidP="00F210FF" w:rsidRDefault="00F210FF">
      <w:pPr>
        <w:pStyle w:val="Listeafsnit"/>
        <w:rPr>
          <w:lang w:eastAsia="da-DK"/>
        </w:rPr>
      </w:pPr>
      <w:r>
        <w:rPr>
          <w:lang w:eastAsia="da-DK"/>
        </w:rPr>
        <w:t>Bilag 4: Udskæring af koen</w:t>
      </w:r>
    </w:p>
    <w:p w:rsidR="00F210FF" w:rsidP="00F210FF" w:rsidRDefault="00F210FF">
      <w:pPr>
        <w:pStyle w:val="Listeafsnit"/>
        <w:rPr>
          <w:lang w:eastAsia="da-DK"/>
        </w:rPr>
      </w:pPr>
      <w:r>
        <w:rPr>
          <w:lang w:eastAsia="da-DK"/>
        </w:rPr>
        <w:t>Bilag 5: Elevskema til registrering af udskæring</w:t>
      </w:r>
    </w:p>
    <w:p w:rsidR="00F210FF" w:rsidP="00F210FF" w:rsidRDefault="00F210FF">
      <w:pPr>
        <w:pStyle w:val="Listeafsnit"/>
        <w:numPr>
          <w:ilvl w:val="0"/>
          <w:numId w:val="9"/>
        </w:numPr>
        <w:rPr>
          <w:b/>
          <w:lang w:eastAsia="da-DK"/>
        </w:rPr>
      </w:pPr>
      <w:r>
        <w:rPr>
          <w:lang w:eastAsia="da-DK"/>
        </w:rPr>
        <w:lastRenderedPageBreak/>
        <w:t>I</w:t>
      </w:r>
      <w:r w:rsidRPr="00702C20">
        <w:rPr>
          <w:b/>
          <w:lang w:eastAsia="da-DK"/>
        </w:rPr>
        <w:t>ntroduktion til køkkenøvelsen</w:t>
      </w:r>
      <w:r>
        <w:rPr>
          <w:b/>
          <w:lang w:eastAsia="da-DK"/>
        </w:rPr>
        <w:t xml:space="preserve"> – Selvvalgt ret</w:t>
      </w:r>
    </w:p>
    <w:p w:rsidR="00F210FF" w:rsidP="00F210FF" w:rsidRDefault="00F210FF">
      <w:pPr>
        <w:pStyle w:val="Listeafsnit"/>
        <w:rPr>
          <w:lang w:eastAsia="da-DK"/>
        </w:rPr>
      </w:pPr>
      <w:r>
        <w:rPr>
          <w:lang w:eastAsia="da-DK"/>
        </w:rPr>
        <w:t>Eleverne skal vælge en af kødudskæringerne fra koen og planlægge en ret med den valgte udskæring samt sæsonens råvarer. Retten skal både tilberedes i en økologisk og en konventionel variant. Efterfølgende skal eleverne sammenligne de to retter og se, om de kan smage forskel.</w:t>
      </w:r>
    </w:p>
    <w:p w:rsidR="00F210FF" w:rsidP="00F210FF" w:rsidRDefault="00F210FF">
      <w:pPr>
        <w:pStyle w:val="Listeafsnit"/>
        <w:rPr>
          <w:lang w:eastAsia="da-DK"/>
        </w:rPr>
      </w:pPr>
    </w:p>
    <w:p w:rsidR="00F210FF" w:rsidP="00F210FF" w:rsidRDefault="00F210FF">
      <w:pPr>
        <w:pStyle w:val="Listeafsnit"/>
        <w:rPr>
          <w:lang w:eastAsia="da-DK"/>
        </w:rPr>
      </w:pPr>
      <w:r>
        <w:rPr>
          <w:lang w:eastAsia="da-DK"/>
        </w:rPr>
        <w:t>Eleverne skal inden timens afslutning aflevere deres varebestilling og en arbejdsplan for køkkenøvelsen. Arbejdsplanen kan evt. udleveres som hjemmeopgave.</w:t>
      </w:r>
    </w:p>
    <w:p w:rsidR="00F210FF" w:rsidP="00F210FF" w:rsidRDefault="00F210FF">
      <w:pPr>
        <w:spacing w:after="0" w:line="240" w:lineRule="auto"/>
        <w:ind w:left="720"/>
        <w:rPr>
          <w:lang w:eastAsia="da-DK"/>
        </w:rPr>
      </w:pPr>
      <w:r>
        <w:rPr>
          <w:lang w:eastAsia="da-DK"/>
        </w:rPr>
        <w:t>Bilag 6: Skabelon til varebestilling</w:t>
      </w:r>
    </w:p>
    <w:p w:rsidR="00F210FF" w:rsidP="00F210FF" w:rsidRDefault="00F210FF">
      <w:pPr>
        <w:spacing w:after="0" w:line="240" w:lineRule="auto"/>
        <w:ind w:left="720"/>
        <w:rPr>
          <w:lang w:eastAsia="da-DK"/>
        </w:rPr>
      </w:pPr>
      <w:r>
        <w:rPr>
          <w:lang w:eastAsia="da-DK"/>
        </w:rPr>
        <w:t>Bilag 7: Skabelon til arbejdsplan for køkkenøvelsen</w:t>
      </w:r>
    </w:p>
    <w:p w:rsidR="00F210FF" w:rsidP="00F210FF" w:rsidRDefault="00F210FF">
      <w:pPr>
        <w:spacing w:after="0" w:line="240" w:lineRule="auto"/>
        <w:ind w:left="720"/>
        <w:rPr>
          <w:lang w:eastAsia="da-DK"/>
        </w:rPr>
      </w:pPr>
    </w:p>
    <w:p w:rsidRPr="0015454C" w:rsidR="00F210FF" w:rsidP="00590BEA" w:rsidRDefault="00F210FF">
      <w:pPr>
        <w:rPr>
          <w:lang w:eastAsia="da-DK"/>
        </w:rPr>
      </w:pPr>
    </w:p>
    <w:p w:rsidRPr="0015454C" w:rsidR="00F210FF" w:rsidP="00F210FF" w:rsidRDefault="00F210FF">
      <w:pPr>
        <w:pStyle w:val="Listeafsnit"/>
        <w:numPr>
          <w:ilvl w:val="0"/>
          <w:numId w:val="9"/>
        </w:numPr>
        <w:rPr>
          <w:b/>
        </w:rPr>
      </w:pPr>
      <w:r w:rsidRPr="0015454C">
        <w:rPr>
          <w:b/>
          <w:lang w:eastAsia="da-DK"/>
        </w:rPr>
        <w:t>Køkkenøvelse – Tilberednin</w:t>
      </w:r>
      <w:r>
        <w:rPr>
          <w:b/>
          <w:lang w:eastAsia="da-DK"/>
        </w:rPr>
        <w:t>g og anretning af selvvalgt ret</w:t>
      </w:r>
    </w:p>
    <w:p w:rsidR="00F210FF" w:rsidP="00F210FF" w:rsidRDefault="00F210FF">
      <w:pPr>
        <w:pStyle w:val="Listeafsnit"/>
      </w:pPr>
      <w:r>
        <w:rPr>
          <w:lang w:eastAsia="da-DK"/>
        </w:rPr>
        <w:t>Eleverne skal ti</w:t>
      </w:r>
      <w:r w:rsidRPr="007A70E0">
        <w:rPr>
          <w:lang w:eastAsia="da-DK"/>
        </w:rPr>
        <w:t>l</w:t>
      </w:r>
      <w:r>
        <w:rPr>
          <w:lang w:eastAsia="da-DK"/>
        </w:rPr>
        <w:t>berede</w:t>
      </w:r>
      <w:r w:rsidRPr="007A70E0">
        <w:rPr>
          <w:lang w:eastAsia="da-DK"/>
        </w:rPr>
        <w:t xml:space="preserve"> og anret</w:t>
      </w:r>
      <w:r>
        <w:rPr>
          <w:lang w:eastAsia="da-DK"/>
        </w:rPr>
        <w:t>te de valgte retter</w:t>
      </w:r>
      <w:r>
        <w:t>.</w:t>
      </w:r>
    </w:p>
    <w:p w:rsidR="00F210FF" w:rsidP="00F210FF" w:rsidRDefault="00F210FF">
      <w:pPr>
        <w:pStyle w:val="Listeafsnit"/>
      </w:pPr>
    </w:p>
    <w:p w:rsidR="00F210FF" w:rsidP="00F210FF" w:rsidRDefault="00F210FF">
      <w:pPr>
        <w:pStyle w:val="Listeafsnit"/>
      </w:pPr>
    </w:p>
    <w:p w:rsidRPr="00407308" w:rsidR="00F210FF" w:rsidP="00F210FF" w:rsidRDefault="00F210FF">
      <w:pPr>
        <w:pStyle w:val="Listeafsnit"/>
        <w:numPr>
          <w:ilvl w:val="0"/>
          <w:numId w:val="9"/>
        </w:numPr>
        <w:rPr>
          <w:b/>
          <w:lang w:eastAsia="da-DK"/>
        </w:rPr>
      </w:pPr>
      <w:r w:rsidRPr="00407308">
        <w:rPr>
          <w:b/>
          <w:lang w:eastAsia="da-DK"/>
        </w:rPr>
        <w:t>Opsamling og bedømmelse</w:t>
      </w:r>
    </w:p>
    <w:p w:rsidR="00F210FF" w:rsidP="00F210FF" w:rsidRDefault="00F210FF">
      <w:pPr>
        <w:pStyle w:val="Listeafsnit"/>
        <w:rPr>
          <w:lang w:eastAsia="da-DK"/>
        </w:rPr>
      </w:pPr>
      <w:r>
        <w:rPr>
          <w:lang w:eastAsia="da-DK"/>
        </w:rPr>
        <w:t>Lad eleverne smage og vurdere hinandens retter gruppevis</w:t>
      </w:r>
      <w:r w:rsidRPr="00E83FCE">
        <w:rPr>
          <w:lang w:eastAsia="da-DK"/>
        </w:rPr>
        <w:t xml:space="preserve"> </w:t>
      </w:r>
      <w:r>
        <w:rPr>
          <w:lang w:eastAsia="da-DK"/>
        </w:rPr>
        <w:t>ud fra følgende kriterier:</w:t>
      </w:r>
    </w:p>
    <w:p w:rsidR="00F210FF" w:rsidP="00F210FF" w:rsidRDefault="00F210FF">
      <w:pPr>
        <w:pStyle w:val="Listeafsnit"/>
        <w:rPr>
          <w:lang w:eastAsia="da-DK"/>
        </w:rPr>
      </w:pPr>
    </w:p>
    <w:p w:rsidR="00F210FF" w:rsidP="00F210FF" w:rsidRDefault="00F210FF">
      <w:pPr>
        <w:pStyle w:val="Listeafsnit"/>
        <w:numPr>
          <w:ilvl w:val="0"/>
          <w:numId w:val="6"/>
        </w:numPr>
        <w:rPr>
          <w:lang w:eastAsia="da-DK"/>
        </w:rPr>
      </w:pPr>
      <w:r>
        <w:rPr>
          <w:lang w:eastAsia="da-DK"/>
        </w:rPr>
        <w:t>Grundsmage</w:t>
      </w:r>
    </w:p>
    <w:p w:rsidR="00F210FF" w:rsidP="00F210FF" w:rsidRDefault="00F210FF">
      <w:pPr>
        <w:pStyle w:val="Listeafsnit"/>
        <w:numPr>
          <w:ilvl w:val="0"/>
          <w:numId w:val="6"/>
        </w:numPr>
        <w:rPr>
          <w:lang w:eastAsia="da-DK"/>
        </w:rPr>
      </w:pPr>
      <w:r>
        <w:rPr>
          <w:lang w:eastAsia="da-DK"/>
        </w:rPr>
        <w:t xml:space="preserve">Konsistens </w:t>
      </w:r>
    </w:p>
    <w:p w:rsidR="00F210FF" w:rsidP="00F210FF" w:rsidRDefault="00F210FF">
      <w:pPr>
        <w:pStyle w:val="Listeafsnit"/>
        <w:numPr>
          <w:ilvl w:val="0"/>
          <w:numId w:val="6"/>
        </w:numPr>
        <w:rPr>
          <w:lang w:eastAsia="da-DK"/>
        </w:rPr>
      </w:pPr>
      <w:r>
        <w:rPr>
          <w:lang w:eastAsia="da-DK"/>
        </w:rPr>
        <w:t>Farve</w:t>
      </w:r>
    </w:p>
    <w:p w:rsidR="00F210FF" w:rsidP="00F210FF" w:rsidRDefault="00F210FF">
      <w:pPr>
        <w:pStyle w:val="Listeafsnit"/>
        <w:numPr>
          <w:ilvl w:val="0"/>
          <w:numId w:val="6"/>
        </w:numPr>
        <w:rPr>
          <w:lang w:eastAsia="da-DK"/>
        </w:rPr>
      </w:pPr>
      <w:r>
        <w:rPr>
          <w:lang w:eastAsia="da-DK"/>
        </w:rPr>
        <w:t>Duft</w:t>
      </w:r>
    </w:p>
    <w:p w:rsidR="00F210FF" w:rsidP="00F210FF" w:rsidRDefault="00F210FF">
      <w:pPr>
        <w:pStyle w:val="Listeafsnit"/>
        <w:numPr>
          <w:ilvl w:val="0"/>
          <w:numId w:val="6"/>
        </w:numPr>
        <w:rPr>
          <w:lang w:eastAsia="da-DK"/>
        </w:rPr>
      </w:pPr>
      <w:r>
        <w:rPr>
          <w:lang w:eastAsia="da-DK"/>
        </w:rPr>
        <w:t>Udseende</w:t>
      </w:r>
    </w:p>
    <w:p w:rsidR="00F210FF" w:rsidP="00F210FF" w:rsidRDefault="00F210FF">
      <w:pPr>
        <w:pStyle w:val="Listeafsnit"/>
        <w:numPr>
          <w:ilvl w:val="0"/>
          <w:numId w:val="6"/>
        </w:numPr>
        <w:rPr>
          <w:lang w:eastAsia="da-DK"/>
        </w:rPr>
      </w:pPr>
      <w:r>
        <w:rPr>
          <w:lang w:eastAsia="da-DK"/>
        </w:rPr>
        <w:t>Anretning</w:t>
      </w:r>
    </w:p>
    <w:p w:rsidR="00F210FF" w:rsidP="00F210FF" w:rsidRDefault="00F210FF">
      <w:pPr>
        <w:pStyle w:val="Listeafsnit"/>
        <w:numPr>
          <w:ilvl w:val="0"/>
          <w:numId w:val="6"/>
        </w:numPr>
        <w:rPr>
          <w:lang w:eastAsia="da-DK"/>
        </w:rPr>
      </w:pPr>
      <w:r>
        <w:rPr>
          <w:lang w:eastAsia="da-DK"/>
        </w:rPr>
        <w:t>Samlet vurdering</w:t>
      </w:r>
    </w:p>
    <w:p w:rsidR="00F210FF" w:rsidP="00F210FF" w:rsidRDefault="00F210FF">
      <w:pPr>
        <w:ind w:left="709"/>
        <w:rPr>
          <w:lang w:eastAsia="da-DK"/>
        </w:rPr>
      </w:pPr>
      <w:r>
        <w:rPr>
          <w:szCs w:val="20"/>
        </w:rPr>
        <w:t>Bilag 8</w:t>
      </w:r>
      <w:r w:rsidRPr="0056426C">
        <w:rPr>
          <w:szCs w:val="20"/>
        </w:rPr>
        <w:t xml:space="preserve">: </w:t>
      </w:r>
      <w:r>
        <w:rPr>
          <w:szCs w:val="20"/>
        </w:rPr>
        <w:t>Bedømmelsesskema</w:t>
      </w:r>
    </w:p>
    <w:p w:rsidRPr="00E17580" w:rsidR="00F210FF" w:rsidP="00F210FF" w:rsidRDefault="00F210FF">
      <w:pPr>
        <w:pStyle w:val="Listeafsnit"/>
        <w:rPr>
          <w:b/>
          <w:lang w:eastAsia="da-DK"/>
        </w:rPr>
      </w:pPr>
    </w:p>
    <w:p w:rsidR="00F210FF" w:rsidP="00F210FF" w:rsidRDefault="00F210FF">
      <w:pPr>
        <w:pStyle w:val="Overskrift3"/>
      </w:pPr>
      <w:r w:rsidRPr="00B809F1">
        <w:br w:type="page"/>
      </w:r>
      <w:bookmarkStart w:name="_Toc315779693" w:id="8"/>
      <w:r>
        <w:lastRenderedPageBreak/>
        <w:t>Tema</w:t>
      </w:r>
      <w:r w:rsidRPr="00B809F1">
        <w:t xml:space="preserve"> 2: Kornprodukter</w:t>
      </w:r>
      <w:bookmarkEnd w:id="8"/>
    </w:p>
    <w:p w:rsidRPr="005C308B" w:rsidR="00F210FF" w:rsidP="00F210FF" w:rsidRDefault="00F210FF"/>
    <w:p w:rsidRPr="00B809F1" w:rsidR="00F210FF" w:rsidP="00F210FF" w:rsidRDefault="00F210FF">
      <w:pPr>
        <w:pStyle w:val="Listeafsnit"/>
        <w:numPr>
          <w:ilvl w:val="0"/>
          <w:numId w:val="10"/>
        </w:numPr>
        <w:rPr>
          <w:b/>
          <w:lang w:eastAsia="da-DK"/>
        </w:rPr>
      </w:pPr>
      <w:r w:rsidRPr="00B809F1">
        <w:rPr>
          <w:b/>
          <w:lang w:eastAsia="da-DK"/>
        </w:rPr>
        <w:t>Kend dit korn</w:t>
      </w:r>
    </w:p>
    <w:p w:rsidR="00F210FF" w:rsidP="00F210FF" w:rsidRDefault="00F210FF">
      <w:pPr>
        <w:pStyle w:val="Listeafsnit"/>
        <w:rPr>
          <w:lang w:eastAsia="da-DK"/>
        </w:rPr>
      </w:pPr>
      <w:r>
        <w:rPr>
          <w:lang w:eastAsia="da-DK"/>
        </w:rPr>
        <w:t>Lav 10 nummererede glas indeholdende forskellige kerner, gryn og meltyper. Eleverne skal nu gætte, hvad der er i glasset og notere det.</w:t>
      </w:r>
    </w:p>
    <w:p w:rsidR="00F210FF" w:rsidP="00F210FF" w:rsidRDefault="00F210FF">
      <w:pPr>
        <w:spacing w:after="0"/>
        <w:ind w:left="720"/>
        <w:rPr>
          <w:lang w:eastAsia="da-DK"/>
        </w:rPr>
      </w:pPr>
      <w:r>
        <w:rPr>
          <w:lang w:eastAsia="da-DK"/>
        </w:rPr>
        <w:t>Bilag 1: Forslag til kerner, gryn og meltyper</w:t>
      </w:r>
    </w:p>
    <w:p w:rsidR="00F210FF" w:rsidP="00F210FF" w:rsidRDefault="00F210FF">
      <w:pPr>
        <w:spacing w:after="0"/>
        <w:ind w:left="720"/>
        <w:rPr>
          <w:lang w:eastAsia="da-DK"/>
        </w:rPr>
      </w:pPr>
      <w:r>
        <w:rPr>
          <w:lang w:eastAsia="da-DK"/>
        </w:rPr>
        <w:t>Bilag 2: Skema til registrering af kerner, gryn og meltyper</w:t>
      </w:r>
    </w:p>
    <w:p w:rsidR="00F210FF" w:rsidP="00F210FF" w:rsidRDefault="00F210FF">
      <w:pPr>
        <w:pStyle w:val="Listeafsnit"/>
        <w:rPr>
          <w:lang w:eastAsia="da-DK"/>
        </w:rPr>
      </w:pPr>
    </w:p>
    <w:p w:rsidRPr="008E1381" w:rsidR="00F210FF" w:rsidP="00F210FF" w:rsidRDefault="00F210FF">
      <w:pPr>
        <w:pStyle w:val="Listeafsnit"/>
        <w:rPr>
          <w:lang w:eastAsia="da-DK"/>
        </w:rPr>
      </w:pPr>
    </w:p>
    <w:p w:rsidRPr="006C476B" w:rsidR="00F210FF" w:rsidP="00F210FF" w:rsidRDefault="00F210FF">
      <w:pPr>
        <w:pStyle w:val="Listeafsnit"/>
        <w:numPr>
          <w:ilvl w:val="0"/>
          <w:numId w:val="10"/>
        </w:numPr>
        <w:spacing w:after="0"/>
        <w:rPr>
          <w:b/>
        </w:rPr>
      </w:pPr>
      <w:r>
        <w:rPr>
          <w:b/>
        </w:rPr>
        <w:t>Fødevarekendskab</w:t>
      </w:r>
    </w:p>
    <w:p w:rsidR="00F210FF" w:rsidP="00F210FF" w:rsidRDefault="00F210FF">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E17580" w:rsidR="00F210FF" w:rsidP="00F210FF" w:rsidRDefault="00F210FF">
      <w:pPr>
        <w:pStyle w:val="Listeafsnit"/>
        <w:rPr>
          <w:lang w:eastAsia="da-DK"/>
        </w:rPr>
      </w:pPr>
    </w:p>
    <w:p w:rsidR="00F210FF" w:rsidP="00F210FF" w:rsidRDefault="00F210FF">
      <w:pPr>
        <w:pStyle w:val="Listeafsnit"/>
        <w:numPr>
          <w:ilvl w:val="0"/>
          <w:numId w:val="5"/>
        </w:numPr>
      </w:pPr>
      <w:r>
        <w:t xml:space="preserve">Udarbejd en liste over forskellige typer korn, </w:t>
      </w:r>
      <w:r w:rsidRPr="00D5377B">
        <w:rPr>
          <w:color w:val="333333"/>
        </w:rPr>
        <w:t>gryn, mel, pasta</w:t>
      </w:r>
      <w:r>
        <w:rPr>
          <w:color w:val="333333"/>
        </w:rPr>
        <w:t xml:space="preserve"> og ris. (Bilag 3)</w:t>
      </w:r>
      <w:r>
        <w:t xml:space="preserve"> </w:t>
      </w:r>
    </w:p>
    <w:p w:rsidR="00F210FF" w:rsidP="00F210FF" w:rsidRDefault="00F210FF">
      <w:pPr>
        <w:pStyle w:val="Listeafsnit"/>
        <w:numPr>
          <w:ilvl w:val="0"/>
          <w:numId w:val="5"/>
        </w:numPr>
        <w:rPr>
          <w:lang w:eastAsia="da-DK"/>
        </w:rPr>
      </w:pPr>
      <w:r>
        <w:rPr>
          <w:lang w:eastAsia="da-DK"/>
        </w:rPr>
        <w:t>Hvordan er kornet opbygget? (Bilag 4)</w:t>
      </w:r>
    </w:p>
    <w:p w:rsidR="00F210FF" w:rsidP="00F210FF" w:rsidRDefault="00F210FF">
      <w:pPr>
        <w:pStyle w:val="Listeafsnit"/>
        <w:numPr>
          <w:ilvl w:val="0"/>
          <w:numId w:val="5"/>
        </w:numPr>
        <w:rPr>
          <w:lang w:eastAsia="da-DK"/>
        </w:rPr>
      </w:pPr>
      <w:r>
        <w:rPr>
          <w:lang w:eastAsia="da-DK"/>
        </w:rPr>
        <w:t>Hvor er kornprodukterne placeret i madpyramiden og hvorfor? (Bilag 5)</w:t>
      </w:r>
    </w:p>
    <w:p w:rsidR="00F210FF" w:rsidP="00F210FF" w:rsidRDefault="00F210FF">
      <w:pPr>
        <w:pStyle w:val="Listeafsnit"/>
        <w:numPr>
          <w:ilvl w:val="0"/>
          <w:numId w:val="5"/>
        </w:numPr>
        <w:rPr>
          <w:lang w:eastAsia="da-DK"/>
        </w:rPr>
      </w:pPr>
      <w:r>
        <w:rPr>
          <w:lang w:eastAsia="da-DK"/>
        </w:rPr>
        <w:t>Hvad står fuldkornsmærket for – og hvilke kriterier skal produktet opfylde for at få mærket?</w:t>
      </w:r>
    </w:p>
    <w:p w:rsidR="00F210FF" w:rsidP="00F210FF" w:rsidRDefault="00F210FF">
      <w:pPr>
        <w:pStyle w:val="Listeafsnit"/>
        <w:numPr>
          <w:ilvl w:val="0"/>
          <w:numId w:val="5"/>
        </w:numPr>
      </w:pPr>
      <w:r>
        <w:t>Undersøg forskellen mellem økologiske og konventionelle produkter i forhold til kornprodukter. Eleverne kan fx undersøge forhold som forurening af grundvand, sprøjtegifte, tilsætningsstoffer, dyrkningsmetoder, smag, kvalitet og pris.</w:t>
      </w:r>
    </w:p>
    <w:p w:rsidR="00F210FF" w:rsidP="00F210FF" w:rsidRDefault="00F210FF">
      <w:pPr>
        <w:pStyle w:val="Listeafsnit"/>
        <w:numPr>
          <w:ilvl w:val="0"/>
          <w:numId w:val="5"/>
        </w:numPr>
      </w:pPr>
      <w:r>
        <w:t>Hvor meget CO2 udleder de forskellige fødevarer? (Bilag 6)</w:t>
      </w:r>
    </w:p>
    <w:p w:rsidR="00F210FF" w:rsidP="00F210FF" w:rsidRDefault="00F210FF">
      <w:pPr>
        <w:spacing w:after="0"/>
        <w:ind w:firstLine="720"/>
        <w:rPr>
          <w:lang w:eastAsia="da-DK"/>
        </w:rPr>
      </w:pPr>
      <w:r>
        <w:rPr>
          <w:lang w:eastAsia="da-DK"/>
        </w:rPr>
        <w:t>Bilag 3: Skema til fødevarekendskab</w:t>
      </w:r>
    </w:p>
    <w:p w:rsidR="00F210FF" w:rsidP="00F210FF" w:rsidRDefault="00F210FF">
      <w:pPr>
        <w:spacing w:after="0"/>
        <w:ind w:left="720"/>
        <w:rPr>
          <w:lang w:eastAsia="da-DK"/>
        </w:rPr>
      </w:pPr>
      <w:r>
        <w:rPr>
          <w:lang w:eastAsia="da-DK"/>
        </w:rPr>
        <w:t xml:space="preserve">Bilag 4: Kornets opbygning </w:t>
      </w:r>
    </w:p>
    <w:p w:rsidR="00F210FF" w:rsidP="00F210FF" w:rsidRDefault="00F210FF">
      <w:pPr>
        <w:spacing w:after="0"/>
        <w:ind w:firstLine="720"/>
        <w:rPr>
          <w:lang w:eastAsia="da-DK"/>
        </w:rPr>
      </w:pPr>
      <w:r>
        <w:rPr>
          <w:lang w:eastAsia="da-DK"/>
        </w:rPr>
        <w:t>Bilag 5: Madpyramiden 2011</w:t>
      </w:r>
    </w:p>
    <w:p w:rsidR="00F210FF" w:rsidP="00F210FF" w:rsidRDefault="00F210FF">
      <w:pPr>
        <w:spacing w:after="0"/>
        <w:ind w:left="720"/>
        <w:rPr>
          <w:lang w:eastAsia="da-DK"/>
        </w:rPr>
      </w:pPr>
      <w:r>
        <w:rPr>
          <w:lang w:eastAsia="da-DK"/>
        </w:rPr>
        <w:t xml:space="preserve">Bilag 6: Fødevarernes klimaaftryk </w:t>
      </w:r>
    </w:p>
    <w:p w:rsidR="00F210FF" w:rsidP="00F210FF" w:rsidRDefault="00F210FF">
      <w:pPr>
        <w:pStyle w:val="Listeafsnit"/>
        <w:ind w:left="1440"/>
        <w:rPr>
          <w:lang w:eastAsia="da-DK"/>
        </w:rPr>
      </w:pPr>
    </w:p>
    <w:p w:rsidR="00F210FF" w:rsidP="00F210FF" w:rsidRDefault="00F210FF">
      <w:pPr>
        <w:pStyle w:val="Listeafsnit"/>
        <w:ind w:left="1440"/>
        <w:rPr>
          <w:lang w:eastAsia="da-DK"/>
        </w:rPr>
      </w:pPr>
    </w:p>
    <w:p w:rsidR="00F210FF" w:rsidP="00F210FF" w:rsidRDefault="00F210FF">
      <w:pPr>
        <w:pStyle w:val="Listeafsnit"/>
        <w:numPr>
          <w:ilvl w:val="0"/>
          <w:numId w:val="10"/>
        </w:numPr>
        <w:rPr>
          <w:lang w:eastAsia="da-DK"/>
        </w:rPr>
      </w:pPr>
      <w:r>
        <w:rPr>
          <w:lang w:eastAsia="da-DK"/>
        </w:rPr>
        <w:t>I</w:t>
      </w:r>
      <w:r w:rsidRPr="00702C20">
        <w:rPr>
          <w:b/>
          <w:lang w:eastAsia="da-DK"/>
        </w:rPr>
        <w:t>ntroduktion t</w:t>
      </w:r>
      <w:r>
        <w:rPr>
          <w:b/>
          <w:lang w:eastAsia="da-DK"/>
        </w:rPr>
        <w:t>il køkkenøvelsen – Leg med korn</w:t>
      </w:r>
    </w:p>
    <w:p w:rsidR="00F210FF" w:rsidP="00F210FF" w:rsidRDefault="00F210FF">
      <w:pPr>
        <w:pStyle w:val="Listeafsnit"/>
        <w:rPr>
          <w:lang w:eastAsia="da-DK"/>
        </w:rPr>
      </w:pPr>
      <w:r>
        <w:rPr>
          <w:lang w:eastAsia="da-DK"/>
        </w:rPr>
        <w:t>Eleverne skal lave et forslag til en vegetarisk opskrift, hvor hovedingredienserne er kerner (fx spelt, quinoa, perlebyg) og grønt. Til retten skal de også bage gulerodskerneboller.</w:t>
      </w:r>
    </w:p>
    <w:p w:rsidR="00F210FF" w:rsidP="00F210FF" w:rsidRDefault="00F210FF">
      <w:pPr>
        <w:pStyle w:val="Listeafsnit"/>
        <w:rPr>
          <w:lang w:eastAsia="da-DK"/>
        </w:rPr>
      </w:pPr>
    </w:p>
    <w:p w:rsidR="00F210FF" w:rsidP="00F210FF" w:rsidRDefault="00F210FF">
      <w:pPr>
        <w:pStyle w:val="Listeafsnit"/>
        <w:rPr>
          <w:lang w:eastAsia="da-DK"/>
        </w:rPr>
      </w:pPr>
      <w:r>
        <w:rPr>
          <w:lang w:eastAsia="da-DK"/>
        </w:rPr>
        <w:t>Udlever en liste over råvarekurvens indhold, som eleverne kan planlægge deres ret udfra. Der vælges efter</w:t>
      </w:r>
      <w:r w:rsidRPr="00CC43A9">
        <w:rPr>
          <w:lang w:eastAsia="da-DK"/>
        </w:rPr>
        <w:t xml:space="preserve"> "kurv</w:t>
      </w:r>
      <w:r>
        <w:rPr>
          <w:lang w:eastAsia="da-DK"/>
        </w:rPr>
        <w:t>eprincippet"</w:t>
      </w:r>
      <w:r w:rsidRPr="00CC43A9">
        <w:rPr>
          <w:lang w:eastAsia="da-DK"/>
        </w:rPr>
        <w:t>, så eleverne løser opgaven inden for en given ramme.</w:t>
      </w:r>
      <w:r>
        <w:rPr>
          <w:lang w:eastAsia="da-DK"/>
        </w:rPr>
        <w:t xml:space="preserve"> Eleverne skal inden timens afslutning aflevere deres varebestilling og en arbejdsplan for køkkenøvelsen. </w:t>
      </w:r>
    </w:p>
    <w:p w:rsidR="00F210FF" w:rsidP="00F210FF" w:rsidRDefault="00F210FF">
      <w:pPr>
        <w:pStyle w:val="Listeafsnit"/>
        <w:rPr>
          <w:lang w:eastAsia="da-DK"/>
        </w:rPr>
      </w:pPr>
      <w:r>
        <w:rPr>
          <w:lang w:eastAsia="da-DK"/>
        </w:rPr>
        <w:t>Arbejdsplanen kan evt. udleveres som hjemmeopgave.</w:t>
      </w:r>
    </w:p>
    <w:p w:rsidR="00F210FF" w:rsidP="00F210FF" w:rsidRDefault="00F210FF">
      <w:pPr>
        <w:spacing w:after="0" w:line="240" w:lineRule="auto"/>
        <w:ind w:firstLine="720"/>
        <w:rPr>
          <w:lang w:eastAsia="da-DK"/>
        </w:rPr>
      </w:pPr>
      <w:r>
        <w:rPr>
          <w:lang w:eastAsia="da-DK"/>
        </w:rPr>
        <w:t>Bilag 7: Forslag til råvarekurvens indhold – sommer, efterår, vinter og forår</w:t>
      </w:r>
    </w:p>
    <w:p w:rsidR="00F210FF" w:rsidP="00F210FF" w:rsidRDefault="00F210FF">
      <w:pPr>
        <w:spacing w:after="0" w:line="240" w:lineRule="auto"/>
        <w:ind w:left="720"/>
        <w:rPr>
          <w:lang w:eastAsia="da-DK"/>
        </w:rPr>
      </w:pPr>
      <w:r>
        <w:rPr>
          <w:lang w:eastAsia="da-DK"/>
        </w:rPr>
        <w:t>Bilag 8: Skabelon til varebestilling</w:t>
      </w:r>
    </w:p>
    <w:p w:rsidR="00F210FF" w:rsidP="00F210FF" w:rsidRDefault="00F210FF">
      <w:pPr>
        <w:spacing w:after="0" w:line="240" w:lineRule="auto"/>
        <w:ind w:left="720"/>
        <w:rPr>
          <w:lang w:eastAsia="da-DK"/>
        </w:rPr>
      </w:pPr>
      <w:r>
        <w:rPr>
          <w:lang w:eastAsia="da-DK"/>
        </w:rPr>
        <w:t>Bilag 9: Skabelon til arbejdsplan for køkkenøvelsen</w:t>
      </w:r>
    </w:p>
    <w:p w:rsidR="00F210FF" w:rsidP="00F210FF" w:rsidRDefault="00F210FF">
      <w:pPr>
        <w:spacing w:after="0" w:line="240" w:lineRule="auto"/>
        <w:ind w:left="720"/>
        <w:rPr>
          <w:lang w:eastAsia="da-DK"/>
        </w:rPr>
      </w:pPr>
      <w:r>
        <w:rPr>
          <w:lang w:eastAsia="da-DK"/>
        </w:rPr>
        <w:t>Bilag 10: Opskrift på gulerodskerneboller</w:t>
      </w:r>
    </w:p>
    <w:p w:rsidR="00F210FF" w:rsidP="00F210FF" w:rsidRDefault="00F210FF">
      <w:pPr>
        <w:pStyle w:val="Listeafsnit"/>
        <w:rPr>
          <w:lang w:eastAsia="da-DK"/>
        </w:rPr>
      </w:pPr>
    </w:p>
    <w:p w:rsidRPr="00407308" w:rsidR="00F210FF" w:rsidP="00F210FF" w:rsidRDefault="00F210FF">
      <w:pPr>
        <w:pStyle w:val="Listeafsnit"/>
        <w:numPr>
          <w:ilvl w:val="0"/>
          <w:numId w:val="10"/>
        </w:numPr>
        <w:rPr>
          <w:b/>
        </w:rPr>
      </w:pPr>
      <w:r w:rsidRPr="00407308">
        <w:rPr>
          <w:b/>
          <w:lang w:eastAsia="da-DK"/>
        </w:rPr>
        <w:lastRenderedPageBreak/>
        <w:t>Køkkenøvelse – Tilberedning og anretning af vegetarret</w:t>
      </w:r>
      <w:r>
        <w:rPr>
          <w:b/>
          <w:lang w:eastAsia="da-DK"/>
        </w:rPr>
        <w:t xml:space="preserve"> og gulerodskerneboller</w:t>
      </w:r>
    </w:p>
    <w:p w:rsidR="00F210FF" w:rsidP="00F210FF" w:rsidRDefault="00F210FF">
      <w:pPr>
        <w:pStyle w:val="Listeafsnit"/>
      </w:pPr>
      <w:r>
        <w:rPr>
          <w:lang w:eastAsia="da-DK"/>
        </w:rPr>
        <w:t>Eleverne skal ti</w:t>
      </w:r>
      <w:r w:rsidRPr="007A70E0">
        <w:rPr>
          <w:lang w:eastAsia="da-DK"/>
        </w:rPr>
        <w:t>l</w:t>
      </w:r>
      <w:r>
        <w:rPr>
          <w:lang w:eastAsia="da-DK"/>
        </w:rPr>
        <w:t>berede</w:t>
      </w:r>
      <w:r w:rsidRPr="007A70E0">
        <w:rPr>
          <w:lang w:eastAsia="da-DK"/>
        </w:rPr>
        <w:t xml:space="preserve"> og anret</w:t>
      </w:r>
      <w:r>
        <w:rPr>
          <w:lang w:eastAsia="da-DK"/>
        </w:rPr>
        <w:t>te de valgte retter</w:t>
      </w:r>
      <w:r>
        <w:t>.</w:t>
      </w:r>
    </w:p>
    <w:p w:rsidR="00F210FF" w:rsidP="00590BEA" w:rsidRDefault="00F210FF"/>
    <w:p w:rsidRPr="00407308" w:rsidR="00F210FF" w:rsidP="00F210FF" w:rsidRDefault="00F210FF">
      <w:pPr>
        <w:pStyle w:val="Listeafsnit"/>
        <w:numPr>
          <w:ilvl w:val="0"/>
          <w:numId w:val="10"/>
        </w:numPr>
        <w:rPr>
          <w:b/>
          <w:lang w:eastAsia="da-DK"/>
        </w:rPr>
      </w:pPr>
      <w:r w:rsidRPr="00407308">
        <w:rPr>
          <w:b/>
          <w:lang w:eastAsia="da-DK"/>
        </w:rPr>
        <w:t>Opsamling og bedømmelse</w:t>
      </w:r>
    </w:p>
    <w:p w:rsidR="00F210FF" w:rsidP="00F210FF" w:rsidRDefault="00F210FF">
      <w:pPr>
        <w:pStyle w:val="Listeafsnit"/>
        <w:rPr>
          <w:lang w:eastAsia="da-DK"/>
        </w:rPr>
      </w:pPr>
      <w:r>
        <w:rPr>
          <w:lang w:eastAsia="da-DK"/>
        </w:rPr>
        <w:t>Lad eleverne smage og vurdere hinandens retter og brød gruppevis</w:t>
      </w:r>
      <w:r w:rsidRPr="00E83FCE">
        <w:rPr>
          <w:lang w:eastAsia="da-DK"/>
        </w:rPr>
        <w:t xml:space="preserve"> </w:t>
      </w:r>
      <w:r>
        <w:rPr>
          <w:lang w:eastAsia="da-DK"/>
        </w:rPr>
        <w:t>ud fra følgende kriterier.</w:t>
      </w:r>
    </w:p>
    <w:p w:rsidR="00F210FF" w:rsidP="00F210FF" w:rsidRDefault="00F210FF">
      <w:pPr>
        <w:pStyle w:val="Listeafsnit"/>
        <w:rPr>
          <w:lang w:eastAsia="da-DK"/>
        </w:rPr>
      </w:pPr>
    </w:p>
    <w:p w:rsidR="00F210FF" w:rsidP="00F210FF" w:rsidRDefault="00F210FF">
      <w:pPr>
        <w:pStyle w:val="Listeafsnit"/>
        <w:numPr>
          <w:ilvl w:val="0"/>
          <w:numId w:val="6"/>
        </w:numPr>
        <w:rPr>
          <w:lang w:eastAsia="da-DK"/>
        </w:rPr>
      </w:pPr>
      <w:r>
        <w:rPr>
          <w:lang w:eastAsia="da-DK"/>
        </w:rPr>
        <w:t>Grundsmage</w:t>
      </w:r>
    </w:p>
    <w:p w:rsidR="00F210FF" w:rsidP="00F210FF" w:rsidRDefault="00F210FF">
      <w:pPr>
        <w:pStyle w:val="Listeafsnit"/>
        <w:numPr>
          <w:ilvl w:val="0"/>
          <w:numId w:val="6"/>
        </w:numPr>
        <w:rPr>
          <w:lang w:eastAsia="da-DK"/>
        </w:rPr>
      </w:pPr>
      <w:r>
        <w:rPr>
          <w:lang w:eastAsia="da-DK"/>
        </w:rPr>
        <w:t xml:space="preserve">Konsistens </w:t>
      </w:r>
    </w:p>
    <w:p w:rsidR="00F210FF" w:rsidP="00F210FF" w:rsidRDefault="00F210FF">
      <w:pPr>
        <w:pStyle w:val="Listeafsnit"/>
        <w:numPr>
          <w:ilvl w:val="0"/>
          <w:numId w:val="6"/>
        </w:numPr>
        <w:rPr>
          <w:lang w:eastAsia="da-DK"/>
        </w:rPr>
      </w:pPr>
      <w:r>
        <w:rPr>
          <w:lang w:eastAsia="da-DK"/>
        </w:rPr>
        <w:t>Farve</w:t>
      </w:r>
    </w:p>
    <w:p w:rsidR="00F210FF" w:rsidP="00F210FF" w:rsidRDefault="00F210FF">
      <w:pPr>
        <w:pStyle w:val="Listeafsnit"/>
        <w:numPr>
          <w:ilvl w:val="0"/>
          <w:numId w:val="6"/>
        </w:numPr>
        <w:rPr>
          <w:lang w:eastAsia="da-DK"/>
        </w:rPr>
      </w:pPr>
      <w:r>
        <w:rPr>
          <w:lang w:eastAsia="da-DK"/>
        </w:rPr>
        <w:t>Duft</w:t>
      </w:r>
    </w:p>
    <w:p w:rsidR="00F210FF" w:rsidP="00F210FF" w:rsidRDefault="00F210FF">
      <w:pPr>
        <w:pStyle w:val="Listeafsnit"/>
        <w:numPr>
          <w:ilvl w:val="0"/>
          <w:numId w:val="6"/>
        </w:numPr>
        <w:rPr>
          <w:lang w:eastAsia="da-DK"/>
        </w:rPr>
      </w:pPr>
      <w:r>
        <w:rPr>
          <w:lang w:eastAsia="da-DK"/>
        </w:rPr>
        <w:t>Udseende</w:t>
      </w:r>
    </w:p>
    <w:p w:rsidR="00F210FF" w:rsidP="00F210FF" w:rsidRDefault="00F210FF">
      <w:pPr>
        <w:pStyle w:val="Listeafsnit"/>
        <w:numPr>
          <w:ilvl w:val="0"/>
          <w:numId w:val="6"/>
        </w:numPr>
        <w:rPr>
          <w:lang w:eastAsia="da-DK"/>
        </w:rPr>
      </w:pPr>
      <w:r>
        <w:rPr>
          <w:lang w:eastAsia="da-DK"/>
        </w:rPr>
        <w:t>Anretning</w:t>
      </w:r>
    </w:p>
    <w:p w:rsidR="00F210FF" w:rsidP="00F210FF" w:rsidRDefault="00F210FF">
      <w:pPr>
        <w:pStyle w:val="Listeafsnit"/>
        <w:numPr>
          <w:ilvl w:val="0"/>
          <w:numId w:val="6"/>
        </w:numPr>
        <w:rPr>
          <w:lang w:eastAsia="da-DK"/>
        </w:rPr>
      </w:pPr>
      <w:r>
        <w:rPr>
          <w:lang w:eastAsia="da-DK"/>
        </w:rPr>
        <w:t>Samlet vurdering</w:t>
      </w:r>
    </w:p>
    <w:p w:rsidR="00F210FF" w:rsidP="00F210FF" w:rsidRDefault="00F210FF">
      <w:pPr>
        <w:ind w:left="709"/>
        <w:rPr>
          <w:lang w:eastAsia="da-DK"/>
        </w:rPr>
      </w:pPr>
      <w:r>
        <w:rPr>
          <w:szCs w:val="20"/>
        </w:rPr>
        <w:t>B</w:t>
      </w:r>
      <w:r w:rsidRPr="0056426C">
        <w:rPr>
          <w:szCs w:val="20"/>
        </w:rPr>
        <w:t xml:space="preserve">ilag </w:t>
      </w:r>
      <w:r>
        <w:rPr>
          <w:szCs w:val="20"/>
        </w:rPr>
        <w:t>11</w:t>
      </w:r>
      <w:r w:rsidRPr="0056426C">
        <w:rPr>
          <w:szCs w:val="20"/>
        </w:rPr>
        <w:t xml:space="preserve">: </w:t>
      </w:r>
      <w:r>
        <w:rPr>
          <w:szCs w:val="20"/>
        </w:rPr>
        <w:t>Bedømmelsesskema</w:t>
      </w:r>
    </w:p>
    <w:p w:rsidR="00F210FF" w:rsidP="00F210FF" w:rsidRDefault="00F210FF">
      <w:pPr>
        <w:pStyle w:val="Overskrift3"/>
      </w:pPr>
      <w:r>
        <w:br w:type="page"/>
      </w:r>
      <w:bookmarkStart w:name="_Toc315779694" w:id="9"/>
      <w:r>
        <w:lastRenderedPageBreak/>
        <w:t>Tema</w:t>
      </w:r>
      <w:r w:rsidRPr="00DB3A3A">
        <w:t xml:space="preserve"> 3: Frugt og grønt</w:t>
      </w:r>
      <w:bookmarkEnd w:id="9"/>
      <w:r w:rsidRPr="00DB3A3A">
        <w:t xml:space="preserve"> </w:t>
      </w:r>
    </w:p>
    <w:p w:rsidRPr="005C308B" w:rsidR="00F210FF" w:rsidP="00F210FF" w:rsidRDefault="00F210FF"/>
    <w:p w:rsidRPr="00DB3A3A" w:rsidR="00F210FF" w:rsidP="00F210FF" w:rsidRDefault="00F210FF">
      <w:pPr>
        <w:pStyle w:val="Listeafsnit"/>
        <w:numPr>
          <w:ilvl w:val="0"/>
          <w:numId w:val="7"/>
        </w:numPr>
        <w:rPr>
          <w:b/>
        </w:rPr>
      </w:pPr>
      <w:r w:rsidRPr="00DB3A3A">
        <w:rPr>
          <w:b/>
        </w:rPr>
        <w:t>Fødevarekendskab</w:t>
      </w:r>
    </w:p>
    <w:p w:rsidR="00F210FF" w:rsidP="00F210FF" w:rsidRDefault="00F210FF">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E17580" w:rsidR="00F210FF" w:rsidP="00F210FF" w:rsidRDefault="00F210FF">
      <w:pPr>
        <w:pStyle w:val="Listeafsnit"/>
        <w:rPr>
          <w:lang w:eastAsia="da-DK"/>
        </w:rPr>
      </w:pPr>
    </w:p>
    <w:p w:rsidR="00F210FF" w:rsidP="00F210FF" w:rsidRDefault="00F210FF">
      <w:pPr>
        <w:pStyle w:val="Listeafsnit"/>
        <w:numPr>
          <w:ilvl w:val="0"/>
          <w:numId w:val="3"/>
        </w:numPr>
      </w:pPr>
      <w:r>
        <w:t>Udarbejd en liste over forskellige typer grøntsager, frugt og bælgfrugter. (Bilag 1)</w:t>
      </w:r>
    </w:p>
    <w:p w:rsidR="00F210FF" w:rsidP="00F210FF" w:rsidRDefault="00F210FF">
      <w:pPr>
        <w:pStyle w:val="Listeafsnit"/>
        <w:numPr>
          <w:ilvl w:val="0"/>
          <w:numId w:val="3"/>
        </w:numPr>
      </w:pPr>
      <w:r>
        <w:t>Hvornår er de forskelle grøntsager og frugter i sæson? (Bilag 2)</w:t>
      </w:r>
    </w:p>
    <w:p w:rsidR="00F210FF" w:rsidP="00F210FF" w:rsidRDefault="00F210FF">
      <w:pPr>
        <w:pStyle w:val="Listeafsnit"/>
        <w:numPr>
          <w:ilvl w:val="0"/>
          <w:numId w:val="3"/>
        </w:numPr>
        <w:rPr>
          <w:lang w:eastAsia="da-DK"/>
        </w:rPr>
      </w:pPr>
      <w:r>
        <w:rPr>
          <w:lang w:eastAsia="da-DK"/>
        </w:rPr>
        <w:t>Hvor meget frugt og grønt skal vi ifølge anbefalingerne spise om dagen?</w:t>
      </w:r>
    </w:p>
    <w:p w:rsidR="00F210FF" w:rsidP="00F210FF" w:rsidRDefault="00F210FF">
      <w:pPr>
        <w:pStyle w:val="Listeafsnit"/>
        <w:numPr>
          <w:ilvl w:val="0"/>
          <w:numId w:val="3"/>
        </w:numPr>
        <w:rPr>
          <w:lang w:eastAsia="da-DK"/>
        </w:rPr>
      </w:pPr>
      <w:r>
        <w:rPr>
          <w:lang w:eastAsia="da-DK"/>
        </w:rPr>
        <w:t>Hvor er frugt, grønt og bælgfrugter placeret i madpyramiden og hvorfor? (Bilag 3)</w:t>
      </w:r>
    </w:p>
    <w:p w:rsidR="00F210FF" w:rsidP="00F210FF" w:rsidRDefault="00F210FF">
      <w:pPr>
        <w:pStyle w:val="Listeafsnit"/>
        <w:numPr>
          <w:ilvl w:val="0"/>
          <w:numId w:val="3"/>
        </w:numPr>
      </w:pPr>
      <w:r>
        <w:t>Undersøg forskellen mellem økologiske og konventionelle produkter i forhold til frugt og grønt. Eleverne kan fx undersøge forhold som forurening af grundvand, sprøjtegifte, smag, kvalitet, pris og dyrkningsmetoder.</w:t>
      </w:r>
    </w:p>
    <w:p w:rsidR="00F210FF" w:rsidP="00F210FF" w:rsidRDefault="00F210FF">
      <w:pPr>
        <w:pStyle w:val="Listeafsnit"/>
        <w:numPr>
          <w:ilvl w:val="0"/>
          <w:numId w:val="3"/>
        </w:numPr>
      </w:pPr>
      <w:r>
        <w:t>Hvor meget CO2 udleder de forskellige fødevarer? (Bilag 4)</w:t>
      </w:r>
    </w:p>
    <w:p w:rsidR="00F210FF" w:rsidP="00F210FF" w:rsidRDefault="00F210FF">
      <w:pPr>
        <w:pStyle w:val="Listeafsnit"/>
        <w:ind w:left="1494"/>
      </w:pPr>
    </w:p>
    <w:p w:rsidR="00F210FF" w:rsidP="00F210FF" w:rsidRDefault="00F210FF">
      <w:pPr>
        <w:spacing w:after="0"/>
        <w:ind w:firstLine="720"/>
        <w:rPr>
          <w:lang w:eastAsia="da-DK"/>
        </w:rPr>
      </w:pPr>
      <w:r>
        <w:rPr>
          <w:lang w:eastAsia="da-DK"/>
        </w:rPr>
        <w:t>Bilag 1: Skema til fødevarekendskab</w:t>
      </w:r>
    </w:p>
    <w:p w:rsidR="00F210FF" w:rsidP="00F210FF" w:rsidRDefault="00F210FF">
      <w:pPr>
        <w:spacing w:after="0"/>
        <w:ind w:firstLine="720"/>
        <w:rPr>
          <w:lang w:eastAsia="da-DK"/>
        </w:rPr>
      </w:pPr>
      <w:r>
        <w:rPr>
          <w:lang w:eastAsia="da-DK"/>
        </w:rPr>
        <w:t>Bilag 2: Sæsonplakat</w:t>
      </w:r>
    </w:p>
    <w:p w:rsidR="00F210FF" w:rsidP="00F210FF" w:rsidRDefault="00F210FF">
      <w:pPr>
        <w:spacing w:after="0"/>
        <w:ind w:firstLine="720"/>
        <w:rPr>
          <w:lang w:eastAsia="da-DK"/>
        </w:rPr>
      </w:pPr>
      <w:r>
        <w:rPr>
          <w:lang w:eastAsia="da-DK"/>
        </w:rPr>
        <w:t>Bilag 3: Madpyramiden 2011</w:t>
      </w:r>
    </w:p>
    <w:p w:rsidR="00F210FF" w:rsidP="00F210FF" w:rsidRDefault="00F210FF">
      <w:pPr>
        <w:spacing w:after="0"/>
        <w:ind w:left="720"/>
        <w:rPr>
          <w:lang w:eastAsia="da-DK"/>
        </w:rPr>
      </w:pPr>
      <w:r>
        <w:rPr>
          <w:lang w:eastAsia="da-DK"/>
        </w:rPr>
        <w:t>Bilag 4: Fødevarernes klimaaftryk</w:t>
      </w:r>
    </w:p>
    <w:p w:rsidR="00F210FF" w:rsidP="00F210FF" w:rsidRDefault="00F210FF">
      <w:pPr>
        <w:spacing w:after="0"/>
        <w:ind w:left="720"/>
        <w:rPr>
          <w:lang w:eastAsia="da-DK"/>
        </w:rPr>
      </w:pPr>
    </w:p>
    <w:p w:rsidR="00F210FF" w:rsidP="00F210FF" w:rsidRDefault="00F210FF">
      <w:pPr>
        <w:spacing w:after="0"/>
        <w:ind w:left="720"/>
        <w:rPr>
          <w:lang w:eastAsia="da-DK"/>
        </w:rPr>
      </w:pPr>
    </w:p>
    <w:p w:rsidR="00F210FF" w:rsidP="00F210FF" w:rsidRDefault="00F210FF">
      <w:pPr>
        <w:pStyle w:val="Listeafsnit"/>
        <w:numPr>
          <w:ilvl w:val="0"/>
          <w:numId w:val="7"/>
        </w:numPr>
        <w:rPr>
          <w:b/>
          <w:lang w:eastAsia="da-DK"/>
        </w:rPr>
      </w:pPr>
      <w:r w:rsidRPr="000F45C5">
        <w:rPr>
          <w:b/>
          <w:lang w:eastAsia="da-DK"/>
        </w:rPr>
        <w:t>Frugt og grønt quiz</w:t>
      </w:r>
    </w:p>
    <w:p w:rsidR="00F210FF" w:rsidP="00F210FF" w:rsidRDefault="00F210FF">
      <w:pPr>
        <w:pStyle w:val="Listeafsnit"/>
        <w:rPr>
          <w:lang w:eastAsia="da-DK"/>
        </w:rPr>
      </w:pPr>
      <w:r>
        <w:rPr>
          <w:lang w:eastAsia="da-DK"/>
        </w:rPr>
        <w:t>Eleverne skal ud fra sæsonplakaten (bilag 2) skrive navnene på alle de frugter og grøntsager de kender, samt komme med forslag til, hvad de kan anvendes til.</w:t>
      </w:r>
    </w:p>
    <w:p w:rsidR="00F210FF" w:rsidP="00F210FF" w:rsidRDefault="00F210FF">
      <w:pPr>
        <w:pStyle w:val="Listeafsnit"/>
        <w:rPr>
          <w:lang w:eastAsia="da-DK"/>
        </w:rPr>
      </w:pPr>
    </w:p>
    <w:p w:rsidR="00F210FF" w:rsidP="00F210FF" w:rsidRDefault="00F210FF">
      <w:pPr>
        <w:pStyle w:val="Listeafsnit"/>
        <w:rPr>
          <w:lang w:eastAsia="da-DK"/>
        </w:rPr>
      </w:pPr>
      <w:r>
        <w:rPr>
          <w:lang w:eastAsia="da-DK"/>
        </w:rPr>
        <w:t>Bilag 5: Elevskema til registrering af frugt og grønt</w:t>
      </w:r>
    </w:p>
    <w:p w:rsidR="00F210FF" w:rsidP="00F210FF" w:rsidRDefault="00F210FF">
      <w:pPr>
        <w:pStyle w:val="Listeafsnit"/>
        <w:rPr>
          <w:lang w:eastAsia="da-DK"/>
        </w:rPr>
      </w:pPr>
    </w:p>
    <w:p w:rsidRPr="002F621A" w:rsidR="00F210FF" w:rsidP="00F210FF" w:rsidRDefault="00F210FF">
      <w:pPr>
        <w:pStyle w:val="Listeafsnit"/>
        <w:rPr>
          <w:lang w:eastAsia="da-DK"/>
        </w:rPr>
      </w:pPr>
    </w:p>
    <w:p w:rsidRPr="0015454C" w:rsidR="00F210FF" w:rsidP="00F210FF" w:rsidRDefault="00F210FF">
      <w:pPr>
        <w:pStyle w:val="Listeafsnit"/>
        <w:numPr>
          <w:ilvl w:val="0"/>
          <w:numId w:val="7"/>
        </w:numPr>
        <w:rPr>
          <w:b/>
        </w:rPr>
      </w:pPr>
      <w:r w:rsidRPr="0015454C">
        <w:rPr>
          <w:b/>
          <w:lang w:eastAsia="da-DK"/>
        </w:rPr>
        <w:t>Køkkenøvelse – Tilberedning og anretning af</w:t>
      </w:r>
      <w:r>
        <w:rPr>
          <w:b/>
          <w:lang w:eastAsia="da-DK"/>
        </w:rPr>
        <w:t xml:space="preserve"> muffins og gulerødder</w:t>
      </w:r>
    </w:p>
    <w:p w:rsidR="00F210FF" w:rsidP="00F210FF" w:rsidRDefault="00F210FF">
      <w:pPr>
        <w:pStyle w:val="Listeafsnit"/>
        <w:rPr>
          <w:lang w:eastAsia="da-DK"/>
        </w:rPr>
      </w:pPr>
      <w:r>
        <w:rPr>
          <w:lang w:eastAsia="da-DK"/>
        </w:rPr>
        <w:t xml:space="preserve">Eleverne skal tilberede muffins med årstidens frugt. Desuden </w:t>
      </w:r>
      <w:proofErr w:type="gramStart"/>
      <w:r>
        <w:rPr>
          <w:lang w:eastAsia="da-DK"/>
        </w:rPr>
        <w:t>tilberede</w:t>
      </w:r>
      <w:proofErr w:type="gramEnd"/>
      <w:r>
        <w:rPr>
          <w:lang w:eastAsia="da-DK"/>
        </w:rPr>
        <w:t xml:space="preserve"> gulerødder på 5 forskellige måder og vurdere smagen og ”gulerodens forvandling”.</w:t>
      </w:r>
    </w:p>
    <w:p w:rsidR="00F210FF" w:rsidP="00F210FF" w:rsidRDefault="00F210FF">
      <w:pPr>
        <w:pStyle w:val="Listeafsnit"/>
        <w:rPr>
          <w:lang w:eastAsia="da-DK"/>
        </w:rPr>
      </w:pPr>
    </w:p>
    <w:p w:rsidR="00F210FF" w:rsidP="00F210FF" w:rsidRDefault="00F210FF">
      <w:pPr>
        <w:pStyle w:val="Listeafsnit"/>
        <w:rPr>
          <w:lang w:eastAsia="da-DK"/>
        </w:rPr>
      </w:pPr>
      <w:r>
        <w:rPr>
          <w:lang w:eastAsia="da-DK"/>
        </w:rPr>
        <w:t xml:space="preserve">Tilberedningsmetoderne kan være, kogning evt. i juice, blanchering, bagning, stegning og sautering.  </w:t>
      </w:r>
    </w:p>
    <w:p w:rsidR="00F210FF" w:rsidP="00F210FF" w:rsidRDefault="00F210FF">
      <w:pPr>
        <w:pStyle w:val="Listeafsnit"/>
        <w:spacing w:after="0" w:line="240" w:lineRule="auto"/>
        <w:rPr>
          <w:lang w:eastAsia="da-DK"/>
        </w:rPr>
      </w:pPr>
    </w:p>
    <w:p w:rsidR="00F210FF" w:rsidP="00F210FF" w:rsidRDefault="00F210FF">
      <w:pPr>
        <w:pStyle w:val="Listeafsnit"/>
        <w:spacing w:after="0" w:line="240" w:lineRule="auto"/>
        <w:rPr>
          <w:lang w:eastAsia="da-DK"/>
        </w:rPr>
      </w:pPr>
      <w:r>
        <w:rPr>
          <w:lang w:eastAsia="da-DK"/>
        </w:rPr>
        <w:t>Bilag 6: Opskrift på muffins</w:t>
      </w:r>
    </w:p>
    <w:p w:rsidR="00F210FF" w:rsidP="00F210FF" w:rsidRDefault="00F210FF"/>
    <w:p w:rsidR="00F210FF" w:rsidP="00F210FF" w:rsidRDefault="00F210FF">
      <w:pPr>
        <w:rPr>
          <w:b/>
          <w:lang w:eastAsia="da-DK"/>
        </w:rPr>
      </w:pPr>
      <w:r>
        <w:rPr>
          <w:b/>
          <w:lang w:eastAsia="da-DK"/>
        </w:rPr>
        <w:br w:type="page"/>
      </w:r>
    </w:p>
    <w:p w:rsidRPr="00407308" w:rsidR="00F210FF" w:rsidP="00F210FF" w:rsidRDefault="00F210FF">
      <w:pPr>
        <w:pStyle w:val="Listeafsnit"/>
        <w:numPr>
          <w:ilvl w:val="0"/>
          <w:numId w:val="7"/>
        </w:numPr>
        <w:rPr>
          <w:b/>
          <w:lang w:eastAsia="da-DK"/>
        </w:rPr>
      </w:pPr>
      <w:r w:rsidRPr="00407308">
        <w:rPr>
          <w:b/>
          <w:lang w:eastAsia="da-DK"/>
        </w:rPr>
        <w:lastRenderedPageBreak/>
        <w:t>Opsamling og bedømmelse</w:t>
      </w:r>
    </w:p>
    <w:p w:rsidR="00F210FF" w:rsidP="00F210FF" w:rsidRDefault="00F210FF">
      <w:pPr>
        <w:pStyle w:val="Listeafsnit"/>
        <w:rPr>
          <w:lang w:eastAsia="da-DK"/>
        </w:rPr>
      </w:pPr>
      <w:r>
        <w:rPr>
          <w:lang w:eastAsia="da-DK"/>
        </w:rPr>
        <w:t>Lad eleverne smage og vurdere hinandens muffins og de 5 forskellige gulerodstilberedninger gruppevis</w:t>
      </w:r>
      <w:r w:rsidRPr="00E83FCE">
        <w:rPr>
          <w:lang w:eastAsia="da-DK"/>
        </w:rPr>
        <w:t xml:space="preserve"> </w:t>
      </w:r>
      <w:r>
        <w:rPr>
          <w:lang w:eastAsia="da-DK"/>
        </w:rPr>
        <w:t>ud fra følgende kriterier:</w:t>
      </w:r>
    </w:p>
    <w:p w:rsidR="00F210FF" w:rsidP="00F210FF" w:rsidRDefault="00F210FF">
      <w:pPr>
        <w:pStyle w:val="Listeafsnit"/>
        <w:rPr>
          <w:lang w:eastAsia="da-DK"/>
        </w:rPr>
      </w:pPr>
    </w:p>
    <w:p w:rsidR="00F210FF" w:rsidP="00F210FF" w:rsidRDefault="00F210FF">
      <w:pPr>
        <w:pStyle w:val="Listeafsnit"/>
        <w:numPr>
          <w:ilvl w:val="0"/>
          <w:numId w:val="6"/>
        </w:numPr>
        <w:rPr>
          <w:lang w:eastAsia="da-DK"/>
        </w:rPr>
      </w:pPr>
      <w:r>
        <w:rPr>
          <w:lang w:eastAsia="da-DK"/>
        </w:rPr>
        <w:t>Grundsmage</w:t>
      </w:r>
    </w:p>
    <w:p w:rsidR="00F210FF" w:rsidP="00F210FF" w:rsidRDefault="00F210FF">
      <w:pPr>
        <w:pStyle w:val="Listeafsnit"/>
        <w:numPr>
          <w:ilvl w:val="0"/>
          <w:numId w:val="6"/>
        </w:numPr>
        <w:rPr>
          <w:lang w:eastAsia="da-DK"/>
        </w:rPr>
      </w:pPr>
      <w:r>
        <w:rPr>
          <w:lang w:eastAsia="da-DK"/>
        </w:rPr>
        <w:t xml:space="preserve">Konsistens </w:t>
      </w:r>
    </w:p>
    <w:p w:rsidR="00F210FF" w:rsidP="00F210FF" w:rsidRDefault="00F210FF">
      <w:pPr>
        <w:pStyle w:val="Listeafsnit"/>
        <w:numPr>
          <w:ilvl w:val="0"/>
          <w:numId w:val="6"/>
        </w:numPr>
        <w:rPr>
          <w:lang w:eastAsia="da-DK"/>
        </w:rPr>
      </w:pPr>
      <w:r>
        <w:rPr>
          <w:lang w:eastAsia="da-DK"/>
        </w:rPr>
        <w:t>Farve</w:t>
      </w:r>
    </w:p>
    <w:p w:rsidR="00F210FF" w:rsidP="00F210FF" w:rsidRDefault="00F210FF">
      <w:pPr>
        <w:pStyle w:val="Listeafsnit"/>
        <w:numPr>
          <w:ilvl w:val="0"/>
          <w:numId w:val="6"/>
        </w:numPr>
        <w:rPr>
          <w:lang w:eastAsia="da-DK"/>
        </w:rPr>
      </w:pPr>
      <w:r>
        <w:rPr>
          <w:lang w:eastAsia="da-DK"/>
        </w:rPr>
        <w:t>Duft</w:t>
      </w:r>
    </w:p>
    <w:p w:rsidR="00F210FF" w:rsidP="00F210FF" w:rsidRDefault="00F210FF">
      <w:pPr>
        <w:pStyle w:val="Listeafsnit"/>
        <w:numPr>
          <w:ilvl w:val="0"/>
          <w:numId w:val="6"/>
        </w:numPr>
        <w:rPr>
          <w:lang w:eastAsia="da-DK"/>
        </w:rPr>
      </w:pPr>
      <w:r>
        <w:rPr>
          <w:lang w:eastAsia="da-DK"/>
        </w:rPr>
        <w:t>Udseende</w:t>
      </w:r>
    </w:p>
    <w:p w:rsidR="00F210FF" w:rsidP="00F210FF" w:rsidRDefault="00F210FF">
      <w:pPr>
        <w:pStyle w:val="Listeafsnit"/>
        <w:numPr>
          <w:ilvl w:val="0"/>
          <w:numId w:val="6"/>
        </w:numPr>
        <w:rPr>
          <w:lang w:eastAsia="da-DK"/>
        </w:rPr>
      </w:pPr>
      <w:r>
        <w:rPr>
          <w:lang w:eastAsia="da-DK"/>
        </w:rPr>
        <w:t>Anretning</w:t>
      </w:r>
    </w:p>
    <w:p w:rsidR="00F210FF" w:rsidP="00F210FF" w:rsidRDefault="00F210FF">
      <w:pPr>
        <w:pStyle w:val="Listeafsnit"/>
        <w:numPr>
          <w:ilvl w:val="0"/>
          <w:numId w:val="6"/>
        </w:numPr>
        <w:rPr>
          <w:lang w:eastAsia="da-DK"/>
        </w:rPr>
      </w:pPr>
      <w:r>
        <w:rPr>
          <w:lang w:eastAsia="da-DK"/>
        </w:rPr>
        <w:t>Samlet vurdering</w:t>
      </w:r>
    </w:p>
    <w:p w:rsidR="00F210FF" w:rsidP="00F210FF" w:rsidRDefault="00F210FF">
      <w:pPr>
        <w:ind w:left="709"/>
        <w:rPr>
          <w:lang w:eastAsia="da-DK"/>
        </w:rPr>
      </w:pPr>
      <w:r>
        <w:rPr>
          <w:szCs w:val="20"/>
        </w:rPr>
        <w:t>Bilag 7</w:t>
      </w:r>
      <w:r w:rsidRPr="0056426C">
        <w:rPr>
          <w:szCs w:val="20"/>
        </w:rPr>
        <w:t xml:space="preserve">: </w:t>
      </w:r>
      <w:r>
        <w:rPr>
          <w:szCs w:val="20"/>
        </w:rPr>
        <w:t>Bedømmelsesskema</w:t>
      </w:r>
    </w:p>
    <w:p w:rsidRPr="0047221A" w:rsidR="00F210FF" w:rsidP="00F210FF" w:rsidRDefault="00F210FF">
      <w:pPr>
        <w:rPr>
          <w:b/>
          <w:lang w:eastAsia="da-DK"/>
        </w:rPr>
      </w:pPr>
    </w:p>
    <w:p w:rsidR="00F210FF" w:rsidP="00F210FF" w:rsidRDefault="00F210FF">
      <w:pPr>
        <w:pStyle w:val="Listeafsnit"/>
        <w:ind w:left="1494"/>
        <w:rPr>
          <w:lang w:eastAsia="da-DK"/>
        </w:rPr>
      </w:pPr>
    </w:p>
    <w:p w:rsidRPr="00151EE5" w:rsidR="00F210FF" w:rsidP="00F210FF" w:rsidRDefault="00F210FF">
      <w:pPr>
        <w:rPr>
          <w:lang w:eastAsia="da-DK"/>
        </w:rPr>
      </w:pPr>
    </w:p>
    <w:p w:rsidR="00F210FF" w:rsidP="00F210FF" w:rsidRDefault="00F210FF">
      <w:pPr>
        <w:rPr>
          <w:b/>
          <w:sz w:val="28"/>
          <w:lang w:eastAsia="da-DK"/>
        </w:rPr>
      </w:pPr>
      <w:r>
        <w:rPr>
          <w:b/>
          <w:sz w:val="28"/>
          <w:lang w:eastAsia="da-DK"/>
        </w:rPr>
        <w:br w:type="page"/>
      </w:r>
    </w:p>
    <w:p w:rsidR="00F210FF" w:rsidP="00F210FF" w:rsidRDefault="00F210FF">
      <w:pPr>
        <w:pStyle w:val="Overskrift2"/>
        <w:rPr>
          <w:lang w:eastAsia="da-DK"/>
        </w:rPr>
      </w:pPr>
      <w:bookmarkStart w:name="_Toc315779695" w:id="10"/>
      <w:r>
        <w:rPr>
          <w:lang w:eastAsia="da-DK"/>
        </w:rPr>
        <w:lastRenderedPageBreak/>
        <w:t>Materialeliste</w:t>
      </w:r>
      <w:bookmarkEnd w:id="10"/>
    </w:p>
    <w:p w:rsidRPr="001E12E6" w:rsidR="00F210FF" w:rsidP="00F210FF" w:rsidRDefault="00F210FF">
      <w:pPr>
        <w:rPr>
          <w:lang w:eastAsia="da-DK"/>
        </w:rPr>
      </w:pPr>
    </w:p>
    <w:p w:rsidRPr="00656878" w:rsidR="00F210FF" w:rsidP="00F210FF" w:rsidRDefault="00F210FF">
      <w:pPr>
        <w:spacing w:after="0" w:line="240" w:lineRule="auto"/>
        <w:rPr>
          <w:b/>
          <w:i/>
          <w:sz w:val="24"/>
          <w:szCs w:val="20"/>
        </w:rPr>
      </w:pPr>
      <w:r w:rsidRPr="00656878">
        <w:rPr>
          <w:b/>
          <w:i/>
          <w:sz w:val="24"/>
          <w:szCs w:val="20"/>
        </w:rPr>
        <w:t>Madpyramiden 2011</w:t>
      </w:r>
    </w:p>
    <w:p w:rsidR="00F210FF" w:rsidP="00F210FF" w:rsidRDefault="00F210FF">
      <w:r>
        <w:t>Madpyramiden giver et overblik over, hvilke fødevarer vi skal spise mest af, og hvad vi skal spise mindre af, både i forhold til vores sundhed og klimaet.</w:t>
      </w:r>
    </w:p>
    <w:p w:rsidRPr="00FD3124" w:rsidR="00F210FF" w:rsidP="00F210FF" w:rsidRDefault="00F210FF">
      <w:pPr>
        <w:rPr>
          <w:szCs w:val="20"/>
        </w:rPr>
      </w:pPr>
      <w:r>
        <w:t xml:space="preserve">FDB. </w:t>
      </w:r>
      <w:r w:rsidRPr="003E4C7C">
        <w:rPr>
          <w:i/>
        </w:rPr>
        <w:t>Madpyramiden 2011</w:t>
      </w:r>
      <w:r>
        <w:rPr>
          <w:i/>
        </w:rPr>
        <w:t xml:space="preserve">. </w:t>
      </w:r>
      <w:r>
        <w:t xml:space="preserve">Lokaliseret d. 5. oktober 2011: </w:t>
      </w:r>
      <w:hyperlink w:history="1" r:id="rId11">
        <w:r w:rsidRPr="00FD3124">
          <w:rPr>
            <w:rStyle w:val="Hyperlink"/>
            <w:szCs w:val="20"/>
          </w:rPr>
          <w:t>http://www.madpyramiden.dk/</w:t>
        </w:r>
      </w:hyperlink>
    </w:p>
    <w:p w:rsidR="00F210FF" w:rsidP="00F210FF" w:rsidRDefault="00F210FF">
      <w:pPr>
        <w:spacing w:after="0" w:line="240" w:lineRule="auto"/>
        <w:rPr>
          <w:rStyle w:val="Hyperlink"/>
        </w:rPr>
      </w:pPr>
    </w:p>
    <w:p w:rsidRPr="00656878" w:rsidR="00F210FF" w:rsidP="00F210FF" w:rsidRDefault="00F210FF">
      <w:pPr>
        <w:autoSpaceDE w:val="0"/>
        <w:autoSpaceDN w:val="0"/>
        <w:adjustRightInd w:val="0"/>
        <w:spacing w:after="0" w:line="240" w:lineRule="auto"/>
        <w:rPr>
          <w:b/>
          <w:i/>
          <w:sz w:val="24"/>
        </w:rPr>
      </w:pPr>
      <w:r>
        <w:rPr>
          <w:b/>
          <w:i/>
          <w:sz w:val="24"/>
        </w:rPr>
        <w:t>Fødevarernes klimaaftryk</w:t>
      </w:r>
      <w:r w:rsidRPr="00656878">
        <w:rPr>
          <w:b/>
          <w:i/>
          <w:sz w:val="24"/>
        </w:rPr>
        <w:t xml:space="preserve"> </w:t>
      </w:r>
    </w:p>
    <w:p w:rsidRPr="00114542" w:rsidR="00F210FF" w:rsidP="00F210FF" w:rsidRDefault="00F210FF">
      <w:pPr>
        <w:autoSpaceDE w:val="0"/>
        <w:autoSpaceDN w:val="0"/>
        <w:adjustRightInd w:val="0"/>
        <w:spacing w:after="0" w:line="240" w:lineRule="auto"/>
      </w:pPr>
      <w:r>
        <w:t xml:space="preserve">Tabel over fødevarernes </w:t>
      </w:r>
      <w:r>
        <w:rPr>
          <w:rFonts w:ascii="Calibri" w:hAnsi="Calibri" w:cs="Calibri"/>
        </w:rPr>
        <w:t>k</w:t>
      </w:r>
      <w:r w:rsidRPr="00114542">
        <w:rPr>
          <w:rFonts w:ascii="Calibri" w:hAnsi="Calibri" w:cs="Calibri"/>
        </w:rPr>
        <w:t>limaaftryk angivet i CO2 fra produktion</w:t>
      </w:r>
      <w:r>
        <w:rPr>
          <w:rFonts w:ascii="Calibri" w:hAnsi="Calibri" w:cs="Calibri"/>
        </w:rPr>
        <w:t xml:space="preserve"> </w:t>
      </w:r>
      <w:r w:rsidRPr="00114542">
        <w:rPr>
          <w:rFonts w:ascii="Calibri" w:hAnsi="Calibri" w:cs="Calibri"/>
        </w:rPr>
        <w:t>af 1 kg fødevare inklusiv alle led i fødevarekæden, indtil varen ligger i supermarkedet.</w:t>
      </w:r>
    </w:p>
    <w:p w:rsidR="00F210FF" w:rsidP="00F210FF" w:rsidRDefault="00F210FF">
      <w:pPr>
        <w:spacing w:after="0" w:line="240" w:lineRule="auto"/>
      </w:pPr>
    </w:p>
    <w:p w:rsidR="00F210FF" w:rsidP="00F210FF" w:rsidRDefault="00F210FF">
      <w:pPr>
        <w:spacing w:after="0" w:line="240" w:lineRule="auto"/>
      </w:pPr>
      <w:r>
        <w:t xml:space="preserve">Ministeriet for Fødevarer, Landbrug og Fiskeri. (2010, 30. marts) </w:t>
      </w:r>
      <w:r w:rsidRPr="00751C25">
        <w:rPr>
          <w:i/>
        </w:rPr>
        <w:t xml:space="preserve">Fødevarernes </w:t>
      </w:r>
      <w:r w:rsidRPr="00751C25">
        <w:rPr>
          <w:rFonts w:ascii="Calibri" w:hAnsi="Calibri" w:cs="Calibri"/>
          <w:i/>
        </w:rPr>
        <w:t>klimaaftryk.</w:t>
      </w:r>
    </w:p>
    <w:p w:rsidR="00F210FF" w:rsidP="00F210FF" w:rsidRDefault="00F210FF">
      <w:pPr>
        <w:spacing w:after="0" w:line="240" w:lineRule="auto"/>
      </w:pPr>
      <w:r>
        <w:t xml:space="preserve">Lokaliseret d. 5. oktober 2011: </w:t>
      </w:r>
      <w:hyperlink w:history="1" r:id="rId12">
        <w:r w:rsidRPr="00697455">
          <w:rPr>
            <w:rStyle w:val="Hyperlink"/>
          </w:rPr>
          <w:t>http://www.fvm.dk/tabel_-_klimaaftryk.aspx?ID=36641</w:t>
        </w:r>
      </w:hyperlink>
    </w:p>
    <w:p w:rsidR="00F210FF" w:rsidP="00F210FF" w:rsidRDefault="00F210FF">
      <w:pPr>
        <w:spacing w:after="0" w:line="240" w:lineRule="auto"/>
      </w:pPr>
    </w:p>
    <w:p w:rsidR="00F210FF" w:rsidP="00F210FF" w:rsidRDefault="00F210FF">
      <w:pPr>
        <w:spacing w:after="0" w:line="240" w:lineRule="auto"/>
        <w:rPr>
          <w:sz w:val="24"/>
        </w:rPr>
      </w:pPr>
    </w:p>
    <w:p w:rsidRPr="00656878" w:rsidR="00F210FF" w:rsidP="00F210FF" w:rsidRDefault="00F210FF">
      <w:pPr>
        <w:spacing w:after="0" w:line="240" w:lineRule="auto"/>
        <w:rPr>
          <w:b/>
          <w:i/>
          <w:sz w:val="24"/>
        </w:rPr>
      </w:pPr>
      <w:r>
        <w:rPr>
          <w:b/>
          <w:i/>
          <w:sz w:val="24"/>
        </w:rPr>
        <w:t>Klima på bordet</w:t>
      </w:r>
      <w:r w:rsidRPr="00656878">
        <w:rPr>
          <w:b/>
          <w:i/>
          <w:sz w:val="24"/>
        </w:rPr>
        <w:t xml:space="preserve"> </w:t>
      </w:r>
    </w:p>
    <w:p w:rsidR="00F210FF" w:rsidP="00F210FF" w:rsidRDefault="00F210FF">
      <w:pPr>
        <w:spacing w:after="0" w:line="240" w:lineRule="auto"/>
      </w:pPr>
      <w:r>
        <w:t>Klimakogebog omhandlende inspiration til klimavenlige retter samt informationer og tabel over fødevarernes klimaftryk.</w:t>
      </w:r>
    </w:p>
    <w:p w:rsidR="00F210FF" w:rsidP="00F210FF" w:rsidRDefault="00F210FF">
      <w:pPr>
        <w:spacing w:after="0" w:line="240" w:lineRule="auto"/>
      </w:pPr>
    </w:p>
    <w:p w:rsidR="00F210FF" w:rsidP="00F210FF" w:rsidRDefault="00F210FF">
      <w:pPr>
        <w:spacing w:after="0" w:line="240" w:lineRule="auto"/>
      </w:pPr>
      <w:r>
        <w:t xml:space="preserve">Ministeriet for Fødevarer, Landbrug og Fiskeri. (2010, 6. august) </w:t>
      </w:r>
      <w:r w:rsidRPr="00751C25">
        <w:rPr>
          <w:i/>
        </w:rPr>
        <w:t>Klima på bordet - Fødevareministeriets klimakogebog</w:t>
      </w:r>
      <w:r>
        <w:rPr>
          <w:i/>
        </w:rPr>
        <w:t xml:space="preserve">. </w:t>
      </w:r>
      <w:r>
        <w:t xml:space="preserve">Lokaliseret d. 5. oktober 2011: </w:t>
      </w:r>
      <w:hyperlink w:history="1" r:id="rId13">
        <w:r w:rsidRPr="00697455">
          <w:rPr>
            <w:rStyle w:val="Hyperlink"/>
          </w:rPr>
          <w:t>http://www.fvm.dk/Klimakogebog_2009.aspx?ID=42586</w:t>
        </w:r>
      </w:hyperlink>
    </w:p>
    <w:p w:rsidRPr="00FD3124" w:rsidR="00F210FF" w:rsidP="00F210FF" w:rsidRDefault="00F210FF">
      <w:pPr>
        <w:spacing w:after="0" w:line="240" w:lineRule="auto"/>
      </w:pPr>
    </w:p>
    <w:p w:rsidR="00F210FF" w:rsidP="00F210FF" w:rsidRDefault="00F210FF">
      <w:pPr>
        <w:spacing w:after="0" w:line="240" w:lineRule="auto"/>
        <w:rPr>
          <w:sz w:val="24"/>
        </w:rPr>
      </w:pPr>
    </w:p>
    <w:p w:rsidRPr="001D4490" w:rsidR="00F210FF" w:rsidP="00F210FF" w:rsidRDefault="00F210FF">
      <w:pPr>
        <w:spacing w:after="0" w:line="240" w:lineRule="auto"/>
        <w:rPr>
          <w:b/>
          <w:i/>
        </w:rPr>
      </w:pPr>
      <w:r w:rsidRPr="001D4490">
        <w:rPr>
          <w:b/>
          <w:i/>
          <w:sz w:val="24"/>
        </w:rPr>
        <w:t>Den økologiske bagebog</w:t>
      </w:r>
      <w:r w:rsidRPr="001D4490">
        <w:rPr>
          <w:b/>
          <w:i/>
        </w:rPr>
        <w:t xml:space="preserve"> </w:t>
      </w:r>
    </w:p>
    <w:p w:rsidR="00F210FF" w:rsidP="00F210FF" w:rsidRDefault="00F210FF">
      <w:pPr>
        <w:spacing w:after="0" w:line="240" w:lineRule="auto"/>
      </w:pPr>
      <w:r>
        <w:t xml:space="preserve">Bog med information om korn, mel, bageteknikker og opskrifter. </w:t>
      </w:r>
    </w:p>
    <w:p w:rsidR="00F210FF" w:rsidP="00F210FF" w:rsidRDefault="00F210FF">
      <w:pPr>
        <w:spacing w:after="0" w:line="240" w:lineRule="auto"/>
      </w:pPr>
    </w:p>
    <w:p w:rsidR="00F210FF" w:rsidP="00F210FF" w:rsidRDefault="00F210FF">
      <w:pPr>
        <w:spacing w:after="0" w:line="240" w:lineRule="auto"/>
      </w:pPr>
      <w:r>
        <w:t xml:space="preserve">Økologisk Landsforening (2011, oktober) </w:t>
      </w:r>
      <w:r w:rsidRPr="001D4490">
        <w:rPr>
          <w:i/>
        </w:rPr>
        <w:t>Den økologiske bagebog.</w:t>
      </w:r>
      <w:r>
        <w:rPr>
          <w:i/>
        </w:rPr>
        <w:t xml:space="preserve"> </w:t>
      </w:r>
      <w:r>
        <w:t xml:space="preserve">Lokaliseret d. 17. oktober 2011: </w:t>
      </w:r>
      <w:hyperlink w:history="1" r:id="rId14">
        <w:r w:rsidRPr="0014670B">
          <w:rPr>
            <w:rStyle w:val="Hyperlink"/>
          </w:rPr>
          <w:t>http://denokologiskebagebog.dk/</w:t>
        </w:r>
      </w:hyperlink>
    </w:p>
    <w:p w:rsidR="00F210FF" w:rsidP="00F210FF" w:rsidRDefault="00F210FF">
      <w:pPr>
        <w:spacing w:after="0" w:line="240" w:lineRule="auto"/>
        <w:rPr>
          <w:sz w:val="24"/>
        </w:rPr>
      </w:pPr>
    </w:p>
    <w:p w:rsidR="00F210FF" w:rsidP="00F210FF" w:rsidRDefault="00F210FF">
      <w:pPr>
        <w:spacing w:after="0" w:line="240" w:lineRule="auto"/>
        <w:rPr>
          <w:sz w:val="24"/>
        </w:rPr>
      </w:pPr>
    </w:p>
    <w:p w:rsidRPr="00151916" w:rsidR="00F210FF" w:rsidP="00F210FF" w:rsidRDefault="00F210FF">
      <w:pPr>
        <w:spacing w:after="0" w:line="240" w:lineRule="auto"/>
        <w:rPr>
          <w:b/>
          <w:i/>
          <w:sz w:val="24"/>
        </w:rPr>
      </w:pPr>
      <w:r>
        <w:rPr>
          <w:b/>
          <w:i/>
          <w:sz w:val="24"/>
        </w:rPr>
        <w:t>Mad til mennesker – Grundforløb</w:t>
      </w:r>
      <w:r w:rsidRPr="00151916">
        <w:rPr>
          <w:b/>
          <w:i/>
          <w:sz w:val="24"/>
        </w:rPr>
        <w:t xml:space="preserve"> </w:t>
      </w:r>
    </w:p>
    <w:p w:rsidR="00F210FF" w:rsidP="00F210FF" w:rsidRDefault="00F210FF">
      <w:pPr>
        <w:spacing w:after="0" w:line="240" w:lineRule="auto"/>
      </w:pPr>
      <w:r>
        <w:t>Side 6-79 omhandler en beskrivelse af rådvarernes udseende, opbevaring, klargøring, sæson og eksempler på anvendelse.</w:t>
      </w:r>
    </w:p>
    <w:p w:rsidR="00F210FF" w:rsidP="00F210FF" w:rsidRDefault="00F210FF">
      <w:pPr>
        <w:spacing w:after="0" w:line="240" w:lineRule="auto"/>
      </w:pPr>
    </w:p>
    <w:p w:rsidR="00F210FF" w:rsidP="00F210FF" w:rsidRDefault="00F210FF">
      <w:pPr>
        <w:spacing w:after="0" w:line="240" w:lineRule="auto"/>
      </w:pPr>
      <w:r>
        <w:t xml:space="preserve">Clausen, Marianne et. al.  (2011) </w:t>
      </w:r>
      <w:r>
        <w:rPr>
          <w:i/>
        </w:rPr>
        <w:t xml:space="preserve">Mad til mennesker – Grundforløb. </w:t>
      </w:r>
      <w:r>
        <w:t>2. udgave, 1. oplag.</w:t>
      </w:r>
      <w:r w:rsidRPr="00C15AD1">
        <w:t xml:space="preserve"> Erhvervsskolernes </w:t>
      </w:r>
      <w:r>
        <w:t xml:space="preserve">Forlag. </w:t>
      </w:r>
    </w:p>
    <w:p w:rsidR="00F210FF" w:rsidP="00F210FF" w:rsidRDefault="00F210FF">
      <w:pPr>
        <w:spacing w:after="0" w:line="240" w:lineRule="auto"/>
      </w:pPr>
      <w:r w:rsidRPr="00B85082">
        <w:t xml:space="preserve"> </w:t>
      </w:r>
    </w:p>
    <w:p w:rsidR="00F210FF" w:rsidP="00F210FF" w:rsidRDefault="00F210FF">
      <w:pPr>
        <w:spacing w:after="0" w:line="240" w:lineRule="auto"/>
        <w:rPr>
          <w:sz w:val="24"/>
        </w:rPr>
      </w:pPr>
    </w:p>
    <w:p w:rsidRPr="00151916" w:rsidR="00F210FF" w:rsidP="00F210FF" w:rsidRDefault="00F210FF">
      <w:pPr>
        <w:spacing w:after="0" w:line="240" w:lineRule="auto"/>
        <w:rPr>
          <w:b/>
          <w:i/>
          <w:sz w:val="24"/>
        </w:rPr>
      </w:pPr>
      <w:r>
        <w:rPr>
          <w:b/>
          <w:i/>
          <w:sz w:val="24"/>
        </w:rPr>
        <w:t>Råvareleksikon</w:t>
      </w:r>
      <w:r w:rsidRPr="00151916">
        <w:rPr>
          <w:b/>
          <w:i/>
          <w:sz w:val="24"/>
        </w:rPr>
        <w:t xml:space="preserve"> </w:t>
      </w:r>
    </w:p>
    <w:p w:rsidR="00F210FF" w:rsidP="00F210FF" w:rsidRDefault="00F210FF">
      <w:pPr>
        <w:spacing w:after="0" w:line="240" w:lineRule="auto"/>
      </w:pPr>
      <w:r>
        <w:t>Hjemmesiden indeholder informationer om råvarer, holdbarhed, kendetegn, anvendelse, opbevaring, ernæring og sæson.</w:t>
      </w:r>
    </w:p>
    <w:p w:rsidR="00F210FF" w:rsidP="00F210FF" w:rsidRDefault="00F210FF">
      <w:pPr>
        <w:spacing w:after="0" w:line="240" w:lineRule="auto"/>
      </w:pPr>
    </w:p>
    <w:p w:rsidR="00F210FF" w:rsidP="00F210FF" w:rsidRDefault="00F210FF">
      <w:pPr>
        <w:spacing w:after="0" w:line="240" w:lineRule="auto"/>
      </w:pPr>
      <w:r>
        <w:t xml:space="preserve">FDB. </w:t>
      </w:r>
      <w:r w:rsidRPr="00151916">
        <w:rPr>
          <w:i/>
        </w:rPr>
        <w:t>Råvareleksikon.</w:t>
      </w:r>
      <w:r w:rsidRPr="00151916">
        <w:rPr>
          <w:b/>
          <w:i/>
        </w:rPr>
        <w:t xml:space="preserve"> </w:t>
      </w:r>
      <w:r>
        <w:t xml:space="preserve">Lokaliseret d. 1. december 2011: </w:t>
      </w:r>
      <w:hyperlink w:history="1" r:id="rId15">
        <w:r w:rsidRPr="0014670B">
          <w:rPr>
            <w:rStyle w:val="Hyperlink"/>
          </w:rPr>
          <w:t>http://www.madpyramiden.dk/raavareleksikon</w:t>
        </w:r>
      </w:hyperlink>
    </w:p>
    <w:p w:rsidR="00F210FF" w:rsidP="00F210FF" w:rsidRDefault="00F210FF">
      <w:pPr>
        <w:rPr>
          <w:b/>
          <w:i/>
          <w:sz w:val="24"/>
        </w:rPr>
      </w:pPr>
      <w:r>
        <w:rPr>
          <w:b/>
          <w:i/>
          <w:sz w:val="24"/>
        </w:rPr>
        <w:br w:type="page"/>
      </w:r>
    </w:p>
    <w:p w:rsidRPr="001D4490" w:rsidR="00F210FF" w:rsidP="00F210FF" w:rsidRDefault="00F210FF">
      <w:pPr>
        <w:spacing w:after="0" w:line="240" w:lineRule="auto"/>
        <w:rPr>
          <w:b/>
          <w:i/>
          <w:sz w:val="24"/>
        </w:rPr>
      </w:pPr>
      <w:r>
        <w:rPr>
          <w:b/>
          <w:i/>
          <w:sz w:val="24"/>
        </w:rPr>
        <w:lastRenderedPageBreak/>
        <w:t>Guide til danske råvarer</w:t>
      </w:r>
    </w:p>
    <w:p w:rsidR="00F210FF" w:rsidP="00F210FF" w:rsidRDefault="00F210FF">
      <w:pPr>
        <w:spacing w:after="0" w:line="240" w:lineRule="auto"/>
      </w:pPr>
      <w:r>
        <w:t xml:space="preserve">Nedenstående kapitler omhandler en gennemgang af de forskellige råvarer.  </w:t>
      </w:r>
    </w:p>
    <w:p w:rsidR="00F210FF" w:rsidP="00F210FF" w:rsidRDefault="00F210FF">
      <w:pPr>
        <w:spacing w:after="0" w:line="240" w:lineRule="auto"/>
      </w:pPr>
      <w:r>
        <w:t>Kap. 5 – Kartofler. Kap. 7- Kød. Kap 8 – Vildt. Kap 9 – Fisk og skaldyr. Kap. 10 – Korn, mel og gryn</w:t>
      </w:r>
    </w:p>
    <w:p w:rsidR="00F210FF" w:rsidP="00F210FF" w:rsidRDefault="00F210FF">
      <w:pPr>
        <w:spacing w:after="0" w:line="240" w:lineRule="auto"/>
      </w:pPr>
      <w:r>
        <w:t>Kap. 11 – Mælk og mælkeprodukter. Kap. 12 – æg.</w:t>
      </w:r>
      <w:r w:rsidRPr="001D4490">
        <w:t xml:space="preserve"> </w:t>
      </w:r>
      <w:r>
        <w:t>Kap. 14 – Frugt og grønt.</w:t>
      </w:r>
    </w:p>
    <w:p w:rsidR="00F210FF" w:rsidP="00F210FF" w:rsidRDefault="00F210FF">
      <w:pPr>
        <w:spacing w:after="0" w:line="240" w:lineRule="auto"/>
      </w:pPr>
    </w:p>
    <w:p w:rsidRPr="00F210FF" w:rsidR="00F210FF" w:rsidP="00F210FF" w:rsidRDefault="00F210FF">
      <w:pPr>
        <w:spacing w:after="0" w:line="240" w:lineRule="auto"/>
        <w:rPr>
          <w:rStyle w:val="A5"/>
          <w:sz w:val="22"/>
        </w:rPr>
      </w:pPr>
      <w:r w:rsidRPr="00F210FF">
        <w:rPr>
          <w:rStyle w:val="A5"/>
          <w:sz w:val="22"/>
        </w:rPr>
        <w:t>Landbrug &amp; Fødevarer i samarbejde med For</w:t>
      </w:r>
      <w:r w:rsidRPr="00F210FF">
        <w:rPr>
          <w:rStyle w:val="A5"/>
          <w:sz w:val="22"/>
        </w:rPr>
        <w:softHyphen/>
        <w:t>brugerrådet. Forfatter: Jane Geertsen Jessen, konsulent MPH</w:t>
      </w:r>
    </w:p>
    <w:p w:rsidR="00F210FF" w:rsidP="00F210FF" w:rsidRDefault="00F210FF">
      <w:pPr>
        <w:spacing w:after="0" w:line="240" w:lineRule="auto"/>
      </w:pPr>
      <w:r w:rsidRPr="00F210FF">
        <w:rPr>
          <w:rStyle w:val="A5"/>
          <w:sz w:val="22"/>
        </w:rPr>
        <w:t xml:space="preserve">(2011, september) </w:t>
      </w:r>
      <w:r w:rsidRPr="001D4490">
        <w:rPr>
          <w:i/>
        </w:rPr>
        <w:t>Guide til danske råvarer.</w:t>
      </w:r>
      <w:r>
        <w:rPr>
          <w:i/>
        </w:rPr>
        <w:t xml:space="preserve"> </w:t>
      </w:r>
      <w:r>
        <w:t xml:space="preserve">Lokaliseret d. 17. november 2011: </w:t>
      </w:r>
      <w:hyperlink w:history="1" r:id="rId16">
        <w:r w:rsidRPr="00697455">
          <w:rPr>
            <w:rStyle w:val="Hyperlink"/>
          </w:rPr>
          <w:t>http://www.skolenoglandbruget.dk/Grundskole/Laeremidler/~/media/skolenoglandbruget/Grundskoler/Laeremidler/Raavareguide/Raavareguide_august%202011.ashx</w:t>
        </w:r>
      </w:hyperlink>
    </w:p>
    <w:p w:rsidR="00F210FF" w:rsidP="00F210FF" w:rsidRDefault="00F210FF">
      <w:pPr>
        <w:spacing w:after="0" w:line="240" w:lineRule="auto"/>
      </w:pPr>
    </w:p>
    <w:p w:rsidR="00F210FF" w:rsidP="00F210FF" w:rsidRDefault="00F210FF">
      <w:pPr>
        <w:spacing w:after="0" w:line="240" w:lineRule="auto"/>
      </w:pPr>
    </w:p>
    <w:p w:rsidRPr="00BC6AD8" w:rsidR="00F210FF" w:rsidP="00F210FF" w:rsidRDefault="00F210FF">
      <w:pPr>
        <w:spacing w:after="0" w:line="240" w:lineRule="auto"/>
        <w:rPr>
          <w:b/>
          <w:i/>
          <w:sz w:val="24"/>
        </w:rPr>
      </w:pPr>
      <w:r w:rsidRPr="00BC6AD8">
        <w:rPr>
          <w:b/>
          <w:i/>
          <w:sz w:val="24"/>
        </w:rPr>
        <w:t>10 g</w:t>
      </w:r>
      <w:r>
        <w:rPr>
          <w:b/>
          <w:i/>
          <w:sz w:val="24"/>
        </w:rPr>
        <w:t>ode grunde til at vælge økologi</w:t>
      </w:r>
    </w:p>
    <w:p w:rsidR="00F210FF" w:rsidP="00F210FF" w:rsidRDefault="00F210FF">
      <w:pPr>
        <w:spacing w:after="0" w:line="240" w:lineRule="auto"/>
      </w:pPr>
      <w:r w:rsidRPr="00C15A27">
        <w:t>Folder</w:t>
      </w:r>
      <w:r>
        <w:t>en</w:t>
      </w:r>
      <w:r w:rsidRPr="00C15A27">
        <w:t xml:space="preserve"> </w:t>
      </w:r>
      <w:r>
        <w:t>omhandler 10 gode grunde til at vælge økologisk. Materialet belyser også de væsentligste forskelle mellem økologisk og konventionel produktion.</w:t>
      </w:r>
    </w:p>
    <w:p w:rsidRPr="00C15A27" w:rsidR="00F210FF" w:rsidP="00F210FF" w:rsidRDefault="00F210FF">
      <w:pPr>
        <w:spacing w:after="0" w:line="240" w:lineRule="auto"/>
      </w:pPr>
    </w:p>
    <w:p w:rsidRPr="00E66C12" w:rsidR="00F210FF" w:rsidP="00F210FF" w:rsidRDefault="00F210FF">
      <w:pPr>
        <w:spacing w:after="0" w:line="240" w:lineRule="auto"/>
        <w:rPr>
          <w:i/>
        </w:rPr>
      </w:pPr>
      <w:r>
        <w:t xml:space="preserve">Økologisk Landsforening (2011, marts) 3. udgave. </w:t>
      </w:r>
      <w:r w:rsidRPr="00E66C12">
        <w:rPr>
          <w:i/>
        </w:rPr>
        <w:t xml:space="preserve">10 gode grunde til at </w:t>
      </w:r>
      <w:proofErr w:type="gramStart"/>
      <w:r w:rsidRPr="00E66C12">
        <w:rPr>
          <w:i/>
        </w:rPr>
        <w:t>vælge</w:t>
      </w:r>
      <w:proofErr w:type="gramEnd"/>
      <w:r w:rsidRPr="00E66C12">
        <w:rPr>
          <w:i/>
        </w:rPr>
        <w:t xml:space="preserve"> økologi.</w:t>
      </w:r>
    </w:p>
    <w:p w:rsidR="00F210FF" w:rsidP="00F210FF" w:rsidRDefault="00F210FF">
      <w:pPr>
        <w:spacing w:after="0" w:line="240" w:lineRule="auto"/>
      </w:pPr>
      <w:r>
        <w:t xml:space="preserve">Lokaliseret d. 29. september 2011: </w:t>
      </w:r>
      <w:hyperlink w:history="1" r:id="rId17">
        <w:r w:rsidRPr="0014670B">
          <w:rPr>
            <w:rStyle w:val="Hyperlink"/>
          </w:rPr>
          <w:t>http://www.okologi.dk/media/1309923/10%20gode%20grunde-%20i%20love%20%C3%B8ko%20version.pdf</w:t>
        </w:r>
      </w:hyperlink>
    </w:p>
    <w:p w:rsidR="00F210FF" w:rsidP="00F210FF" w:rsidRDefault="00F210FF">
      <w:pPr>
        <w:spacing w:after="0" w:line="240" w:lineRule="auto"/>
      </w:pPr>
    </w:p>
    <w:p w:rsidR="00F210FF" w:rsidP="00F210FF" w:rsidRDefault="00F210FF">
      <w:pPr>
        <w:spacing w:after="0" w:line="240" w:lineRule="auto"/>
        <w:rPr>
          <w:sz w:val="24"/>
        </w:rPr>
      </w:pPr>
    </w:p>
    <w:p w:rsidRPr="00E66C12" w:rsidR="00F210FF" w:rsidP="00F210FF" w:rsidRDefault="00F210FF">
      <w:pPr>
        <w:spacing w:after="0" w:line="240" w:lineRule="auto"/>
        <w:rPr>
          <w:b/>
          <w:i/>
          <w:sz w:val="24"/>
        </w:rPr>
      </w:pPr>
      <w:r>
        <w:rPr>
          <w:b/>
          <w:i/>
          <w:sz w:val="24"/>
        </w:rPr>
        <w:t>Godt for dyrene</w:t>
      </w:r>
    </w:p>
    <w:p w:rsidR="00F210FF" w:rsidP="00F210FF" w:rsidRDefault="00F210FF">
      <w:pPr>
        <w:spacing w:after="0" w:line="240" w:lineRule="auto"/>
      </w:pPr>
      <w:r>
        <w:t>Tekst omkring dyrevelfærd i forhold til økologi.</w:t>
      </w:r>
    </w:p>
    <w:p w:rsidR="00F210FF" w:rsidP="00F210FF" w:rsidRDefault="00F210FF">
      <w:pPr>
        <w:spacing w:after="0" w:line="240" w:lineRule="auto"/>
      </w:pPr>
    </w:p>
    <w:p w:rsidR="00F210FF" w:rsidP="00F210FF" w:rsidRDefault="00F210FF">
      <w:pPr>
        <w:spacing w:after="0" w:line="240" w:lineRule="auto"/>
      </w:pPr>
      <w:r>
        <w:t xml:space="preserve">Økologisk Landsforening. </w:t>
      </w:r>
      <w:r>
        <w:rPr>
          <w:i/>
        </w:rPr>
        <w:t xml:space="preserve">Godt for dyrene. </w:t>
      </w:r>
      <w:r>
        <w:t xml:space="preserve">Lokaliseret d. 29. september 2011: </w:t>
      </w:r>
      <w:hyperlink w:history="1" r:id="rId18">
        <w:r w:rsidRPr="00B6005A">
          <w:rPr>
            <w:rStyle w:val="Hyperlink"/>
          </w:rPr>
          <w:t>http://www.okologi.dk/baeredygtigt-forbrug/hvorfor-oekologi/dyrevelfaerd.aspx</w:t>
        </w:r>
      </w:hyperlink>
    </w:p>
    <w:p w:rsidR="00F210FF" w:rsidP="00F210FF" w:rsidRDefault="00F210FF">
      <w:pPr>
        <w:spacing w:after="0" w:line="240" w:lineRule="auto"/>
      </w:pPr>
    </w:p>
    <w:p w:rsidR="00F210FF" w:rsidP="00F210FF" w:rsidRDefault="00F210FF">
      <w:pPr>
        <w:spacing w:after="0" w:line="240" w:lineRule="auto"/>
        <w:rPr>
          <w:sz w:val="24"/>
        </w:rPr>
      </w:pPr>
    </w:p>
    <w:p w:rsidRPr="00E66C12" w:rsidR="00F210FF" w:rsidP="00F210FF" w:rsidRDefault="00F210FF">
      <w:pPr>
        <w:spacing w:after="0" w:line="240" w:lineRule="auto"/>
        <w:rPr>
          <w:b/>
          <w:i/>
        </w:rPr>
      </w:pPr>
      <w:r>
        <w:rPr>
          <w:b/>
          <w:i/>
          <w:sz w:val="24"/>
        </w:rPr>
        <w:t>Korn og økologi</w:t>
      </w:r>
    </w:p>
    <w:p w:rsidR="00F210FF" w:rsidP="00F210FF" w:rsidRDefault="00F210FF">
      <w:pPr>
        <w:spacing w:after="0" w:line="240" w:lineRule="auto"/>
      </w:pPr>
      <w:r>
        <w:t>Korte artikler om korn, mel og brød.</w:t>
      </w:r>
    </w:p>
    <w:p w:rsidR="00F210FF" w:rsidP="00F210FF" w:rsidRDefault="00F210FF">
      <w:pPr>
        <w:spacing w:after="0" w:line="240" w:lineRule="auto"/>
      </w:pPr>
    </w:p>
    <w:p w:rsidR="00F210FF" w:rsidP="00F210FF" w:rsidRDefault="00F210FF">
      <w:pPr>
        <w:spacing w:after="0" w:line="240" w:lineRule="auto"/>
      </w:pPr>
      <w:bookmarkStart w:name="OLE_LINK1" w:id="11"/>
      <w:bookmarkStart w:name="OLE_LINK2" w:id="12"/>
      <w:r>
        <w:t xml:space="preserve">Økologisk Landsforening. </w:t>
      </w:r>
      <w:r w:rsidRPr="00E66C12">
        <w:rPr>
          <w:i/>
        </w:rPr>
        <w:t>Korn og økologi.</w:t>
      </w:r>
      <w:r w:rsidRPr="00E66C12">
        <w:rPr>
          <w:b/>
          <w:i/>
        </w:rPr>
        <w:t xml:space="preserve"> </w:t>
      </w:r>
      <w:r>
        <w:t xml:space="preserve">Lokaliseret d. 29. september 2011: </w:t>
      </w:r>
      <w:hyperlink w:history="1" r:id="rId19">
        <w:r w:rsidRPr="00B6005A">
          <w:rPr>
            <w:rStyle w:val="Hyperlink"/>
          </w:rPr>
          <w:t>http://www.okologi.dk/landmand/fagomraader/oekologisk-planteavl/broedkorn.aspx</w:t>
        </w:r>
      </w:hyperlink>
    </w:p>
    <w:bookmarkEnd w:id="11"/>
    <w:bookmarkEnd w:id="12"/>
    <w:p w:rsidR="00F210FF" w:rsidP="00F210FF" w:rsidRDefault="00F210FF">
      <w:pPr>
        <w:spacing w:after="0" w:line="240" w:lineRule="auto"/>
      </w:pPr>
    </w:p>
    <w:p w:rsidR="00F210FF" w:rsidP="00F210FF" w:rsidRDefault="00F210FF">
      <w:pPr>
        <w:spacing w:after="0"/>
        <w:rPr>
          <w:b/>
          <w:i/>
          <w:sz w:val="24"/>
        </w:rPr>
      </w:pPr>
    </w:p>
    <w:p w:rsidRPr="00E66C12" w:rsidR="00F210FF" w:rsidP="00F210FF" w:rsidRDefault="00F210FF">
      <w:pPr>
        <w:spacing w:after="0"/>
        <w:rPr>
          <w:b/>
          <w:i/>
          <w:sz w:val="24"/>
        </w:rPr>
      </w:pPr>
      <w:r>
        <w:rPr>
          <w:b/>
          <w:i/>
          <w:sz w:val="24"/>
        </w:rPr>
        <w:t>Fuldkorn</w:t>
      </w:r>
      <w:r w:rsidRPr="00E66C12">
        <w:rPr>
          <w:b/>
          <w:i/>
          <w:sz w:val="24"/>
        </w:rPr>
        <w:t>. Definition og vidensgrundlag for anbefaling af fuldkornsindtag i Danmark</w:t>
      </w:r>
    </w:p>
    <w:p w:rsidR="00F210FF" w:rsidP="00F210FF" w:rsidRDefault="00F210FF">
      <w:pPr>
        <w:spacing w:after="0"/>
      </w:pPr>
      <w:r>
        <w:t>Fuldkornsrapport om definitioner og vidensgrundlag for anbefaling af fuldkornsindtag i Danmark.</w:t>
      </w:r>
    </w:p>
    <w:p w:rsidRPr="00C62FAE" w:rsidR="00F210FF" w:rsidP="00F210FF" w:rsidRDefault="00F210FF">
      <w:pPr>
        <w:spacing w:after="0"/>
        <w:rPr>
          <w:rFonts w:cstheme="minorHAnsi"/>
          <w:sz w:val="24"/>
        </w:rPr>
      </w:pPr>
    </w:p>
    <w:p w:rsidRPr="00612822" w:rsidR="00F210FF" w:rsidP="00F210FF" w:rsidRDefault="00F210FF">
      <w:pPr>
        <w:spacing w:after="0"/>
      </w:pPr>
      <w:r w:rsidRPr="00C62FAE">
        <w:rPr>
          <w:rFonts w:cstheme="minorHAnsi"/>
          <w:szCs w:val="20"/>
        </w:rPr>
        <w:t xml:space="preserve">Mejborn, </w:t>
      </w:r>
      <w:proofErr w:type="spellStart"/>
      <w:r w:rsidRPr="00C62FAE">
        <w:rPr>
          <w:rFonts w:cstheme="minorHAnsi"/>
          <w:szCs w:val="20"/>
        </w:rPr>
        <w:t>Heddie</w:t>
      </w:r>
      <w:proofErr w:type="spellEnd"/>
      <w:r w:rsidRPr="00C62FAE">
        <w:rPr>
          <w:rFonts w:cstheme="minorHAnsi"/>
          <w:szCs w:val="20"/>
        </w:rPr>
        <w:t xml:space="preserve"> et. al. (2008) 1. udgave. Fødevareinstituttet, Danmarks Tekniske Universitet</w:t>
      </w:r>
      <w:r>
        <w:rPr>
          <w:rFonts w:cstheme="minorHAnsi"/>
          <w:szCs w:val="20"/>
        </w:rPr>
        <w:t xml:space="preserve">. </w:t>
      </w:r>
      <w:r w:rsidRPr="00C62FAE">
        <w:rPr>
          <w:i/>
        </w:rPr>
        <w:t>Fuldkorn. Definition og vidensgrundlag for anbefaling af fuldkornsindtag i Danmark.</w:t>
      </w:r>
      <w:r>
        <w:rPr>
          <w:i/>
        </w:rPr>
        <w:t xml:space="preserve"> </w:t>
      </w:r>
      <w:r>
        <w:t xml:space="preserve">Lokaliseret d. 5. december 2011: </w:t>
      </w:r>
      <w:hyperlink w:history="1" r:id="rId20">
        <w:r w:rsidRPr="005B102A">
          <w:rPr>
            <w:rStyle w:val="Hyperlink"/>
          </w:rPr>
          <w:t>http://www.fuldkorn.dk/files/Rapporter/Fuldkorn%20definition%20og%20vidensgrundlag.pdf</w:t>
        </w:r>
      </w:hyperlink>
    </w:p>
    <w:p w:rsidR="00F210FF" w:rsidP="00F210FF" w:rsidRDefault="00F210FF">
      <w:pPr>
        <w:spacing w:after="0" w:line="240" w:lineRule="auto"/>
        <w:rPr>
          <w:sz w:val="24"/>
        </w:rPr>
      </w:pPr>
    </w:p>
    <w:p w:rsidR="00F210FF" w:rsidP="00F210FF" w:rsidRDefault="00F210FF">
      <w:pPr>
        <w:spacing w:after="0" w:line="240" w:lineRule="auto"/>
        <w:rPr>
          <w:sz w:val="24"/>
        </w:rPr>
      </w:pPr>
    </w:p>
    <w:p w:rsidR="00F210FF" w:rsidP="00F210FF" w:rsidRDefault="00F210FF">
      <w:pPr>
        <w:rPr>
          <w:rStyle w:val="Strk"/>
          <w:b w:val="0"/>
          <w:sz w:val="24"/>
        </w:rPr>
      </w:pPr>
      <w:r>
        <w:rPr>
          <w:rStyle w:val="Strk"/>
          <w:sz w:val="24"/>
        </w:rPr>
        <w:br w:type="page"/>
      </w:r>
    </w:p>
    <w:p w:rsidRPr="00E66C12" w:rsidR="00F210FF" w:rsidP="00F210FF" w:rsidRDefault="00F210FF">
      <w:pPr>
        <w:spacing w:after="0" w:line="240" w:lineRule="auto"/>
        <w:rPr>
          <w:rStyle w:val="Strk"/>
          <w:i/>
          <w:sz w:val="24"/>
        </w:rPr>
      </w:pPr>
      <w:r w:rsidRPr="00E66C12">
        <w:rPr>
          <w:rStyle w:val="Strk"/>
          <w:i/>
          <w:sz w:val="24"/>
        </w:rPr>
        <w:lastRenderedPageBreak/>
        <w:t>Fuld af korn</w:t>
      </w:r>
    </w:p>
    <w:p w:rsidR="00F210FF" w:rsidP="00F210FF" w:rsidRDefault="00F210FF">
      <w:pPr>
        <w:spacing w:after="0" w:line="240" w:lineRule="auto"/>
        <w:rPr>
          <w:rStyle w:val="Strk"/>
          <w:b w:val="0"/>
          <w:sz w:val="24"/>
        </w:rPr>
      </w:pPr>
      <w:r>
        <w:t>En antropologisk undersøgelse af faglærte og ufaglærte danskeres hverdagserfaringer med brød og fuldkorn.</w:t>
      </w:r>
      <w:r w:rsidRPr="00612822">
        <w:br/>
      </w:r>
      <w:r>
        <w:rPr>
          <w:rStyle w:val="Strk"/>
          <w:sz w:val="24"/>
        </w:rPr>
        <w:t xml:space="preserve">  </w:t>
      </w:r>
    </w:p>
    <w:p w:rsidRPr="00D465DD" w:rsidR="00F210FF" w:rsidP="00F210FF" w:rsidRDefault="00F210FF">
      <w:pPr>
        <w:rPr>
          <w:rFonts w:ascii="FoundrySansItalic" w:hAnsi="FoundrySansItalic" w:cs="FoundrySansItalic"/>
          <w:iCs/>
          <w:sz w:val="19"/>
          <w:szCs w:val="19"/>
        </w:rPr>
      </w:pPr>
      <w:r w:rsidRPr="009F6CFB">
        <w:rPr>
          <w:rFonts w:cstheme="minorHAnsi"/>
        </w:rPr>
        <w:t xml:space="preserve">Jakobsen, Gry Skrædderdal &amp; Jensen, Anja Marie </w:t>
      </w:r>
      <w:proofErr w:type="spellStart"/>
      <w:r w:rsidRPr="009F6CFB">
        <w:rPr>
          <w:rFonts w:cstheme="minorHAnsi"/>
        </w:rPr>
        <w:t>Bornø</w:t>
      </w:r>
      <w:proofErr w:type="spellEnd"/>
      <w:r w:rsidRPr="009F6CFB">
        <w:rPr>
          <w:rFonts w:cstheme="minorHAnsi"/>
        </w:rPr>
        <w:t xml:space="preserve"> (2007, november) Kræftens Bekæmpelse.</w:t>
      </w:r>
      <w:r w:rsidRPr="009F6CFB">
        <w:rPr>
          <w:rFonts w:cstheme="minorHAnsi"/>
          <w:iCs/>
          <w:sz w:val="19"/>
          <w:szCs w:val="19"/>
        </w:rPr>
        <w:t xml:space="preserve"> </w:t>
      </w:r>
      <w:r w:rsidRPr="009F6CFB">
        <w:rPr>
          <w:rFonts w:cstheme="minorHAnsi"/>
          <w:i/>
          <w:iCs/>
        </w:rPr>
        <w:t>Fuld af korn.</w:t>
      </w:r>
      <w:r>
        <w:rPr>
          <w:rFonts w:ascii="FoundrySansItalic" w:hAnsi="FoundrySansItalic" w:cs="FoundrySansItalic"/>
          <w:i/>
          <w:iCs/>
          <w:sz w:val="19"/>
          <w:szCs w:val="19"/>
        </w:rPr>
        <w:t xml:space="preserve"> </w:t>
      </w:r>
      <w:r>
        <w:t xml:space="preserve"> Lokaliseret d. 5. december 2011: </w:t>
      </w:r>
      <w:hyperlink w:history="1" r:id="rId21">
        <w:r w:rsidRPr="00612822">
          <w:rPr>
            <w:rStyle w:val="Hyperlink"/>
          </w:rPr>
          <w:t>http://www.fuldkorn.dk/files/Rapporter/Fuld%20af%20korn.pdf</w:t>
        </w:r>
      </w:hyperlink>
    </w:p>
    <w:p w:rsidR="00F210FF" w:rsidP="00F210FF" w:rsidRDefault="00F210FF">
      <w:pPr>
        <w:spacing w:after="0" w:line="240" w:lineRule="auto"/>
        <w:rPr>
          <w:rFonts w:ascii="FoundrySansItalic" w:hAnsi="FoundrySansItalic" w:cs="FoundrySansItalic"/>
          <w:i/>
          <w:iCs/>
          <w:sz w:val="19"/>
          <w:szCs w:val="19"/>
        </w:rPr>
      </w:pPr>
    </w:p>
    <w:p w:rsidRPr="00E66C12" w:rsidR="00F210FF" w:rsidP="00F210FF" w:rsidRDefault="00F210FF">
      <w:pPr>
        <w:spacing w:after="0" w:line="240" w:lineRule="auto"/>
        <w:rPr>
          <w:b/>
          <w:i/>
          <w:sz w:val="24"/>
        </w:rPr>
      </w:pPr>
      <w:r w:rsidRPr="00E66C12">
        <w:rPr>
          <w:b/>
          <w:i/>
          <w:sz w:val="24"/>
        </w:rPr>
        <w:t>Fuldkorn</w:t>
      </w:r>
    </w:p>
    <w:p w:rsidRPr="007654B2" w:rsidR="00F210FF" w:rsidP="00F210FF" w:rsidRDefault="00F210FF">
      <w:pPr>
        <w:spacing w:after="0" w:line="240" w:lineRule="auto"/>
      </w:pPr>
      <w:r>
        <w:t>Hjemmeside med informationer om fuldkornsmærket.</w:t>
      </w:r>
    </w:p>
    <w:p w:rsidR="00F210FF" w:rsidP="00F210FF" w:rsidRDefault="00F210FF">
      <w:pPr>
        <w:spacing w:after="0" w:line="240" w:lineRule="auto"/>
      </w:pPr>
    </w:p>
    <w:p w:rsidRPr="007654B2" w:rsidR="00F210FF" w:rsidP="00F210FF" w:rsidRDefault="00F210FF">
      <w:pPr>
        <w:spacing w:after="0" w:line="240" w:lineRule="auto"/>
      </w:pPr>
      <w:r>
        <w:t>Vælg fuldkorn først.</w:t>
      </w:r>
      <w:r w:rsidRPr="00F72497">
        <w:rPr>
          <w:sz w:val="20"/>
        </w:rPr>
        <w:t xml:space="preserve"> </w:t>
      </w:r>
      <w:r w:rsidRPr="00F72497">
        <w:rPr>
          <w:i/>
        </w:rPr>
        <w:t>Fuldkorn.</w:t>
      </w:r>
      <w:r>
        <w:rPr>
          <w:i/>
        </w:rPr>
        <w:t xml:space="preserve"> </w:t>
      </w:r>
      <w:r>
        <w:t xml:space="preserve">Lokaliseret d. 5. december 2011: </w:t>
      </w:r>
      <w:hyperlink w:history="1" r:id="rId22">
        <w:r w:rsidRPr="007654B2">
          <w:rPr>
            <w:rStyle w:val="Hyperlink"/>
          </w:rPr>
          <w:t>http://www.fuldkorn.dk/forside/</w:t>
        </w:r>
      </w:hyperlink>
    </w:p>
    <w:p w:rsidR="00F210FF" w:rsidP="00F210FF" w:rsidRDefault="00F210FF">
      <w:pPr>
        <w:spacing w:after="0" w:line="240" w:lineRule="auto"/>
        <w:rPr>
          <w:sz w:val="24"/>
        </w:rPr>
      </w:pPr>
    </w:p>
    <w:p w:rsidRPr="00E66C12" w:rsidR="00F210FF" w:rsidP="00F210FF" w:rsidRDefault="00F210FF">
      <w:pPr>
        <w:spacing w:after="0" w:line="240" w:lineRule="auto"/>
        <w:rPr>
          <w:b/>
          <w:i/>
          <w:sz w:val="24"/>
        </w:rPr>
      </w:pPr>
    </w:p>
    <w:p w:rsidR="00F210FF" w:rsidP="00F210FF" w:rsidRDefault="00F210FF">
      <w:pPr>
        <w:spacing w:after="0" w:line="240" w:lineRule="auto"/>
        <w:rPr>
          <w:sz w:val="24"/>
        </w:rPr>
      </w:pPr>
      <w:r w:rsidRPr="00E66C12">
        <w:rPr>
          <w:b/>
          <w:i/>
          <w:sz w:val="24"/>
        </w:rPr>
        <w:t>Rene varer uden sminke</w:t>
      </w:r>
    </w:p>
    <w:p w:rsidR="00F210FF" w:rsidP="00F210FF" w:rsidRDefault="00F210FF">
      <w:pPr>
        <w:spacing w:after="0" w:line="240" w:lineRule="auto"/>
      </w:pPr>
      <w:r>
        <w:t>Artikel omkring regler for tilsætningsstoffer i økologiske produkter.</w:t>
      </w:r>
    </w:p>
    <w:p w:rsidR="00F210FF" w:rsidP="00F210FF" w:rsidRDefault="00F210FF">
      <w:pPr>
        <w:spacing w:after="0" w:line="240" w:lineRule="auto"/>
      </w:pPr>
    </w:p>
    <w:p w:rsidR="00F210FF" w:rsidP="00F210FF" w:rsidRDefault="00F210FF">
      <w:pPr>
        <w:spacing w:after="0" w:line="240" w:lineRule="auto"/>
      </w:pPr>
      <w:r>
        <w:t>Økologisk Landsforening</w:t>
      </w:r>
      <w:r w:rsidRPr="00F72497">
        <w:rPr>
          <w:sz w:val="20"/>
        </w:rPr>
        <w:t xml:space="preserve">. </w:t>
      </w:r>
      <w:r w:rsidRPr="00F72497">
        <w:rPr>
          <w:i/>
        </w:rPr>
        <w:t>Rene varer uden sminke</w:t>
      </w:r>
      <w:r w:rsidRPr="00F72497">
        <w:t>.</w:t>
      </w:r>
      <w:r>
        <w:t xml:space="preserve"> Lokaliseret d. 1. december 2011: </w:t>
      </w:r>
      <w:hyperlink w:history="1" r:id="rId23">
        <w:r w:rsidRPr="005B102A">
          <w:rPr>
            <w:rStyle w:val="Hyperlink"/>
          </w:rPr>
          <w:t>http://www.okologi.dk/baeredygtigt-forbrug/hvorfor-oekologi/sundhed-/rene-varer-uden-sminke.aspx</w:t>
        </w:r>
      </w:hyperlink>
    </w:p>
    <w:p w:rsidR="00F210FF" w:rsidP="00F210FF" w:rsidRDefault="00F210FF">
      <w:pPr>
        <w:spacing w:after="0" w:line="240" w:lineRule="auto"/>
      </w:pPr>
    </w:p>
    <w:p w:rsidR="00F210FF" w:rsidP="00F210FF" w:rsidRDefault="00F210FF">
      <w:pPr>
        <w:spacing w:after="0" w:line="240" w:lineRule="auto"/>
        <w:rPr>
          <w:sz w:val="24"/>
        </w:rPr>
      </w:pPr>
    </w:p>
    <w:p w:rsidRPr="00E66C12" w:rsidR="00F210FF" w:rsidP="00F210FF" w:rsidRDefault="00F210FF">
      <w:pPr>
        <w:spacing w:after="0" w:line="240" w:lineRule="auto"/>
        <w:rPr>
          <w:b/>
          <w:i/>
          <w:sz w:val="24"/>
        </w:rPr>
      </w:pPr>
      <w:r>
        <w:rPr>
          <w:b/>
          <w:i/>
          <w:sz w:val="24"/>
        </w:rPr>
        <w:t>Red grundvandet</w:t>
      </w:r>
      <w:r w:rsidRPr="00E66C12">
        <w:rPr>
          <w:b/>
          <w:i/>
          <w:sz w:val="24"/>
        </w:rPr>
        <w:t xml:space="preserve"> </w:t>
      </w:r>
    </w:p>
    <w:p w:rsidR="00F210FF" w:rsidP="00F210FF" w:rsidRDefault="00F210FF">
      <w:pPr>
        <w:spacing w:after="0" w:line="240" w:lineRule="auto"/>
      </w:pPr>
      <w:r>
        <w:t xml:space="preserve">Interaktiv side, hvor der er mulighed for at beregne, hvor meget grundvand man kan redde fra mødet sprøjtegifte ved at spise økologisk. </w:t>
      </w:r>
      <w:r w:rsidRPr="002C2038">
        <w:t>F.eks. er 1 liter økologisk mælk med til at sikre 200 liter rent drikkevand.</w:t>
      </w:r>
    </w:p>
    <w:p w:rsidR="00F210FF" w:rsidP="00F210FF" w:rsidRDefault="00F210FF">
      <w:pPr>
        <w:spacing w:after="0" w:line="240" w:lineRule="auto"/>
      </w:pPr>
    </w:p>
    <w:p w:rsidR="00F210FF" w:rsidP="00F210FF" w:rsidRDefault="00F210FF">
      <w:pPr>
        <w:spacing w:after="0" w:line="240" w:lineRule="auto"/>
        <w:rPr>
          <w:rStyle w:val="Hyperlink"/>
        </w:rPr>
      </w:pPr>
      <w:r>
        <w:t>Økologisk Landsforening</w:t>
      </w:r>
      <w:r w:rsidRPr="00F72497">
        <w:rPr>
          <w:sz w:val="20"/>
        </w:rPr>
        <w:t xml:space="preserve">. </w:t>
      </w:r>
      <w:r w:rsidRPr="00F72497">
        <w:rPr>
          <w:i/>
        </w:rPr>
        <w:t>Red grundvandet.</w:t>
      </w:r>
      <w:r w:rsidRPr="00F72497">
        <w:rPr>
          <w:b/>
          <w:i/>
        </w:rPr>
        <w:t xml:space="preserve"> </w:t>
      </w:r>
      <w:r>
        <w:t xml:space="preserve">Lokaliseret d. 1. december 2011: </w:t>
      </w:r>
      <w:hyperlink w:history="1" r:id="rId24">
        <w:r w:rsidRPr="0014670B">
          <w:rPr>
            <w:rStyle w:val="Hyperlink"/>
          </w:rPr>
          <w:t>http://www.facebook.com/iloveoko?sk=app_119221461495355</w:t>
        </w:r>
      </w:hyperlink>
    </w:p>
    <w:p w:rsidR="00F210FF" w:rsidP="00F210FF" w:rsidRDefault="00F210FF">
      <w:pPr>
        <w:spacing w:after="0" w:line="240" w:lineRule="auto"/>
        <w:rPr>
          <w:rStyle w:val="Hyperlink"/>
        </w:rPr>
      </w:pPr>
    </w:p>
    <w:p w:rsidR="00F210FF" w:rsidP="00F210FF" w:rsidRDefault="00F210FF">
      <w:pPr>
        <w:spacing w:after="0" w:line="240" w:lineRule="auto"/>
        <w:rPr>
          <w:b/>
          <w:i/>
          <w:sz w:val="24"/>
          <w:lang w:eastAsia="da-DK"/>
        </w:rPr>
      </w:pPr>
    </w:p>
    <w:p w:rsidR="00F210FF" w:rsidP="00F210FF" w:rsidRDefault="00F210FF">
      <w:pPr>
        <w:spacing w:after="0" w:line="240" w:lineRule="auto"/>
        <w:rPr>
          <w:b/>
          <w:i/>
          <w:sz w:val="24"/>
          <w:lang w:eastAsia="da-DK"/>
        </w:rPr>
      </w:pPr>
      <w:r>
        <w:rPr>
          <w:b/>
          <w:i/>
          <w:sz w:val="24"/>
          <w:lang w:eastAsia="da-DK"/>
        </w:rPr>
        <w:t>Rigtige mænd drikker vand fra hanen – endnu!</w:t>
      </w:r>
    </w:p>
    <w:p w:rsidR="00F210FF" w:rsidP="00F210FF" w:rsidRDefault="00F210FF">
      <w:pPr>
        <w:spacing w:after="0" w:line="240" w:lineRule="auto"/>
        <w:rPr>
          <w:lang w:eastAsia="da-DK"/>
        </w:rPr>
      </w:pPr>
      <w:r>
        <w:rPr>
          <w:lang w:eastAsia="da-DK"/>
        </w:rPr>
        <w:t>Interaktiv hjemmesiden med info om økologiens positive effekter på grundvandet.</w:t>
      </w:r>
    </w:p>
    <w:p w:rsidRPr="009F6CFB" w:rsidR="00F210FF" w:rsidP="00F210FF" w:rsidRDefault="00F210FF">
      <w:pPr>
        <w:spacing w:after="0" w:line="240" w:lineRule="auto"/>
        <w:rPr>
          <w:rStyle w:val="Strk"/>
          <w:b w:val="0"/>
        </w:rPr>
      </w:pPr>
    </w:p>
    <w:p w:rsidR="00F210FF" w:rsidP="00F210FF" w:rsidRDefault="00F210FF">
      <w:pPr>
        <w:spacing w:after="0" w:line="240" w:lineRule="auto"/>
        <w:rPr>
          <w:lang w:eastAsia="da-DK"/>
        </w:rPr>
      </w:pPr>
      <w:r w:rsidRPr="00590BEA">
        <w:rPr>
          <w:rStyle w:val="Strk"/>
          <w:b w:val="0"/>
        </w:rPr>
        <w:t>Danmarks Naturfredningsforening og Økologisk Landsforening.</w:t>
      </w:r>
      <w:r w:rsidRPr="00590BEA">
        <w:rPr>
          <w:b/>
          <w:lang w:eastAsia="da-DK"/>
        </w:rPr>
        <w:t xml:space="preserve"> </w:t>
      </w:r>
      <w:r w:rsidRPr="0031248E">
        <w:rPr>
          <w:lang w:eastAsia="da-DK"/>
        </w:rPr>
        <w:t>(</w:t>
      </w:r>
      <w:r>
        <w:rPr>
          <w:lang w:eastAsia="da-DK"/>
        </w:rPr>
        <w:t>2005</w:t>
      </w:r>
      <w:r w:rsidRPr="0031248E">
        <w:rPr>
          <w:lang w:eastAsia="da-DK"/>
        </w:rPr>
        <w:t>)</w:t>
      </w:r>
      <w:r>
        <w:rPr>
          <w:lang w:eastAsia="da-DK"/>
        </w:rPr>
        <w:t xml:space="preserve"> </w:t>
      </w:r>
      <w:r w:rsidRPr="0031248E">
        <w:rPr>
          <w:i/>
          <w:lang w:eastAsia="da-DK"/>
        </w:rPr>
        <w:t>Rigtige mænd drikker vand fra hanen – endnu!</w:t>
      </w:r>
      <w:r>
        <w:rPr>
          <w:i/>
          <w:lang w:eastAsia="da-DK"/>
        </w:rPr>
        <w:t xml:space="preserve"> </w:t>
      </w:r>
      <w:r>
        <w:rPr>
          <w:lang w:eastAsia="da-DK"/>
        </w:rPr>
        <w:t xml:space="preserve">Lokaliseret d. 24. januar 2012: </w:t>
      </w:r>
      <w:hyperlink w:history="1" r:id="rId25">
        <w:r w:rsidRPr="00C52AFD">
          <w:rPr>
            <w:rStyle w:val="Hyperlink"/>
            <w:lang w:eastAsia="da-DK"/>
          </w:rPr>
          <w:t>http://vandfrahanen.dk/index.htm</w:t>
        </w:r>
      </w:hyperlink>
    </w:p>
    <w:p w:rsidRPr="0031248E" w:rsidR="00F210FF" w:rsidP="00F210FF" w:rsidRDefault="00F210FF">
      <w:pPr>
        <w:spacing w:after="0" w:line="240" w:lineRule="auto"/>
        <w:rPr>
          <w:lang w:eastAsia="da-DK"/>
        </w:rPr>
      </w:pPr>
    </w:p>
    <w:p w:rsidR="00F210FF" w:rsidP="00F210FF" w:rsidRDefault="00F210FF">
      <w:pPr>
        <w:spacing w:after="0"/>
        <w:rPr>
          <w:b/>
          <w:i/>
          <w:sz w:val="24"/>
        </w:rPr>
      </w:pPr>
    </w:p>
    <w:p w:rsidRPr="00E66C12" w:rsidR="00F210FF" w:rsidP="00F210FF" w:rsidRDefault="00F210FF">
      <w:pPr>
        <w:spacing w:after="0"/>
        <w:rPr>
          <w:b/>
          <w:i/>
          <w:sz w:val="24"/>
        </w:rPr>
      </w:pPr>
      <w:r>
        <w:rPr>
          <w:b/>
          <w:i/>
          <w:sz w:val="24"/>
        </w:rPr>
        <w:t>Protein – hvad er protein?</w:t>
      </w:r>
      <w:r w:rsidRPr="00E66C12">
        <w:rPr>
          <w:b/>
          <w:i/>
          <w:sz w:val="24"/>
        </w:rPr>
        <w:t xml:space="preserve"> </w:t>
      </w:r>
    </w:p>
    <w:p w:rsidR="00F210FF" w:rsidP="00F210FF" w:rsidRDefault="00F210FF">
      <w:pPr>
        <w:spacing w:after="0"/>
      </w:pPr>
      <w:r>
        <w:t>Hjemmeside med informationer om proteiner, deres funktion, anbefalinger og de væsentligste kilder til proteiner.</w:t>
      </w:r>
    </w:p>
    <w:p w:rsidR="00F210FF" w:rsidP="00F210FF" w:rsidRDefault="00F210FF">
      <w:pPr>
        <w:spacing w:after="0"/>
      </w:pPr>
    </w:p>
    <w:p w:rsidRPr="00E66C12" w:rsidR="00F210FF" w:rsidP="00F210FF" w:rsidRDefault="00F210FF">
      <w:pPr>
        <w:spacing w:after="0"/>
        <w:rPr>
          <w:b/>
          <w:i/>
          <w:sz w:val="24"/>
        </w:rPr>
      </w:pPr>
      <w:bookmarkStart w:name="OLE_LINK5" w:id="13"/>
      <w:bookmarkStart w:name="OLE_LINK6" w:id="14"/>
      <w:r w:rsidRPr="004210FD">
        <w:t xml:space="preserve">Food of Life. </w:t>
      </w:r>
      <w:r w:rsidRPr="00071599">
        <w:t>Det biovidenskabelige Fakultet.</w:t>
      </w:r>
      <w:r>
        <w:t>(2009, 19. november)</w:t>
      </w:r>
      <w:r w:rsidRPr="00071599">
        <w:rPr>
          <w:b/>
          <w:i/>
          <w:sz w:val="24"/>
        </w:rPr>
        <w:t xml:space="preserve"> </w:t>
      </w:r>
      <w:r w:rsidRPr="00071599">
        <w:rPr>
          <w:i/>
        </w:rPr>
        <w:t>Protein – hvad er protein?</w:t>
      </w:r>
      <w:r w:rsidRPr="00071599">
        <w:rPr>
          <w:b/>
          <w:i/>
        </w:rPr>
        <w:t xml:space="preserve"> </w:t>
      </w:r>
    </w:p>
    <w:p w:rsidRPr="00071599" w:rsidR="00F210FF" w:rsidP="00F210FF" w:rsidRDefault="00F210FF">
      <w:r>
        <w:t xml:space="preserve">Lokaliseret d. 8. december 2011: </w:t>
      </w:r>
      <w:hyperlink w:history="1" r:id="rId26">
        <w:r w:rsidRPr="00071599">
          <w:rPr>
            <w:rStyle w:val="Hyperlink"/>
          </w:rPr>
          <w:t>http://www.foodoflife.dk/Leksikon/opslag/protein.aspx</w:t>
        </w:r>
      </w:hyperlink>
    </w:p>
    <w:bookmarkEnd w:id="13"/>
    <w:bookmarkEnd w:id="14"/>
    <w:p w:rsidR="00F210FF" w:rsidP="00F210FF" w:rsidRDefault="00F210FF">
      <w:pPr>
        <w:spacing w:after="0"/>
        <w:rPr>
          <w:sz w:val="24"/>
        </w:rPr>
      </w:pPr>
    </w:p>
    <w:p w:rsidR="00F210FF" w:rsidP="00F210FF" w:rsidRDefault="00F210FF">
      <w:pPr>
        <w:rPr>
          <w:b/>
          <w:i/>
          <w:sz w:val="24"/>
        </w:rPr>
      </w:pPr>
      <w:r>
        <w:rPr>
          <w:b/>
          <w:i/>
          <w:sz w:val="24"/>
        </w:rPr>
        <w:br w:type="page"/>
      </w:r>
    </w:p>
    <w:p w:rsidRPr="00071599" w:rsidR="00F210FF" w:rsidP="00F210FF" w:rsidRDefault="00F210FF">
      <w:pPr>
        <w:spacing w:after="0"/>
        <w:rPr>
          <w:b/>
          <w:i/>
          <w:sz w:val="24"/>
        </w:rPr>
      </w:pPr>
      <w:r w:rsidRPr="00071599">
        <w:rPr>
          <w:b/>
          <w:i/>
          <w:sz w:val="24"/>
        </w:rPr>
        <w:lastRenderedPageBreak/>
        <w:t>Frugt og grønt</w:t>
      </w:r>
    </w:p>
    <w:p w:rsidR="00F210FF" w:rsidP="00F210FF" w:rsidRDefault="00F210FF">
      <w:pPr>
        <w:spacing w:after="0"/>
      </w:pPr>
      <w:r>
        <w:t>Artikel omhandlende anbefalinger for frugt og grønt. Samt inddeling af grove og fine grøntsager.</w:t>
      </w:r>
    </w:p>
    <w:p w:rsidRPr="00514FB1" w:rsidR="00F210FF" w:rsidP="00F210FF" w:rsidRDefault="00F210FF">
      <w:pPr>
        <w:spacing w:after="0"/>
      </w:pPr>
    </w:p>
    <w:p w:rsidR="00F210FF" w:rsidP="00F210FF" w:rsidRDefault="00F210FF">
      <w:pPr>
        <w:spacing w:after="0"/>
      </w:pPr>
      <w:r>
        <w:t xml:space="preserve">Alt om kost. (2011, 7. marts) </w:t>
      </w:r>
      <w:r w:rsidRPr="00B76C60">
        <w:rPr>
          <w:i/>
        </w:rPr>
        <w:t>Frugt og grønt.</w:t>
      </w:r>
      <w:r>
        <w:rPr>
          <w:i/>
        </w:rPr>
        <w:t xml:space="preserve"> </w:t>
      </w:r>
      <w:r>
        <w:t xml:space="preserve">Lokaliseret d. 14. december 2011: </w:t>
      </w:r>
      <w:hyperlink w:history="1" r:id="rId27">
        <w:r w:rsidRPr="00697455">
          <w:rPr>
            <w:rStyle w:val="Hyperlink"/>
          </w:rPr>
          <w:t>http://www.altomkost.dk/Fakta/Foedevarer/frugt_og_groent/forside.htm</w:t>
        </w:r>
      </w:hyperlink>
    </w:p>
    <w:p w:rsidR="00F210FF" w:rsidP="00F210FF" w:rsidRDefault="00F210FF">
      <w:pPr>
        <w:rPr>
          <w:b/>
          <w:sz w:val="28"/>
        </w:rPr>
      </w:pPr>
    </w:p>
    <w:p w:rsidRPr="00F210FF" w:rsidR="00F210FF" w:rsidP="00F210FF" w:rsidRDefault="00F210FF">
      <w:pPr>
        <w:spacing w:after="0" w:line="240" w:lineRule="auto"/>
        <w:rPr>
          <w:rStyle w:val="Hyperlink"/>
          <w:b/>
          <w:i/>
          <w:color w:val="auto"/>
          <w:sz w:val="24"/>
          <w:u w:val="none"/>
        </w:rPr>
      </w:pPr>
      <w:r w:rsidRPr="00F210FF">
        <w:rPr>
          <w:rStyle w:val="Hyperlink"/>
          <w:b/>
          <w:i/>
          <w:color w:val="auto"/>
          <w:sz w:val="24"/>
          <w:u w:val="none"/>
        </w:rPr>
        <w:t>Ernæring og næringsstoffer</w:t>
      </w:r>
    </w:p>
    <w:p w:rsidRPr="00F210FF" w:rsidR="00F210FF" w:rsidP="00F210FF" w:rsidRDefault="00F210FF">
      <w:pPr>
        <w:spacing w:after="0" w:line="240" w:lineRule="auto"/>
        <w:rPr>
          <w:rStyle w:val="Hyperlink"/>
          <w:color w:val="auto"/>
          <w:u w:val="none"/>
        </w:rPr>
      </w:pPr>
      <w:r w:rsidRPr="00F210FF">
        <w:rPr>
          <w:rStyle w:val="Hyperlink"/>
          <w:color w:val="auto"/>
          <w:u w:val="none"/>
        </w:rPr>
        <w:t>Artikler om fedt, protein og kulhydrat, samt vejledning om, hvilke fødevarer vi får de forskellige næringsstoffer fra.</w:t>
      </w:r>
    </w:p>
    <w:p w:rsidRPr="00F210FF" w:rsidR="00F210FF" w:rsidP="00F210FF" w:rsidRDefault="00F210FF">
      <w:pPr>
        <w:spacing w:after="0" w:line="240" w:lineRule="auto"/>
        <w:rPr>
          <w:rStyle w:val="Hyperlink"/>
          <w:color w:val="auto"/>
          <w:sz w:val="24"/>
          <w:u w:val="none"/>
        </w:rPr>
      </w:pPr>
    </w:p>
    <w:p w:rsidRPr="00A9361A" w:rsidR="00F210FF" w:rsidP="00F210FF" w:rsidRDefault="00F210FF">
      <w:pPr>
        <w:spacing w:after="0" w:line="240" w:lineRule="auto"/>
        <w:rPr>
          <w:rStyle w:val="Hyperlink"/>
        </w:rPr>
      </w:pPr>
      <w:r w:rsidRPr="00F210FF">
        <w:rPr>
          <w:rStyle w:val="Hyperlink"/>
          <w:color w:val="auto"/>
          <w:u w:val="none"/>
        </w:rPr>
        <w:t xml:space="preserve">Landbrug og Fødevarer. Diætistforum (2010) </w:t>
      </w:r>
      <w:r w:rsidRPr="00F210FF">
        <w:rPr>
          <w:rStyle w:val="Hyperlink"/>
          <w:i/>
          <w:color w:val="auto"/>
          <w:u w:val="none"/>
        </w:rPr>
        <w:t>Ernæring og næringsstoffer.</w:t>
      </w:r>
      <w:r w:rsidRPr="00F210FF">
        <w:rPr>
          <w:rStyle w:val="Hyperlink"/>
          <w:i/>
          <w:color w:val="auto"/>
        </w:rPr>
        <w:t xml:space="preserve"> </w:t>
      </w:r>
      <w:r>
        <w:t xml:space="preserve">Lokaliseret d. 8. december 2011: </w:t>
      </w:r>
      <w:hyperlink w:history="1" r:id="rId28">
        <w:r w:rsidRPr="00C52AFD">
          <w:rPr>
            <w:rStyle w:val="Hyperlink"/>
          </w:rPr>
          <w:t>http://www.diaetistforum.dk/Ernaering/Ernaering_og_naeringsstoffer.aspx</w:t>
        </w:r>
      </w:hyperlink>
    </w:p>
    <w:p w:rsidR="00F210FF" w:rsidP="00F210FF" w:rsidRDefault="00F210FF">
      <w:pPr>
        <w:rPr>
          <w:b/>
          <w:sz w:val="28"/>
        </w:rPr>
      </w:pPr>
    </w:p>
    <w:p w:rsidRPr="00316AA0" w:rsidR="00F210FF" w:rsidP="00F210FF" w:rsidRDefault="00F210FF">
      <w:pPr>
        <w:pStyle w:val="Overskrift2"/>
      </w:pPr>
      <w:bookmarkStart w:name="_Toc315779696" w:id="15"/>
      <w:r>
        <w:t>Bilag</w:t>
      </w:r>
      <w:r w:rsidRPr="00316AA0">
        <w:t xml:space="preserve"> til </w:t>
      </w:r>
      <w:r>
        <w:t>tema</w:t>
      </w:r>
      <w:r w:rsidRPr="00316AA0">
        <w:t xml:space="preserve"> 1: Animalske produkter &amp; fisk</w:t>
      </w:r>
      <w:bookmarkEnd w:id="15"/>
    </w:p>
    <w:p w:rsidRPr="00316AA0" w:rsidR="00F210FF" w:rsidP="00F210FF" w:rsidRDefault="00F210FF">
      <w:pPr>
        <w:spacing w:after="0" w:line="240" w:lineRule="auto"/>
        <w:rPr>
          <w:b/>
          <w:sz w:val="24"/>
        </w:rPr>
      </w:pPr>
    </w:p>
    <w:p w:rsidRPr="0048317C" w:rsidR="00F210FF" w:rsidP="00F210FF" w:rsidRDefault="00F210FF">
      <w:pPr>
        <w:spacing w:after="0" w:line="360" w:lineRule="auto"/>
        <w:rPr>
          <w:lang w:eastAsia="da-DK"/>
        </w:rPr>
      </w:pPr>
      <w:r w:rsidRPr="0048317C">
        <w:rPr>
          <w:lang w:eastAsia="da-DK"/>
        </w:rPr>
        <w:t>Bilag 1: Skema til fødevarekendskab</w:t>
      </w:r>
    </w:p>
    <w:p w:rsidRPr="0048317C" w:rsidR="00F210FF" w:rsidP="00F210FF" w:rsidRDefault="00F210FF">
      <w:pPr>
        <w:spacing w:after="0" w:line="360" w:lineRule="auto"/>
        <w:rPr>
          <w:lang w:eastAsia="da-DK"/>
        </w:rPr>
      </w:pPr>
      <w:r w:rsidRPr="0048317C">
        <w:rPr>
          <w:lang w:eastAsia="da-DK"/>
        </w:rPr>
        <w:t>Bilag 2: Madpyramiden 2011</w:t>
      </w:r>
    </w:p>
    <w:p w:rsidRPr="0048317C" w:rsidR="00F210FF" w:rsidP="00F210FF" w:rsidRDefault="00F210FF">
      <w:pPr>
        <w:spacing w:after="0" w:line="360" w:lineRule="auto"/>
        <w:rPr>
          <w:lang w:eastAsia="da-DK"/>
        </w:rPr>
      </w:pPr>
      <w:r w:rsidRPr="0048317C">
        <w:rPr>
          <w:lang w:eastAsia="da-DK"/>
        </w:rPr>
        <w:t>Bilag 3: Fødevarernes klimaaftryk</w:t>
      </w:r>
    </w:p>
    <w:p w:rsidRPr="0048317C" w:rsidR="00F210FF" w:rsidP="00F210FF" w:rsidRDefault="00F210FF">
      <w:pPr>
        <w:spacing w:after="0" w:line="360" w:lineRule="auto"/>
      </w:pPr>
      <w:r w:rsidRPr="0048317C">
        <w:t>Bilag 4: Udskæring af koen</w:t>
      </w:r>
    </w:p>
    <w:p w:rsidRPr="0048317C" w:rsidR="00F210FF" w:rsidP="00F210FF" w:rsidRDefault="00F210FF">
      <w:pPr>
        <w:spacing w:after="0" w:line="360" w:lineRule="auto"/>
        <w:rPr>
          <w:lang w:eastAsia="da-DK"/>
        </w:rPr>
      </w:pPr>
      <w:r w:rsidRPr="0048317C">
        <w:rPr>
          <w:lang w:eastAsia="da-DK"/>
        </w:rPr>
        <w:t xml:space="preserve">Bilag 5: Elevskema til registrering af udskæringer </w:t>
      </w:r>
    </w:p>
    <w:p w:rsidR="00F210FF" w:rsidP="00F210FF" w:rsidRDefault="00F210FF">
      <w:pPr>
        <w:spacing w:after="0" w:line="360" w:lineRule="auto"/>
        <w:rPr>
          <w:lang w:eastAsia="da-DK"/>
        </w:rPr>
      </w:pPr>
      <w:r>
        <w:rPr>
          <w:lang w:eastAsia="da-DK"/>
        </w:rPr>
        <w:t xml:space="preserve">Bilag 6: Skabelon til varebestilling </w:t>
      </w:r>
    </w:p>
    <w:p w:rsidR="00F210FF" w:rsidP="00F210FF" w:rsidRDefault="00F210FF">
      <w:pPr>
        <w:spacing w:after="0" w:line="360" w:lineRule="auto"/>
        <w:rPr>
          <w:lang w:eastAsia="da-DK"/>
        </w:rPr>
      </w:pPr>
      <w:r>
        <w:rPr>
          <w:lang w:eastAsia="da-DK"/>
        </w:rPr>
        <w:t>Bilag 7: Skabelon til arbejdsplan for køkkenøvelsen</w:t>
      </w:r>
    </w:p>
    <w:p w:rsidR="00F210FF" w:rsidP="00F210FF" w:rsidRDefault="00F210FF">
      <w:pPr>
        <w:spacing w:after="0" w:line="360" w:lineRule="auto"/>
        <w:rPr>
          <w:szCs w:val="20"/>
        </w:rPr>
      </w:pPr>
      <w:r>
        <w:rPr>
          <w:szCs w:val="20"/>
        </w:rPr>
        <w:t>B</w:t>
      </w:r>
      <w:r w:rsidRPr="0056426C">
        <w:rPr>
          <w:szCs w:val="20"/>
        </w:rPr>
        <w:t xml:space="preserve">ilag </w:t>
      </w:r>
      <w:r>
        <w:rPr>
          <w:szCs w:val="20"/>
        </w:rPr>
        <w:t>8</w:t>
      </w:r>
      <w:r w:rsidRPr="0056426C">
        <w:rPr>
          <w:szCs w:val="20"/>
        </w:rPr>
        <w:t xml:space="preserve">: </w:t>
      </w:r>
      <w:r>
        <w:rPr>
          <w:szCs w:val="20"/>
        </w:rPr>
        <w:t>Bedømmelsesskema</w:t>
      </w:r>
    </w:p>
    <w:p w:rsidR="00F210FF" w:rsidP="00F210FF" w:rsidRDefault="00F210FF">
      <w:pPr>
        <w:rPr>
          <w:szCs w:val="20"/>
        </w:rPr>
      </w:pPr>
      <w:r>
        <w:rPr>
          <w:szCs w:val="20"/>
        </w:rPr>
        <w:br w:type="page"/>
      </w:r>
    </w:p>
    <w:p w:rsidR="00F210FF" w:rsidP="00F210FF" w:rsidRDefault="00F210FF">
      <w:pPr>
        <w:pStyle w:val="Overskrift3"/>
      </w:pPr>
      <w:bookmarkStart w:name="_Toc315779697" w:id="16"/>
      <w:r>
        <w:lastRenderedPageBreak/>
        <w:t>Bilag 1: Fødevarekendskab – Animalske produkter</w:t>
      </w:r>
      <w:bookmarkEnd w:id="16"/>
    </w:p>
    <w:p w:rsidRPr="005C308B" w:rsidR="00F210FF" w:rsidP="00F210FF" w:rsidRDefault="00F210FF"/>
    <w:tbl>
      <w:tblPr>
        <w:tblStyle w:val="Tabel-Gitter"/>
        <w:tblW w:w="9889" w:type="dxa"/>
        <w:tblLook w:val="04A0" w:firstRow="1" w:lastRow="0" w:firstColumn="1" w:lastColumn="0" w:noHBand="0" w:noVBand="1"/>
      </w:tblPr>
      <w:tblGrid>
        <w:gridCol w:w="3510"/>
        <w:gridCol w:w="3261"/>
        <w:gridCol w:w="3118"/>
      </w:tblGrid>
      <w:tr w:rsidR="00F210FF" w:rsidTr="00F210FF">
        <w:tc>
          <w:tcPr>
            <w:tcW w:w="3510"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c>
          <w:tcPr>
            <w:tcW w:w="3261"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sz w:val="24"/>
              </w:rPr>
            </w:pPr>
            <w:r>
              <w:rPr>
                <w:b/>
                <w:sz w:val="24"/>
              </w:rPr>
              <w:t>Anvendelse</w:t>
            </w:r>
          </w:p>
        </w:tc>
        <w:tc>
          <w:tcPr>
            <w:tcW w:w="3118"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sz w:val="24"/>
              </w:rPr>
            </w:pPr>
            <w:r>
              <w:rPr>
                <w:b/>
                <w:sz w:val="24"/>
              </w:rPr>
              <w:t>Opbevaring</w:t>
            </w:r>
          </w:p>
        </w:tc>
      </w:tr>
      <w:tr w:rsidR="00F210FF" w:rsidTr="00F210FF">
        <w:tc>
          <w:tcPr>
            <w:tcW w:w="3510"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r>
              <w:rPr>
                <w:b/>
                <w:sz w:val="24"/>
              </w:rPr>
              <w:t xml:space="preserve">Kød type </w:t>
            </w:r>
          </w:p>
          <w:p w:rsidRPr="00064E70" w:rsidR="00F210FF" w:rsidP="00F210FF" w:rsidRDefault="00F210FF">
            <w:pPr>
              <w:rPr>
                <w:sz w:val="20"/>
              </w:rPr>
            </w:pPr>
            <w:r w:rsidRPr="00064E70">
              <w:rPr>
                <w:sz w:val="20"/>
              </w:rPr>
              <w:t>Fx hakket oksekød</w:t>
            </w:r>
          </w:p>
          <w:p w:rsidRPr="00064E70" w:rsidR="00F210FF" w:rsidP="00F210FF" w:rsidRDefault="00F210FF">
            <w:pPr>
              <w:rPr>
                <w:sz w:val="20"/>
              </w:rPr>
            </w:pPr>
            <w:r w:rsidRPr="00064E70">
              <w:rPr>
                <w:sz w:val="20"/>
              </w:rPr>
              <w:t>Mørbrad</w:t>
            </w:r>
          </w:p>
          <w:p w:rsidRPr="00064E70" w:rsidR="00F210FF" w:rsidP="00F210FF" w:rsidRDefault="00F210FF">
            <w:pPr>
              <w:rPr>
                <w:sz w:val="20"/>
              </w:rPr>
            </w:pPr>
            <w:r w:rsidRPr="00064E70">
              <w:rPr>
                <w:sz w:val="20"/>
              </w:rPr>
              <w:t>Svinekæber</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tc>
        <w:tc>
          <w:tcPr>
            <w:tcW w:w="3261"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c>
          <w:tcPr>
            <w:tcW w:w="3118"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r>
      <w:tr w:rsidR="00F210FF" w:rsidTr="00F210FF">
        <w:tc>
          <w:tcPr>
            <w:tcW w:w="3510"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r>
              <w:rPr>
                <w:b/>
                <w:sz w:val="24"/>
              </w:rPr>
              <w:t xml:space="preserve">Fisk </w:t>
            </w:r>
          </w:p>
          <w:p w:rsidR="00F210FF" w:rsidP="00F210FF" w:rsidRDefault="00F210FF">
            <w:pPr>
              <w:rPr>
                <w:sz w:val="20"/>
              </w:rPr>
            </w:pPr>
            <w:r>
              <w:rPr>
                <w:sz w:val="20"/>
              </w:rPr>
              <w:t>Fx torsk</w:t>
            </w:r>
          </w:p>
          <w:p w:rsidR="00F210FF" w:rsidP="00F210FF" w:rsidRDefault="00F210FF">
            <w:pPr>
              <w:rPr>
                <w:sz w:val="20"/>
              </w:rPr>
            </w:pPr>
            <w:r>
              <w:rPr>
                <w:sz w:val="20"/>
              </w:rPr>
              <w:t>Kuller</w:t>
            </w:r>
          </w:p>
          <w:p w:rsidRPr="00064E70" w:rsidR="00F210FF" w:rsidP="00F210FF" w:rsidRDefault="00F210FF">
            <w:pPr>
              <w:rPr>
                <w:sz w:val="20"/>
              </w:rPr>
            </w:pPr>
            <w:r w:rsidRPr="00064E70">
              <w:rPr>
                <w:sz w:val="20"/>
              </w:rPr>
              <w:t>laks</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tc>
        <w:tc>
          <w:tcPr>
            <w:tcW w:w="3261"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c>
          <w:tcPr>
            <w:tcW w:w="3118"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r>
      <w:tr w:rsidR="00F210FF" w:rsidTr="00F210FF">
        <w:tc>
          <w:tcPr>
            <w:tcW w:w="3510"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r>
              <w:rPr>
                <w:b/>
                <w:sz w:val="24"/>
              </w:rPr>
              <w:t>Fjerkræ</w:t>
            </w:r>
          </w:p>
          <w:p w:rsidR="00F210FF" w:rsidP="00F210FF" w:rsidRDefault="00F210FF">
            <w:pPr>
              <w:rPr>
                <w:sz w:val="20"/>
              </w:rPr>
            </w:pPr>
            <w:r>
              <w:rPr>
                <w:sz w:val="20"/>
              </w:rPr>
              <w:t>Fx and</w:t>
            </w:r>
          </w:p>
          <w:p w:rsidR="00F210FF" w:rsidP="00F210FF" w:rsidRDefault="00F210FF">
            <w:pPr>
              <w:rPr>
                <w:sz w:val="20"/>
              </w:rPr>
            </w:pPr>
            <w:r>
              <w:rPr>
                <w:sz w:val="20"/>
              </w:rPr>
              <w:t>Kalkun</w:t>
            </w:r>
          </w:p>
          <w:p w:rsidR="00F210FF" w:rsidP="00F210FF" w:rsidRDefault="00F210FF">
            <w:pPr>
              <w:rPr>
                <w:b/>
                <w:sz w:val="24"/>
              </w:rPr>
            </w:pPr>
            <w:r>
              <w:rPr>
                <w:sz w:val="20"/>
              </w:rPr>
              <w:t xml:space="preserve">Gås </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tc>
        <w:tc>
          <w:tcPr>
            <w:tcW w:w="3261"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c>
          <w:tcPr>
            <w:tcW w:w="3118"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r>
      <w:tr w:rsidR="00F210FF" w:rsidTr="00F210FF">
        <w:tc>
          <w:tcPr>
            <w:tcW w:w="3510"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r>
              <w:rPr>
                <w:b/>
                <w:sz w:val="24"/>
              </w:rPr>
              <w:t>Mejeriprodukter</w:t>
            </w:r>
          </w:p>
          <w:p w:rsidR="00F210FF" w:rsidP="00F210FF" w:rsidRDefault="00F210FF">
            <w:pPr>
              <w:rPr>
                <w:sz w:val="20"/>
              </w:rPr>
            </w:pPr>
            <w:r>
              <w:rPr>
                <w:sz w:val="20"/>
              </w:rPr>
              <w:t xml:space="preserve">Fx letmælk </w:t>
            </w:r>
          </w:p>
          <w:p w:rsidRPr="00064E70" w:rsidR="00F210FF" w:rsidP="00F210FF" w:rsidRDefault="00F210FF">
            <w:pPr>
              <w:rPr>
                <w:sz w:val="20"/>
              </w:rPr>
            </w:pPr>
            <w:r w:rsidRPr="00064E70">
              <w:rPr>
                <w:sz w:val="20"/>
              </w:rPr>
              <w:t>Hytteost</w:t>
            </w:r>
          </w:p>
          <w:p w:rsidRPr="00064E70" w:rsidR="00F210FF" w:rsidP="00F210FF" w:rsidRDefault="00F210FF">
            <w:pPr>
              <w:rPr>
                <w:sz w:val="20"/>
              </w:rPr>
            </w:pPr>
            <w:r w:rsidRPr="00064E70">
              <w:rPr>
                <w:sz w:val="20"/>
              </w:rPr>
              <w:t xml:space="preserve">Smør </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tc>
        <w:tc>
          <w:tcPr>
            <w:tcW w:w="3261"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c>
          <w:tcPr>
            <w:tcW w:w="3118" w:type="dxa"/>
            <w:tcBorders>
              <w:top w:val="single" w:color="auto" w:sz="4" w:space="0"/>
              <w:left w:val="single" w:color="auto" w:sz="4" w:space="0"/>
              <w:bottom w:val="single" w:color="auto" w:sz="4" w:space="0"/>
              <w:right w:val="single" w:color="auto" w:sz="4" w:space="0"/>
            </w:tcBorders>
          </w:tcPr>
          <w:p w:rsidR="00F210FF" w:rsidP="00F210FF" w:rsidRDefault="00F210FF">
            <w:pPr>
              <w:rPr>
                <w:b/>
                <w:sz w:val="24"/>
              </w:rPr>
            </w:pPr>
          </w:p>
        </w:tc>
      </w:tr>
    </w:tbl>
    <w:p w:rsidR="00F210FF" w:rsidP="00F210FF" w:rsidRDefault="00F210FF">
      <w:pPr>
        <w:pStyle w:val="Overskrift3"/>
      </w:pPr>
      <w:bookmarkStart w:name="_Toc315779698" w:id="17"/>
      <w:r w:rsidRPr="00B5155D">
        <w:lastRenderedPageBreak/>
        <w:t xml:space="preserve">Bilag </w:t>
      </w:r>
      <w:r>
        <w:t>2:</w:t>
      </w:r>
      <w:r w:rsidRPr="00B5155D">
        <w:t xml:space="preserve"> Madpyramiden 2011</w:t>
      </w:r>
      <w:bookmarkEnd w:id="17"/>
      <w:r w:rsidRPr="00B5155D">
        <w:t xml:space="preserve"> </w:t>
      </w:r>
    </w:p>
    <w:p w:rsidR="00F210FF" w:rsidP="00F210FF" w:rsidRDefault="00F210FF">
      <w:pPr>
        <w:rPr>
          <w:b/>
          <w:sz w:val="28"/>
        </w:rPr>
      </w:pPr>
    </w:p>
    <w:p w:rsidRPr="00B5155D" w:rsidR="00F210FF" w:rsidP="00F210FF" w:rsidRDefault="00F210FF">
      <w:pPr>
        <w:rPr>
          <w:b/>
          <w:sz w:val="28"/>
        </w:rPr>
      </w:pPr>
    </w:p>
    <w:p w:rsidR="00F210FF" w:rsidP="00F210FF" w:rsidRDefault="00F210FF">
      <w:r w:rsidRPr="00B5155D">
        <w:rPr>
          <w:b/>
          <w:noProof/>
          <w:sz w:val="28"/>
          <w:lang w:eastAsia="da-DK"/>
        </w:rPr>
        <w:drawing>
          <wp:anchor distT="0" distB="0" distL="114300" distR="114300" simplePos="0" relativeHeight="251660288" behindDoc="0" locked="0" layoutInCell="1" allowOverlap="1" wp14:editId="5058AEDA" wp14:anchorId="261D6281">
            <wp:simplePos x="0" y="0"/>
            <wp:positionH relativeFrom="margin">
              <wp:posOffset>361950</wp:posOffset>
            </wp:positionH>
            <wp:positionV relativeFrom="margin">
              <wp:posOffset>1327150</wp:posOffset>
            </wp:positionV>
            <wp:extent cx="5188585" cy="4525645"/>
            <wp:effectExtent l="0" t="0" r="0" b="8255"/>
            <wp:wrapSquare wrapText="bothSides"/>
            <wp:docPr id="1"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Pr>
        <w:rPr>
          <w:sz w:val="20"/>
        </w:rPr>
      </w:pPr>
    </w:p>
    <w:p w:rsidRPr="00677F09" w:rsidR="00F210FF" w:rsidP="00F210FF" w:rsidRDefault="00F210FF">
      <w:pPr>
        <w:rPr>
          <w:szCs w:val="20"/>
        </w:rPr>
      </w:pPr>
      <w:r w:rsidRPr="00677F09">
        <w:t xml:space="preserve">Kilde: FDB. </w:t>
      </w:r>
      <w:r w:rsidRPr="00677F09">
        <w:rPr>
          <w:i/>
        </w:rPr>
        <w:t xml:space="preserve">Madpyramiden 2011. </w:t>
      </w:r>
      <w:r w:rsidRPr="00677F09">
        <w:t xml:space="preserve">Lokaliseret d. 5. oktober 2011: </w:t>
      </w:r>
      <w:hyperlink w:history="1" r:id="rId30">
        <w:r w:rsidRPr="00677F09">
          <w:rPr>
            <w:rStyle w:val="Hyperlink"/>
            <w:szCs w:val="20"/>
          </w:rPr>
          <w:t>http://www.madpyramiden.dk/</w:t>
        </w:r>
      </w:hyperlink>
    </w:p>
    <w:p w:rsidR="00F210FF" w:rsidP="00F210FF" w:rsidRDefault="00F210FF"/>
    <w:p w:rsidR="00F210FF" w:rsidP="00F210FF" w:rsidRDefault="00F210FF">
      <w:pPr>
        <w:rPr>
          <w:b/>
          <w:sz w:val="24"/>
        </w:rPr>
      </w:pPr>
      <w:r>
        <w:rPr>
          <w:b/>
          <w:sz w:val="24"/>
        </w:rPr>
        <w:br w:type="page"/>
      </w:r>
    </w:p>
    <w:p w:rsidR="00F210FF" w:rsidP="00F210FF" w:rsidRDefault="00F210FF">
      <w:pPr>
        <w:pStyle w:val="Overskrift3"/>
        <w:rPr>
          <w:lang w:eastAsia="da-DK"/>
        </w:rPr>
      </w:pPr>
      <w:bookmarkStart w:name="_Toc315779699" w:id="18"/>
      <w:r w:rsidRPr="00F84FBE">
        <w:rPr>
          <w:lang w:eastAsia="da-DK"/>
        </w:rPr>
        <w:lastRenderedPageBreak/>
        <w:t>Bilag 3: Fødevarernes klimaaftryk</w:t>
      </w:r>
      <w:bookmarkEnd w:id="18"/>
    </w:p>
    <w:p w:rsidRPr="004E2D79" w:rsidR="00F210FF" w:rsidP="00F210FF" w:rsidRDefault="00F210FF">
      <w:pPr>
        <w:spacing w:after="0" w:line="408" w:lineRule="atLeast"/>
        <w:jc w:val="center"/>
        <w:rPr>
          <w:rFonts w:ascii="Verdana" w:hAnsi="Verdana" w:eastAsia="Times New Roman" w:cs="Times New Roman"/>
          <w:color w:val="454545"/>
          <w:sz w:val="17"/>
          <w:szCs w:val="17"/>
          <w:lang w:eastAsia="da-DK"/>
        </w:rPr>
      </w:pPr>
      <w:r>
        <w:rPr>
          <w:rFonts w:ascii="Verdana" w:hAnsi="Verdana" w:eastAsia="Times New Roman" w:cs="Times New Roman"/>
          <w:noProof/>
          <w:color w:val="454545"/>
          <w:sz w:val="17"/>
          <w:szCs w:val="17"/>
          <w:lang w:eastAsia="da-DK"/>
        </w:rPr>
        <w:drawing>
          <wp:inline distT="0" distB="0" distL="0" distR="0" wp14:anchorId="7538BFAD" wp14:editId="1D1E51ED">
            <wp:extent cx="5133340" cy="719963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ødevarernes-klimaaftry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3340" cy="7199630"/>
                    </a:xfrm>
                    <a:prstGeom prst="rect">
                      <a:avLst/>
                    </a:prstGeom>
                  </pic:spPr>
                </pic:pic>
              </a:graphicData>
            </a:graphic>
          </wp:inline>
        </w:drawing>
      </w:r>
    </w:p>
    <w:p w:rsidR="00F210FF" w:rsidP="00F210FF" w:rsidRDefault="00F210FF">
      <w:pPr>
        <w:rPr>
          <w:szCs w:val="18"/>
          <w:lang w:eastAsia="da-DK"/>
        </w:rPr>
      </w:pPr>
    </w:p>
    <w:p w:rsidRPr="00B570BA" w:rsidR="00F210FF" w:rsidP="00F210FF" w:rsidRDefault="00F210FF">
      <w:pPr>
        <w:spacing w:after="0" w:line="240" w:lineRule="auto"/>
        <w:rPr>
          <w:rFonts w:cstheme="minorHAnsi"/>
        </w:rPr>
      </w:pPr>
      <w:r>
        <w:rPr>
          <w:sz w:val="20"/>
        </w:rPr>
        <w:t xml:space="preserve">Kilde: Københavns kommune, Center for miljø. (2009, november) </w:t>
      </w:r>
      <w:r w:rsidRPr="00A979F6">
        <w:rPr>
          <w:rFonts w:cstheme="minorHAnsi"/>
          <w:i/>
          <w:sz w:val="20"/>
        </w:rPr>
        <w:t>Klima på tallerkenen</w:t>
      </w:r>
      <w:r>
        <w:rPr>
          <w:rFonts w:cstheme="minorHAnsi"/>
          <w:i/>
          <w:sz w:val="20"/>
        </w:rPr>
        <w:t xml:space="preserve">. </w:t>
      </w:r>
      <w:r>
        <w:rPr>
          <w:rFonts w:cstheme="minorHAnsi"/>
          <w:sz w:val="20"/>
        </w:rPr>
        <w:t>Lokaliseret d. 5. oktober 2011:</w:t>
      </w:r>
    </w:p>
    <w:p w:rsidR="00F210FF" w:rsidP="00F210FF" w:rsidRDefault="007F6276">
      <w:pPr>
        <w:spacing w:after="0" w:line="240" w:lineRule="auto"/>
        <w:rPr>
          <w:rStyle w:val="Hyperlink"/>
          <w:rFonts w:cstheme="minorHAnsi"/>
          <w:sz w:val="20"/>
        </w:rPr>
      </w:pPr>
      <w:hyperlink w:history="1" r:id="rId32">
        <w:r w:rsidRPr="00B570BA" w:rsidR="00F210FF">
          <w:rPr>
            <w:rStyle w:val="Hyperlink"/>
            <w:rFonts w:cstheme="minorHAnsi"/>
            <w:sz w:val="20"/>
          </w:rPr>
          <w:t>http://www.kk.dk/sitecore/content/Subsites/Klima/SubsiteFrontpage/KoebenhavnsKommunesIndsatser/VoresKlima/DownloadMaterialer/~/media/7817FF782E324573A460198BC9D00976.ashx</w:t>
        </w:r>
      </w:hyperlink>
    </w:p>
    <w:p w:rsidR="00F210FF" w:rsidRDefault="00F210FF">
      <w:pPr>
        <w:rPr>
          <w:rStyle w:val="Hyperlink"/>
          <w:rFonts w:cstheme="minorHAnsi"/>
          <w:sz w:val="20"/>
        </w:rPr>
      </w:pPr>
      <w:r>
        <w:rPr>
          <w:rStyle w:val="Hyperlink"/>
          <w:rFonts w:cstheme="minorHAnsi"/>
          <w:sz w:val="20"/>
        </w:rPr>
        <w:br w:type="page"/>
      </w:r>
    </w:p>
    <w:p w:rsidR="00F210FF" w:rsidP="00F210FF" w:rsidRDefault="00F210FF">
      <w:pPr>
        <w:pStyle w:val="Overskrift3"/>
      </w:pPr>
      <w:bookmarkStart w:name="_Toc315779700" w:id="19"/>
      <w:r>
        <w:lastRenderedPageBreak/>
        <w:t>Bilag 4: Koens udskæring</w:t>
      </w:r>
      <w:bookmarkEnd w:id="19"/>
      <w:r>
        <w:t xml:space="preserve"> </w:t>
      </w:r>
    </w:p>
    <w:p w:rsidR="00F210FF" w:rsidP="00F210FF" w:rsidRDefault="00F210FF">
      <w:pPr>
        <w:rPr>
          <w:b/>
          <w:sz w:val="28"/>
        </w:rPr>
      </w:pPr>
    </w:p>
    <w:p w:rsidR="00F210FF" w:rsidP="00F210FF" w:rsidRDefault="00F210FF">
      <w:pPr>
        <w:rPr>
          <w:b/>
          <w:sz w:val="28"/>
        </w:rPr>
      </w:pPr>
    </w:p>
    <w:p w:rsidR="00F210FF" w:rsidP="00F210FF" w:rsidRDefault="00F210FF">
      <w:pPr>
        <w:rPr>
          <w:b/>
          <w:sz w:val="28"/>
        </w:rPr>
      </w:pPr>
      <w:r>
        <w:rPr>
          <w:b/>
          <w:noProof/>
          <w:sz w:val="28"/>
          <w:lang w:eastAsia="da-DK"/>
        </w:rPr>
        <w:drawing>
          <wp:inline distT="0" distB="0" distL="0" distR="0" wp14:anchorId="2F39B12A" wp14:editId="534E5759">
            <wp:extent cx="6120130" cy="3000375"/>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ens-udskræring_udsnit.png"/>
                    <pic:cNvPicPr/>
                  </pic:nvPicPr>
                  <pic:blipFill>
                    <a:blip r:embed="rId33">
                      <a:extLst>
                        <a:ext uri="{28A0092B-C50C-407E-A947-70E740481C1C}">
                          <a14:useLocalDpi xmlns:a14="http://schemas.microsoft.com/office/drawing/2010/main" val="0"/>
                        </a:ext>
                      </a:extLst>
                    </a:blip>
                    <a:stretch>
                      <a:fillRect/>
                    </a:stretch>
                  </pic:blipFill>
                  <pic:spPr>
                    <a:xfrm>
                      <a:off x="0" y="0"/>
                      <a:ext cx="6120130" cy="3000375"/>
                    </a:xfrm>
                    <a:prstGeom prst="rect">
                      <a:avLst/>
                    </a:prstGeom>
                  </pic:spPr>
                </pic:pic>
              </a:graphicData>
            </a:graphic>
          </wp:inline>
        </w:drawing>
      </w:r>
    </w:p>
    <w:p w:rsidRPr="00677F09" w:rsidR="00F210FF" w:rsidP="00F210FF" w:rsidRDefault="00F210FF">
      <w:pPr>
        <w:rPr>
          <w:b/>
          <w:sz w:val="32"/>
        </w:rPr>
      </w:pPr>
    </w:p>
    <w:p w:rsidRPr="00677F09" w:rsidR="00F210FF" w:rsidP="00F210FF" w:rsidRDefault="00F210FF">
      <w:r w:rsidRPr="00677F09">
        <w:t xml:space="preserve">Kilde: Det lette nordiske køkken. </w:t>
      </w:r>
      <w:r w:rsidRPr="00677F09">
        <w:rPr>
          <w:i/>
        </w:rPr>
        <w:t xml:space="preserve">Sådan skæres oksekødet. </w:t>
      </w:r>
      <w:r w:rsidRPr="00677F09">
        <w:t xml:space="preserve">Lokaliseret den 7. december 2011: </w:t>
      </w:r>
      <w:hyperlink w:history="1" r:id="rId34">
        <w:r w:rsidRPr="00677F09">
          <w:rPr>
            <w:rStyle w:val="Hyperlink"/>
          </w:rPr>
          <w:t>http://www.lettenordiske.dk/OpskriftKategorier/Tips%20og%20tricks/Udskaeringsplancher.aspx</w:t>
        </w:r>
      </w:hyperlink>
    </w:p>
    <w:p w:rsidR="00F210FF" w:rsidP="00F210FF" w:rsidRDefault="00F210FF">
      <w:pPr>
        <w:pStyle w:val="Overskrift3"/>
      </w:pPr>
      <w:r>
        <w:rPr>
          <w:rStyle w:val="Hyperlink"/>
          <w:rFonts w:cstheme="minorHAnsi"/>
          <w:sz w:val="20"/>
        </w:rPr>
        <w:br w:type="page"/>
      </w:r>
      <w:bookmarkStart w:name="_Toc315779701" w:id="20"/>
      <w:r>
        <w:lastRenderedPageBreak/>
        <w:t>Bilag 5: Registrering af kødudskæring</w:t>
      </w:r>
      <w:bookmarkEnd w:id="20"/>
    </w:p>
    <w:p w:rsidRPr="005C308B" w:rsidR="00F210FF" w:rsidP="00F210FF" w:rsidRDefault="00F210FF"/>
    <w:p w:rsidR="00F210FF" w:rsidP="00F210FF" w:rsidRDefault="00F210FF">
      <w:pPr>
        <w:rPr>
          <w:b/>
        </w:rPr>
      </w:pPr>
      <w:r>
        <w:rPr>
          <w:b/>
        </w:rPr>
        <w:t>Kend dit dyr</w:t>
      </w:r>
    </w:p>
    <w:tbl>
      <w:tblPr>
        <w:tblStyle w:val="Tabel-Gitter"/>
        <w:tblW w:w="0" w:type="auto"/>
        <w:tblLook w:val="04A0" w:firstRow="1" w:lastRow="0" w:firstColumn="1" w:lastColumn="0" w:noHBand="0" w:noVBand="1"/>
      </w:tblPr>
      <w:tblGrid>
        <w:gridCol w:w="2444"/>
        <w:gridCol w:w="3051"/>
        <w:gridCol w:w="3685"/>
      </w:tblGrid>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 xml:space="preserve"> </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Navn på udskæringen</w:t>
            </w:r>
          </w:p>
        </w:tc>
        <w:tc>
          <w:tcPr>
            <w:tcW w:w="3685"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Anvendelse</w:t>
            </w: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2</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3</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4</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5</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6</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7</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8</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9</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10</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11</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12</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13</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r>
              <w:t>14</w:t>
            </w:r>
          </w:p>
          <w:p w:rsidR="00F210FF" w:rsidP="00F210FF" w:rsidRDefault="00F210FF"/>
        </w:tc>
        <w:tc>
          <w:tcPr>
            <w:tcW w:w="3051"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685" w:type="dxa"/>
            <w:tcBorders>
              <w:top w:val="single" w:color="auto" w:sz="4" w:space="0"/>
              <w:left w:val="single" w:color="auto" w:sz="4" w:space="0"/>
              <w:bottom w:val="single" w:color="auto" w:sz="4" w:space="0"/>
              <w:right w:val="single" w:color="auto" w:sz="4" w:space="0"/>
            </w:tcBorders>
          </w:tcPr>
          <w:p w:rsidR="00F210FF" w:rsidP="00F210FF" w:rsidRDefault="00F210FF"/>
        </w:tc>
      </w:tr>
    </w:tbl>
    <w:p w:rsidR="00F210FF" w:rsidP="00F210FF" w:rsidRDefault="00F210FF"/>
    <w:p w:rsidR="00F210FF" w:rsidP="00F210FF" w:rsidRDefault="00F210FF"/>
    <w:p w:rsidR="00F210FF" w:rsidRDefault="00F210FF">
      <w:pPr>
        <w:rPr>
          <w:rStyle w:val="Hyperlink"/>
          <w:rFonts w:cstheme="minorHAnsi"/>
          <w:sz w:val="20"/>
        </w:rPr>
      </w:pPr>
      <w:r>
        <w:rPr>
          <w:rStyle w:val="Hyperlink"/>
          <w:rFonts w:cstheme="minorHAnsi"/>
          <w:sz w:val="20"/>
        </w:rPr>
        <w:br w:type="page"/>
      </w:r>
    </w:p>
    <w:p w:rsidR="00F210FF" w:rsidP="00F210FF" w:rsidRDefault="00F210FF">
      <w:pPr>
        <w:pStyle w:val="Overskrift3"/>
      </w:pPr>
      <w:bookmarkStart w:name="_Toc315779702" w:id="21"/>
      <w:r>
        <w:lastRenderedPageBreak/>
        <w:t>Bilag 6: Varebestilling</w:t>
      </w:r>
      <w:bookmarkEnd w:id="21"/>
    </w:p>
    <w:p w:rsidRPr="005C308B" w:rsidR="00F210FF" w:rsidP="00F210FF" w:rsidRDefault="00F210FF"/>
    <w:tbl>
      <w:tblPr>
        <w:tblStyle w:val="Tabel-Gitter"/>
        <w:tblW w:w="0" w:type="auto"/>
        <w:tblLook w:val="04A0" w:firstRow="1" w:lastRow="0" w:firstColumn="1" w:lastColumn="0" w:noHBand="0" w:noVBand="1"/>
      </w:tblPr>
      <w:tblGrid>
        <w:gridCol w:w="3259"/>
        <w:gridCol w:w="3259"/>
        <w:gridCol w:w="3260"/>
      </w:tblGrid>
      <w:tr w:rsidR="00F210FF" w:rsidTr="00F210FF">
        <w:tc>
          <w:tcPr>
            <w:tcW w:w="9778" w:type="dxa"/>
            <w:gridSpan w:val="3"/>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Rettens navn</w:t>
            </w:r>
          </w:p>
          <w:p w:rsidR="00F210FF" w:rsidP="00F210FF" w:rsidRDefault="00F210FF">
            <w:pPr>
              <w:rPr>
                <w:b/>
              </w:rPr>
            </w:pPr>
          </w:p>
        </w:tc>
      </w:tr>
      <w:tr w:rsidR="00F210FF" w:rsidTr="00F210FF">
        <w:tc>
          <w:tcPr>
            <w:tcW w:w="9778" w:type="dxa"/>
            <w:gridSpan w:val="3"/>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Gruppens medlemmer</w:t>
            </w:r>
          </w:p>
          <w:p w:rsidR="00F210FF" w:rsidP="00F210FF" w:rsidRDefault="00F210FF">
            <w:pPr>
              <w:rPr>
                <w:b/>
              </w:rPr>
            </w:pPr>
          </w:p>
          <w:p w:rsidR="00F210FF" w:rsidP="00F210FF" w:rsidRDefault="00F210FF">
            <w:pPr>
              <w:rPr>
                <w:b/>
              </w:rPr>
            </w:pPr>
          </w:p>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Råvarer</w:t>
            </w:r>
          </w:p>
          <w:p w:rsidR="00F210FF" w:rsidP="00F210FF" w:rsidRDefault="00F210FF">
            <w:pPr>
              <w:rPr>
                <w:b/>
              </w:rPr>
            </w:pPr>
          </w:p>
        </w:tc>
        <w:tc>
          <w:tcPr>
            <w:tcW w:w="3259"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Mængde/stk.</w:t>
            </w:r>
          </w:p>
        </w:tc>
        <w:tc>
          <w:tcPr>
            <w:tcW w:w="3260"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Konventionel eller økologisk</w:t>
            </w:r>
          </w:p>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r w:rsidRPr="00487AB1">
              <w:rPr>
                <w:b/>
              </w:rPr>
              <w:t>Fisk og kød</w:t>
            </w:r>
            <w:r>
              <w:rPr>
                <w:b/>
              </w:rPr>
              <w:t>:</w:t>
            </w: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r w:rsidRPr="00487AB1">
              <w:rPr>
                <w:b/>
              </w:rPr>
              <w:t>Frugt og grønt:</w:t>
            </w: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r w:rsidRPr="00487AB1">
              <w:rPr>
                <w:b/>
              </w:rPr>
              <w:t>Mejeriprodukter:</w:t>
            </w: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r w:rsidRPr="00487AB1">
              <w:rPr>
                <w:b/>
              </w:rPr>
              <w:t>Kolonial</w:t>
            </w:r>
            <w:r>
              <w:rPr>
                <w:b/>
              </w:rPr>
              <w:t>:</w:t>
            </w:r>
            <w:r w:rsidRPr="00487AB1">
              <w:rPr>
                <w:b/>
              </w:rPr>
              <w:t xml:space="preserve"> </w:t>
            </w: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Pr="00487AB1" w:rsidR="00F210FF" w:rsidP="00F210FF" w:rsidRDefault="00F210FF">
            <w:pPr>
              <w:rPr>
                <w:b/>
              </w:rPr>
            </w:pPr>
            <w:r w:rsidRPr="00487AB1">
              <w:rPr>
                <w:b/>
              </w:rPr>
              <w:t>Diverse:</w:t>
            </w:r>
          </w:p>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59"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3260" w:type="dxa"/>
            <w:tcBorders>
              <w:top w:val="single" w:color="auto" w:sz="4" w:space="0"/>
              <w:left w:val="single" w:color="auto" w:sz="4" w:space="0"/>
              <w:bottom w:val="single" w:color="auto" w:sz="4" w:space="0"/>
              <w:right w:val="single" w:color="auto" w:sz="4" w:space="0"/>
            </w:tcBorders>
          </w:tcPr>
          <w:p w:rsidR="00F210FF" w:rsidP="00F210FF" w:rsidRDefault="00F210FF"/>
        </w:tc>
      </w:tr>
    </w:tbl>
    <w:p w:rsidRPr="005C308B" w:rsidR="00F210FF" w:rsidP="00F210FF" w:rsidRDefault="00F210FF">
      <w:pPr>
        <w:pStyle w:val="Overskrift3"/>
      </w:pPr>
      <w:bookmarkStart w:name="_Toc315779703" w:id="22"/>
      <w:r w:rsidRPr="005C308B">
        <w:lastRenderedPageBreak/>
        <w:t>Bilag 7: Arbejdsplan for køkkenøvelsen</w:t>
      </w:r>
      <w:bookmarkEnd w:id="22"/>
    </w:p>
    <w:p w:rsidRPr="005C308B" w:rsidR="00F210FF" w:rsidP="00F210FF" w:rsidRDefault="00F210FF"/>
    <w:tbl>
      <w:tblPr>
        <w:tblStyle w:val="Tabel-Gitter"/>
        <w:tblW w:w="0" w:type="auto"/>
        <w:tblLook w:val="04A0" w:firstRow="1" w:lastRow="0" w:firstColumn="1" w:lastColumn="0" w:noHBand="0" w:noVBand="1"/>
      </w:tblPr>
      <w:tblGrid>
        <w:gridCol w:w="2444"/>
        <w:gridCol w:w="2444"/>
        <w:gridCol w:w="2445"/>
        <w:gridCol w:w="2445"/>
      </w:tblGrid>
      <w:tr w:rsidR="00F210FF" w:rsidTr="00F210FF">
        <w:tc>
          <w:tcPr>
            <w:tcW w:w="9778" w:type="dxa"/>
            <w:gridSpan w:val="4"/>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Rettens navn</w:t>
            </w:r>
          </w:p>
          <w:p w:rsidR="00F210FF" w:rsidP="00F210FF" w:rsidRDefault="00F210FF">
            <w:pPr>
              <w:rPr>
                <w:b/>
              </w:rPr>
            </w:pPr>
          </w:p>
        </w:tc>
      </w:tr>
      <w:tr w:rsidR="00F210FF" w:rsidTr="00F210FF">
        <w:tc>
          <w:tcPr>
            <w:tcW w:w="9778" w:type="dxa"/>
            <w:gridSpan w:val="4"/>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Gruppens medlemmer</w:t>
            </w:r>
          </w:p>
          <w:p w:rsidR="00F210FF" w:rsidP="00F210FF" w:rsidRDefault="00F210FF">
            <w:pPr>
              <w:rPr>
                <w:b/>
              </w:rPr>
            </w:pPr>
          </w:p>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Tilberedning af</w:t>
            </w:r>
          </w:p>
        </w:tc>
        <w:tc>
          <w:tcPr>
            <w:tcW w:w="2444"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Hvornår/Tidspunkt</w:t>
            </w:r>
          </w:p>
          <w:p w:rsidR="00F210FF" w:rsidP="00F210FF" w:rsidRDefault="00F210FF">
            <w:pPr>
              <w:rPr>
                <w:b/>
              </w:rPr>
            </w:pPr>
            <w:r>
              <w:rPr>
                <w:b/>
              </w:rPr>
              <w:t xml:space="preserve">Start/slut </w:t>
            </w:r>
          </w:p>
        </w:tc>
        <w:tc>
          <w:tcPr>
            <w:tcW w:w="2445"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Hvordan/metode</w:t>
            </w:r>
          </w:p>
        </w:tc>
        <w:tc>
          <w:tcPr>
            <w:tcW w:w="2445"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Hvem</w:t>
            </w: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r w:rsidR="00F210FF" w:rsidTr="00F210FF">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2444"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244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bl>
    <w:p w:rsidR="00F210FF" w:rsidP="00F210FF" w:rsidRDefault="00F210FF"/>
    <w:p w:rsidR="00F210FF" w:rsidP="00F210FF" w:rsidRDefault="00F210FF"/>
    <w:p w:rsidR="00F210FF" w:rsidP="00F210FF" w:rsidRDefault="00F210FF"/>
    <w:p w:rsidR="00F210FF" w:rsidP="00F210FF" w:rsidRDefault="00F210FF">
      <w:pPr>
        <w:pStyle w:val="Overskrift3"/>
      </w:pPr>
      <w:bookmarkStart w:name="_Toc315779704" w:id="23"/>
      <w:r>
        <w:lastRenderedPageBreak/>
        <w:t>Bilag 8: Bedømmelsesskema af økologisk og konventionel ret</w:t>
      </w:r>
      <w:bookmarkEnd w:id="23"/>
      <w:r>
        <w:t xml:space="preserve"> </w:t>
      </w:r>
    </w:p>
    <w:p w:rsidRPr="005C308B" w:rsidR="00F210FF" w:rsidP="00F210FF" w:rsidRDefault="00F210FF"/>
    <w:tbl>
      <w:tblPr>
        <w:tblStyle w:val="Tabel-Gitter"/>
        <w:tblW w:w="0" w:type="auto"/>
        <w:tblLook w:val="04A0" w:firstRow="1" w:lastRow="0" w:firstColumn="1" w:lastColumn="0" w:noHBand="0" w:noVBand="1"/>
      </w:tblPr>
      <w:tblGrid>
        <w:gridCol w:w="2172"/>
        <w:gridCol w:w="3313"/>
        <w:gridCol w:w="788"/>
        <w:gridCol w:w="2766"/>
        <w:gridCol w:w="815"/>
      </w:tblGrid>
      <w:tr w:rsidR="00F210FF" w:rsidTr="00F210FF">
        <w:tc>
          <w:tcPr>
            <w:tcW w:w="9854" w:type="dxa"/>
            <w:gridSpan w:val="5"/>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Rettens navn</w:t>
            </w:r>
          </w:p>
          <w:p w:rsidR="00F210FF" w:rsidP="00F210FF" w:rsidRDefault="00F210FF">
            <w:pPr>
              <w:rPr>
                <w:b/>
              </w:rPr>
            </w:pPr>
          </w:p>
          <w:p w:rsidR="00F210FF" w:rsidP="00F210FF" w:rsidRDefault="00F210FF">
            <w:pPr>
              <w:rPr>
                <w:b/>
              </w:rPr>
            </w:pPr>
          </w:p>
        </w:tc>
      </w:tr>
      <w:tr w:rsidR="00F210FF" w:rsidTr="00F210FF">
        <w:tc>
          <w:tcPr>
            <w:tcW w:w="9854" w:type="dxa"/>
            <w:gridSpan w:val="5"/>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Bedømmelsesskala</w:t>
            </w:r>
          </w:p>
          <w:p w:rsidR="00F210FF" w:rsidP="00F210FF" w:rsidRDefault="00F210FF">
            <w:pPr>
              <w:rPr>
                <w:b/>
              </w:rPr>
            </w:pPr>
            <w:r>
              <w:rPr>
                <w:b/>
              </w:rPr>
              <w:t>5 = Meget godt</w:t>
            </w:r>
          </w:p>
          <w:p w:rsidR="00F210FF" w:rsidP="00F210FF" w:rsidRDefault="00F210FF">
            <w:pPr>
              <w:rPr>
                <w:b/>
              </w:rPr>
            </w:pPr>
            <w:r>
              <w:rPr>
                <w:b/>
              </w:rPr>
              <w:t>4 = Godt</w:t>
            </w:r>
          </w:p>
          <w:p w:rsidR="00F210FF" w:rsidP="00F210FF" w:rsidRDefault="00F210FF">
            <w:pPr>
              <w:rPr>
                <w:b/>
              </w:rPr>
            </w:pPr>
            <w:r>
              <w:rPr>
                <w:b/>
              </w:rPr>
              <w:t xml:space="preserve">3 = Middel </w:t>
            </w:r>
          </w:p>
          <w:p w:rsidR="00F210FF" w:rsidP="00F210FF" w:rsidRDefault="00F210FF">
            <w:pPr>
              <w:rPr>
                <w:b/>
              </w:rPr>
            </w:pPr>
            <w:r>
              <w:rPr>
                <w:b/>
              </w:rPr>
              <w:t>2 = Mindre godt</w:t>
            </w:r>
          </w:p>
          <w:p w:rsidR="00F210FF" w:rsidP="00F210FF" w:rsidRDefault="00F210FF">
            <w:pPr>
              <w:rPr>
                <w:b/>
              </w:rPr>
            </w:pPr>
            <w:r>
              <w:rPr>
                <w:b/>
              </w:rPr>
              <w:t>1 = Dårligt</w:t>
            </w:r>
          </w:p>
          <w:p w:rsidR="00F210FF" w:rsidP="00F210FF" w:rsidRDefault="00F210FF">
            <w:pPr>
              <w:rPr>
                <w:b/>
              </w:rPr>
            </w:pPr>
          </w:p>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Økologisk ret</w:t>
            </w:r>
          </w:p>
        </w:tc>
        <w:tc>
          <w:tcPr>
            <w:tcW w:w="788"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Points</w:t>
            </w:r>
          </w:p>
        </w:tc>
        <w:tc>
          <w:tcPr>
            <w:tcW w:w="2766"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 xml:space="preserve">Konventionel ret </w:t>
            </w:r>
          </w:p>
        </w:tc>
        <w:tc>
          <w:tcPr>
            <w:tcW w:w="815" w:type="dxa"/>
            <w:tcBorders>
              <w:top w:val="single" w:color="auto" w:sz="4" w:space="0"/>
              <w:left w:val="single" w:color="auto" w:sz="4" w:space="0"/>
              <w:bottom w:val="single" w:color="auto" w:sz="4" w:space="0"/>
              <w:right w:val="single" w:color="auto" w:sz="4" w:space="0"/>
            </w:tcBorders>
            <w:hideMark/>
          </w:tcPr>
          <w:p w:rsidR="00F210FF" w:rsidP="00F210FF" w:rsidRDefault="00F210FF">
            <w:pPr>
              <w:rPr>
                <w:b/>
              </w:rPr>
            </w:pPr>
            <w:r>
              <w:rPr>
                <w:b/>
              </w:rPr>
              <w:t>Points</w:t>
            </w:r>
          </w:p>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Grundsmage</w:t>
            </w:r>
          </w:p>
          <w:p w:rsidR="00F210FF" w:rsidP="00F210FF" w:rsidRDefault="00F210FF">
            <w:r>
              <w:t>Sødt</w:t>
            </w:r>
          </w:p>
          <w:p w:rsidR="00F210FF" w:rsidP="00F210FF" w:rsidRDefault="00F210FF">
            <w:r>
              <w:t xml:space="preserve">Surt </w:t>
            </w:r>
          </w:p>
          <w:p w:rsidR="00F210FF" w:rsidP="00F210FF" w:rsidRDefault="00F210FF">
            <w:r>
              <w:t>Salt</w:t>
            </w:r>
          </w:p>
          <w:p w:rsidR="00F210FF" w:rsidP="00F210FF" w:rsidRDefault="00F210FF">
            <w:r>
              <w:t xml:space="preserve">Bittert </w:t>
            </w:r>
          </w:p>
          <w:p w:rsidR="00F210FF" w:rsidP="00F210FF" w:rsidRDefault="00F210FF">
            <w:r>
              <w:t xml:space="preserve">Umami </w:t>
            </w:r>
          </w:p>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788"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2766"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Konsistens</w:t>
            </w:r>
          </w:p>
          <w:p w:rsidR="00F210FF" w:rsidP="00F210FF" w:rsidRDefault="00F210FF">
            <w:pPr>
              <w:rPr>
                <w:b/>
              </w:rPr>
            </w:pPr>
            <w:r>
              <w:t>(blød, hård, sej, sprød, melet, tør, saftig…)</w:t>
            </w:r>
          </w:p>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788"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2766"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Duft</w:t>
            </w:r>
          </w:p>
          <w:p w:rsidRPr="00AC4F3D" w:rsidR="00F210FF" w:rsidP="00F210FF" w:rsidRDefault="00F210FF">
            <w:r w:rsidRPr="00AC4F3D">
              <w:t>(krydret, sødlig, stærk…)</w:t>
            </w:r>
          </w:p>
          <w:p w:rsidR="00F210FF" w:rsidP="00F210FF" w:rsidRDefault="00F210FF">
            <w:pPr>
              <w:rPr>
                <w:b/>
              </w:rPr>
            </w:pPr>
          </w:p>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788"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2766"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 xml:space="preserve">Udseende </w:t>
            </w:r>
          </w:p>
          <w:p w:rsidR="00F210FF" w:rsidP="00F210FF" w:rsidRDefault="00F210FF">
            <w:r>
              <w:t>Farver</w:t>
            </w:r>
          </w:p>
          <w:p w:rsidR="00F210FF" w:rsidP="00F210FF" w:rsidRDefault="00F210FF">
            <w:r>
              <w:t>Former/faconer (oval, rund, kantet…)</w:t>
            </w:r>
          </w:p>
          <w:p w:rsidR="00F210FF" w:rsidP="00F210FF" w:rsidRDefault="00F210FF">
            <w:r>
              <w:t>Overflade (ru, glat, nubret, håret…)</w:t>
            </w:r>
          </w:p>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788"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2766"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2172"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r>
              <w:rPr>
                <w:b/>
              </w:rPr>
              <w:t>Anretning</w:t>
            </w:r>
          </w:p>
          <w:p w:rsidR="00F210FF" w:rsidP="00F210FF" w:rsidRDefault="00F210FF">
            <w:pPr>
              <w:rPr>
                <w:b/>
              </w:rPr>
            </w:pPr>
          </w:p>
          <w:p w:rsidR="00F210FF" w:rsidP="00F210FF" w:rsidRDefault="00F210FF">
            <w:pPr>
              <w:rPr>
                <w:b/>
              </w:rPr>
            </w:pPr>
          </w:p>
          <w:p w:rsidR="00F210FF" w:rsidP="00F210FF" w:rsidRDefault="00F210FF">
            <w:pPr>
              <w:rPr>
                <w:b/>
              </w:rPr>
            </w:pPr>
          </w:p>
        </w:tc>
        <w:tc>
          <w:tcPr>
            <w:tcW w:w="3313"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788" w:type="dxa"/>
            <w:tcBorders>
              <w:top w:val="single" w:color="auto" w:sz="4" w:space="0"/>
              <w:left w:val="single" w:color="auto" w:sz="4" w:space="0"/>
              <w:bottom w:val="single" w:color="auto" w:sz="4" w:space="0"/>
              <w:right w:val="single" w:color="auto" w:sz="4" w:space="0"/>
            </w:tcBorders>
          </w:tcPr>
          <w:p w:rsidR="00F210FF" w:rsidP="00F210FF" w:rsidRDefault="00F210FF">
            <w:pPr>
              <w:rPr>
                <w:rFonts w:cstheme="minorHAnsi"/>
              </w:rPr>
            </w:pPr>
          </w:p>
        </w:tc>
        <w:tc>
          <w:tcPr>
            <w:tcW w:w="2766" w:type="dxa"/>
            <w:tcBorders>
              <w:top w:val="single" w:color="auto" w:sz="4" w:space="0"/>
              <w:left w:val="single" w:color="auto" w:sz="4" w:space="0"/>
              <w:bottom w:val="single" w:color="auto" w:sz="4" w:space="0"/>
              <w:right w:val="single" w:color="auto" w:sz="4" w:space="0"/>
            </w:tcBorders>
          </w:tcPr>
          <w:p w:rsidR="00F210FF" w:rsidP="00F210FF" w:rsidRDefault="00F210FF"/>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tc>
      </w:tr>
      <w:tr w:rsidR="00F210FF" w:rsidTr="00F210FF">
        <w:tc>
          <w:tcPr>
            <w:tcW w:w="9039" w:type="dxa"/>
            <w:gridSpan w:val="4"/>
            <w:tcBorders>
              <w:top w:val="single" w:color="auto" w:sz="4" w:space="0"/>
              <w:left w:val="single" w:color="auto" w:sz="4" w:space="0"/>
              <w:bottom w:val="single" w:color="auto" w:sz="4" w:space="0"/>
              <w:right w:val="single" w:color="auto" w:sz="4" w:space="0"/>
            </w:tcBorders>
          </w:tcPr>
          <w:p w:rsidR="00F210FF" w:rsidP="00F210FF" w:rsidRDefault="00F210FF">
            <w:pPr>
              <w:rPr>
                <w:b/>
              </w:rPr>
            </w:pPr>
          </w:p>
          <w:p w:rsidR="00F210FF" w:rsidP="00F210FF" w:rsidRDefault="00F210FF">
            <w:pPr>
              <w:rPr>
                <w:b/>
              </w:rPr>
            </w:pPr>
            <w:r>
              <w:rPr>
                <w:b/>
              </w:rPr>
              <w:t>Samlet bedømmelse</w:t>
            </w:r>
          </w:p>
          <w:p w:rsidR="00F210FF" w:rsidP="00F210FF" w:rsidRDefault="00F210FF">
            <w:pPr>
              <w:rPr>
                <w:b/>
              </w:rPr>
            </w:pPr>
          </w:p>
          <w:p w:rsidR="00F210FF" w:rsidP="00F210FF" w:rsidRDefault="00F210FF">
            <w:pPr>
              <w:rPr>
                <w:b/>
              </w:rPr>
            </w:pPr>
          </w:p>
          <w:p w:rsidR="00F210FF" w:rsidP="00F210FF" w:rsidRDefault="00F210FF">
            <w:pPr>
              <w:rPr>
                <w:b/>
              </w:rPr>
            </w:pPr>
          </w:p>
          <w:p w:rsidR="00F210FF" w:rsidP="00F210FF" w:rsidRDefault="00F210FF">
            <w:pPr>
              <w:rPr>
                <w:b/>
              </w:rPr>
            </w:pPr>
          </w:p>
        </w:tc>
        <w:tc>
          <w:tcPr>
            <w:tcW w:w="815" w:type="dxa"/>
            <w:tcBorders>
              <w:top w:val="single" w:color="auto" w:sz="4" w:space="0"/>
              <w:left w:val="single" w:color="auto" w:sz="4" w:space="0"/>
              <w:bottom w:val="single" w:color="auto" w:sz="4" w:space="0"/>
              <w:right w:val="single" w:color="auto" w:sz="4" w:space="0"/>
            </w:tcBorders>
          </w:tcPr>
          <w:p w:rsidR="00F210FF" w:rsidP="00F210FF" w:rsidRDefault="00F210FF">
            <w:pPr>
              <w:rPr>
                <w:b/>
              </w:rPr>
            </w:pPr>
          </w:p>
        </w:tc>
      </w:tr>
    </w:tbl>
    <w:p w:rsidR="00F210FF" w:rsidP="00F210FF" w:rsidRDefault="00F210FF"/>
    <w:p w:rsidR="00F210FF" w:rsidP="00F210FF" w:rsidRDefault="00F210FF">
      <w:pPr>
        <w:pStyle w:val="Overskrift2"/>
        <w:rPr>
          <w:lang w:eastAsia="da-DK"/>
        </w:rPr>
      </w:pPr>
      <w:bookmarkStart w:name="_Toc315779705" w:id="24"/>
      <w:r>
        <w:lastRenderedPageBreak/>
        <w:t>Bilag</w:t>
      </w:r>
      <w:r w:rsidRPr="00316AA0">
        <w:t xml:space="preserve"> til </w:t>
      </w:r>
      <w:r>
        <w:t>tema</w:t>
      </w:r>
      <w:r w:rsidRPr="00316AA0">
        <w:t xml:space="preserve"> </w:t>
      </w:r>
      <w:r w:rsidRPr="00316AA0">
        <w:rPr>
          <w:lang w:eastAsia="da-DK"/>
        </w:rPr>
        <w:t>2: Kornprodukter</w:t>
      </w:r>
      <w:bookmarkEnd w:id="24"/>
    </w:p>
    <w:p w:rsidRPr="005C308B" w:rsidR="00F210FF" w:rsidP="00F210FF" w:rsidRDefault="00F210FF">
      <w:pPr>
        <w:rPr>
          <w:lang w:eastAsia="da-DK"/>
        </w:rPr>
      </w:pPr>
    </w:p>
    <w:p w:rsidR="00F210FF" w:rsidP="00F210FF" w:rsidRDefault="00F210FF">
      <w:pPr>
        <w:spacing w:after="0" w:line="360" w:lineRule="auto"/>
        <w:rPr>
          <w:lang w:eastAsia="da-DK"/>
        </w:rPr>
      </w:pPr>
      <w:r>
        <w:rPr>
          <w:lang w:eastAsia="da-DK"/>
        </w:rPr>
        <w:t xml:space="preserve">Bilag 1: Forslag til korn, gryn og meltyper </w:t>
      </w:r>
      <w:r>
        <w:rPr>
          <w:lang w:eastAsia="da-DK"/>
        </w:rPr>
        <w:tab/>
      </w:r>
    </w:p>
    <w:p w:rsidR="00F210FF" w:rsidP="00F210FF" w:rsidRDefault="00F210FF">
      <w:pPr>
        <w:spacing w:after="0" w:line="360" w:lineRule="auto"/>
        <w:rPr>
          <w:lang w:eastAsia="da-DK"/>
        </w:rPr>
      </w:pPr>
      <w:r>
        <w:rPr>
          <w:lang w:eastAsia="da-DK"/>
        </w:rPr>
        <w:t xml:space="preserve">Bilag 2: Elevskema til registrering af korn, gryn og meltyper </w:t>
      </w:r>
      <w:r>
        <w:rPr>
          <w:lang w:eastAsia="da-DK"/>
        </w:rPr>
        <w:tab/>
      </w:r>
    </w:p>
    <w:p w:rsidR="00F210FF" w:rsidP="00F210FF" w:rsidRDefault="00F210FF">
      <w:pPr>
        <w:spacing w:after="0" w:line="360" w:lineRule="auto"/>
        <w:rPr>
          <w:lang w:eastAsia="da-DK"/>
        </w:rPr>
      </w:pPr>
      <w:r>
        <w:rPr>
          <w:lang w:eastAsia="da-DK"/>
        </w:rPr>
        <w:t xml:space="preserve">Bilag 3: Skema til fødevarekendskab </w:t>
      </w:r>
      <w:r>
        <w:rPr>
          <w:lang w:eastAsia="da-DK"/>
        </w:rPr>
        <w:tab/>
      </w:r>
    </w:p>
    <w:p w:rsidR="00F210FF" w:rsidP="00F210FF" w:rsidRDefault="00F210FF">
      <w:pPr>
        <w:spacing w:after="0" w:line="360" w:lineRule="auto"/>
        <w:rPr>
          <w:lang w:eastAsia="da-DK"/>
        </w:rPr>
      </w:pPr>
      <w:r>
        <w:rPr>
          <w:lang w:eastAsia="da-DK"/>
        </w:rPr>
        <w:t>Bilag 4: Kornets opbygning</w:t>
      </w:r>
    </w:p>
    <w:p w:rsidR="00F210FF" w:rsidP="00F210FF" w:rsidRDefault="00F210FF">
      <w:pPr>
        <w:spacing w:after="0" w:line="360" w:lineRule="auto"/>
        <w:rPr>
          <w:lang w:eastAsia="da-DK"/>
        </w:rPr>
      </w:pPr>
      <w:r>
        <w:rPr>
          <w:lang w:eastAsia="da-DK"/>
        </w:rPr>
        <w:t>Bilag 5: Madpyramiden 2011</w:t>
      </w:r>
    </w:p>
    <w:p w:rsidR="00F210FF" w:rsidP="00F210FF" w:rsidRDefault="00F210FF">
      <w:pPr>
        <w:spacing w:after="0" w:line="360" w:lineRule="auto"/>
        <w:rPr>
          <w:lang w:eastAsia="da-DK"/>
        </w:rPr>
      </w:pPr>
      <w:r>
        <w:rPr>
          <w:lang w:eastAsia="da-DK"/>
        </w:rPr>
        <w:t>Bilag 6: Fødevarernes klimaaftryk</w:t>
      </w:r>
    </w:p>
    <w:p w:rsidR="00F210FF" w:rsidP="00F210FF" w:rsidRDefault="00F210FF">
      <w:pPr>
        <w:spacing w:after="0" w:line="360" w:lineRule="auto"/>
        <w:rPr>
          <w:lang w:eastAsia="da-DK"/>
        </w:rPr>
      </w:pPr>
      <w:r>
        <w:rPr>
          <w:lang w:eastAsia="da-DK"/>
        </w:rPr>
        <w:t>Bilag 7: Forslag til råvarekurvens indhold – sommer, efterår, vinter og forår</w:t>
      </w:r>
    </w:p>
    <w:p w:rsidR="00F210FF" w:rsidP="00F210FF" w:rsidRDefault="00F210FF">
      <w:pPr>
        <w:spacing w:after="0" w:line="360" w:lineRule="auto"/>
        <w:rPr>
          <w:lang w:eastAsia="da-DK"/>
        </w:rPr>
      </w:pPr>
      <w:r>
        <w:rPr>
          <w:lang w:eastAsia="da-DK"/>
        </w:rPr>
        <w:t xml:space="preserve">Bilag 8: Skabelon til varebestilling </w:t>
      </w:r>
    </w:p>
    <w:p w:rsidR="00F210FF" w:rsidP="00F210FF" w:rsidRDefault="00F210FF">
      <w:pPr>
        <w:spacing w:after="0" w:line="360" w:lineRule="auto"/>
        <w:rPr>
          <w:lang w:eastAsia="da-DK"/>
        </w:rPr>
      </w:pPr>
      <w:r>
        <w:rPr>
          <w:lang w:eastAsia="da-DK"/>
        </w:rPr>
        <w:t>Bilag 9: Skabelon til arbejdsplan for køkkenøvelsen</w:t>
      </w:r>
    </w:p>
    <w:p w:rsidR="00F210FF" w:rsidP="00F210FF" w:rsidRDefault="00F210FF">
      <w:pPr>
        <w:spacing w:after="0" w:line="360" w:lineRule="auto"/>
        <w:rPr>
          <w:lang w:eastAsia="da-DK"/>
        </w:rPr>
      </w:pPr>
      <w:r>
        <w:rPr>
          <w:lang w:eastAsia="da-DK"/>
        </w:rPr>
        <w:t>Bilag 10: Opskrift på gulerodskerneboller</w:t>
      </w:r>
    </w:p>
    <w:p w:rsidR="00F210FF" w:rsidP="00F210FF" w:rsidRDefault="00F210FF">
      <w:pPr>
        <w:spacing w:after="0" w:line="360" w:lineRule="auto"/>
        <w:rPr>
          <w:szCs w:val="20"/>
        </w:rPr>
      </w:pPr>
      <w:bookmarkStart w:name="OLE_LINK3" w:id="25"/>
      <w:bookmarkStart w:name="OLE_LINK4" w:id="26"/>
      <w:r>
        <w:rPr>
          <w:szCs w:val="20"/>
        </w:rPr>
        <w:t>B</w:t>
      </w:r>
      <w:r w:rsidRPr="0056426C">
        <w:rPr>
          <w:szCs w:val="20"/>
        </w:rPr>
        <w:t xml:space="preserve">ilag </w:t>
      </w:r>
      <w:r>
        <w:rPr>
          <w:szCs w:val="20"/>
        </w:rPr>
        <w:t>11</w:t>
      </w:r>
      <w:r w:rsidRPr="0056426C">
        <w:rPr>
          <w:szCs w:val="20"/>
        </w:rPr>
        <w:t xml:space="preserve">: </w:t>
      </w:r>
      <w:r>
        <w:rPr>
          <w:szCs w:val="20"/>
        </w:rPr>
        <w:t>Bedømmelsesskema</w:t>
      </w:r>
    </w:p>
    <w:bookmarkEnd w:id="25"/>
    <w:bookmarkEnd w:id="26"/>
    <w:p w:rsidR="00F210FF" w:rsidP="00F210FF" w:rsidRDefault="00F210FF">
      <w:pPr>
        <w:spacing w:after="0" w:line="360" w:lineRule="auto"/>
        <w:rPr>
          <w:b/>
          <w:szCs w:val="20"/>
        </w:rPr>
      </w:pPr>
    </w:p>
    <w:p w:rsidR="00F210FF" w:rsidP="00F210FF" w:rsidRDefault="00F210FF">
      <w:pPr>
        <w:rPr>
          <w:b/>
          <w:szCs w:val="20"/>
        </w:rPr>
      </w:pPr>
      <w:r>
        <w:rPr>
          <w:b/>
          <w:szCs w:val="20"/>
        </w:rPr>
        <w:br w:type="page"/>
      </w:r>
    </w:p>
    <w:p w:rsidRPr="00856E51" w:rsidR="00F210FF" w:rsidP="00F210FF" w:rsidRDefault="00F210FF">
      <w:pPr>
        <w:pStyle w:val="Overskrift3"/>
      </w:pPr>
      <w:bookmarkStart w:name="_Toc315779706" w:id="27"/>
      <w:r>
        <w:lastRenderedPageBreak/>
        <w:t>Bilag 1</w:t>
      </w:r>
      <w:r w:rsidRPr="00856E51">
        <w:t>: Forslag til kerner, gryn og meltyper</w:t>
      </w:r>
      <w:bookmarkEnd w:id="27"/>
      <w:r w:rsidRPr="00856E51">
        <w:t xml:space="preserve"> </w:t>
      </w:r>
    </w:p>
    <w:p w:rsidR="00F210FF" w:rsidP="00F210FF" w:rsidRDefault="00F210FF">
      <w:pPr>
        <w:rPr>
          <w:b/>
        </w:rPr>
      </w:pPr>
    </w:p>
    <w:p w:rsidRPr="000B2DE4" w:rsidR="00F210FF" w:rsidP="00F210FF" w:rsidRDefault="00F210FF">
      <w:pPr>
        <w:rPr>
          <w:b/>
        </w:rPr>
      </w:pPr>
      <w:r w:rsidRPr="000B2DE4">
        <w:rPr>
          <w:b/>
        </w:rPr>
        <w:t>Kend dit korn</w:t>
      </w:r>
    </w:p>
    <w:p w:rsidR="00F210FF" w:rsidP="00F210FF" w:rsidRDefault="00F210FF">
      <w:r>
        <w:t>Kerner:</w:t>
      </w:r>
    </w:p>
    <w:p w:rsidR="00F210FF" w:rsidP="00F210FF" w:rsidRDefault="00F210FF">
      <w:pPr>
        <w:pStyle w:val="Listeafsnit"/>
        <w:ind w:left="284"/>
      </w:pPr>
      <w:r>
        <w:t>Nr. 1 - Speltkerner</w:t>
      </w:r>
    </w:p>
    <w:p w:rsidR="00F210FF" w:rsidP="00F210FF" w:rsidRDefault="00F210FF">
      <w:pPr>
        <w:pStyle w:val="Listeafsnit"/>
        <w:ind w:left="284"/>
      </w:pPr>
      <w:r>
        <w:t xml:space="preserve">Nr. 2 - Knækkede rugkerner </w:t>
      </w:r>
    </w:p>
    <w:p w:rsidR="00F210FF" w:rsidP="00F210FF" w:rsidRDefault="00F210FF">
      <w:pPr>
        <w:pStyle w:val="Listeafsnit"/>
        <w:ind w:left="284"/>
      </w:pPr>
      <w:r>
        <w:t xml:space="preserve">Nr. 3 - Hvedekerner </w:t>
      </w:r>
    </w:p>
    <w:p w:rsidR="00F210FF" w:rsidP="00F210FF" w:rsidRDefault="00F210FF">
      <w:r>
        <w:t>Gryn:</w:t>
      </w:r>
    </w:p>
    <w:p w:rsidR="00F210FF" w:rsidP="00F210FF" w:rsidRDefault="00F210FF">
      <w:pPr>
        <w:pStyle w:val="Listeafsnit"/>
        <w:tabs>
          <w:tab w:val="left" w:pos="284"/>
        </w:tabs>
        <w:ind w:left="284"/>
      </w:pPr>
      <w:r>
        <w:t>Nr. 4 - Havregryn</w:t>
      </w:r>
    </w:p>
    <w:p w:rsidR="00F210FF" w:rsidP="00F210FF" w:rsidRDefault="00F210FF">
      <w:pPr>
        <w:pStyle w:val="Listeafsnit"/>
        <w:tabs>
          <w:tab w:val="left" w:pos="284"/>
        </w:tabs>
        <w:ind w:left="284"/>
      </w:pPr>
      <w:r>
        <w:t>Nr. 5 - Bygflager</w:t>
      </w:r>
    </w:p>
    <w:p w:rsidR="00F210FF" w:rsidP="00F210FF" w:rsidRDefault="00F210FF">
      <w:pPr>
        <w:pStyle w:val="Listeafsnit"/>
        <w:tabs>
          <w:tab w:val="left" w:pos="284"/>
        </w:tabs>
        <w:ind w:left="284"/>
      </w:pPr>
      <w:r>
        <w:t>Nr. 6 - Mannagryn</w:t>
      </w:r>
    </w:p>
    <w:p w:rsidR="00F210FF" w:rsidP="00F210FF" w:rsidRDefault="00F210FF">
      <w:pPr>
        <w:pStyle w:val="Listeafsnit"/>
        <w:tabs>
          <w:tab w:val="left" w:pos="284"/>
        </w:tabs>
        <w:ind w:left="284"/>
      </w:pPr>
      <w:r>
        <w:t>Nr. 7 - Hirseflager</w:t>
      </w:r>
    </w:p>
    <w:p w:rsidR="00F210FF" w:rsidP="00F210FF" w:rsidRDefault="00F210FF">
      <w:r>
        <w:t xml:space="preserve">Mel: </w:t>
      </w:r>
    </w:p>
    <w:p w:rsidR="00F210FF" w:rsidP="00F210FF" w:rsidRDefault="00F210FF">
      <w:pPr>
        <w:pStyle w:val="Listeafsnit"/>
        <w:tabs>
          <w:tab w:val="left" w:pos="284"/>
        </w:tabs>
        <w:ind w:left="284"/>
      </w:pPr>
      <w:r>
        <w:t>Nr. 8 - Hvedemel</w:t>
      </w:r>
    </w:p>
    <w:p w:rsidR="00F210FF" w:rsidP="00F210FF" w:rsidRDefault="00F210FF">
      <w:pPr>
        <w:pStyle w:val="Listeafsnit"/>
        <w:tabs>
          <w:tab w:val="left" w:pos="284"/>
        </w:tabs>
        <w:ind w:left="284"/>
      </w:pPr>
      <w:r>
        <w:t>Nr. 9 - Fuldkornsspelt</w:t>
      </w:r>
    </w:p>
    <w:p w:rsidR="00F210FF" w:rsidP="00F210FF" w:rsidRDefault="00F210FF">
      <w:pPr>
        <w:pStyle w:val="Listeafsnit"/>
        <w:tabs>
          <w:tab w:val="left" w:pos="284"/>
        </w:tabs>
        <w:ind w:left="284"/>
      </w:pPr>
      <w:r>
        <w:t>Nr. 10 - Emmer</w:t>
      </w:r>
    </w:p>
    <w:p w:rsidR="00F210FF" w:rsidP="00F210FF" w:rsidRDefault="00F210FF">
      <w:pPr>
        <w:pStyle w:val="Listeafsnit"/>
        <w:tabs>
          <w:tab w:val="left" w:pos="284"/>
        </w:tabs>
        <w:ind w:left="284"/>
      </w:pPr>
      <w:r>
        <w:t>Nr. 11 - Rugmel</w:t>
      </w:r>
    </w:p>
    <w:p w:rsidR="00F210FF" w:rsidP="00F210FF" w:rsidRDefault="00F210FF">
      <w:pPr>
        <w:pStyle w:val="Listeafsnit"/>
        <w:tabs>
          <w:tab w:val="left" w:pos="284"/>
        </w:tabs>
        <w:ind w:left="284"/>
      </w:pPr>
      <w:r>
        <w:t>Nr. 12 - Grahamsmel</w:t>
      </w:r>
    </w:p>
    <w:p w:rsidR="00F210FF" w:rsidP="00F210FF" w:rsidRDefault="00F210FF">
      <w:pPr>
        <w:pStyle w:val="Listeafsnit"/>
        <w:tabs>
          <w:tab w:val="left" w:pos="284"/>
        </w:tabs>
        <w:ind w:left="284"/>
      </w:pPr>
      <w:r>
        <w:t>Nr. 13 - Kartoffelmel</w:t>
      </w:r>
    </w:p>
    <w:p w:rsidR="00F210FF" w:rsidP="00F210FF" w:rsidRDefault="00F210FF">
      <w:pPr>
        <w:pStyle w:val="Listeafsnit"/>
        <w:tabs>
          <w:tab w:val="left" w:pos="284"/>
        </w:tabs>
        <w:ind w:left="284"/>
      </w:pPr>
      <w:r>
        <w:t>Nr. 14 - Majsmel</w:t>
      </w:r>
    </w:p>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Pr>
        <w:rPr>
          <w:b/>
          <w:szCs w:val="20"/>
        </w:rPr>
      </w:pPr>
      <w:r>
        <w:rPr>
          <w:b/>
          <w:szCs w:val="20"/>
        </w:rPr>
        <w:br w:type="page"/>
      </w:r>
    </w:p>
    <w:p w:rsidR="00F210FF" w:rsidP="00F210FF" w:rsidRDefault="00F210FF">
      <w:pPr>
        <w:pStyle w:val="Overskrift3"/>
      </w:pPr>
      <w:bookmarkStart w:name="_Toc315779707" w:id="28"/>
      <w:r>
        <w:lastRenderedPageBreak/>
        <w:t>Bilag 2</w:t>
      </w:r>
      <w:r w:rsidRPr="002B557A">
        <w:t xml:space="preserve">: Registrering af </w:t>
      </w:r>
      <w:r>
        <w:t>kerner</w:t>
      </w:r>
      <w:r w:rsidRPr="002B557A">
        <w:t>, mel og gryn</w:t>
      </w:r>
      <w:bookmarkEnd w:id="28"/>
    </w:p>
    <w:p w:rsidRPr="000B2DE4" w:rsidR="00F210FF" w:rsidP="00F210FF" w:rsidRDefault="00F210FF"/>
    <w:p w:rsidRPr="006F1672" w:rsidR="00F210FF" w:rsidP="00F210FF" w:rsidRDefault="00F210FF">
      <w:pPr>
        <w:rPr>
          <w:b/>
        </w:rPr>
      </w:pPr>
      <w:r w:rsidRPr="006F1672">
        <w:rPr>
          <w:b/>
        </w:rPr>
        <w:t>Kend dit korn</w:t>
      </w:r>
    </w:p>
    <w:p w:rsidR="00F210FF" w:rsidP="00F210FF" w:rsidRDefault="00F210FF">
      <w:r>
        <w:t>De fire kornsorter er rug, havre, hvede og byg.</w:t>
      </w:r>
    </w:p>
    <w:p w:rsidR="00F210FF" w:rsidP="00F210FF" w:rsidRDefault="00F210FF"/>
    <w:tbl>
      <w:tblPr>
        <w:tblStyle w:val="Tabel-Gitter"/>
        <w:tblW w:w="0" w:type="auto"/>
        <w:tblLook w:val="04A0" w:firstRow="1" w:lastRow="0" w:firstColumn="1" w:lastColumn="0" w:noHBand="0" w:noVBand="1"/>
      </w:tblPr>
      <w:tblGrid>
        <w:gridCol w:w="817"/>
        <w:gridCol w:w="2126"/>
        <w:gridCol w:w="1701"/>
        <w:gridCol w:w="5134"/>
      </w:tblGrid>
      <w:tr w:rsidR="00F210FF" w:rsidTr="00F210FF">
        <w:tc>
          <w:tcPr>
            <w:tcW w:w="817" w:type="dxa"/>
          </w:tcPr>
          <w:p w:rsidR="00F210FF" w:rsidP="00F210FF" w:rsidRDefault="00F210FF">
            <w:r>
              <w:t xml:space="preserve"> </w:t>
            </w:r>
          </w:p>
          <w:p w:rsidR="00F210FF" w:rsidP="00F210FF" w:rsidRDefault="00F210FF"/>
        </w:tc>
        <w:tc>
          <w:tcPr>
            <w:tcW w:w="2126" w:type="dxa"/>
          </w:tcPr>
          <w:p w:rsidRPr="002B557A" w:rsidR="00F210FF" w:rsidP="00F210FF" w:rsidRDefault="00F210FF">
            <w:pPr>
              <w:rPr>
                <w:b/>
              </w:rPr>
            </w:pPr>
            <w:r w:rsidRPr="002B557A">
              <w:rPr>
                <w:b/>
              </w:rPr>
              <w:t xml:space="preserve">Navn </w:t>
            </w:r>
          </w:p>
        </w:tc>
        <w:tc>
          <w:tcPr>
            <w:tcW w:w="1701" w:type="dxa"/>
          </w:tcPr>
          <w:p w:rsidRPr="002B557A" w:rsidR="00F210FF" w:rsidP="00F210FF" w:rsidRDefault="00F210FF">
            <w:pPr>
              <w:rPr>
                <w:b/>
              </w:rPr>
            </w:pPr>
            <w:r w:rsidRPr="002B557A">
              <w:rPr>
                <w:b/>
              </w:rPr>
              <w:t xml:space="preserve">Fuldkorn: Ja/nej  </w:t>
            </w:r>
          </w:p>
        </w:tc>
        <w:tc>
          <w:tcPr>
            <w:tcW w:w="5134" w:type="dxa"/>
          </w:tcPr>
          <w:p w:rsidRPr="002B557A" w:rsidR="00F210FF" w:rsidP="00F210FF" w:rsidRDefault="00F210FF">
            <w:pPr>
              <w:rPr>
                <w:b/>
              </w:rPr>
            </w:pPr>
            <w:r w:rsidRPr="002B557A">
              <w:rPr>
                <w:b/>
              </w:rPr>
              <w:t>Anvendelse</w:t>
            </w:r>
          </w:p>
        </w:tc>
      </w:tr>
      <w:tr w:rsidR="00F210FF" w:rsidTr="00F210FF">
        <w:tc>
          <w:tcPr>
            <w:tcW w:w="817" w:type="dxa"/>
          </w:tcPr>
          <w:p w:rsidR="00F210FF" w:rsidP="00F210FF" w:rsidRDefault="00F210FF">
            <w:r>
              <w:t>1</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2</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3</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4</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5</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6</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7</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8</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9</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10</w:t>
            </w:r>
          </w:p>
          <w:p w:rsidR="00F210FF" w:rsidP="00F210FF" w:rsidRDefault="00F210FF"/>
        </w:tc>
        <w:tc>
          <w:tcPr>
            <w:tcW w:w="2126" w:type="dxa"/>
          </w:tcPr>
          <w:p w:rsidRPr="002B557A" w:rsidR="00F210FF" w:rsidP="00F210FF" w:rsidRDefault="00F210FF">
            <w:pPr>
              <w:rPr>
                <w:b/>
              </w:rPr>
            </w:pPr>
          </w:p>
        </w:tc>
        <w:tc>
          <w:tcPr>
            <w:tcW w:w="1701" w:type="dxa"/>
          </w:tcPr>
          <w:p w:rsidRPr="002B557A" w:rsidR="00F210FF" w:rsidP="00F210FF" w:rsidRDefault="00F210FF">
            <w:pPr>
              <w:rPr>
                <w:b/>
              </w:rPr>
            </w:pPr>
          </w:p>
        </w:tc>
        <w:tc>
          <w:tcPr>
            <w:tcW w:w="5134" w:type="dxa"/>
          </w:tcPr>
          <w:p w:rsidRPr="002B557A" w:rsidR="00F210FF" w:rsidP="00F210FF" w:rsidRDefault="00F210FF">
            <w:pPr>
              <w:rPr>
                <w:b/>
              </w:rPr>
            </w:pPr>
          </w:p>
        </w:tc>
      </w:tr>
      <w:tr w:rsidR="00F210FF" w:rsidTr="00F210FF">
        <w:tc>
          <w:tcPr>
            <w:tcW w:w="817" w:type="dxa"/>
          </w:tcPr>
          <w:p w:rsidR="00F210FF" w:rsidP="00F210FF" w:rsidRDefault="00F210FF">
            <w:r>
              <w:t>11</w:t>
            </w:r>
          </w:p>
          <w:p w:rsidR="00F210FF" w:rsidP="00F210FF" w:rsidRDefault="00F210FF"/>
        </w:tc>
        <w:tc>
          <w:tcPr>
            <w:tcW w:w="2126" w:type="dxa"/>
          </w:tcPr>
          <w:p w:rsidR="00F210FF" w:rsidP="00F210FF" w:rsidRDefault="00F210FF"/>
        </w:tc>
        <w:tc>
          <w:tcPr>
            <w:tcW w:w="1701" w:type="dxa"/>
          </w:tcPr>
          <w:p w:rsidR="00F210FF" w:rsidP="00F210FF" w:rsidRDefault="00F210FF"/>
        </w:tc>
        <w:tc>
          <w:tcPr>
            <w:tcW w:w="5134" w:type="dxa"/>
          </w:tcPr>
          <w:p w:rsidR="00F210FF" w:rsidP="00F210FF" w:rsidRDefault="00F210FF"/>
        </w:tc>
      </w:tr>
      <w:tr w:rsidR="00F210FF" w:rsidTr="00F210FF">
        <w:tc>
          <w:tcPr>
            <w:tcW w:w="817" w:type="dxa"/>
          </w:tcPr>
          <w:p w:rsidR="00F210FF" w:rsidP="00F210FF" w:rsidRDefault="00F210FF">
            <w:r>
              <w:t>12</w:t>
            </w:r>
          </w:p>
          <w:p w:rsidR="00F210FF" w:rsidP="00F210FF" w:rsidRDefault="00F210FF"/>
        </w:tc>
        <w:tc>
          <w:tcPr>
            <w:tcW w:w="2126" w:type="dxa"/>
          </w:tcPr>
          <w:p w:rsidR="00F210FF" w:rsidP="00F210FF" w:rsidRDefault="00F210FF"/>
        </w:tc>
        <w:tc>
          <w:tcPr>
            <w:tcW w:w="1701" w:type="dxa"/>
          </w:tcPr>
          <w:p w:rsidR="00F210FF" w:rsidP="00F210FF" w:rsidRDefault="00F210FF"/>
        </w:tc>
        <w:tc>
          <w:tcPr>
            <w:tcW w:w="5134" w:type="dxa"/>
          </w:tcPr>
          <w:p w:rsidR="00F210FF" w:rsidP="00F210FF" w:rsidRDefault="00F210FF"/>
        </w:tc>
      </w:tr>
      <w:tr w:rsidR="00F210FF" w:rsidTr="00F210FF">
        <w:tc>
          <w:tcPr>
            <w:tcW w:w="817" w:type="dxa"/>
          </w:tcPr>
          <w:p w:rsidR="00F210FF" w:rsidP="00F210FF" w:rsidRDefault="00F210FF">
            <w:r>
              <w:t>13</w:t>
            </w:r>
          </w:p>
          <w:p w:rsidR="00F210FF" w:rsidP="00F210FF" w:rsidRDefault="00F210FF"/>
        </w:tc>
        <w:tc>
          <w:tcPr>
            <w:tcW w:w="2126" w:type="dxa"/>
          </w:tcPr>
          <w:p w:rsidR="00F210FF" w:rsidP="00F210FF" w:rsidRDefault="00F210FF"/>
        </w:tc>
        <w:tc>
          <w:tcPr>
            <w:tcW w:w="1701" w:type="dxa"/>
          </w:tcPr>
          <w:p w:rsidR="00F210FF" w:rsidP="00F210FF" w:rsidRDefault="00F210FF"/>
        </w:tc>
        <w:tc>
          <w:tcPr>
            <w:tcW w:w="5134" w:type="dxa"/>
          </w:tcPr>
          <w:p w:rsidR="00F210FF" w:rsidP="00F210FF" w:rsidRDefault="00F210FF"/>
        </w:tc>
      </w:tr>
      <w:tr w:rsidR="00F210FF" w:rsidTr="00F210FF">
        <w:tc>
          <w:tcPr>
            <w:tcW w:w="817" w:type="dxa"/>
          </w:tcPr>
          <w:p w:rsidR="00F210FF" w:rsidP="00F210FF" w:rsidRDefault="00F210FF">
            <w:r>
              <w:t>14</w:t>
            </w:r>
          </w:p>
          <w:p w:rsidR="00F210FF" w:rsidP="00F210FF" w:rsidRDefault="00F210FF"/>
        </w:tc>
        <w:tc>
          <w:tcPr>
            <w:tcW w:w="2126" w:type="dxa"/>
          </w:tcPr>
          <w:p w:rsidR="00F210FF" w:rsidP="00F210FF" w:rsidRDefault="00F210FF"/>
        </w:tc>
        <w:tc>
          <w:tcPr>
            <w:tcW w:w="1701" w:type="dxa"/>
          </w:tcPr>
          <w:p w:rsidR="00F210FF" w:rsidP="00F210FF" w:rsidRDefault="00F210FF"/>
        </w:tc>
        <w:tc>
          <w:tcPr>
            <w:tcW w:w="5134" w:type="dxa"/>
          </w:tcPr>
          <w:p w:rsidR="00F210FF" w:rsidP="00F210FF" w:rsidRDefault="00F210FF"/>
        </w:tc>
      </w:tr>
    </w:tbl>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Pr>
        <w:spacing w:after="0" w:line="360" w:lineRule="auto"/>
        <w:rPr>
          <w:b/>
          <w:sz w:val="24"/>
        </w:rPr>
      </w:pPr>
    </w:p>
    <w:p w:rsidR="00F210FF" w:rsidP="00F210FF" w:rsidRDefault="00F210FF">
      <w:pPr>
        <w:pStyle w:val="Overskrift3"/>
      </w:pPr>
      <w:bookmarkStart w:name="_Toc315779708" w:id="29"/>
      <w:r>
        <w:lastRenderedPageBreak/>
        <w:t>Bilag 3: Fødevarekendskab – Kornprodukter</w:t>
      </w:r>
      <w:bookmarkEnd w:id="29"/>
    </w:p>
    <w:p w:rsidRPr="000B2DE4" w:rsidR="00F210FF" w:rsidP="00F210FF" w:rsidRDefault="00F210FF"/>
    <w:tbl>
      <w:tblPr>
        <w:tblStyle w:val="Tabel-Gitter"/>
        <w:tblW w:w="0" w:type="auto"/>
        <w:tblLook w:val="04A0" w:firstRow="1" w:lastRow="0" w:firstColumn="1" w:lastColumn="0" w:noHBand="0" w:noVBand="1"/>
      </w:tblPr>
      <w:tblGrid>
        <w:gridCol w:w="3259"/>
        <w:gridCol w:w="4220"/>
        <w:gridCol w:w="2299"/>
      </w:tblGrid>
      <w:tr w:rsidRPr="000B2DE4" w:rsidR="00F210FF" w:rsidTr="00F210FF">
        <w:tc>
          <w:tcPr>
            <w:tcW w:w="3259" w:type="dxa"/>
          </w:tcPr>
          <w:p w:rsidRPr="000B2DE4" w:rsidR="00F210FF" w:rsidP="00F210FF" w:rsidRDefault="00F210FF">
            <w:pPr>
              <w:rPr>
                <w:b/>
                <w:sz w:val="24"/>
              </w:rPr>
            </w:pPr>
            <w:r w:rsidRPr="000B2DE4">
              <w:rPr>
                <w:b/>
                <w:sz w:val="24"/>
              </w:rPr>
              <w:t>Varianter</w:t>
            </w:r>
          </w:p>
        </w:tc>
        <w:tc>
          <w:tcPr>
            <w:tcW w:w="4220" w:type="dxa"/>
          </w:tcPr>
          <w:p w:rsidRPr="000B2DE4" w:rsidR="00F210FF" w:rsidP="00F210FF" w:rsidRDefault="00F210FF">
            <w:pPr>
              <w:rPr>
                <w:b/>
                <w:sz w:val="24"/>
              </w:rPr>
            </w:pPr>
            <w:r w:rsidRPr="000B2DE4">
              <w:rPr>
                <w:b/>
                <w:sz w:val="24"/>
              </w:rPr>
              <w:t>Anvendelse</w:t>
            </w:r>
          </w:p>
          <w:p w:rsidRPr="000B2DE4" w:rsidR="00F210FF" w:rsidP="00F210FF" w:rsidRDefault="00F210FF">
            <w:pPr>
              <w:rPr>
                <w:b/>
                <w:sz w:val="24"/>
              </w:rPr>
            </w:pPr>
          </w:p>
        </w:tc>
        <w:tc>
          <w:tcPr>
            <w:tcW w:w="2299" w:type="dxa"/>
          </w:tcPr>
          <w:p w:rsidRPr="000B2DE4" w:rsidR="00F210FF" w:rsidP="00F210FF" w:rsidRDefault="00F210FF">
            <w:pPr>
              <w:rPr>
                <w:b/>
                <w:sz w:val="24"/>
              </w:rPr>
            </w:pPr>
            <w:r w:rsidRPr="000B2DE4">
              <w:rPr>
                <w:b/>
                <w:sz w:val="24"/>
              </w:rPr>
              <w:t>Opbevaring</w:t>
            </w:r>
          </w:p>
          <w:p w:rsidRPr="000B2DE4" w:rsidR="00F210FF" w:rsidP="00F210FF" w:rsidRDefault="00F210FF">
            <w:pPr>
              <w:rPr>
                <w:b/>
                <w:sz w:val="24"/>
              </w:rPr>
            </w:pPr>
          </w:p>
        </w:tc>
      </w:tr>
      <w:tr w:rsidR="00F210FF" w:rsidTr="00F210FF">
        <w:tc>
          <w:tcPr>
            <w:tcW w:w="3259" w:type="dxa"/>
          </w:tcPr>
          <w:p w:rsidR="00F210FF" w:rsidP="00F210FF" w:rsidRDefault="00F210FF">
            <w:pPr>
              <w:rPr>
                <w:b/>
                <w:sz w:val="24"/>
              </w:rPr>
            </w:pPr>
            <w:r>
              <w:rPr>
                <w:b/>
                <w:sz w:val="24"/>
              </w:rPr>
              <w:t xml:space="preserve">Korn </w:t>
            </w:r>
          </w:p>
          <w:p w:rsidRPr="005D6876" w:rsidR="00F210FF" w:rsidP="00F210FF" w:rsidRDefault="00F210FF">
            <w:pPr>
              <w:rPr>
                <w:sz w:val="20"/>
              </w:rPr>
            </w:pPr>
            <w:r w:rsidRPr="005D6876">
              <w:rPr>
                <w:sz w:val="20"/>
              </w:rPr>
              <w:t>Fx Hvede</w:t>
            </w:r>
          </w:p>
          <w:p w:rsidRPr="005D6876" w:rsidR="00F210FF" w:rsidP="00F210FF" w:rsidRDefault="00F210FF">
            <w:pPr>
              <w:rPr>
                <w:sz w:val="20"/>
              </w:rPr>
            </w:pPr>
            <w:r w:rsidRPr="005D6876">
              <w:rPr>
                <w:sz w:val="20"/>
              </w:rPr>
              <w:t>Rug</w:t>
            </w:r>
          </w:p>
          <w:p w:rsidR="00F210FF" w:rsidP="00F210FF" w:rsidRDefault="00F210FF">
            <w:pPr>
              <w:rPr>
                <w:b/>
                <w:sz w:val="24"/>
              </w:rPr>
            </w:pPr>
          </w:p>
          <w:p w:rsidR="00F210FF" w:rsidP="00F210FF" w:rsidRDefault="00F210FF">
            <w:pPr>
              <w:rPr>
                <w:b/>
                <w:sz w:val="24"/>
              </w:rPr>
            </w:pPr>
          </w:p>
          <w:p w:rsidR="00F210FF" w:rsidP="00F210FF" w:rsidRDefault="00F210FF">
            <w:pPr>
              <w:rPr>
                <w:b/>
                <w:sz w:val="28"/>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r w:rsidR="00F210FF" w:rsidTr="00F210FF">
        <w:tc>
          <w:tcPr>
            <w:tcW w:w="3259" w:type="dxa"/>
          </w:tcPr>
          <w:p w:rsidR="00F210FF" w:rsidP="00F210FF" w:rsidRDefault="00F210FF">
            <w:pPr>
              <w:rPr>
                <w:b/>
                <w:sz w:val="24"/>
              </w:rPr>
            </w:pPr>
            <w:r>
              <w:rPr>
                <w:b/>
                <w:sz w:val="24"/>
              </w:rPr>
              <w:t>Kerner</w:t>
            </w:r>
          </w:p>
          <w:p w:rsidRPr="005D6876" w:rsidR="00F210FF" w:rsidP="00F210FF" w:rsidRDefault="00F210FF">
            <w:pPr>
              <w:rPr>
                <w:sz w:val="20"/>
              </w:rPr>
            </w:pPr>
            <w:r w:rsidRPr="005D6876">
              <w:rPr>
                <w:sz w:val="20"/>
              </w:rPr>
              <w:t>Speltkerner</w:t>
            </w:r>
          </w:p>
          <w:p w:rsidRPr="005D6876" w:rsidR="00F210FF" w:rsidP="00F210FF" w:rsidRDefault="00F210FF">
            <w:pPr>
              <w:rPr>
                <w:b/>
                <w:sz w:val="24"/>
              </w:rPr>
            </w:pPr>
          </w:p>
          <w:p w:rsidR="00F210FF" w:rsidP="00F210FF" w:rsidRDefault="00F210FF">
            <w:pPr>
              <w:rPr>
                <w:b/>
                <w:sz w:val="24"/>
              </w:rPr>
            </w:pPr>
          </w:p>
          <w:p w:rsidRPr="005D6876" w:rsidR="00F210FF" w:rsidP="00F210FF" w:rsidRDefault="00F210FF">
            <w:pPr>
              <w:rPr>
                <w:b/>
                <w:sz w:val="24"/>
              </w:rPr>
            </w:pPr>
          </w:p>
          <w:p w:rsidRPr="005D6876" w:rsidR="00F210FF" w:rsidP="00F210FF" w:rsidRDefault="00F210FF">
            <w:pPr>
              <w:rPr>
                <w:b/>
                <w:sz w:val="24"/>
              </w:rPr>
            </w:pPr>
          </w:p>
          <w:p w:rsidRPr="005D6876" w:rsidR="00F210FF" w:rsidP="00F210FF" w:rsidRDefault="00F210FF">
            <w:pPr>
              <w:rPr>
                <w:b/>
                <w:sz w:val="24"/>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r w:rsidR="00F210FF" w:rsidTr="00F210FF">
        <w:tc>
          <w:tcPr>
            <w:tcW w:w="3259" w:type="dxa"/>
          </w:tcPr>
          <w:p w:rsidR="00F210FF" w:rsidP="00F210FF" w:rsidRDefault="00F210FF">
            <w:pPr>
              <w:rPr>
                <w:b/>
                <w:sz w:val="24"/>
              </w:rPr>
            </w:pPr>
            <w:r>
              <w:rPr>
                <w:b/>
                <w:sz w:val="24"/>
              </w:rPr>
              <w:t>Mel</w:t>
            </w:r>
          </w:p>
          <w:p w:rsidRPr="005D6876" w:rsidR="00F210FF" w:rsidP="00F210FF" w:rsidRDefault="00F210FF">
            <w:pPr>
              <w:rPr>
                <w:sz w:val="20"/>
              </w:rPr>
            </w:pPr>
            <w:r w:rsidRPr="005D6876">
              <w:rPr>
                <w:sz w:val="20"/>
              </w:rPr>
              <w:t>Emmer</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8"/>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r w:rsidR="00F210FF" w:rsidTr="00F210FF">
        <w:tc>
          <w:tcPr>
            <w:tcW w:w="3259" w:type="dxa"/>
          </w:tcPr>
          <w:p w:rsidR="00F210FF" w:rsidP="00F210FF" w:rsidRDefault="00F210FF">
            <w:pPr>
              <w:rPr>
                <w:b/>
                <w:sz w:val="24"/>
              </w:rPr>
            </w:pPr>
            <w:r>
              <w:rPr>
                <w:b/>
                <w:sz w:val="24"/>
              </w:rPr>
              <w:t>Gryn</w:t>
            </w:r>
          </w:p>
          <w:p w:rsidRPr="005D6876" w:rsidR="00F210FF" w:rsidP="00F210FF" w:rsidRDefault="00F210FF">
            <w:r>
              <w:t>Hirse</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r w:rsidR="00F210FF" w:rsidTr="00F210FF">
        <w:tc>
          <w:tcPr>
            <w:tcW w:w="3259" w:type="dxa"/>
          </w:tcPr>
          <w:p w:rsidR="00F210FF" w:rsidP="00F210FF" w:rsidRDefault="00F210FF">
            <w:pPr>
              <w:rPr>
                <w:b/>
                <w:sz w:val="24"/>
              </w:rPr>
            </w:pPr>
            <w:r w:rsidRPr="005D6876">
              <w:rPr>
                <w:b/>
                <w:sz w:val="24"/>
              </w:rPr>
              <w:t xml:space="preserve">Ris </w:t>
            </w:r>
          </w:p>
          <w:p w:rsidRPr="005D6876" w:rsidR="00F210FF" w:rsidP="00F210FF" w:rsidRDefault="00F210FF">
            <w:pPr>
              <w:rPr>
                <w:sz w:val="20"/>
              </w:rPr>
            </w:pPr>
            <w:r>
              <w:rPr>
                <w:sz w:val="20"/>
              </w:rPr>
              <w:t xml:space="preserve">Røde ris </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Pr="005D6876" w:rsidR="00F210FF" w:rsidP="00F210FF" w:rsidRDefault="00F210FF">
            <w:pPr>
              <w:rPr>
                <w:b/>
                <w:sz w:val="24"/>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r w:rsidR="00F210FF" w:rsidTr="00F210FF">
        <w:tc>
          <w:tcPr>
            <w:tcW w:w="3259" w:type="dxa"/>
          </w:tcPr>
          <w:p w:rsidR="00F210FF" w:rsidP="00F210FF" w:rsidRDefault="00F210FF">
            <w:pPr>
              <w:rPr>
                <w:b/>
                <w:sz w:val="24"/>
              </w:rPr>
            </w:pPr>
            <w:r w:rsidRPr="005D6876">
              <w:rPr>
                <w:b/>
                <w:sz w:val="24"/>
              </w:rPr>
              <w:t>Pasta</w:t>
            </w:r>
          </w:p>
          <w:p w:rsidRPr="005D6876" w:rsidR="00F210FF" w:rsidP="00F210FF" w:rsidRDefault="00F210FF">
            <w:pPr>
              <w:rPr>
                <w:sz w:val="20"/>
              </w:rPr>
            </w:pPr>
            <w:r>
              <w:rPr>
                <w:sz w:val="20"/>
              </w:rPr>
              <w:t>Penne</w:t>
            </w:r>
          </w:p>
          <w:p w:rsidR="00F210FF" w:rsidP="00F210FF" w:rsidRDefault="00F210FF">
            <w:pPr>
              <w:rPr>
                <w:b/>
                <w:sz w:val="24"/>
              </w:rPr>
            </w:pPr>
          </w:p>
          <w:p w:rsidR="00F210FF" w:rsidP="00F210FF" w:rsidRDefault="00F210FF">
            <w:pPr>
              <w:rPr>
                <w:b/>
                <w:sz w:val="24"/>
              </w:rPr>
            </w:pPr>
          </w:p>
          <w:p w:rsidR="00F210FF" w:rsidP="00F210FF" w:rsidRDefault="00F210FF">
            <w:pPr>
              <w:rPr>
                <w:b/>
                <w:sz w:val="24"/>
              </w:rPr>
            </w:pPr>
          </w:p>
          <w:p w:rsidRPr="005D6876" w:rsidR="00F210FF" w:rsidP="00F210FF" w:rsidRDefault="00F210FF">
            <w:pPr>
              <w:rPr>
                <w:b/>
                <w:sz w:val="24"/>
              </w:rPr>
            </w:pPr>
          </w:p>
        </w:tc>
        <w:tc>
          <w:tcPr>
            <w:tcW w:w="4220" w:type="dxa"/>
          </w:tcPr>
          <w:p w:rsidR="00F210FF" w:rsidP="00F210FF" w:rsidRDefault="00F210FF">
            <w:pPr>
              <w:rPr>
                <w:b/>
                <w:sz w:val="28"/>
              </w:rPr>
            </w:pPr>
          </w:p>
        </w:tc>
        <w:tc>
          <w:tcPr>
            <w:tcW w:w="2299" w:type="dxa"/>
          </w:tcPr>
          <w:p w:rsidR="00F210FF" w:rsidP="00F210FF" w:rsidRDefault="00F210FF">
            <w:pPr>
              <w:rPr>
                <w:b/>
                <w:sz w:val="28"/>
              </w:rPr>
            </w:pPr>
          </w:p>
        </w:tc>
      </w:tr>
    </w:tbl>
    <w:p w:rsidR="00F210FF" w:rsidP="00F210FF" w:rsidRDefault="00F210FF"/>
    <w:p w:rsidR="00F210FF" w:rsidP="00F210FF" w:rsidRDefault="00F210FF">
      <w:pPr>
        <w:pStyle w:val="Overskrift3"/>
      </w:pPr>
      <w:bookmarkStart w:name="_Toc315779709" w:id="30"/>
      <w:r w:rsidRPr="00471E32">
        <w:lastRenderedPageBreak/>
        <w:t xml:space="preserve">Bilag </w:t>
      </w:r>
      <w:r>
        <w:t>4</w:t>
      </w:r>
      <w:r w:rsidRPr="00471E32">
        <w:t>: Kornets opbygning</w:t>
      </w:r>
      <w:bookmarkEnd w:id="30"/>
    </w:p>
    <w:p w:rsidRPr="000B2DE4" w:rsidR="00F210FF" w:rsidP="00F210FF" w:rsidRDefault="00F210FF"/>
    <w:p w:rsidR="00F210FF" w:rsidP="00F210FF" w:rsidRDefault="00F210FF">
      <w:pPr>
        <w:rPr>
          <w:b/>
          <w:sz w:val="28"/>
        </w:rPr>
      </w:pPr>
      <w:r>
        <w:rPr>
          <w:b/>
          <w:noProof/>
          <w:sz w:val="28"/>
          <w:lang w:eastAsia="da-DK"/>
        </w:rPr>
        <w:drawing>
          <wp:anchor distT="0" distB="0" distL="114300" distR="114300" simplePos="0" relativeHeight="251662336" behindDoc="0" locked="0" layoutInCell="1" allowOverlap="1" wp14:editId="7E1DEC88" wp14:anchorId="7F79C8EB">
            <wp:simplePos x="0" y="0"/>
            <wp:positionH relativeFrom="column">
              <wp:posOffset>-2540</wp:posOffset>
            </wp:positionH>
            <wp:positionV relativeFrom="paragraph">
              <wp:posOffset>287020</wp:posOffset>
            </wp:positionV>
            <wp:extent cx="1428750" cy="2905125"/>
            <wp:effectExtent l="0" t="0" r="0" b="952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n_detalje.jpg"/>
                    <pic:cNvPicPr/>
                  </pic:nvPicPr>
                  <pic:blipFill>
                    <a:blip r:embed="rId35">
                      <a:extLst>
                        <a:ext uri="{28A0092B-C50C-407E-A947-70E740481C1C}">
                          <a14:useLocalDpi xmlns:a14="http://schemas.microsoft.com/office/drawing/2010/main" val="0"/>
                        </a:ext>
                      </a:extLst>
                    </a:blip>
                    <a:stretch>
                      <a:fillRect/>
                    </a:stretch>
                  </pic:blipFill>
                  <pic:spPr>
                    <a:xfrm>
                      <a:off x="0" y="0"/>
                      <a:ext cx="1428750" cy="2905125"/>
                    </a:xfrm>
                    <a:prstGeom prst="rect">
                      <a:avLst/>
                    </a:prstGeom>
                  </pic:spPr>
                </pic:pic>
              </a:graphicData>
            </a:graphic>
            <wp14:sizeRelH relativeFrom="page">
              <wp14:pctWidth>0</wp14:pctWidth>
            </wp14:sizeRelH>
            <wp14:sizeRelV relativeFrom="page">
              <wp14:pctHeight>0</wp14:pctHeight>
            </wp14:sizeRelV>
          </wp:anchor>
        </w:drawing>
      </w:r>
    </w:p>
    <w:p w:rsidRPr="00880EB5" w:rsidR="00F210FF" w:rsidP="00F210FF" w:rsidRDefault="00F210FF">
      <w:pPr>
        <w:rPr>
          <w:rFonts w:cstheme="minorHAnsi"/>
          <w:lang w:eastAsia="da-DK"/>
        </w:rPr>
      </w:pPr>
      <w:r w:rsidRPr="00880EB5">
        <w:rPr>
          <w:rFonts w:cstheme="minorHAnsi"/>
          <w:b/>
          <w:bCs/>
          <w:color w:val="333333"/>
          <w:sz w:val="21"/>
          <w:szCs w:val="21"/>
          <w:lang w:eastAsia="da-DK"/>
        </w:rPr>
        <w:t>Kernen i kornet</w:t>
      </w:r>
      <w:r w:rsidRPr="00880EB5">
        <w:rPr>
          <w:rFonts w:cstheme="minorHAnsi"/>
          <w:lang w:eastAsia="da-DK"/>
        </w:rPr>
        <w:br/>
        <w:t>Størstedelen af kornkernen udgøres af frøhviden, og faktisk udgør frøhviden hele 70-80 pct. af en kornkerne.</w:t>
      </w:r>
      <w:r w:rsidRPr="00880EB5">
        <w:rPr>
          <w:rFonts w:cstheme="minorHAnsi"/>
          <w:b/>
          <w:noProof/>
          <w:sz w:val="28"/>
          <w:lang w:eastAsia="da-DK"/>
        </w:rPr>
        <w:t xml:space="preserve"> </w:t>
      </w:r>
      <w:r w:rsidRPr="00880EB5">
        <w:rPr>
          <w:rFonts w:cstheme="minorHAnsi"/>
          <w:lang w:eastAsia="da-DK"/>
        </w:rPr>
        <w:t xml:space="preserve">Frøhviden indeholder næsten ingen kostfibre, men er rig på protein og stivelse. </w:t>
      </w:r>
    </w:p>
    <w:p w:rsidRPr="00880EB5" w:rsidR="00F210FF" w:rsidP="00F210FF" w:rsidRDefault="00F210FF">
      <w:pPr>
        <w:rPr>
          <w:rFonts w:cstheme="minorHAnsi"/>
          <w:lang w:eastAsia="da-DK"/>
        </w:rPr>
      </w:pPr>
      <w:r w:rsidRPr="00880EB5">
        <w:rPr>
          <w:rFonts w:cstheme="minorHAnsi"/>
          <w:lang w:eastAsia="da-DK"/>
        </w:rPr>
        <w:t>Kornkernens yderste lag udgøres af skaldelene, som også kaldes klid, og den udgør ca. 14 pct. af kernen. Klid er den primære kilde til fibre i mel.</w:t>
      </w:r>
    </w:p>
    <w:p w:rsidRPr="00880EB5" w:rsidR="00F210FF" w:rsidP="00F210FF" w:rsidRDefault="00F210FF">
      <w:pPr>
        <w:rPr>
          <w:rFonts w:cstheme="minorHAnsi"/>
          <w:lang w:eastAsia="da-DK"/>
        </w:rPr>
      </w:pPr>
      <w:r w:rsidRPr="00880EB5">
        <w:rPr>
          <w:rFonts w:cstheme="minorHAnsi"/>
          <w:lang w:eastAsia="da-DK"/>
        </w:rPr>
        <w:t xml:space="preserve">På den nederste del af kernen sidder kimen, som udgør ca. 3 pct. Kimen er rig på blandt andet B- og E-vitamin, protein, </w:t>
      </w:r>
      <w:proofErr w:type="spellStart"/>
      <w:r w:rsidRPr="00880EB5">
        <w:rPr>
          <w:rFonts w:cstheme="minorHAnsi"/>
          <w:lang w:eastAsia="da-DK"/>
        </w:rPr>
        <w:t>folsyre</w:t>
      </w:r>
      <w:proofErr w:type="spellEnd"/>
      <w:r w:rsidRPr="00880EB5">
        <w:rPr>
          <w:rFonts w:cstheme="minorHAnsi"/>
          <w:lang w:eastAsia="da-DK"/>
        </w:rPr>
        <w:t xml:space="preserve"> og essentielle fedtsyrer. </w:t>
      </w:r>
    </w:p>
    <w:p w:rsidRPr="00880EB5" w:rsidR="00F210FF" w:rsidP="00F210FF" w:rsidRDefault="00F210FF">
      <w:pPr>
        <w:rPr>
          <w:rFonts w:cstheme="minorHAnsi"/>
          <w:lang w:eastAsia="da-DK"/>
        </w:rPr>
      </w:pPr>
      <w:r w:rsidRPr="00880EB5">
        <w:rPr>
          <w:rFonts w:cstheme="minorHAnsi"/>
          <w:lang w:eastAsia="da-DK"/>
        </w:rPr>
        <w:t xml:space="preserve">Endelig udgør </w:t>
      </w:r>
      <w:proofErr w:type="spellStart"/>
      <w:r w:rsidRPr="00880EB5">
        <w:rPr>
          <w:rFonts w:cstheme="minorHAnsi"/>
          <w:lang w:eastAsia="da-DK"/>
        </w:rPr>
        <w:t>aleuronlaget</w:t>
      </w:r>
      <w:proofErr w:type="spellEnd"/>
      <w:r w:rsidRPr="00880EB5">
        <w:rPr>
          <w:rFonts w:cstheme="minorHAnsi"/>
          <w:lang w:eastAsia="da-DK"/>
        </w:rPr>
        <w:t>, som ligger mellem klidlaget og frøhviden, ca. 7 pct. af kernen, og dette lag er blandt andet rig på protein, enzymer, B-vitaminer, mineraler og kostfibre.</w:t>
      </w:r>
    </w:p>
    <w:p w:rsidR="00F210FF" w:rsidP="00F210FF" w:rsidRDefault="00F210FF">
      <w:pPr>
        <w:rPr>
          <w:b/>
          <w:sz w:val="28"/>
        </w:rPr>
      </w:pPr>
    </w:p>
    <w:p w:rsidR="00F210FF" w:rsidP="00F210FF" w:rsidRDefault="00F210FF">
      <w:pPr>
        <w:rPr>
          <w:b/>
          <w:sz w:val="28"/>
        </w:rPr>
      </w:pPr>
    </w:p>
    <w:p w:rsidRPr="00677F09" w:rsidR="00F210FF" w:rsidP="00F210FF" w:rsidRDefault="00F210FF">
      <w:pPr>
        <w:spacing w:after="0" w:line="240" w:lineRule="auto"/>
      </w:pPr>
      <w:r w:rsidRPr="00677F09">
        <w:t xml:space="preserve">Kilde: Økologisk Landsforening (2011, oktober) </w:t>
      </w:r>
      <w:r w:rsidRPr="00677F09">
        <w:rPr>
          <w:i/>
        </w:rPr>
        <w:t xml:space="preserve">Den økologiske bagebog. </w:t>
      </w:r>
      <w:r w:rsidRPr="00677F09">
        <w:t xml:space="preserve">Lokaliseret d. 17. oktober 2011: </w:t>
      </w:r>
      <w:hyperlink w:history="1" r:id="rId36">
        <w:r w:rsidRPr="00677F09">
          <w:rPr>
            <w:rStyle w:val="Hyperlink"/>
          </w:rPr>
          <w:t>http://denokologiskebagebog.dk/</w:t>
        </w:r>
      </w:hyperlink>
    </w:p>
    <w:p w:rsidRPr="00471E32" w:rsidR="00F210FF" w:rsidP="00F210FF" w:rsidRDefault="00F210FF">
      <w:pPr>
        <w:rPr>
          <w:sz w:val="20"/>
        </w:rPr>
      </w:pPr>
    </w:p>
    <w:p w:rsidR="00F210FF" w:rsidP="00F210FF" w:rsidRDefault="00F210FF"/>
    <w:p w:rsidR="00F210FF" w:rsidP="00F210FF" w:rsidRDefault="00F210FF"/>
    <w:p w:rsidR="00F210FF" w:rsidP="00F210FF" w:rsidRDefault="00F210FF"/>
    <w:p w:rsidR="00F210FF" w:rsidP="00F210FF" w:rsidRDefault="00F210FF"/>
    <w:p w:rsidR="00F210FF" w:rsidP="00F210FF" w:rsidRDefault="00F210FF">
      <w:pPr>
        <w:rPr>
          <w:b/>
          <w:sz w:val="24"/>
        </w:rPr>
      </w:pPr>
      <w:r>
        <w:rPr>
          <w:b/>
          <w:sz w:val="24"/>
        </w:rPr>
        <w:br w:type="page"/>
      </w:r>
    </w:p>
    <w:p w:rsidR="00F210FF" w:rsidP="00F210FF" w:rsidRDefault="00F210FF">
      <w:pPr>
        <w:pStyle w:val="Overskrift3"/>
      </w:pPr>
      <w:bookmarkStart w:name="_Toc315779710" w:id="31"/>
      <w:r w:rsidRPr="00B5155D">
        <w:lastRenderedPageBreak/>
        <w:t xml:space="preserve">Bilag </w:t>
      </w:r>
      <w:r>
        <w:t>5:</w:t>
      </w:r>
      <w:r w:rsidRPr="00B5155D">
        <w:t xml:space="preserve"> Madpyramiden 2011</w:t>
      </w:r>
      <w:bookmarkEnd w:id="31"/>
      <w:r w:rsidRPr="00B5155D">
        <w:t xml:space="preserve"> </w:t>
      </w:r>
    </w:p>
    <w:p w:rsidR="00F210FF" w:rsidP="00F210FF" w:rsidRDefault="00F210FF">
      <w:pPr>
        <w:rPr>
          <w:b/>
          <w:sz w:val="28"/>
        </w:rPr>
      </w:pPr>
    </w:p>
    <w:p w:rsidRPr="00B5155D" w:rsidR="00F210FF" w:rsidP="00F210FF" w:rsidRDefault="00F210FF">
      <w:pPr>
        <w:rPr>
          <w:b/>
          <w:sz w:val="28"/>
        </w:rPr>
      </w:pPr>
    </w:p>
    <w:p w:rsidR="00F210FF" w:rsidP="00F210FF" w:rsidRDefault="00F210FF">
      <w:r w:rsidRPr="00B5155D">
        <w:rPr>
          <w:b/>
          <w:noProof/>
          <w:sz w:val="28"/>
          <w:lang w:eastAsia="da-DK"/>
        </w:rPr>
        <w:drawing>
          <wp:anchor distT="0" distB="0" distL="114300" distR="114300" simplePos="0" relativeHeight="251663360" behindDoc="0" locked="0" layoutInCell="1" allowOverlap="1" wp14:editId="1C9B2D74" wp14:anchorId="5D0825B3">
            <wp:simplePos x="0" y="0"/>
            <wp:positionH relativeFrom="margin">
              <wp:posOffset>361950</wp:posOffset>
            </wp:positionH>
            <wp:positionV relativeFrom="margin">
              <wp:posOffset>1327150</wp:posOffset>
            </wp:positionV>
            <wp:extent cx="5188585" cy="4525645"/>
            <wp:effectExtent l="0" t="0" r="0" b="8255"/>
            <wp:wrapSquare wrapText="bothSides"/>
            <wp:docPr id="5"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 w:rsidR="00F210FF" w:rsidP="00F210FF" w:rsidRDefault="00F210FF">
      <w:pPr>
        <w:rPr>
          <w:sz w:val="20"/>
        </w:rPr>
      </w:pPr>
    </w:p>
    <w:p w:rsidRPr="00677F09" w:rsidR="00F210FF" w:rsidP="00F210FF" w:rsidRDefault="00F210FF">
      <w:pPr>
        <w:rPr>
          <w:szCs w:val="20"/>
        </w:rPr>
      </w:pPr>
      <w:r w:rsidRPr="00677F09">
        <w:t xml:space="preserve">Kilde: FDB. </w:t>
      </w:r>
      <w:r w:rsidRPr="00677F09">
        <w:rPr>
          <w:i/>
        </w:rPr>
        <w:t xml:space="preserve">Madpyramiden 2011. </w:t>
      </w:r>
      <w:r w:rsidRPr="00677F09">
        <w:t xml:space="preserve">Lokaliseret d. 5. oktober 2011: </w:t>
      </w:r>
      <w:hyperlink w:history="1" r:id="rId37">
        <w:r w:rsidRPr="00677F09">
          <w:rPr>
            <w:rStyle w:val="Hyperlink"/>
            <w:szCs w:val="20"/>
          </w:rPr>
          <w:t>http://www.madpyramiden.dk/</w:t>
        </w:r>
      </w:hyperlink>
    </w:p>
    <w:p w:rsidR="00F210FF" w:rsidP="00F210FF" w:rsidRDefault="00F210FF"/>
    <w:p w:rsidR="00F210FF" w:rsidRDefault="00F210FF">
      <w:pPr>
        <w:rPr>
          <w:rStyle w:val="Hyperlink"/>
          <w:rFonts w:cstheme="minorHAnsi"/>
          <w:sz w:val="20"/>
        </w:rPr>
      </w:pPr>
      <w:r>
        <w:rPr>
          <w:rStyle w:val="Hyperlink"/>
          <w:rFonts w:cstheme="minorHAnsi"/>
          <w:sz w:val="20"/>
        </w:rPr>
        <w:br w:type="page"/>
      </w:r>
    </w:p>
    <w:p w:rsidR="00F210FF" w:rsidP="00F210FF" w:rsidRDefault="00F210FF">
      <w:pPr>
        <w:pStyle w:val="Overskrift3"/>
        <w:rPr>
          <w:lang w:eastAsia="da-DK"/>
        </w:rPr>
      </w:pPr>
      <w:bookmarkStart w:name="_Toc315779711" w:id="32"/>
      <w:r w:rsidRPr="00F84FBE">
        <w:rPr>
          <w:lang w:eastAsia="da-DK"/>
        </w:rPr>
        <w:lastRenderedPageBreak/>
        <w:t xml:space="preserve">Bilag </w:t>
      </w:r>
      <w:r>
        <w:rPr>
          <w:lang w:eastAsia="da-DK"/>
        </w:rPr>
        <w:t>6</w:t>
      </w:r>
      <w:r w:rsidRPr="00F84FBE">
        <w:rPr>
          <w:lang w:eastAsia="da-DK"/>
        </w:rPr>
        <w:t>: Fødevarernes klimaaftryk</w:t>
      </w:r>
      <w:bookmarkEnd w:id="32"/>
    </w:p>
    <w:p w:rsidR="00F210FF" w:rsidP="00F210FF" w:rsidRDefault="00F210FF">
      <w:pPr>
        <w:spacing w:after="0" w:line="240" w:lineRule="auto"/>
        <w:rPr>
          <w:sz w:val="20"/>
        </w:rPr>
      </w:pPr>
    </w:p>
    <w:p w:rsidR="00F210FF" w:rsidP="00F210FF" w:rsidRDefault="00F210FF">
      <w:pPr>
        <w:spacing w:after="0" w:line="240" w:lineRule="auto"/>
        <w:rPr>
          <w:sz w:val="20"/>
        </w:rPr>
      </w:pPr>
    </w:p>
    <w:p w:rsidR="00F210FF" w:rsidP="00F210FF" w:rsidRDefault="00F210FF">
      <w:pPr>
        <w:spacing w:after="0" w:line="240" w:lineRule="auto"/>
        <w:rPr>
          <w:sz w:val="20"/>
        </w:rPr>
      </w:pPr>
      <w:r>
        <w:rPr>
          <w:noProof/>
          <w:sz w:val="20"/>
          <w:lang w:eastAsia="da-DK"/>
        </w:rPr>
        <w:drawing>
          <wp:inline distT="0" distB="0" distL="0" distR="0" wp14:anchorId="082B846D" wp14:editId="0883EF71">
            <wp:extent cx="5133671" cy="72000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ødevarernes-klimaaftry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3671" cy="7200000"/>
                    </a:xfrm>
                    <a:prstGeom prst="rect">
                      <a:avLst/>
                    </a:prstGeom>
                  </pic:spPr>
                </pic:pic>
              </a:graphicData>
            </a:graphic>
          </wp:inline>
        </w:drawing>
      </w:r>
    </w:p>
    <w:p w:rsidR="00F210FF" w:rsidP="00F210FF" w:rsidRDefault="00F210FF">
      <w:pPr>
        <w:spacing w:after="0" w:line="240" w:lineRule="auto"/>
        <w:rPr>
          <w:sz w:val="20"/>
        </w:rPr>
      </w:pPr>
    </w:p>
    <w:p w:rsidRPr="00B570BA" w:rsidR="00F210FF" w:rsidP="00F210FF" w:rsidRDefault="00F210FF">
      <w:pPr>
        <w:spacing w:after="0" w:line="240" w:lineRule="auto"/>
        <w:rPr>
          <w:rFonts w:cstheme="minorHAnsi"/>
        </w:rPr>
      </w:pPr>
      <w:r>
        <w:rPr>
          <w:sz w:val="20"/>
        </w:rPr>
        <w:t xml:space="preserve">Kilde: Københavns kommune, Center for miljø. (2009, november) </w:t>
      </w:r>
      <w:r w:rsidRPr="00A979F6">
        <w:rPr>
          <w:rFonts w:cstheme="minorHAnsi"/>
          <w:i/>
          <w:sz w:val="20"/>
        </w:rPr>
        <w:t>Klima på tallerkenen</w:t>
      </w:r>
      <w:r>
        <w:rPr>
          <w:rFonts w:cstheme="minorHAnsi"/>
          <w:i/>
          <w:sz w:val="20"/>
        </w:rPr>
        <w:t xml:space="preserve">. </w:t>
      </w:r>
      <w:r>
        <w:rPr>
          <w:rFonts w:cstheme="minorHAnsi"/>
          <w:sz w:val="20"/>
        </w:rPr>
        <w:t>Lokaliseret d. 5. oktober 2011:</w:t>
      </w:r>
    </w:p>
    <w:p w:rsidRPr="00B570BA" w:rsidR="00F210FF" w:rsidP="00F210FF" w:rsidRDefault="007F6276">
      <w:pPr>
        <w:spacing w:after="0" w:line="240" w:lineRule="auto"/>
        <w:rPr>
          <w:sz w:val="18"/>
        </w:rPr>
      </w:pPr>
      <w:hyperlink w:history="1" r:id="rId38">
        <w:r w:rsidRPr="00B570BA" w:rsidR="00F210FF">
          <w:rPr>
            <w:rStyle w:val="Hyperlink"/>
            <w:rFonts w:cstheme="minorHAnsi"/>
            <w:sz w:val="20"/>
          </w:rPr>
          <w:t>http://www.kk.dk/sitecore/content/Subsites/Klima/SubsiteFrontpage/KoebenhavnsKommunesIndsatser/VoresKlima/DownloadMaterialer/~/media/7817FF782E324573A460198BC9D00976.ashx</w:t>
        </w:r>
      </w:hyperlink>
    </w:p>
    <w:p w:rsidR="00F210FF" w:rsidP="00F210FF" w:rsidRDefault="00F210FF">
      <w:pPr>
        <w:jc w:val="both"/>
        <w:rPr>
          <w:b/>
          <w:i/>
          <w:sz w:val="24"/>
        </w:rPr>
      </w:pPr>
    </w:p>
    <w:p w:rsidRPr="00F210FF" w:rsidR="00F210FF" w:rsidP="00F210FF" w:rsidRDefault="00F210FF">
      <w:pPr>
        <w:jc w:val="both"/>
        <w:rPr>
          <w:sz w:val="24"/>
        </w:rPr>
        <w:sectPr w:rsidRPr="00F210FF" w:rsidR="00F210FF" w:rsidSect="00F210FF">
          <w:headerReference w:type="default" r:id="rId39"/>
          <w:footerReference w:type="default" r:id="rId40"/>
          <w:pgSz w:w="11906" w:h="16838"/>
          <w:pgMar w:top="1701" w:right="1134" w:bottom="1701" w:left="1134" w:header="708" w:footer="708" w:gutter="0"/>
          <w:cols w:space="708"/>
          <w:docGrid w:linePitch="360"/>
        </w:sectPr>
      </w:pPr>
    </w:p>
    <w:p w:rsidRPr="003D0940" w:rsidR="00F210FF" w:rsidP="00F210FF" w:rsidRDefault="00F210FF">
      <w:pPr>
        <w:pStyle w:val="Overskrift3"/>
      </w:pPr>
      <w:bookmarkStart w:name="_Toc315779712" w:id="33"/>
      <w:r w:rsidRPr="003D0940">
        <w:lastRenderedPageBreak/>
        <w:t>Bilag 7: Forslag til indhold af sæsonens råvarekurv</w:t>
      </w:r>
      <w:bookmarkEnd w:id="33"/>
    </w:p>
    <w:p w:rsidR="00F210FF" w:rsidP="00F210FF" w:rsidRDefault="00F210FF">
      <w:pPr>
        <w:jc w:val="both"/>
        <w:rPr>
          <w:b/>
          <w:i/>
          <w:sz w:val="24"/>
        </w:rPr>
        <w:sectPr w:rsidR="00F210FF" w:rsidSect="00F210FF">
          <w:headerReference w:type="default" r:id="rId41"/>
          <w:footerReference w:type="default" r:id="rId42"/>
          <w:pgSz w:w="11906" w:h="16838"/>
          <w:pgMar w:top="1701" w:right="1134" w:bottom="1701" w:left="1134" w:header="708" w:footer="708" w:gutter="0"/>
          <w:cols w:space="708"/>
          <w:docGrid w:linePitch="360"/>
        </w:sectPr>
      </w:pPr>
    </w:p>
    <w:p w:rsidR="00F210FF" w:rsidP="00F210FF" w:rsidRDefault="00F210FF">
      <w:pPr>
        <w:jc w:val="both"/>
        <w:rPr>
          <w:b/>
          <w:i/>
          <w:sz w:val="24"/>
        </w:rPr>
      </w:pPr>
    </w:p>
    <w:p w:rsidR="003E344F" w:rsidP="00F210FF" w:rsidRDefault="003E344F">
      <w:pPr>
        <w:rPr>
          <w:b/>
          <w:i/>
          <w:sz w:val="24"/>
        </w:rPr>
        <w:sectPr w:rsidR="003E344F" w:rsidSect="00F210FF">
          <w:type w:val="continuous"/>
          <w:pgSz w:w="11906" w:h="16838"/>
          <w:pgMar w:top="1701" w:right="1134" w:bottom="1701" w:left="1134" w:header="708" w:footer="708" w:gutter="0"/>
          <w:cols w:space="708"/>
          <w:docGrid w:linePitch="360"/>
        </w:sectPr>
      </w:pPr>
    </w:p>
    <w:p w:rsidRPr="002A6778" w:rsidR="00F210FF" w:rsidP="00F210FF" w:rsidRDefault="00F210FF">
      <w:pPr>
        <w:rPr>
          <w:b/>
          <w:i/>
          <w:sz w:val="24"/>
        </w:rPr>
      </w:pPr>
      <w:r w:rsidRPr="002A6778">
        <w:rPr>
          <w:b/>
          <w:i/>
          <w:sz w:val="24"/>
        </w:rPr>
        <w:lastRenderedPageBreak/>
        <w:t>Forår:</w:t>
      </w:r>
    </w:p>
    <w:p w:rsidR="00F210FF" w:rsidP="00F210FF" w:rsidRDefault="00F210FF">
      <w:pPr>
        <w:spacing w:after="0" w:line="240" w:lineRule="auto"/>
        <w:rPr>
          <w:u w:val="single"/>
        </w:rPr>
      </w:pPr>
      <w:r>
        <w:rPr>
          <w:u w:val="single"/>
        </w:rPr>
        <w:t>Mejeriprodukter:</w:t>
      </w:r>
    </w:p>
    <w:p w:rsidRPr="003C2912" w:rsidR="00F210FF" w:rsidP="00F210FF" w:rsidRDefault="00F210FF">
      <w:pPr>
        <w:spacing w:after="0" w:line="240" w:lineRule="auto"/>
      </w:pPr>
      <w:r>
        <w:t>Feta</w:t>
      </w:r>
    </w:p>
    <w:p w:rsidR="00F210FF" w:rsidP="00F210FF" w:rsidRDefault="00F210FF">
      <w:pPr>
        <w:spacing w:after="0" w:line="240" w:lineRule="auto"/>
        <w:rPr>
          <w:u w:val="single"/>
        </w:rPr>
      </w:pPr>
    </w:p>
    <w:p w:rsidR="00F210FF" w:rsidP="00F210FF" w:rsidRDefault="00F210FF">
      <w:pPr>
        <w:spacing w:after="0" w:line="240" w:lineRule="auto"/>
        <w:rPr>
          <w:u w:val="single"/>
        </w:rPr>
      </w:pPr>
      <w:r w:rsidRPr="006D335D">
        <w:rPr>
          <w:u w:val="single"/>
        </w:rPr>
        <w:t xml:space="preserve">Frugt og grønt: </w:t>
      </w:r>
    </w:p>
    <w:p w:rsidR="00F210FF" w:rsidP="00F210FF" w:rsidRDefault="00F210FF">
      <w:pPr>
        <w:spacing w:after="0" w:line="240" w:lineRule="auto"/>
      </w:pPr>
      <w:r>
        <w:t xml:space="preserve">Fennikel </w:t>
      </w:r>
    </w:p>
    <w:p w:rsidR="00F210FF" w:rsidP="00F210FF" w:rsidRDefault="00F210FF">
      <w:pPr>
        <w:spacing w:after="0" w:line="240" w:lineRule="auto"/>
      </w:pPr>
      <w:r>
        <w:t xml:space="preserve">Agurk </w:t>
      </w:r>
    </w:p>
    <w:p w:rsidR="00F210FF" w:rsidP="00F210FF" w:rsidRDefault="00F210FF">
      <w:pPr>
        <w:spacing w:after="0" w:line="240" w:lineRule="auto"/>
      </w:pPr>
      <w:r>
        <w:t>Rabarber</w:t>
      </w:r>
    </w:p>
    <w:p w:rsidR="00F210FF" w:rsidP="00F210FF" w:rsidRDefault="00F210FF">
      <w:pPr>
        <w:spacing w:after="0" w:line="240" w:lineRule="auto"/>
      </w:pPr>
      <w:r>
        <w:t>Citron</w:t>
      </w:r>
    </w:p>
    <w:p w:rsidR="00F210FF" w:rsidP="00F210FF" w:rsidRDefault="00F210FF">
      <w:pPr>
        <w:spacing w:after="0" w:line="240" w:lineRule="auto"/>
      </w:pPr>
      <w:r>
        <w:t>Purløg</w:t>
      </w:r>
    </w:p>
    <w:p w:rsidR="00F210FF" w:rsidP="00F210FF" w:rsidRDefault="00F210FF">
      <w:pPr>
        <w:spacing w:after="0" w:line="240" w:lineRule="auto"/>
      </w:pPr>
      <w:r>
        <w:t>Hvidløg</w:t>
      </w:r>
    </w:p>
    <w:p w:rsidR="00F210FF" w:rsidP="00F210FF" w:rsidRDefault="00F210FF">
      <w:pPr>
        <w:spacing w:after="0" w:line="240" w:lineRule="auto"/>
      </w:pPr>
      <w:r>
        <w:t>Løg</w:t>
      </w:r>
    </w:p>
    <w:p w:rsidRPr="00B70BC7" w:rsidR="00F210FF" w:rsidP="00F210FF" w:rsidRDefault="00F210FF">
      <w:pPr>
        <w:spacing w:after="0" w:line="240" w:lineRule="auto"/>
      </w:pPr>
    </w:p>
    <w:p w:rsidR="00F210FF" w:rsidP="00F210FF" w:rsidRDefault="00F210FF">
      <w:pPr>
        <w:spacing w:after="0" w:line="240" w:lineRule="auto"/>
        <w:rPr>
          <w:u w:val="single"/>
        </w:rPr>
      </w:pPr>
      <w:r w:rsidRPr="006D335D">
        <w:rPr>
          <w:u w:val="single"/>
        </w:rPr>
        <w:t>Kornprodukter:</w:t>
      </w:r>
    </w:p>
    <w:p w:rsidR="00F210FF" w:rsidP="00F210FF" w:rsidRDefault="00F210FF">
      <w:pPr>
        <w:spacing w:after="0" w:line="240" w:lineRule="auto"/>
      </w:pPr>
      <w:r>
        <w:t xml:space="preserve">Quinoa </w:t>
      </w:r>
    </w:p>
    <w:p w:rsidR="00F210FF" w:rsidP="00F210FF" w:rsidRDefault="00F210FF">
      <w:pPr>
        <w:spacing w:after="0" w:line="240" w:lineRule="auto"/>
        <w:rPr>
          <w:u w:val="single"/>
        </w:rPr>
      </w:pPr>
    </w:p>
    <w:p w:rsidRPr="006D335D" w:rsidR="00F210FF" w:rsidP="00F210FF" w:rsidRDefault="00F210FF">
      <w:pPr>
        <w:spacing w:after="0" w:line="240" w:lineRule="auto"/>
        <w:rPr>
          <w:u w:val="single"/>
        </w:rPr>
      </w:pPr>
      <w:r>
        <w:rPr>
          <w:u w:val="single"/>
        </w:rPr>
        <w:t>K</w:t>
      </w:r>
      <w:r w:rsidRPr="006D335D">
        <w:rPr>
          <w:u w:val="single"/>
        </w:rPr>
        <w:t xml:space="preserve">olonial: </w:t>
      </w:r>
    </w:p>
    <w:p w:rsidR="00F210FF" w:rsidP="00F210FF" w:rsidRDefault="00F210FF">
      <w:pPr>
        <w:spacing w:after="0" w:line="240" w:lineRule="auto"/>
      </w:pPr>
      <w:r>
        <w:t>Rapsolie eller olivenolie</w:t>
      </w:r>
    </w:p>
    <w:p w:rsidR="00F210FF" w:rsidP="00F210FF" w:rsidRDefault="00F210FF">
      <w:pPr>
        <w:spacing w:after="0" w:line="240" w:lineRule="auto"/>
      </w:pPr>
      <w:r>
        <w:t>Sukker</w:t>
      </w:r>
    </w:p>
    <w:p w:rsidR="00F210FF" w:rsidP="00F210FF" w:rsidRDefault="00F210FF">
      <w:pPr>
        <w:spacing w:after="0" w:line="240" w:lineRule="auto"/>
      </w:pPr>
      <w:r>
        <w:t>Æblecidereddike</w:t>
      </w:r>
    </w:p>
    <w:p w:rsidR="00F210FF" w:rsidP="00F210FF" w:rsidRDefault="00F210FF">
      <w:pPr>
        <w:spacing w:after="0" w:line="240" w:lineRule="auto"/>
      </w:pPr>
      <w:r>
        <w:t>Mandler</w:t>
      </w:r>
    </w:p>
    <w:p w:rsidR="00F210FF" w:rsidP="00F210FF" w:rsidRDefault="00F210FF">
      <w:pPr>
        <w:spacing w:after="0" w:line="240" w:lineRule="auto"/>
      </w:pPr>
    </w:p>
    <w:p w:rsidR="00F210FF" w:rsidP="00F210FF" w:rsidRDefault="00F210FF">
      <w:pPr>
        <w:spacing w:after="0" w:line="240" w:lineRule="auto"/>
      </w:pPr>
    </w:p>
    <w:p w:rsidRPr="002A6778" w:rsidR="00F210FF" w:rsidP="00F210FF" w:rsidRDefault="00F210FF">
      <w:pPr>
        <w:rPr>
          <w:b/>
          <w:i/>
          <w:sz w:val="24"/>
        </w:rPr>
      </w:pPr>
      <w:r w:rsidRPr="002A6778">
        <w:rPr>
          <w:b/>
          <w:i/>
          <w:sz w:val="24"/>
        </w:rPr>
        <w:t>Sommer:</w:t>
      </w:r>
    </w:p>
    <w:p w:rsidR="00F210FF" w:rsidP="00F210FF" w:rsidRDefault="00F210FF">
      <w:pPr>
        <w:spacing w:after="0" w:line="240" w:lineRule="auto"/>
        <w:rPr>
          <w:u w:val="single"/>
        </w:rPr>
      </w:pPr>
      <w:r>
        <w:rPr>
          <w:u w:val="single"/>
        </w:rPr>
        <w:t>Mejeriprodukter:</w:t>
      </w:r>
    </w:p>
    <w:p w:rsidR="00F210FF" w:rsidP="00F210FF" w:rsidRDefault="00F210FF">
      <w:pPr>
        <w:spacing w:after="0" w:line="240" w:lineRule="auto"/>
      </w:pPr>
      <w:r w:rsidRPr="00746F39">
        <w:t>Parmesan</w:t>
      </w:r>
    </w:p>
    <w:p w:rsidRPr="00746F39" w:rsidR="00F210FF" w:rsidP="00F210FF" w:rsidRDefault="00F210FF">
      <w:pPr>
        <w:spacing w:after="0" w:line="240" w:lineRule="auto"/>
      </w:pPr>
    </w:p>
    <w:p w:rsidRPr="006D335D" w:rsidR="00F210FF" w:rsidP="00F210FF" w:rsidRDefault="00F210FF">
      <w:pPr>
        <w:spacing w:after="0" w:line="240" w:lineRule="auto"/>
        <w:rPr>
          <w:u w:val="single"/>
        </w:rPr>
      </w:pPr>
      <w:r w:rsidRPr="006D335D">
        <w:rPr>
          <w:u w:val="single"/>
        </w:rPr>
        <w:t xml:space="preserve">Frugt og grønt: </w:t>
      </w:r>
    </w:p>
    <w:p w:rsidR="00F210FF" w:rsidP="00F210FF" w:rsidRDefault="00F210FF">
      <w:pPr>
        <w:spacing w:after="0" w:line="240" w:lineRule="auto"/>
      </w:pPr>
      <w:r>
        <w:t>Spinat</w:t>
      </w:r>
    </w:p>
    <w:p w:rsidR="00F210FF" w:rsidP="00F210FF" w:rsidRDefault="00F210FF">
      <w:pPr>
        <w:spacing w:after="0" w:line="240" w:lineRule="auto"/>
      </w:pPr>
      <w:r>
        <w:t xml:space="preserve">Asparges </w:t>
      </w:r>
    </w:p>
    <w:p w:rsidR="00F210FF" w:rsidP="00F210FF" w:rsidRDefault="00F210FF">
      <w:pPr>
        <w:spacing w:after="0" w:line="240" w:lineRule="auto"/>
      </w:pPr>
      <w:r>
        <w:t>Citron</w:t>
      </w:r>
    </w:p>
    <w:p w:rsidR="00F210FF" w:rsidP="00F210FF" w:rsidRDefault="00F210FF">
      <w:pPr>
        <w:spacing w:after="0" w:line="240" w:lineRule="auto"/>
      </w:pPr>
      <w:r>
        <w:t>Løg</w:t>
      </w:r>
    </w:p>
    <w:p w:rsidR="00F210FF" w:rsidP="00F210FF" w:rsidRDefault="00F210FF">
      <w:pPr>
        <w:spacing w:after="0" w:line="240" w:lineRule="auto"/>
      </w:pPr>
      <w:r>
        <w:t>Hvidløg</w:t>
      </w:r>
    </w:p>
    <w:p w:rsidRPr="006A2317" w:rsidR="00F210FF" w:rsidP="00F210FF" w:rsidRDefault="00F210FF">
      <w:pPr>
        <w:spacing w:after="0" w:line="240" w:lineRule="auto"/>
      </w:pPr>
    </w:p>
    <w:p w:rsidRPr="006D335D" w:rsidR="00F210FF" w:rsidP="00F210FF" w:rsidRDefault="00F210FF">
      <w:pPr>
        <w:spacing w:after="0" w:line="240" w:lineRule="auto"/>
        <w:rPr>
          <w:u w:val="single"/>
        </w:rPr>
      </w:pPr>
      <w:r w:rsidRPr="006D335D">
        <w:rPr>
          <w:u w:val="single"/>
        </w:rPr>
        <w:t>Kornprodukter:</w:t>
      </w:r>
    </w:p>
    <w:p w:rsidR="00F210FF" w:rsidP="00F210FF" w:rsidRDefault="00F210FF">
      <w:pPr>
        <w:spacing w:after="0" w:line="240" w:lineRule="auto"/>
      </w:pPr>
      <w:r>
        <w:t xml:space="preserve">Perlebyg </w:t>
      </w:r>
    </w:p>
    <w:p w:rsidR="00F210FF" w:rsidP="00F210FF" w:rsidRDefault="00F210FF">
      <w:pPr>
        <w:spacing w:after="0" w:line="240" w:lineRule="auto"/>
        <w:rPr>
          <w:u w:val="single"/>
        </w:rPr>
      </w:pPr>
    </w:p>
    <w:p w:rsidR="00F210FF" w:rsidP="00F210FF" w:rsidRDefault="00F210FF">
      <w:pPr>
        <w:spacing w:after="0" w:line="240" w:lineRule="auto"/>
        <w:rPr>
          <w:u w:val="single"/>
        </w:rPr>
      </w:pPr>
      <w:r>
        <w:rPr>
          <w:u w:val="single"/>
        </w:rPr>
        <w:t>K</w:t>
      </w:r>
      <w:r w:rsidRPr="006D335D">
        <w:rPr>
          <w:u w:val="single"/>
        </w:rPr>
        <w:t xml:space="preserve">olonial: </w:t>
      </w:r>
    </w:p>
    <w:p w:rsidR="00F210FF" w:rsidP="00F210FF" w:rsidRDefault="00F210FF">
      <w:pPr>
        <w:spacing w:after="0" w:line="240" w:lineRule="auto"/>
      </w:pPr>
      <w:r>
        <w:t>Rapsolie eller olivenolie</w:t>
      </w:r>
    </w:p>
    <w:p w:rsidR="00F210FF" w:rsidP="00F210FF" w:rsidRDefault="00F210FF">
      <w:pPr>
        <w:spacing w:after="0" w:line="240" w:lineRule="auto"/>
      </w:pPr>
      <w:r>
        <w:t>Hasselnødder</w:t>
      </w:r>
    </w:p>
    <w:p w:rsidR="00F210FF" w:rsidP="00F210FF" w:rsidRDefault="00F210FF">
      <w:pPr>
        <w:spacing w:after="0" w:line="240" w:lineRule="auto"/>
      </w:pPr>
      <w:r>
        <w:t>Kyllingefond</w:t>
      </w:r>
    </w:p>
    <w:p w:rsidR="00F210FF" w:rsidP="00F210FF" w:rsidRDefault="00F210FF">
      <w:pPr>
        <w:spacing w:after="0" w:line="240" w:lineRule="auto"/>
        <w:rPr>
          <w:b/>
          <w:i/>
        </w:rPr>
      </w:pPr>
      <w:r>
        <w:t>Hvidvin</w:t>
      </w:r>
    </w:p>
    <w:p w:rsidR="00677F09" w:rsidP="00F210FF" w:rsidRDefault="00677F09">
      <w:pPr>
        <w:spacing w:after="0" w:line="240" w:lineRule="auto"/>
        <w:rPr>
          <w:b/>
          <w:i/>
          <w:sz w:val="24"/>
        </w:rPr>
      </w:pPr>
    </w:p>
    <w:p w:rsidRPr="002A6778" w:rsidR="00F210FF" w:rsidP="00F210FF" w:rsidRDefault="003E344F">
      <w:pPr>
        <w:spacing w:after="0" w:line="240" w:lineRule="auto"/>
        <w:rPr>
          <w:b/>
          <w:i/>
          <w:sz w:val="24"/>
        </w:rPr>
      </w:pPr>
      <w:r>
        <w:rPr>
          <w:b/>
          <w:i/>
          <w:sz w:val="24"/>
        </w:rPr>
        <w:t>E</w:t>
      </w:r>
      <w:r w:rsidRPr="002A6778" w:rsidR="00F210FF">
        <w:rPr>
          <w:b/>
          <w:i/>
          <w:sz w:val="24"/>
        </w:rPr>
        <w:t>fterår:</w:t>
      </w:r>
    </w:p>
    <w:p w:rsidR="00F210FF" w:rsidP="00F210FF" w:rsidRDefault="00F210FF">
      <w:pPr>
        <w:spacing w:after="0" w:line="240" w:lineRule="auto"/>
        <w:rPr>
          <w:u w:val="single"/>
        </w:rPr>
      </w:pPr>
    </w:p>
    <w:p w:rsidRPr="006D335D" w:rsidR="00F210FF" w:rsidP="00F210FF" w:rsidRDefault="00F210FF">
      <w:pPr>
        <w:spacing w:after="0" w:line="240" w:lineRule="auto"/>
        <w:rPr>
          <w:u w:val="single"/>
        </w:rPr>
      </w:pPr>
      <w:r w:rsidRPr="006D335D">
        <w:rPr>
          <w:u w:val="single"/>
        </w:rPr>
        <w:t xml:space="preserve">Frugt og grønt: </w:t>
      </w:r>
    </w:p>
    <w:p w:rsidR="00F210FF" w:rsidP="00F210FF" w:rsidRDefault="00F210FF">
      <w:pPr>
        <w:spacing w:after="0" w:line="240" w:lineRule="auto"/>
      </w:pPr>
      <w:r>
        <w:t>Knoldselleri</w:t>
      </w:r>
    </w:p>
    <w:p w:rsidR="00F210FF" w:rsidP="00F210FF" w:rsidRDefault="00F210FF">
      <w:pPr>
        <w:spacing w:after="0" w:line="240" w:lineRule="auto"/>
      </w:pPr>
      <w:r>
        <w:t>Gulerødder</w:t>
      </w:r>
    </w:p>
    <w:p w:rsidR="00F210FF" w:rsidP="00F210FF" w:rsidRDefault="00F210FF">
      <w:pPr>
        <w:spacing w:after="0" w:line="240" w:lineRule="auto"/>
      </w:pPr>
      <w:r>
        <w:t>Porrer</w:t>
      </w:r>
    </w:p>
    <w:p w:rsidR="00F210FF" w:rsidP="00F210FF" w:rsidRDefault="00F210FF">
      <w:pPr>
        <w:spacing w:after="0" w:line="240" w:lineRule="auto"/>
      </w:pPr>
      <w:r>
        <w:t>Grønkål</w:t>
      </w:r>
    </w:p>
    <w:p w:rsidR="00F210FF" w:rsidP="00F210FF" w:rsidRDefault="00F210FF">
      <w:pPr>
        <w:spacing w:after="0" w:line="240" w:lineRule="auto"/>
      </w:pPr>
      <w:r>
        <w:t>Citron</w:t>
      </w:r>
    </w:p>
    <w:p w:rsidR="00F210FF" w:rsidP="00F210FF" w:rsidRDefault="00F210FF">
      <w:pPr>
        <w:spacing w:after="0" w:line="240" w:lineRule="auto"/>
      </w:pPr>
      <w:r>
        <w:t>Hvidløg</w:t>
      </w:r>
    </w:p>
    <w:p w:rsidR="00F210FF" w:rsidP="00F210FF" w:rsidRDefault="00F210FF">
      <w:pPr>
        <w:spacing w:after="0" w:line="240" w:lineRule="auto"/>
      </w:pPr>
      <w:r>
        <w:t>Løg</w:t>
      </w:r>
    </w:p>
    <w:p w:rsidR="00F210FF" w:rsidP="00F210FF" w:rsidRDefault="00F210FF">
      <w:pPr>
        <w:spacing w:after="0" w:line="240" w:lineRule="auto"/>
        <w:rPr>
          <w:u w:val="single"/>
        </w:rPr>
      </w:pPr>
    </w:p>
    <w:p w:rsidRPr="006D335D" w:rsidR="00F210FF" w:rsidP="00F210FF" w:rsidRDefault="00F210FF">
      <w:pPr>
        <w:spacing w:after="0" w:line="240" w:lineRule="auto"/>
        <w:rPr>
          <w:u w:val="single"/>
        </w:rPr>
      </w:pPr>
      <w:r w:rsidRPr="006D335D">
        <w:rPr>
          <w:u w:val="single"/>
        </w:rPr>
        <w:t>Kornprodukter:</w:t>
      </w:r>
    </w:p>
    <w:p w:rsidR="00F210FF" w:rsidP="00F210FF" w:rsidRDefault="00F210FF">
      <w:pPr>
        <w:spacing w:after="0" w:line="240" w:lineRule="auto"/>
      </w:pPr>
      <w:r>
        <w:t>Hvedekerner</w:t>
      </w:r>
    </w:p>
    <w:p w:rsidRPr="006A2317" w:rsidR="00F210FF" w:rsidP="00F210FF" w:rsidRDefault="00F210FF">
      <w:pPr>
        <w:spacing w:after="0" w:line="240" w:lineRule="auto"/>
      </w:pPr>
    </w:p>
    <w:p w:rsidRPr="006D335D" w:rsidR="00F210FF" w:rsidP="00F210FF" w:rsidRDefault="00F210FF">
      <w:pPr>
        <w:spacing w:after="0" w:line="240" w:lineRule="auto"/>
        <w:rPr>
          <w:u w:val="single"/>
        </w:rPr>
      </w:pPr>
      <w:r>
        <w:rPr>
          <w:u w:val="single"/>
        </w:rPr>
        <w:t>K</w:t>
      </w:r>
      <w:r w:rsidRPr="006D335D">
        <w:rPr>
          <w:u w:val="single"/>
        </w:rPr>
        <w:t xml:space="preserve">olonial: </w:t>
      </w:r>
    </w:p>
    <w:p w:rsidR="00F210FF" w:rsidP="00F210FF" w:rsidRDefault="00F210FF">
      <w:pPr>
        <w:spacing w:after="0" w:line="240" w:lineRule="auto"/>
      </w:pPr>
      <w:r>
        <w:t>Rapsolie eller olivenolie</w:t>
      </w:r>
    </w:p>
    <w:p w:rsidR="00F210FF" w:rsidP="00F210FF" w:rsidRDefault="00F210FF">
      <w:pPr>
        <w:spacing w:after="0" w:line="240" w:lineRule="auto"/>
      </w:pPr>
      <w:r>
        <w:t>Soltørrede tomater</w:t>
      </w:r>
    </w:p>
    <w:p w:rsidR="00F210FF" w:rsidP="00F210FF" w:rsidRDefault="00F210FF">
      <w:pPr>
        <w:spacing w:after="0" w:line="240" w:lineRule="auto"/>
      </w:pPr>
      <w:r>
        <w:t>Hakkede tomater</w:t>
      </w:r>
    </w:p>
    <w:p w:rsidR="00F210FF" w:rsidP="00F210FF" w:rsidRDefault="00F210FF">
      <w:pPr>
        <w:rPr>
          <w:b/>
          <w:i/>
          <w:sz w:val="24"/>
        </w:rPr>
      </w:pPr>
    </w:p>
    <w:p w:rsidRPr="002A6778" w:rsidR="00F210FF" w:rsidP="00F210FF" w:rsidRDefault="00F210FF">
      <w:pPr>
        <w:rPr>
          <w:b/>
          <w:i/>
          <w:sz w:val="24"/>
        </w:rPr>
      </w:pPr>
      <w:r w:rsidRPr="002A6778">
        <w:rPr>
          <w:b/>
          <w:i/>
          <w:sz w:val="24"/>
        </w:rPr>
        <w:t>Vinter:</w:t>
      </w:r>
    </w:p>
    <w:p w:rsidRPr="006D335D" w:rsidR="00F210FF" w:rsidP="00F210FF" w:rsidRDefault="00F210FF">
      <w:pPr>
        <w:spacing w:after="0" w:line="240" w:lineRule="auto"/>
        <w:rPr>
          <w:u w:val="single"/>
        </w:rPr>
      </w:pPr>
      <w:r w:rsidRPr="006D335D">
        <w:rPr>
          <w:u w:val="single"/>
        </w:rPr>
        <w:t xml:space="preserve">Frugt og grønt: </w:t>
      </w:r>
    </w:p>
    <w:p w:rsidR="00F210FF" w:rsidP="00F210FF" w:rsidRDefault="00F210FF">
      <w:pPr>
        <w:spacing w:after="0" w:line="240" w:lineRule="auto"/>
      </w:pPr>
      <w:r>
        <w:t>Æbler</w:t>
      </w:r>
    </w:p>
    <w:p w:rsidR="00F210FF" w:rsidP="00F210FF" w:rsidRDefault="00F210FF">
      <w:pPr>
        <w:spacing w:after="0" w:line="240" w:lineRule="auto"/>
      </w:pPr>
      <w:r>
        <w:t>Jordskokker</w:t>
      </w:r>
    </w:p>
    <w:p w:rsidR="00F210FF" w:rsidP="00F210FF" w:rsidRDefault="00F210FF">
      <w:pPr>
        <w:spacing w:after="0" w:line="240" w:lineRule="auto"/>
      </w:pPr>
      <w:r>
        <w:t xml:space="preserve">Porrer </w:t>
      </w:r>
    </w:p>
    <w:p w:rsidRPr="002F7B81" w:rsidR="00F210FF" w:rsidP="00F210FF" w:rsidRDefault="00F210FF">
      <w:pPr>
        <w:spacing w:after="0" w:line="240" w:lineRule="auto"/>
      </w:pPr>
      <w:r>
        <w:t>Rosenkål</w:t>
      </w:r>
    </w:p>
    <w:p w:rsidR="00F210FF" w:rsidP="00F210FF" w:rsidRDefault="00F210FF">
      <w:pPr>
        <w:spacing w:after="0" w:line="240" w:lineRule="auto"/>
        <w:rPr>
          <w:u w:val="single"/>
        </w:rPr>
      </w:pPr>
    </w:p>
    <w:p w:rsidRPr="006D335D" w:rsidR="00F210FF" w:rsidP="00F210FF" w:rsidRDefault="00F210FF">
      <w:pPr>
        <w:spacing w:after="0" w:line="240" w:lineRule="auto"/>
        <w:rPr>
          <w:u w:val="single"/>
        </w:rPr>
      </w:pPr>
      <w:r w:rsidRPr="006D335D">
        <w:rPr>
          <w:u w:val="single"/>
        </w:rPr>
        <w:t>Kornprodukter:</w:t>
      </w:r>
    </w:p>
    <w:p w:rsidRPr="002F7B81" w:rsidR="00F210FF" w:rsidP="00F210FF" w:rsidRDefault="00F210FF">
      <w:pPr>
        <w:spacing w:after="0" w:line="240" w:lineRule="auto"/>
      </w:pPr>
      <w:r>
        <w:t>Polerede rugkerner</w:t>
      </w:r>
    </w:p>
    <w:p w:rsidR="00F210FF" w:rsidP="00F210FF" w:rsidRDefault="00F210FF">
      <w:pPr>
        <w:spacing w:after="0" w:line="240" w:lineRule="auto"/>
        <w:rPr>
          <w:u w:val="single"/>
        </w:rPr>
      </w:pPr>
    </w:p>
    <w:p w:rsidRPr="006D335D" w:rsidR="00F210FF" w:rsidP="00F210FF" w:rsidRDefault="00F210FF">
      <w:pPr>
        <w:spacing w:after="0" w:line="240" w:lineRule="auto"/>
        <w:rPr>
          <w:u w:val="single"/>
        </w:rPr>
      </w:pPr>
      <w:r>
        <w:rPr>
          <w:u w:val="single"/>
        </w:rPr>
        <w:t>K</w:t>
      </w:r>
      <w:r w:rsidRPr="006D335D">
        <w:rPr>
          <w:u w:val="single"/>
        </w:rPr>
        <w:t xml:space="preserve">olonial: </w:t>
      </w:r>
    </w:p>
    <w:p w:rsidR="00F210FF" w:rsidP="00F210FF" w:rsidRDefault="00F210FF">
      <w:pPr>
        <w:spacing w:after="0" w:line="240" w:lineRule="auto"/>
      </w:pPr>
      <w:r>
        <w:t>Rapsolie eller olivenolie</w:t>
      </w:r>
    </w:p>
    <w:p w:rsidR="00F210FF" w:rsidP="00F210FF" w:rsidRDefault="00F210FF">
      <w:pPr>
        <w:spacing w:after="0" w:line="240" w:lineRule="auto"/>
      </w:pPr>
      <w:r>
        <w:t>Æblecidereddike</w:t>
      </w:r>
    </w:p>
    <w:p w:rsidR="00F210FF" w:rsidP="00F210FF" w:rsidRDefault="00F210FF">
      <w:pPr>
        <w:spacing w:after="0" w:line="240" w:lineRule="auto"/>
      </w:pPr>
      <w:r>
        <w:t>Valnødder</w:t>
      </w:r>
    </w:p>
    <w:p w:rsidR="00F210FF" w:rsidP="00F210FF" w:rsidRDefault="00F210FF">
      <w:r>
        <w:t xml:space="preserve"> </w:t>
      </w:r>
    </w:p>
    <w:p w:rsidR="00F210FF" w:rsidP="00F210FF" w:rsidRDefault="00F210FF">
      <w:pPr>
        <w:spacing w:after="0" w:line="240" w:lineRule="auto"/>
        <w:rPr>
          <w:b/>
          <w:i/>
        </w:rPr>
      </w:pPr>
    </w:p>
    <w:p w:rsidR="00F210FF" w:rsidP="00F210FF" w:rsidRDefault="00F210FF"/>
    <w:p w:rsidR="00F210FF" w:rsidP="00F210FF" w:rsidRDefault="00F210FF"/>
    <w:p w:rsidR="00F210FF" w:rsidP="00F210FF" w:rsidRDefault="00F210FF"/>
    <w:p w:rsidR="003E344F" w:rsidP="00F210FF" w:rsidRDefault="003E344F">
      <w:pPr>
        <w:sectPr w:rsidR="003E344F" w:rsidSect="003E344F">
          <w:type w:val="continuous"/>
          <w:pgSz w:w="11906" w:h="16838"/>
          <w:pgMar w:top="1701" w:right="1134" w:bottom="1701" w:left="1134" w:header="708" w:footer="708" w:gutter="0"/>
          <w:cols w:space="708" w:num="2"/>
          <w:docGrid w:linePitch="360"/>
        </w:sectPr>
      </w:pPr>
    </w:p>
    <w:p w:rsidR="00F210FF" w:rsidP="00F210FF" w:rsidRDefault="00F210FF"/>
    <w:p w:rsidR="00F210FF" w:rsidP="00F210FF" w:rsidRDefault="00F210FF">
      <w:pPr>
        <w:pStyle w:val="Overskrift3"/>
      </w:pPr>
      <w:bookmarkStart w:name="_Toc315779713" w:id="34"/>
      <w:r>
        <w:lastRenderedPageBreak/>
        <w:t>Bilag 8</w:t>
      </w:r>
      <w:r w:rsidRPr="00E87077">
        <w:t>: Varebestilling</w:t>
      </w:r>
      <w:bookmarkEnd w:id="34"/>
    </w:p>
    <w:p w:rsidRPr="000B2DE4" w:rsidR="00F210FF" w:rsidP="00F210FF" w:rsidRDefault="00F210FF"/>
    <w:tbl>
      <w:tblPr>
        <w:tblStyle w:val="Tabel-Gitter"/>
        <w:tblW w:w="0" w:type="auto"/>
        <w:tblLook w:val="04A0" w:firstRow="1" w:lastRow="0" w:firstColumn="1" w:lastColumn="0" w:noHBand="0" w:noVBand="1"/>
      </w:tblPr>
      <w:tblGrid>
        <w:gridCol w:w="3259"/>
        <w:gridCol w:w="3259"/>
        <w:gridCol w:w="3260"/>
      </w:tblGrid>
      <w:tr w:rsidR="00F210FF" w:rsidTr="00F210FF">
        <w:tc>
          <w:tcPr>
            <w:tcW w:w="9778" w:type="dxa"/>
            <w:gridSpan w:val="3"/>
          </w:tcPr>
          <w:p w:rsidRPr="00E87077" w:rsidR="00F210FF" w:rsidP="00F210FF" w:rsidRDefault="00F210FF">
            <w:pPr>
              <w:rPr>
                <w:b/>
              </w:rPr>
            </w:pPr>
            <w:r>
              <w:rPr>
                <w:b/>
              </w:rPr>
              <w:t>Rettens navn</w:t>
            </w:r>
          </w:p>
          <w:p w:rsidRPr="00E87077" w:rsidR="00F210FF" w:rsidP="00F210FF" w:rsidRDefault="00F210FF">
            <w:pPr>
              <w:rPr>
                <w:b/>
              </w:rPr>
            </w:pPr>
          </w:p>
        </w:tc>
      </w:tr>
      <w:tr w:rsidR="00F210FF" w:rsidTr="00F210FF">
        <w:tc>
          <w:tcPr>
            <w:tcW w:w="9778" w:type="dxa"/>
            <w:gridSpan w:val="3"/>
          </w:tcPr>
          <w:p w:rsidR="00F210FF" w:rsidP="00F210FF" w:rsidRDefault="00F210FF">
            <w:pPr>
              <w:rPr>
                <w:b/>
              </w:rPr>
            </w:pPr>
            <w:r>
              <w:rPr>
                <w:b/>
              </w:rPr>
              <w:t>Gruppens medlemmer</w:t>
            </w:r>
          </w:p>
          <w:p w:rsidR="00F210FF" w:rsidP="00F210FF" w:rsidRDefault="00F210FF">
            <w:pPr>
              <w:rPr>
                <w:b/>
              </w:rPr>
            </w:pPr>
          </w:p>
          <w:p w:rsidRPr="00E87077" w:rsidR="00F210FF" w:rsidP="00F210FF" w:rsidRDefault="00F210FF">
            <w:pPr>
              <w:rPr>
                <w:b/>
              </w:rPr>
            </w:pPr>
          </w:p>
        </w:tc>
      </w:tr>
      <w:tr w:rsidR="00F210FF" w:rsidTr="00F210FF">
        <w:tc>
          <w:tcPr>
            <w:tcW w:w="3259" w:type="dxa"/>
          </w:tcPr>
          <w:p w:rsidRPr="00E87077" w:rsidR="00F210FF" w:rsidP="00F210FF" w:rsidRDefault="00F210FF">
            <w:pPr>
              <w:rPr>
                <w:b/>
              </w:rPr>
            </w:pPr>
            <w:r>
              <w:rPr>
                <w:b/>
              </w:rPr>
              <w:t>Råvarer</w:t>
            </w:r>
          </w:p>
          <w:p w:rsidRPr="00E87077" w:rsidR="00F210FF" w:rsidP="00F210FF" w:rsidRDefault="00F210FF">
            <w:pPr>
              <w:rPr>
                <w:b/>
              </w:rPr>
            </w:pPr>
          </w:p>
        </w:tc>
        <w:tc>
          <w:tcPr>
            <w:tcW w:w="3259" w:type="dxa"/>
          </w:tcPr>
          <w:p w:rsidRPr="00E87077" w:rsidR="00F210FF" w:rsidP="00F210FF" w:rsidRDefault="00F210FF">
            <w:pPr>
              <w:rPr>
                <w:b/>
              </w:rPr>
            </w:pPr>
            <w:r w:rsidRPr="00E87077">
              <w:rPr>
                <w:b/>
              </w:rPr>
              <w:t>Mængde/stk.</w:t>
            </w:r>
          </w:p>
        </w:tc>
        <w:tc>
          <w:tcPr>
            <w:tcW w:w="3260" w:type="dxa"/>
          </w:tcPr>
          <w:p w:rsidRPr="00E87077" w:rsidR="00F210FF" w:rsidP="00F210FF" w:rsidRDefault="00F210FF">
            <w:pPr>
              <w:rPr>
                <w:b/>
              </w:rPr>
            </w:pPr>
            <w:r w:rsidRPr="00E87077">
              <w:rPr>
                <w:b/>
              </w:rPr>
              <w:t>Konventionel eller økologisk</w:t>
            </w:r>
          </w:p>
        </w:tc>
      </w:tr>
      <w:tr w:rsidR="00F210FF" w:rsidTr="00F210FF">
        <w:tc>
          <w:tcPr>
            <w:tcW w:w="3259" w:type="dxa"/>
          </w:tcPr>
          <w:p w:rsidRPr="00487AB1" w:rsidR="00F210FF" w:rsidP="00F210FF" w:rsidRDefault="00F210FF">
            <w:pPr>
              <w:rPr>
                <w:b/>
              </w:rPr>
            </w:pPr>
            <w:r w:rsidRPr="00487AB1">
              <w:rPr>
                <w:b/>
              </w:rPr>
              <w:t>Fisk og kød</w:t>
            </w:r>
            <w:r>
              <w:rPr>
                <w:b/>
              </w:rPr>
              <w:t>:</w:t>
            </w:r>
          </w:p>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Pr="00487AB1" w:rsidR="00F210FF" w:rsidP="00F210FF" w:rsidRDefault="00F210FF">
            <w:pPr>
              <w:rPr>
                <w:b/>
              </w:rPr>
            </w:pPr>
            <w:r w:rsidRPr="00487AB1">
              <w:rPr>
                <w:b/>
              </w:rPr>
              <w:t>Frugt og grønt:</w:t>
            </w:r>
          </w:p>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r w:rsidRPr="00487AB1">
              <w:rPr>
                <w:b/>
              </w:rPr>
              <w:t>Mejeriprodukter:</w:t>
            </w:r>
          </w:p>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r w:rsidRPr="00487AB1">
              <w:rPr>
                <w:b/>
              </w:rPr>
              <w:t>Kolonial</w:t>
            </w:r>
            <w:r>
              <w:rPr>
                <w:b/>
              </w:rPr>
              <w:t>:</w:t>
            </w:r>
          </w:p>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Pr="00A905C0" w:rsidR="00F210FF" w:rsidP="00F210FF" w:rsidRDefault="00F210FF">
            <w:pPr>
              <w:rPr>
                <w:b/>
              </w:rPr>
            </w:pPr>
            <w:r w:rsidRPr="00A905C0">
              <w:rPr>
                <w:b/>
              </w:rPr>
              <w:t>Diverse:</w:t>
            </w:r>
          </w:p>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r w:rsidR="00F210FF" w:rsidTr="00F210FF">
        <w:tc>
          <w:tcPr>
            <w:tcW w:w="3259" w:type="dxa"/>
          </w:tcPr>
          <w:p w:rsidR="00F210FF" w:rsidP="00F210FF" w:rsidRDefault="00F210FF"/>
        </w:tc>
        <w:tc>
          <w:tcPr>
            <w:tcW w:w="3259" w:type="dxa"/>
          </w:tcPr>
          <w:p w:rsidR="00F210FF" w:rsidP="00F210FF" w:rsidRDefault="00F210FF"/>
        </w:tc>
        <w:tc>
          <w:tcPr>
            <w:tcW w:w="3260" w:type="dxa"/>
          </w:tcPr>
          <w:p w:rsidR="00F210FF" w:rsidP="00F210FF" w:rsidRDefault="00F210FF"/>
        </w:tc>
      </w:tr>
    </w:tbl>
    <w:p w:rsidR="00F210FF" w:rsidP="00F210FF" w:rsidRDefault="00F210FF"/>
    <w:p w:rsidR="003E344F" w:rsidP="003E344F" w:rsidRDefault="003E344F">
      <w:pPr>
        <w:pStyle w:val="Overskrift3"/>
      </w:pPr>
      <w:bookmarkStart w:name="_Toc315779714" w:id="35"/>
      <w:r>
        <w:lastRenderedPageBreak/>
        <w:t>Bilag 9</w:t>
      </w:r>
      <w:r w:rsidRPr="00344B9F">
        <w:t>: Arbejdsplan for køkkenøvelsen</w:t>
      </w:r>
      <w:bookmarkEnd w:id="35"/>
    </w:p>
    <w:p w:rsidRPr="00344B9F" w:rsidR="003E344F" w:rsidP="003E344F" w:rsidRDefault="003E344F"/>
    <w:tbl>
      <w:tblPr>
        <w:tblStyle w:val="Tabel-Gitter"/>
        <w:tblW w:w="0" w:type="auto"/>
        <w:tblLook w:val="04A0" w:firstRow="1" w:lastRow="0" w:firstColumn="1" w:lastColumn="0" w:noHBand="0" w:noVBand="1"/>
      </w:tblPr>
      <w:tblGrid>
        <w:gridCol w:w="2444"/>
        <w:gridCol w:w="2444"/>
        <w:gridCol w:w="2445"/>
        <w:gridCol w:w="2445"/>
      </w:tblGrid>
      <w:tr w:rsidR="003E344F" w:rsidTr="005407BC">
        <w:tc>
          <w:tcPr>
            <w:tcW w:w="9778" w:type="dxa"/>
            <w:gridSpan w:val="4"/>
          </w:tcPr>
          <w:p w:rsidRPr="00344B9F" w:rsidR="003E344F" w:rsidP="005407BC" w:rsidRDefault="003E344F">
            <w:pPr>
              <w:rPr>
                <w:b/>
              </w:rPr>
            </w:pPr>
            <w:r w:rsidRPr="00344B9F">
              <w:rPr>
                <w:b/>
              </w:rPr>
              <w:t>Rettens navn</w:t>
            </w:r>
          </w:p>
          <w:p w:rsidR="003E344F" w:rsidP="005407BC" w:rsidRDefault="003E344F">
            <w:pPr>
              <w:rPr>
                <w:b/>
              </w:rPr>
            </w:pPr>
          </w:p>
        </w:tc>
      </w:tr>
      <w:tr w:rsidR="003E344F" w:rsidTr="005407BC">
        <w:tc>
          <w:tcPr>
            <w:tcW w:w="9778" w:type="dxa"/>
            <w:gridSpan w:val="4"/>
          </w:tcPr>
          <w:p w:rsidR="003E344F" w:rsidP="005407BC" w:rsidRDefault="003E344F">
            <w:pPr>
              <w:rPr>
                <w:b/>
              </w:rPr>
            </w:pPr>
            <w:r>
              <w:rPr>
                <w:b/>
              </w:rPr>
              <w:t>Gruppens medlemmer</w:t>
            </w:r>
          </w:p>
          <w:p w:rsidR="003E344F" w:rsidP="005407BC" w:rsidRDefault="003E344F">
            <w:pPr>
              <w:rPr>
                <w:b/>
              </w:rPr>
            </w:pPr>
          </w:p>
          <w:p w:rsidRPr="00344B9F" w:rsidR="003E344F" w:rsidP="005407BC" w:rsidRDefault="003E344F">
            <w:pPr>
              <w:rPr>
                <w:b/>
              </w:rPr>
            </w:pPr>
          </w:p>
        </w:tc>
      </w:tr>
      <w:tr w:rsidRPr="00344B9F" w:rsidR="003E344F" w:rsidTr="005407BC">
        <w:tc>
          <w:tcPr>
            <w:tcW w:w="2444" w:type="dxa"/>
          </w:tcPr>
          <w:p w:rsidRPr="00344B9F" w:rsidR="003E344F" w:rsidP="005407BC" w:rsidRDefault="003E344F">
            <w:pPr>
              <w:rPr>
                <w:b/>
              </w:rPr>
            </w:pPr>
            <w:r>
              <w:rPr>
                <w:b/>
              </w:rPr>
              <w:t>Tilberedning af</w:t>
            </w:r>
          </w:p>
        </w:tc>
        <w:tc>
          <w:tcPr>
            <w:tcW w:w="2444" w:type="dxa"/>
          </w:tcPr>
          <w:p w:rsidR="003E344F" w:rsidP="005407BC" w:rsidRDefault="003E344F">
            <w:pPr>
              <w:rPr>
                <w:b/>
              </w:rPr>
            </w:pPr>
            <w:r>
              <w:rPr>
                <w:b/>
              </w:rPr>
              <w:t>H</w:t>
            </w:r>
            <w:r w:rsidRPr="00344B9F">
              <w:rPr>
                <w:b/>
              </w:rPr>
              <w:t>vornår</w:t>
            </w:r>
            <w:r>
              <w:rPr>
                <w:b/>
              </w:rPr>
              <w:t>/tidspunkt</w:t>
            </w:r>
          </w:p>
          <w:p w:rsidRPr="00344B9F" w:rsidR="003E344F" w:rsidP="005407BC" w:rsidRDefault="003E344F">
            <w:pPr>
              <w:rPr>
                <w:b/>
              </w:rPr>
            </w:pPr>
            <w:r>
              <w:rPr>
                <w:b/>
              </w:rPr>
              <w:t>Start/slut</w:t>
            </w:r>
          </w:p>
        </w:tc>
        <w:tc>
          <w:tcPr>
            <w:tcW w:w="2445" w:type="dxa"/>
          </w:tcPr>
          <w:p w:rsidRPr="00344B9F" w:rsidR="003E344F" w:rsidP="005407BC" w:rsidRDefault="003E344F">
            <w:pPr>
              <w:rPr>
                <w:b/>
              </w:rPr>
            </w:pPr>
            <w:r>
              <w:rPr>
                <w:b/>
              </w:rPr>
              <w:t>H</w:t>
            </w:r>
            <w:r w:rsidRPr="00344B9F">
              <w:rPr>
                <w:b/>
              </w:rPr>
              <w:t>vordan</w:t>
            </w:r>
            <w:r>
              <w:rPr>
                <w:b/>
              </w:rPr>
              <w:t>/metode</w:t>
            </w:r>
          </w:p>
        </w:tc>
        <w:tc>
          <w:tcPr>
            <w:tcW w:w="2445" w:type="dxa"/>
          </w:tcPr>
          <w:p w:rsidRPr="00344B9F" w:rsidR="003E344F" w:rsidP="005407BC" w:rsidRDefault="003E344F">
            <w:pPr>
              <w:rPr>
                <w:b/>
              </w:rPr>
            </w:pPr>
            <w:r>
              <w:rPr>
                <w:b/>
              </w:rPr>
              <w:t>H</w:t>
            </w:r>
            <w:r w:rsidRPr="00344B9F">
              <w:rPr>
                <w:b/>
              </w:rPr>
              <w:t>vem</w:t>
            </w:r>
          </w:p>
        </w:tc>
      </w:tr>
      <w:tr w:rsidR="003E344F" w:rsidTr="005407BC">
        <w:tc>
          <w:tcPr>
            <w:tcW w:w="2444" w:type="dxa"/>
          </w:tcPr>
          <w:p w:rsidR="003E344F" w:rsidP="005407BC" w:rsidRDefault="003E344F">
            <w:pPr>
              <w:rPr>
                <w:b/>
              </w:rPr>
            </w:pPr>
          </w:p>
          <w:p w:rsidR="003E344F" w:rsidP="005407BC" w:rsidRDefault="003E344F">
            <w:pPr>
              <w:rPr>
                <w:b/>
              </w:rPr>
            </w:pPr>
          </w:p>
          <w:p w:rsidR="003E344F" w:rsidP="005407BC" w:rsidRDefault="003E344F">
            <w:pPr>
              <w:rPr>
                <w:b/>
              </w:rPr>
            </w:pPr>
          </w:p>
          <w:p w:rsidR="003E344F" w:rsidP="005407BC" w:rsidRDefault="003E344F">
            <w:pPr>
              <w:rPr>
                <w:b/>
              </w:rPr>
            </w:pPr>
          </w:p>
        </w:tc>
        <w:tc>
          <w:tcPr>
            <w:tcW w:w="2444" w:type="dxa"/>
          </w:tcPr>
          <w:p w:rsidR="003E344F" w:rsidP="005407BC" w:rsidRDefault="003E344F">
            <w:pPr>
              <w:rPr>
                <w:b/>
              </w:rPr>
            </w:pPr>
          </w:p>
        </w:tc>
        <w:tc>
          <w:tcPr>
            <w:tcW w:w="2445" w:type="dxa"/>
          </w:tcPr>
          <w:p w:rsidR="003E344F" w:rsidP="005407BC" w:rsidRDefault="003E344F">
            <w:pPr>
              <w:rPr>
                <w:b/>
              </w:rPr>
            </w:pPr>
          </w:p>
        </w:tc>
        <w:tc>
          <w:tcPr>
            <w:tcW w:w="2445" w:type="dxa"/>
          </w:tcPr>
          <w:p w:rsidR="003E344F" w:rsidP="005407BC" w:rsidRDefault="003E344F">
            <w:pPr>
              <w:rPr>
                <w:b/>
              </w:rPr>
            </w:pPr>
          </w:p>
        </w:tc>
      </w:tr>
      <w:tr w:rsidR="003E344F" w:rsidTr="005407BC">
        <w:tc>
          <w:tcPr>
            <w:tcW w:w="2444" w:type="dxa"/>
          </w:tcPr>
          <w:p w:rsidR="003E344F" w:rsidP="005407BC" w:rsidRDefault="003E344F">
            <w:pPr>
              <w:rPr>
                <w:b/>
              </w:rPr>
            </w:pPr>
          </w:p>
          <w:p w:rsidR="003E344F" w:rsidP="005407BC" w:rsidRDefault="003E344F">
            <w:pPr>
              <w:rPr>
                <w:b/>
              </w:rPr>
            </w:pPr>
          </w:p>
          <w:p w:rsidR="003E344F" w:rsidP="005407BC" w:rsidRDefault="003E344F">
            <w:pPr>
              <w:rPr>
                <w:b/>
              </w:rPr>
            </w:pPr>
          </w:p>
          <w:p w:rsidR="003E344F" w:rsidP="005407BC" w:rsidRDefault="003E344F">
            <w:pPr>
              <w:rPr>
                <w:b/>
              </w:rPr>
            </w:pPr>
          </w:p>
        </w:tc>
        <w:tc>
          <w:tcPr>
            <w:tcW w:w="2444" w:type="dxa"/>
          </w:tcPr>
          <w:p w:rsidR="003E344F" w:rsidP="005407BC" w:rsidRDefault="003E344F">
            <w:pPr>
              <w:rPr>
                <w:b/>
              </w:rPr>
            </w:pPr>
          </w:p>
        </w:tc>
        <w:tc>
          <w:tcPr>
            <w:tcW w:w="2445" w:type="dxa"/>
          </w:tcPr>
          <w:p w:rsidR="003E344F" w:rsidP="005407BC" w:rsidRDefault="003E344F">
            <w:pPr>
              <w:rPr>
                <w:b/>
              </w:rPr>
            </w:pPr>
          </w:p>
        </w:tc>
        <w:tc>
          <w:tcPr>
            <w:tcW w:w="2445" w:type="dxa"/>
          </w:tcPr>
          <w:p w:rsidR="003E344F" w:rsidP="005407BC" w:rsidRDefault="003E344F">
            <w:pPr>
              <w:rPr>
                <w:b/>
              </w:rPr>
            </w:pPr>
          </w:p>
        </w:tc>
      </w:tr>
      <w:tr w:rsidR="003E344F" w:rsidTr="005407BC">
        <w:tc>
          <w:tcPr>
            <w:tcW w:w="2444" w:type="dxa"/>
          </w:tcPr>
          <w:p w:rsidR="003E344F" w:rsidP="005407BC" w:rsidRDefault="003E344F">
            <w:pPr>
              <w:rPr>
                <w:b/>
              </w:rPr>
            </w:pPr>
          </w:p>
          <w:p w:rsidR="003E344F" w:rsidP="005407BC" w:rsidRDefault="003E344F">
            <w:pPr>
              <w:rPr>
                <w:b/>
              </w:rPr>
            </w:pPr>
          </w:p>
          <w:p w:rsidR="003E344F" w:rsidP="005407BC" w:rsidRDefault="003E344F">
            <w:pPr>
              <w:rPr>
                <w:b/>
              </w:rPr>
            </w:pPr>
          </w:p>
          <w:p w:rsidR="003E344F" w:rsidP="005407BC" w:rsidRDefault="003E344F">
            <w:pPr>
              <w:rPr>
                <w:b/>
              </w:rPr>
            </w:pPr>
          </w:p>
        </w:tc>
        <w:tc>
          <w:tcPr>
            <w:tcW w:w="2444" w:type="dxa"/>
          </w:tcPr>
          <w:p w:rsidR="003E344F" w:rsidP="005407BC" w:rsidRDefault="003E344F">
            <w:pPr>
              <w:rPr>
                <w:b/>
              </w:rPr>
            </w:pPr>
          </w:p>
        </w:tc>
        <w:tc>
          <w:tcPr>
            <w:tcW w:w="2445" w:type="dxa"/>
          </w:tcPr>
          <w:p w:rsidR="003E344F" w:rsidP="005407BC" w:rsidRDefault="003E344F">
            <w:pPr>
              <w:rPr>
                <w:b/>
              </w:rPr>
            </w:pPr>
          </w:p>
        </w:tc>
        <w:tc>
          <w:tcPr>
            <w:tcW w:w="2445" w:type="dxa"/>
          </w:tcPr>
          <w:p w:rsidR="003E344F" w:rsidP="005407BC" w:rsidRDefault="003E344F">
            <w:pPr>
              <w:rPr>
                <w:b/>
              </w:rPr>
            </w:pPr>
          </w:p>
        </w:tc>
      </w:tr>
      <w:tr w:rsidR="003E344F" w:rsidTr="005407BC">
        <w:tc>
          <w:tcPr>
            <w:tcW w:w="2444" w:type="dxa"/>
          </w:tcPr>
          <w:p w:rsidR="003E344F" w:rsidP="005407BC" w:rsidRDefault="003E344F">
            <w:pPr>
              <w:rPr>
                <w:b/>
              </w:rPr>
            </w:pPr>
          </w:p>
          <w:p w:rsidR="003E344F" w:rsidP="005407BC" w:rsidRDefault="003E344F">
            <w:pPr>
              <w:rPr>
                <w:b/>
              </w:rPr>
            </w:pPr>
          </w:p>
          <w:p w:rsidR="003E344F" w:rsidP="005407BC" w:rsidRDefault="003E344F">
            <w:pPr>
              <w:rPr>
                <w:b/>
              </w:rPr>
            </w:pPr>
          </w:p>
          <w:p w:rsidR="003E344F" w:rsidP="005407BC" w:rsidRDefault="003E344F">
            <w:pPr>
              <w:rPr>
                <w:b/>
              </w:rPr>
            </w:pPr>
          </w:p>
        </w:tc>
        <w:tc>
          <w:tcPr>
            <w:tcW w:w="2444" w:type="dxa"/>
          </w:tcPr>
          <w:p w:rsidR="003E344F" w:rsidP="005407BC" w:rsidRDefault="003E344F">
            <w:pPr>
              <w:rPr>
                <w:b/>
              </w:rPr>
            </w:pPr>
          </w:p>
        </w:tc>
        <w:tc>
          <w:tcPr>
            <w:tcW w:w="2445" w:type="dxa"/>
          </w:tcPr>
          <w:p w:rsidR="003E344F" w:rsidP="005407BC" w:rsidRDefault="003E344F">
            <w:pPr>
              <w:rPr>
                <w:b/>
              </w:rPr>
            </w:pPr>
          </w:p>
        </w:tc>
        <w:tc>
          <w:tcPr>
            <w:tcW w:w="2445" w:type="dxa"/>
          </w:tcPr>
          <w:p w:rsidR="003E344F" w:rsidP="005407BC" w:rsidRDefault="003E344F">
            <w:pPr>
              <w:rPr>
                <w:b/>
              </w:rPr>
            </w:pPr>
          </w:p>
        </w:tc>
      </w:tr>
      <w:tr w:rsidR="003E344F" w:rsidTr="005407BC">
        <w:tc>
          <w:tcPr>
            <w:tcW w:w="2444" w:type="dxa"/>
          </w:tcPr>
          <w:p w:rsidR="003E344F" w:rsidP="005407BC" w:rsidRDefault="003E344F">
            <w:pPr>
              <w:rPr>
                <w:b/>
              </w:rPr>
            </w:pPr>
          </w:p>
          <w:p w:rsidR="003E344F" w:rsidP="005407BC" w:rsidRDefault="003E344F">
            <w:pPr>
              <w:rPr>
                <w:b/>
              </w:rPr>
            </w:pPr>
          </w:p>
          <w:p w:rsidR="003E344F" w:rsidP="005407BC" w:rsidRDefault="003E344F">
            <w:pPr>
              <w:rPr>
                <w:b/>
              </w:rPr>
            </w:pPr>
          </w:p>
          <w:p w:rsidR="003E344F" w:rsidP="005407BC" w:rsidRDefault="003E344F">
            <w:pPr>
              <w:rPr>
                <w:b/>
              </w:rPr>
            </w:pPr>
          </w:p>
        </w:tc>
        <w:tc>
          <w:tcPr>
            <w:tcW w:w="2444" w:type="dxa"/>
          </w:tcPr>
          <w:p w:rsidR="003E344F" w:rsidP="005407BC" w:rsidRDefault="003E344F">
            <w:pPr>
              <w:rPr>
                <w:b/>
              </w:rPr>
            </w:pPr>
          </w:p>
        </w:tc>
        <w:tc>
          <w:tcPr>
            <w:tcW w:w="2445" w:type="dxa"/>
          </w:tcPr>
          <w:p w:rsidR="003E344F" w:rsidP="005407BC" w:rsidRDefault="003E344F">
            <w:pPr>
              <w:rPr>
                <w:b/>
              </w:rPr>
            </w:pPr>
          </w:p>
        </w:tc>
        <w:tc>
          <w:tcPr>
            <w:tcW w:w="2445" w:type="dxa"/>
          </w:tcPr>
          <w:p w:rsidR="003E344F" w:rsidP="005407BC" w:rsidRDefault="003E344F">
            <w:pPr>
              <w:rPr>
                <w:b/>
              </w:rPr>
            </w:pPr>
          </w:p>
        </w:tc>
      </w:tr>
      <w:tr w:rsidR="003E344F" w:rsidTr="005407BC">
        <w:tc>
          <w:tcPr>
            <w:tcW w:w="2444" w:type="dxa"/>
          </w:tcPr>
          <w:p w:rsidR="003E344F" w:rsidP="005407BC" w:rsidRDefault="003E344F">
            <w:pPr>
              <w:rPr>
                <w:b/>
              </w:rPr>
            </w:pPr>
          </w:p>
          <w:p w:rsidR="003E344F" w:rsidP="005407BC" w:rsidRDefault="003E344F">
            <w:pPr>
              <w:rPr>
                <w:b/>
              </w:rPr>
            </w:pPr>
          </w:p>
          <w:p w:rsidR="003E344F" w:rsidP="005407BC" w:rsidRDefault="003E344F">
            <w:pPr>
              <w:rPr>
                <w:b/>
              </w:rPr>
            </w:pPr>
          </w:p>
          <w:p w:rsidR="003E344F" w:rsidP="005407BC" w:rsidRDefault="003E344F">
            <w:pPr>
              <w:rPr>
                <w:b/>
              </w:rPr>
            </w:pPr>
          </w:p>
        </w:tc>
        <w:tc>
          <w:tcPr>
            <w:tcW w:w="2444" w:type="dxa"/>
          </w:tcPr>
          <w:p w:rsidR="003E344F" w:rsidP="005407BC" w:rsidRDefault="003E344F">
            <w:pPr>
              <w:rPr>
                <w:b/>
              </w:rPr>
            </w:pPr>
          </w:p>
        </w:tc>
        <w:tc>
          <w:tcPr>
            <w:tcW w:w="2445" w:type="dxa"/>
          </w:tcPr>
          <w:p w:rsidR="003E344F" w:rsidP="005407BC" w:rsidRDefault="003E344F">
            <w:pPr>
              <w:rPr>
                <w:b/>
              </w:rPr>
            </w:pPr>
          </w:p>
        </w:tc>
        <w:tc>
          <w:tcPr>
            <w:tcW w:w="2445" w:type="dxa"/>
          </w:tcPr>
          <w:p w:rsidR="003E344F" w:rsidP="005407BC" w:rsidRDefault="003E344F">
            <w:pPr>
              <w:rPr>
                <w:b/>
              </w:rPr>
            </w:pPr>
          </w:p>
        </w:tc>
      </w:tr>
      <w:tr w:rsidR="003E344F" w:rsidTr="005407BC">
        <w:tc>
          <w:tcPr>
            <w:tcW w:w="2444" w:type="dxa"/>
          </w:tcPr>
          <w:p w:rsidR="003E344F" w:rsidP="005407BC" w:rsidRDefault="003E344F">
            <w:pPr>
              <w:rPr>
                <w:b/>
              </w:rPr>
            </w:pPr>
          </w:p>
          <w:p w:rsidR="003E344F" w:rsidP="005407BC" w:rsidRDefault="003E344F">
            <w:pPr>
              <w:rPr>
                <w:b/>
              </w:rPr>
            </w:pPr>
          </w:p>
          <w:p w:rsidR="003E344F" w:rsidP="005407BC" w:rsidRDefault="003E344F">
            <w:pPr>
              <w:rPr>
                <w:b/>
              </w:rPr>
            </w:pPr>
          </w:p>
          <w:p w:rsidR="003E344F" w:rsidP="005407BC" w:rsidRDefault="003E344F">
            <w:pPr>
              <w:rPr>
                <w:b/>
              </w:rPr>
            </w:pPr>
          </w:p>
        </w:tc>
        <w:tc>
          <w:tcPr>
            <w:tcW w:w="2444" w:type="dxa"/>
          </w:tcPr>
          <w:p w:rsidR="003E344F" w:rsidP="005407BC" w:rsidRDefault="003E344F">
            <w:pPr>
              <w:rPr>
                <w:b/>
              </w:rPr>
            </w:pPr>
          </w:p>
        </w:tc>
        <w:tc>
          <w:tcPr>
            <w:tcW w:w="2445" w:type="dxa"/>
          </w:tcPr>
          <w:p w:rsidR="003E344F" w:rsidP="005407BC" w:rsidRDefault="003E344F">
            <w:pPr>
              <w:rPr>
                <w:b/>
              </w:rPr>
            </w:pPr>
          </w:p>
        </w:tc>
        <w:tc>
          <w:tcPr>
            <w:tcW w:w="2445" w:type="dxa"/>
          </w:tcPr>
          <w:p w:rsidR="003E344F" w:rsidP="005407BC" w:rsidRDefault="003E344F">
            <w:pPr>
              <w:rPr>
                <w:b/>
              </w:rPr>
            </w:pPr>
          </w:p>
        </w:tc>
      </w:tr>
      <w:tr w:rsidR="003E344F" w:rsidTr="005407BC">
        <w:tc>
          <w:tcPr>
            <w:tcW w:w="2444" w:type="dxa"/>
          </w:tcPr>
          <w:p w:rsidR="003E344F" w:rsidP="005407BC" w:rsidRDefault="003E344F">
            <w:pPr>
              <w:rPr>
                <w:b/>
              </w:rPr>
            </w:pPr>
          </w:p>
          <w:p w:rsidR="003E344F" w:rsidP="005407BC" w:rsidRDefault="003E344F">
            <w:pPr>
              <w:rPr>
                <w:b/>
              </w:rPr>
            </w:pPr>
          </w:p>
          <w:p w:rsidR="003E344F" w:rsidP="005407BC" w:rsidRDefault="003E344F">
            <w:pPr>
              <w:rPr>
                <w:b/>
              </w:rPr>
            </w:pPr>
          </w:p>
          <w:p w:rsidR="003E344F" w:rsidP="005407BC" w:rsidRDefault="003E344F">
            <w:pPr>
              <w:rPr>
                <w:b/>
              </w:rPr>
            </w:pPr>
          </w:p>
        </w:tc>
        <w:tc>
          <w:tcPr>
            <w:tcW w:w="2444" w:type="dxa"/>
          </w:tcPr>
          <w:p w:rsidR="003E344F" w:rsidP="005407BC" w:rsidRDefault="003E344F">
            <w:pPr>
              <w:rPr>
                <w:b/>
              </w:rPr>
            </w:pPr>
          </w:p>
        </w:tc>
        <w:tc>
          <w:tcPr>
            <w:tcW w:w="2445" w:type="dxa"/>
          </w:tcPr>
          <w:p w:rsidR="003E344F" w:rsidP="005407BC" w:rsidRDefault="003E344F">
            <w:pPr>
              <w:rPr>
                <w:b/>
              </w:rPr>
            </w:pPr>
          </w:p>
        </w:tc>
        <w:tc>
          <w:tcPr>
            <w:tcW w:w="2445" w:type="dxa"/>
          </w:tcPr>
          <w:p w:rsidR="003E344F" w:rsidP="005407BC" w:rsidRDefault="003E344F">
            <w:pPr>
              <w:rPr>
                <w:b/>
              </w:rPr>
            </w:pPr>
          </w:p>
        </w:tc>
      </w:tr>
    </w:tbl>
    <w:p w:rsidR="003E344F" w:rsidP="003E344F" w:rsidRDefault="003E344F"/>
    <w:p w:rsidR="003E344F" w:rsidP="003E344F" w:rsidRDefault="003E344F"/>
    <w:p w:rsidR="003E344F" w:rsidP="003E344F" w:rsidRDefault="003E344F">
      <w:pPr>
        <w:rPr>
          <w:b/>
          <w:sz w:val="24"/>
        </w:rPr>
      </w:pPr>
      <w:r>
        <w:rPr>
          <w:b/>
          <w:sz w:val="24"/>
        </w:rPr>
        <w:br w:type="page"/>
      </w:r>
    </w:p>
    <w:p w:rsidRPr="003024F3" w:rsidR="003E344F" w:rsidP="003E344F" w:rsidRDefault="003E344F">
      <w:pPr>
        <w:pStyle w:val="Overskrift3"/>
        <w:rPr>
          <w:rFonts w:eastAsia="Times New Roman"/>
          <w:lang w:eastAsia="da-DK"/>
        </w:rPr>
      </w:pPr>
      <w:bookmarkStart w:name="_Toc315779715" w:id="36"/>
      <w:r>
        <w:rPr>
          <w:rFonts w:eastAsia="Times New Roman"/>
          <w:lang w:eastAsia="da-DK"/>
        </w:rPr>
        <w:lastRenderedPageBreak/>
        <w:t xml:space="preserve">Bilag 10: </w:t>
      </w:r>
      <w:r w:rsidRPr="003024F3">
        <w:rPr>
          <w:rFonts w:eastAsia="Times New Roman"/>
          <w:lang w:eastAsia="da-DK"/>
        </w:rPr>
        <w:t>Gulerodskerneboller</w:t>
      </w:r>
      <w:bookmarkEnd w:id="36"/>
    </w:p>
    <w:p w:rsidRPr="003024F3" w:rsidR="003E344F" w:rsidP="003E344F" w:rsidRDefault="003E344F">
      <w:pPr>
        <w:spacing w:before="100" w:beforeAutospacing="1" w:after="100" w:afterAutospacing="1" w:line="240" w:lineRule="auto"/>
        <w:rPr>
          <w:rFonts w:eastAsia="Times New Roman" w:cstheme="minorHAnsi"/>
          <w:b/>
          <w:bCs/>
          <w:color w:val="333333"/>
          <w:szCs w:val="21"/>
          <w:lang w:eastAsia="da-DK"/>
        </w:rPr>
      </w:pPr>
      <w:r w:rsidRPr="003024F3">
        <w:rPr>
          <w:rFonts w:eastAsia="Times New Roman" w:cstheme="minorHAnsi"/>
          <w:b/>
          <w:bCs/>
          <w:color w:val="333333"/>
          <w:szCs w:val="21"/>
          <w:lang w:eastAsia="da-DK"/>
        </w:rPr>
        <w:t>24 boller</w:t>
      </w:r>
    </w:p>
    <w:p w:rsidRPr="003024F3" w:rsidR="003E344F" w:rsidP="003E344F" w:rsidRDefault="003E344F">
      <w:pPr>
        <w:spacing w:before="100" w:beforeAutospacing="1" w:after="100" w:afterAutospacing="1" w:line="240" w:lineRule="auto"/>
        <w:rPr>
          <w:rFonts w:eastAsia="Times New Roman" w:cstheme="minorHAnsi"/>
          <w:szCs w:val="21"/>
          <w:lang w:eastAsia="da-DK"/>
        </w:rPr>
      </w:pPr>
      <w:r w:rsidRPr="003024F3">
        <w:rPr>
          <w:rFonts w:eastAsia="Times New Roman" w:cstheme="minorHAnsi"/>
          <w:szCs w:val="21"/>
          <w:lang w:eastAsia="da-DK"/>
        </w:rPr>
        <w:t>25 g gær</w:t>
      </w:r>
      <w:r w:rsidRPr="003024F3">
        <w:rPr>
          <w:rFonts w:eastAsia="Times New Roman" w:cstheme="minorHAnsi"/>
          <w:szCs w:val="21"/>
          <w:lang w:eastAsia="da-DK"/>
        </w:rPr>
        <w:br/>
        <w:t xml:space="preserve">3½ dl </w:t>
      </w:r>
      <w:proofErr w:type="gramStart"/>
      <w:r w:rsidRPr="003024F3">
        <w:rPr>
          <w:rFonts w:eastAsia="Times New Roman" w:cstheme="minorHAnsi"/>
          <w:szCs w:val="21"/>
          <w:lang w:eastAsia="da-DK"/>
        </w:rPr>
        <w:t>lunkent</w:t>
      </w:r>
      <w:proofErr w:type="gramEnd"/>
      <w:r w:rsidRPr="003024F3">
        <w:rPr>
          <w:rFonts w:eastAsia="Times New Roman" w:cstheme="minorHAnsi"/>
          <w:szCs w:val="21"/>
          <w:lang w:eastAsia="da-DK"/>
        </w:rPr>
        <w:t xml:space="preserve"> vand</w:t>
      </w:r>
      <w:r w:rsidRPr="003024F3">
        <w:rPr>
          <w:rFonts w:eastAsia="Times New Roman" w:cstheme="minorHAnsi"/>
          <w:szCs w:val="21"/>
          <w:lang w:eastAsia="da-DK"/>
        </w:rPr>
        <w:br/>
        <w:t>3 dl yoghurt naturel</w:t>
      </w:r>
      <w:r w:rsidRPr="003024F3">
        <w:rPr>
          <w:rFonts w:eastAsia="Times New Roman" w:cstheme="minorHAnsi"/>
          <w:szCs w:val="21"/>
          <w:lang w:eastAsia="da-DK"/>
        </w:rPr>
        <w:br/>
        <w:t>1 spsk</w:t>
      </w:r>
      <w:r>
        <w:rPr>
          <w:rFonts w:eastAsia="Times New Roman" w:cstheme="minorHAnsi"/>
          <w:szCs w:val="21"/>
          <w:lang w:eastAsia="da-DK"/>
        </w:rPr>
        <w:t>.</w:t>
      </w:r>
      <w:r w:rsidRPr="003024F3">
        <w:rPr>
          <w:rFonts w:eastAsia="Times New Roman" w:cstheme="minorHAnsi"/>
          <w:szCs w:val="21"/>
          <w:lang w:eastAsia="da-DK"/>
        </w:rPr>
        <w:t xml:space="preserve"> havsalt</w:t>
      </w:r>
      <w:r w:rsidRPr="003024F3">
        <w:rPr>
          <w:rFonts w:eastAsia="Times New Roman" w:cstheme="minorHAnsi"/>
          <w:szCs w:val="21"/>
          <w:lang w:eastAsia="da-DK"/>
        </w:rPr>
        <w:br/>
        <w:t>1 tsk</w:t>
      </w:r>
      <w:r>
        <w:rPr>
          <w:rFonts w:eastAsia="Times New Roman" w:cstheme="minorHAnsi"/>
          <w:szCs w:val="21"/>
          <w:lang w:eastAsia="da-DK"/>
        </w:rPr>
        <w:t>.</w:t>
      </w:r>
      <w:r w:rsidRPr="003024F3">
        <w:rPr>
          <w:rFonts w:eastAsia="Times New Roman" w:cstheme="minorHAnsi"/>
          <w:szCs w:val="21"/>
          <w:lang w:eastAsia="da-DK"/>
        </w:rPr>
        <w:t xml:space="preserve"> rørsukker</w:t>
      </w:r>
      <w:r w:rsidRPr="003024F3">
        <w:rPr>
          <w:rFonts w:eastAsia="Times New Roman" w:cstheme="minorHAnsi"/>
          <w:szCs w:val="21"/>
          <w:lang w:eastAsia="da-DK"/>
        </w:rPr>
        <w:br/>
        <w:t>200 g revet gulerod</w:t>
      </w:r>
      <w:r w:rsidRPr="003024F3">
        <w:rPr>
          <w:rFonts w:eastAsia="Times New Roman" w:cstheme="minorHAnsi"/>
          <w:szCs w:val="21"/>
          <w:lang w:eastAsia="da-DK"/>
        </w:rPr>
        <w:br/>
        <w:t>½ dl hørfrø</w:t>
      </w:r>
      <w:r w:rsidRPr="003024F3">
        <w:rPr>
          <w:rFonts w:eastAsia="Times New Roman" w:cstheme="minorHAnsi"/>
          <w:szCs w:val="21"/>
          <w:lang w:eastAsia="da-DK"/>
        </w:rPr>
        <w:br/>
        <w:t>½ dl græskarkerner</w:t>
      </w:r>
      <w:r w:rsidRPr="003024F3">
        <w:rPr>
          <w:rFonts w:eastAsia="Times New Roman" w:cstheme="minorHAnsi"/>
          <w:szCs w:val="21"/>
          <w:lang w:eastAsia="da-DK"/>
        </w:rPr>
        <w:br/>
        <w:t>100 g majsmel</w:t>
      </w:r>
      <w:r w:rsidRPr="003024F3">
        <w:rPr>
          <w:rFonts w:eastAsia="Times New Roman" w:cstheme="minorHAnsi"/>
          <w:szCs w:val="21"/>
          <w:lang w:eastAsia="da-DK"/>
        </w:rPr>
        <w:br/>
        <w:t>750 g sigtet speltmel</w:t>
      </w:r>
    </w:p>
    <w:p w:rsidRPr="00CA330E" w:rsidR="003E344F" w:rsidP="003E344F" w:rsidRDefault="003E344F">
      <w:pPr>
        <w:rPr>
          <w:rFonts w:cstheme="minorHAnsi"/>
          <w:sz w:val="24"/>
        </w:rPr>
      </w:pPr>
      <w:r w:rsidRPr="003024F3">
        <w:rPr>
          <w:rFonts w:eastAsia="Times New Roman" w:cstheme="minorHAnsi"/>
          <w:szCs w:val="21"/>
          <w:lang w:eastAsia="da-DK"/>
        </w:rPr>
        <w:t>Rør gæren ud i det lunkne vand, tilsæt alle ingredienser undtage</w:t>
      </w:r>
      <w:r>
        <w:rPr>
          <w:rFonts w:eastAsia="Times New Roman" w:cstheme="minorHAnsi"/>
          <w:szCs w:val="21"/>
          <w:lang w:eastAsia="da-DK"/>
        </w:rPr>
        <w:t>n sigtet</w:t>
      </w:r>
      <w:r w:rsidRPr="003024F3">
        <w:rPr>
          <w:rFonts w:eastAsia="Times New Roman" w:cstheme="minorHAnsi"/>
          <w:szCs w:val="21"/>
          <w:lang w:eastAsia="da-DK"/>
        </w:rPr>
        <w:t xml:space="preserve"> speltmel og rør blandingen godt sammen. Tilsæt det sigtede speltmel lidt ad gangen og ælt dejen godt igennem. Læg et fugtigt klæde eller husholdningsfilm over skålen med dej og stil den til hævning i 1 time. Form dejen til boller. Lad bollerne hæve tildækket med et fugtigt klæde til dobbelt størrelse på bagepladen. Bag bollerne 15-20 minutter ved 225°.</w:t>
      </w:r>
    </w:p>
    <w:p w:rsidR="003E344F" w:rsidP="003E344F" w:rsidRDefault="003E344F">
      <w:pPr>
        <w:spacing w:after="0" w:line="240" w:lineRule="auto"/>
        <w:rPr>
          <w:sz w:val="20"/>
        </w:rPr>
      </w:pPr>
    </w:p>
    <w:p w:rsidRPr="00677F09" w:rsidR="003E344F" w:rsidP="003E344F" w:rsidRDefault="003E344F">
      <w:pPr>
        <w:spacing w:after="0" w:line="240" w:lineRule="auto"/>
      </w:pPr>
      <w:r w:rsidRPr="00677F09">
        <w:t xml:space="preserve">Kilde: Økologisk Landsforening (2011, oktober) </w:t>
      </w:r>
      <w:r w:rsidRPr="00677F09">
        <w:rPr>
          <w:i/>
        </w:rPr>
        <w:t xml:space="preserve">Den økologiske bagebog. </w:t>
      </w:r>
      <w:r w:rsidRPr="00677F09">
        <w:t xml:space="preserve">Lokaliseret d. 17. oktober 2011: </w:t>
      </w:r>
      <w:hyperlink w:history="1" r:id="rId43">
        <w:r w:rsidRPr="00677F09">
          <w:rPr>
            <w:rStyle w:val="Hyperlink"/>
          </w:rPr>
          <w:t>http://denokologiskebagebog.dk/</w:t>
        </w:r>
      </w:hyperlink>
    </w:p>
    <w:p w:rsidRPr="00677F09" w:rsidR="003E344F" w:rsidP="003E344F" w:rsidRDefault="003E344F">
      <w:pPr>
        <w:rPr>
          <w:b/>
          <w:sz w:val="28"/>
        </w:rPr>
      </w:pPr>
      <w:r w:rsidRPr="00677F09">
        <w:rPr>
          <w:b/>
          <w:sz w:val="28"/>
        </w:rPr>
        <w:br w:type="page"/>
      </w:r>
    </w:p>
    <w:p w:rsidR="003E344F" w:rsidP="003E344F" w:rsidRDefault="003E344F">
      <w:pPr>
        <w:pStyle w:val="Overskrift3"/>
      </w:pPr>
      <w:bookmarkStart w:name="_Toc315779716" w:id="37"/>
      <w:r>
        <w:lastRenderedPageBreak/>
        <w:t>Bilag 11: B</w:t>
      </w:r>
      <w:r w:rsidRPr="006B4A84">
        <w:t>edømmelse</w:t>
      </w:r>
      <w:r>
        <w:t>sskema for</w:t>
      </w:r>
      <w:r w:rsidRPr="006B4A84">
        <w:t xml:space="preserve"> </w:t>
      </w:r>
      <w:r>
        <w:t>vegetarret og gulerodskerneboller</w:t>
      </w:r>
      <w:bookmarkEnd w:id="37"/>
      <w:r w:rsidRPr="006B4A84">
        <w:t xml:space="preserve"> </w:t>
      </w:r>
    </w:p>
    <w:p w:rsidRPr="000B2DE4" w:rsidR="003E344F" w:rsidP="003E344F" w:rsidRDefault="003E344F"/>
    <w:tbl>
      <w:tblPr>
        <w:tblStyle w:val="Tabel-Gitter"/>
        <w:tblW w:w="0" w:type="auto"/>
        <w:tblLook w:val="04A0" w:firstRow="1" w:lastRow="0" w:firstColumn="1" w:lastColumn="0" w:noHBand="0" w:noVBand="1"/>
      </w:tblPr>
      <w:tblGrid>
        <w:gridCol w:w="2444"/>
        <w:gridCol w:w="2445"/>
        <w:gridCol w:w="2445"/>
        <w:gridCol w:w="2445"/>
      </w:tblGrid>
      <w:tr w:rsidR="003E344F" w:rsidTr="005407BC">
        <w:tc>
          <w:tcPr>
            <w:tcW w:w="9779" w:type="dxa"/>
            <w:gridSpan w:val="4"/>
          </w:tcPr>
          <w:p w:rsidRPr="00222679" w:rsidR="003E344F" w:rsidP="005407BC" w:rsidRDefault="003E344F">
            <w:pPr>
              <w:rPr>
                <w:b/>
              </w:rPr>
            </w:pPr>
            <w:r>
              <w:rPr>
                <w:b/>
              </w:rPr>
              <w:t>Vegetarret og gulerodskerneboller</w:t>
            </w:r>
          </w:p>
          <w:p w:rsidRPr="00222679" w:rsidR="003E344F" w:rsidP="005407BC" w:rsidRDefault="003E344F">
            <w:pPr>
              <w:rPr>
                <w:b/>
              </w:rPr>
            </w:pPr>
          </w:p>
          <w:p w:rsidRPr="00222679" w:rsidR="003E344F" w:rsidP="005407BC" w:rsidRDefault="003E344F">
            <w:pPr>
              <w:rPr>
                <w:b/>
              </w:rPr>
            </w:pPr>
          </w:p>
        </w:tc>
      </w:tr>
      <w:tr w:rsidR="003E344F" w:rsidTr="005407BC">
        <w:tc>
          <w:tcPr>
            <w:tcW w:w="9779" w:type="dxa"/>
            <w:gridSpan w:val="4"/>
          </w:tcPr>
          <w:p w:rsidR="003E344F" w:rsidP="005407BC" w:rsidRDefault="003E344F">
            <w:pPr>
              <w:rPr>
                <w:b/>
              </w:rPr>
            </w:pPr>
            <w:r>
              <w:rPr>
                <w:b/>
              </w:rPr>
              <w:t>Bedømmelsesskala</w:t>
            </w:r>
          </w:p>
          <w:p w:rsidR="003E344F" w:rsidP="005407BC" w:rsidRDefault="003E344F">
            <w:pPr>
              <w:rPr>
                <w:b/>
              </w:rPr>
            </w:pPr>
            <w:r>
              <w:rPr>
                <w:b/>
              </w:rPr>
              <w:t>5 = Meget godt</w:t>
            </w:r>
          </w:p>
          <w:p w:rsidR="003E344F" w:rsidP="005407BC" w:rsidRDefault="003E344F">
            <w:pPr>
              <w:rPr>
                <w:b/>
              </w:rPr>
            </w:pPr>
            <w:r>
              <w:rPr>
                <w:b/>
              </w:rPr>
              <w:t>4 = Godt</w:t>
            </w:r>
          </w:p>
          <w:p w:rsidR="003E344F" w:rsidP="005407BC" w:rsidRDefault="003E344F">
            <w:pPr>
              <w:rPr>
                <w:b/>
              </w:rPr>
            </w:pPr>
            <w:r>
              <w:rPr>
                <w:b/>
              </w:rPr>
              <w:t xml:space="preserve">3 = Middel </w:t>
            </w:r>
          </w:p>
          <w:p w:rsidR="003E344F" w:rsidP="005407BC" w:rsidRDefault="003E344F">
            <w:pPr>
              <w:rPr>
                <w:b/>
              </w:rPr>
            </w:pPr>
            <w:r>
              <w:rPr>
                <w:b/>
              </w:rPr>
              <w:t>2 = Mindre godt</w:t>
            </w:r>
          </w:p>
          <w:p w:rsidRPr="00222679" w:rsidR="003E344F" w:rsidP="005407BC" w:rsidRDefault="003E344F">
            <w:pPr>
              <w:rPr>
                <w:b/>
              </w:rPr>
            </w:pPr>
            <w:r>
              <w:rPr>
                <w:b/>
              </w:rPr>
              <w:t>1 = Dårligt</w:t>
            </w:r>
          </w:p>
          <w:p w:rsidR="003E344F" w:rsidP="005407BC" w:rsidRDefault="003E344F"/>
        </w:tc>
      </w:tr>
      <w:tr w:rsidR="003E344F" w:rsidTr="005407BC">
        <w:tc>
          <w:tcPr>
            <w:tcW w:w="2444" w:type="dxa"/>
          </w:tcPr>
          <w:p w:rsidRPr="00222679" w:rsidR="003E344F" w:rsidP="005407BC" w:rsidRDefault="003E344F">
            <w:pPr>
              <w:rPr>
                <w:b/>
              </w:rPr>
            </w:pPr>
          </w:p>
        </w:tc>
        <w:tc>
          <w:tcPr>
            <w:tcW w:w="2445" w:type="dxa"/>
          </w:tcPr>
          <w:p w:rsidRPr="008968D5" w:rsidR="003E344F" w:rsidP="005407BC" w:rsidRDefault="003E344F">
            <w:pPr>
              <w:rPr>
                <w:b/>
              </w:rPr>
            </w:pPr>
            <w:r>
              <w:rPr>
                <w:b/>
              </w:rPr>
              <w:t>Vegetarret</w:t>
            </w:r>
          </w:p>
        </w:tc>
        <w:tc>
          <w:tcPr>
            <w:tcW w:w="2445" w:type="dxa"/>
          </w:tcPr>
          <w:p w:rsidRPr="008968D5" w:rsidR="003E344F" w:rsidP="005407BC" w:rsidRDefault="003E344F">
            <w:pPr>
              <w:rPr>
                <w:b/>
              </w:rPr>
            </w:pPr>
            <w:r>
              <w:rPr>
                <w:b/>
              </w:rPr>
              <w:t>Kernegulerodsboller</w:t>
            </w:r>
          </w:p>
        </w:tc>
        <w:tc>
          <w:tcPr>
            <w:tcW w:w="2445" w:type="dxa"/>
          </w:tcPr>
          <w:p w:rsidRPr="008968D5" w:rsidR="003E344F" w:rsidP="005407BC" w:rsidRDefault="003E344F">
            <w:pPr>
              <w:rPr>
                <w:b/>
              </w:rPr>
            </w:pPr>
            <w:r w:rsidRPr="008968D5">
              <w:rPr>
                <w:b/>
              </w:rPr>
              <w:t>Points</w:t>
            </w:r>
          </w:p>
        </w:tc>
      </w:tr>
      <w:tr w:rsidR="003E344F" w:rsidTr="005407BC">
        <w:tc>
          <w:tcPr>
            <w:tcW w:w="2444" w:type="dxa"/>
          </w:tcPr>
          <w:p w:rsidR="003E344F" w:rsidP="005407BC" w:rsidRDefault="003E344F">
            <w:pPr>
              <w:rPr>
                <w:b/>
              </w:rPr>
            </w:pPr>
            <w:r>
              <w:rPr>
                <w:b/>
              </w:rPr>
              <w:t>Grundsmage</w:t>
            </w:r>
          </w:p>
          <w:p w:rsidRPr="0058450B" w:rsidR="003E344F" w:rsidP="005407BC" w:rsidRDefault="003E344F">
            <w:r w:rsidRPr="0058450B">
              <w:t>Sødt</w:t>
            </w:r>
          </w:p>
          <w:p w:rsidRPr="0058450B" w:rsidR="003E344F" w:rsidP="005407BC" w:rsidRDefault="003E344F">
            <w:r w:rsidRPr="0058450B">
              <w:t xml:space="preserve">Surt </w:t>
            </w:r>
          </w:p>
          <w:p w:rsidRPr="0058450B" w:rsidR="003E344F" w:rsidP="005407BC" w:rsidRDefault="003E344F">
            <w:r w:rsidRPr="0058450B">
              <w:t>Salt</w:t>
            </w:r>
          </w:p>
          <w:p w:rsidRPr="0058450B" w:rsidR="003E344F" w:rsidP="005407BC" w:rsidRDefault="003E344F">
            <w:r w:rsidRPr="0058450B">
              <w:t xml:space="preserve">Bittert </w:t>
            </w:r>
          </w:p>
          <w:p w:rsidRPr="0058450B" w:rsidR="003E344F" w:rsidP="005407BC" w:rsidRDefault="003E344F">
            <w:r w:rsidRPr="0058450B">
              <w:t xml:space="preserve">Umami </w:t>
            </w:r>
          </w:p>
          <w:p w:rsidRPr="00222679" w:rsidR="003E344F" w:rsidP="005407BC" w:rsidRDefault="003E344F">
            <w:pPr>
              <w:rPr>
                <w:b/>
              </w:rPr>
            </w:pPr>
          </w:p>
        </w:tc>
        <w:tc>
          <w:tcPr>
            <w:tcW w:w="2445" w:type="dxa"/>
          </w:tcPr>
          <w:p w:rsidRPr="008968D5" w:rsidR="003E344F" w:rsidP="005407BC" w:rsidRDefault="003E344F">
            <w:pPr>
              <w:rPr>
                <w:rFonts w:cstheme="minorHAnsi"/>
              </w:rPr>
            </w:pPr>
          </w:p>
        </w:tc>
        <w:tc>
          <w:tcPr>
            <w:tcW w:w="2445" w:type="dxa"/>
          </w:tcPr>
          <w:p w:rsidRPr="008968D5" w:rsidR="003E344F" w:rsidP="005407BC" w:rsidRDefault="003E344F">
            <w:pPr>
              <w:rPr>
                <w:rFonts w:cstheme="minorHAnsi"/>
              </w:rPr>
            </w:pPr>
          </w:p>
        </w:tc>
        <w:tc>
          <w:tcPr>
            <w:tcW w:w="2445" w:type="dxa"/>
          </w:tcPr>
          <w:p w:rsidR="003E344F" w:rsidP="005407BC" w:rsidRDefault="003E344F"/>
        </w:tc>
      </w:tr>
      <w:tr w:rsidR="003E344F" w:rsidTr="005407BC">
        <w:tc>
          <w:tcPr>
            <w:tcW w:w="2444" w:type="dxa"/>
          </w:tcPr>
          <w:p w:rsidR="003E344F" w:rsidP="005407BC" w:rsidRDefault="003E344F">
            <w:pPr>
              <w:rPr>
                <w:b/>
              </w:rPr>
            </w:pPr>
            <w:r>
              <w:rPr>
                <w:b/>
              </w:rPr>
              <w:t>Konsistens</w:t>
            </w:r>
          </w:p>
          <w:p w:rsidR="003E344F" w:rsidP="005407BC" w:rsidRDefault="003E344F">
            <w:pPr>
              <w:rPr>
                <w:b/>
              </w:rPr>
            </w:pPr>
            <w:r>
              <w:t>(blød, hård, sej, sprød, melet, tør, saftig…)</w:t>
            </w:r>
          </w:p>
          <w:p w:rsidRPr="00222679" w:rsidR="003E344F" w:rsidP="005407BC" w:rsidRDefault="003E344F">
            <w:pPr>
              <w:rPr>
                <w:b/>
              </w:rPr>
            </w:pPr>
          </w:p>
        </w:tc>
        <w:tc>
          <w:tcPr>
            <w:tcW w:w="2445" w:type="dxa"/>
          </w:tcPr>
          <w:p w:rsidRPr="00407E4B" w:rsidR="003E344F" w:rsidP="005407BC" w:rsidRDefault="003E344F">
            <w:pPr>
              <w:rPr>
                <w:rFonts w:cstheme="minorHAnsi"/>
              </w:rPr>
            </w:pPr>
          </w:p>
        </w:tc>
        <w:tc>
          <w:tcPr>
            <w:tcW w:w="2445" w:type="dxa"/>
          </w:tcPr>
          <w:p w:rsidRPr="00407E4B" w:rsidR="003E344F" w:rsidP="005407BC" w:rsidRDefault="003E344F">
            <w:pPr>
              <w:rPr>
                <w:rFonts w:cstheme="minorHAnsi"/>
              </w:rPr>
            </w:pPr>
          </w:p>
        </w:tc>
        <w:tc>
          <w:tcPr>
            <w:tcW w:w="2445" w:type="dxa"/>
          </w:tcPr>
          <w:p w:rsidR="003E344F" w:rsidP="005407BC" w:rsidRDefault="003E344F"/>
        </w:tc>
      </w:tr>
      <w:tr w:rsidR="003E344F" w:rsidTr="005407BC">
        <w:tc>
          <w:tcPr>
            <w:tcW w:w="2444" w:type="dxa"/>
          </w:tcPr>
          <w:p w:rsidR="003E344F" w:rsidP="005407BC" w:rsidRDefault="003E344F">
            <w:pPr>
              <w:rPr>
                <w:b/>
              </w:rPr>
            </w:pPr>
            <w:r>
              <w:rPr>
                <w:b/>
              </w:rPr>
              <w:t>Duft</w:t>
            </w:r>
          </w:p>
          <w:p w:rsidRPr="001510F1" w:rsidR="003E344F" w:rsidP="005407BC" w:rsidRDefault="003E344F">
            <w:pPr>
              <w:rPr>
                <w:sz w:val="20"/>
              </w:rPr>
            </w:pPr>
            <w:r>
              <w:rPr>
                <w:sz w:val="20"/>
              </w:rPr>
              <w:t>(krydret, sødlig, stærk…)</w:t>
            </w:r>
          </w:p>
          <w:p w:rsidR="003E344F" w:rsidP="005407BC" w:rsidRDefault="003E344F">
            <w:pPr>
              <w:rPr>
                <w:b/>
              </w:rPr>
            </w:pPr>
          </w:p>
          <w:p w:rsidRPr="00222679" w:rsidR="003E344F" w:rsidP="005407BC" w:rsidRDefault="003E344F">
            <w:pPr>
              <w:rPr>
                <w:b/>
              </w:rPr>
            </w:pPr>
          </w:p>
        </w:tc>
        <w:tc>
          <w:tcPr>
            <w:tcW w:w="2445" w:type="dxa"/>
          </w:tcPr>
          <w:p w:rsidRPr="00407E4B" w:rsidR="003E344F" w:rsidP="005407BC" w:rsidRDefault="003E344F">
            <w:pPr>
              <w:rPr>
                <w:rFonts w:cstheme="minorHAnsi"/>
              </w:rPr>
            </w:pPr>
          </w:p>
        </w:tc>
        <w:tc>
          <w:tcPr>
            <w:tcW w:w="2445" w:type="dxa"/>
          </w:tcPr>
          <w:p w:rsidRPr="00407E4B" w:rsidR="003E344F" w:rsidP="005407BC" w:rsidRDefault="003E344F">
            <w:pPr>
              <w:rPr>
                <w:rFonts w:cstheme="minorHAnsi"/>
              </w:rPr>
            </w:pPr>
          </w:p>
        </w:tc>
        <w:tc>
          <w:tcPr>
            <w:tcW w:w="2445" w:type="dxa"/>
          </w:tcPr>
          <w:p w:rsidR="003E344F" w:rsidP="005407BC" w:rsidRDefault="003E344F"/>
        </w:tc>
      </w:tr>
      <w:tr w:rsidR="003E344F" w:rsidTr="005407BC">
        <w:tc>
          <w:tcPr>
            <w:tcW w:w="2444" w:type="dxa"/>
          </w:tcPr>
          <w:p w:rsidR="003E344F" w:rsidP="005407BC" w:rsidRDefault="003E344F">
            <w:pPr>
              <w:rPr>
                <w:b/>
              </w:rPr>
            </w:pPr>
            <w:r w:rsidRPr="00A6171F">
              <w:rPr>
                <w:b/>
              </w:rPr>
              <w:t xml:space="preserve">Udseende </w:t>
            </w:r>
          </w:p>
          <w:p w:rsidR="003E344F" w:rsidP="005407BC" w:rsidRDefault="003E344F">
            <w:r>
              <w:t>Farver</w:t>
            </w:r>
          </w:p>
          <w:p w:rsidR="003E344F" w:rsidP="005407BC" w:rsidRDefault="003E344F">
            <w:r>
              <w:t>Former/faconer (oval, rund, kantet…)</w:t>
            </w:r>
          </w:p>
          <w:p w:rsidR="003E344F" w:rsidP="005407BC" w:rsidRDefault="003E344F">
            <w:r>
              <w:t>Overflade (ru, glat, nubret, håret…)</w:t>
            </w:r>
          </w:p>
          <w:p w:rsidR="003E344F" w:rsidP="005407BC" w:rsidRDefault="003E344F">
            <w:pPr>
              <w:rPr>
                <w:b/>
              </w:rPr>
            </w:pPr>
          </w:p>
        </w:tc>
        <w:tc>
          <w:tcPr>
            <w:tcW w:w="2445" w:type="dxa"/>
          </w:tcPr>
          <w:p w:rsidRPr="00407E4B" w:rsidR="003E344F" w:rsidP="005407BC" w:rsidRDefault="003E344F">
            <w:pPr>
              <w:rPr>
                <w:rFonts w:cstheme="minorHAnsi"/>
              </w:rPr>
            </w:pPr>
          </w:p>
        </w:tc>
        <w:tc>
          <w:tcPr>
            <w:tcW w:w="2445" w:type="dxa"/>
          </w:tcPr>
          <w:p w:rsidRPr="00407E4B" w:rsidR="003E344F" w:rsidP="005407BC" w:rsidRDefault="003E344F">
            <w:pPr>
              <w:rPr>
                <w:rFonts w:cstheme="minorHAnsi"/>
              </w:rPr>
            </w:pPr>
          </w:p>
        </w:tc>
        <w:tc>
          <w:tcPr>
            <w:tcW w:w="2445" w:type="dxa"/>
          </w:tcPr>
          <w:p w:rsidR="003E344F" w:rsidP="005407BC" w:rsidRDefault="003E344F"/>
        </w:tc>
      </w:tr>
      <w:tr w:rsidR="003E344F" w:rsidTr="005407BC">
        <w:tc>
          <w:tcPr>
            <w:tcW w:w="2444" w:type="dxa"/>
          </w:tcPr>
          <w:p w:rsidR="003E344F" w:rsidP="005407BC" w:rsidRDefault="003E344F">
            <w:pPr>
              <w:rPr>
                <w:b/>
              </w:rPr>
            </w:pPr>
            <w:r>
              <w:rPr>
                <w:b/>
              </w:rPr>
              <w:t>Anretning</w:t>
            </w:r>
          </w:p>
          <w:p w:rsidR="003E344F" w:rsidP="005407BC" w:rsidRDefault="003E344F">
            <w:pPr>
              <w:rPr>
                <w:b/>
              </w:rPr>
            </w:pPr>
          </w:p>
          <w:p w:rsidR="003E344F" w:rsidP="005407BC" w:rsidRDefault="003E344F">
            <w:pPr>
              <w:rPr>
                <w:b/>
              </w:rPr>
            </w:pPr>
          </w:p>
          <w:p w:rsidRPr="00222679" w:rsidR="003E344F" w:rsidP="005407BC" w:rsidRDefault="003E344F">
            <w:pPr>
              <w:rPr>
                <w:b/>
              </w:rPr>
            </w:pPr>
          </w:p>
        </w:tc>
        <w:tc>
          <w:tcPr>
            <w:tcW w:w="2445" w:type="dxa"/>
          </w:tcPr>
          <w:p w:rsidRPr="00407E4B" w:rsidR="003E344F" w:rsidP="005407BC" w:rsidRDefault="003E344F">
            <w:pPr>
              <w:rPr>
                <w:rFonts w:cstheme="minorHAnsi"/>
              </w:rPr>
            </w:pPr>
          </w:p>
        </w:tc>
        <w:tc>
          <w:tcPr>
            <w:tcW w:w="2445" w:type="dxa"/>
          </w:tcPr>
          <w:p w:rsidRPr="00407E4B" w:rsidR="003E344F" w:rsidP="005407BC" w:rsidRDefault="003E344F">
            <w:pPr>
              <w:rPr>
                <w:rFonts w:cstheme="minorHAnsi"/>
              </w:rPr>
            </w:pPr>
          </w:p>
        </w:tc>
        <w:tc>
          <w:tcPr>
            <w:tcW w:w="2445" w:type="dxa"/>
          </w:tcPr>
          <w:p w:rsidR="003E344F" w:rsidP="005407BC" w:rsidRDefault="003E344F"/>
        </w:tc>
      </w:tr>
      <w:tr w:rsidR="003E344F" w:rsidTr="005407BC">
        <w:tc>
          <w:tcPr>
            <w:tcW w:w="9779" w:type="dxa"/>
            <w:gridSpan w:val="4"/>
          </w:tcPr>
          <w:p w:rsidR="003E344F" w:rsidP="005407BC" w:rsidRDefault="003E344F">
            <w:pPr>
              <w:rPr>
                <w:b/>
              </w:rPr>
            </w:pPr>
          </w:p>
          <w:p w:rsidR="003E344F" w:rsidP="005407BC" w:rsidRDefault="003E344F">
            <w:pPr>
              <w:rPr>
                <w:b/>
              </w:rPr>
            </w:pPr>
            <w:r>
              <w:rPr>
                <w:b/>
              </w:rPr>
              <w:t>Samlet bedømmelse</w:t>
            </w:r>
          </w:p>
          <w:p w:rsidR="003E344F" w:rsidP="005407BC" w:rsidRDefault="003E344F">
            <w:pPr>
              <w:rPr>
                <w:b/>
              </w:rPr>
            </w:pPr>
          </w:p>
          <w:p w:rsidRPr="00222679" w:rsidR="003E344F" w:rsidP="005407BC" w:rsidRDefault="003E344F">
            <w:pPr>
              <w:rPr>
                <w:b/>
              </w:rPr>
            </w:pPr>
          </w:p>
          <w:p w:rsidRPr="00222679" w:rsidR="003E344F" w:rsidP="005407BC" w:rsidRDefault="003E344F">
            <w:pPr>
              <w:rPr>
                <w:b/>
              </w:rPr>
            </w:pPr>
          </w:p>
          <w:p w:rsidRPr="00222679" w:rsidR="003E344F" w:rsidP="005407BC" w:rsidRDefault="003E344F">
            <w:pPr>
              <w:rPr>
                <w:b/>
              </w:rPr>
            </w:pPr>
          </w:p>
          <w:p w:rsidRPr="00222679" w:rsidR="003E344F" w:rsidP="005407BC" w:rsidRDefault="003E344F">
            <w:pPr>
              <w:rPr>
                <w:b/>
              </w:rPr>
            </w:pPr>
          </w:p>
        </w:tc>
      </w:tr>
    </w:tbl>
    <w:p w:rsidR="003E344F" w:rsidP="003E344F" w:rsidRDefault="003E344F"/>
    <w:p w:rsidR="003E344F" w:rsidP="003E344F" w:rsidRDefault="003E344F">
      <w:pPr>
        <w:pStyle w:val="Overskrift2"/>
      </w:pPr>
      <w:bookmarkStart w:name="_Toc315779717" w:id="38"/>
      <w:r>
        <w:lastRenderedPageBreak/>
        <w:t>B</w:t>
      </w:r>
      <w:r w:rsidRPr="00316AA0">
        <w:t>ilag</w:t>
      </w:r>
      <w:r>
        <w:t xml:space="preserve"> til tema</w:t>
      </w:r>
      <w:r w:rsidRPr="00316AA0">
        <w:t xml:space="preserve"> 3: Frugt &amp; grønt</w:t>
      </w:r>
      <w:bookmarkEnd w:id="38"/>
    </w:p>
    <w:p w:rsidRPr="000B2DE4" w:rsidR="003E344F" w:rsidP="003E344F" w:rsidRDefault="003E344F"/>
    <w:p w:rsidR="003E344F" w:rsidP="003E344F" w:rsidRDefault="003E344F">
      <w:pPr>
        <w:spacing w:after="0" w:line="360" w:lineRule="auto"/>
        <w:rPr>
          <w:lang w:eastAsia="da-DK"/>
        </w:rPr>
      </w:pPr>
      <w:r>
        <w:rPr>
          <w:lang w:eastAsia="da-DK"/>
        </w:rPr>
        <w:t>Bilag 1: Skema til fødevarekendskab</w:t>
      </w:r>
    </w:p>
    <w:p w:rsidR="003E344F" w:rsidP="003E344F" w:rsidRDefault="003E344F">
      <w:pPr>
        <w:spacing w:after="0" w:line="360" w:lineRule="auto"/>
        <w:rPr>
          <w:lang w:eastAsia="da-DK"/>
        </w:rPr>
      </w:pPr>
      <w:r>
        <w:rPr>
          <w:lang w:eastAsia="da-DK"/>
        </w:rPr>
        <w:t xml:space="preserve">Bilag 2: Sæsonplakat </w:t>
      </w:r>
    </w:p>
    <w:p w:rsidR="003E344F" w:rsidP="003E344F" w:rsidRDefault="003E344F">
      <w:pPr>
        <w:spacing w:after="0" w:line="360" w:lineRule="auto"/>
        <w:rPr>
          <w:lang w:eastAsia="da-DK"/>
        </w:rPr>
      </w:pPr>
      <w:r>
        <w:rPr>
          <w:lang w:eastAsia="da-DK"/>
        </w:rPr>
        <w:t>Bilag 3: Madpyramiden 2011</w:t>
      </w:r>
    </w:p>
    <w:p w:rsidR="003E344F" w:rsidP="003E344F" w:rsidRDefault="003E344F">
      <w:pPr>
        <w:spacing w:after="0" w:line="360" w:lineRule="auto"/>
        <w:rPr>
          <w:lang w:eastAsia="da-DK"/>
        </w:rPr>
      </w:pPr>
      <w:r>
        <w:rPr>
          <w:lang w:eastAsia="da-DK"/>
        </w:rPr>
        <w:t>Bilag 4: Fødevarernes klimaaftryk</w:t>
      </w:r>
    </w:p>
    <w:p w:rsidR="003E344F" w:rsidP="003E344F" w:rsidRDefault="003E344F">
      <w:pPr>
        <w:spacing w:after="0" w:line="360" w:lineRule="auto"/>
        <w:rPr>
          <w:lang w:eastAsia="da-DK"/>
        </w:rPr>
      </w:pPr>
      <w:r w:rsidRPr="0048317C">
        <w:rPr>
          <w:lang w:eastAsia="da-DK"/>
        </w:rPr>
        <w:t xml:space="preserve">Bilag 5: Elevskema til registrering af </w:t>
      </w:r>
      <w:r>
        <w:rPr>
          <w:lang w:eastAsia="da-DK"/>
        </w:rPr>
        <w:t>frugt og grønt</w:t>
      </w:r>
    </w:p>
    <w:p w:rsidR="003E344F" w:rsidP="003E344F" w:rsidRDefault="003E344F">
      <w:pPr>
        <w:spacing w:after="0" w:line="360" w:lineRule="auto"/>
        <w:rPr>
          <w:lang w:eastAsia="da-DK"/>
        </w:rPr>
      </w:pPr>
      <w:r>
        <w:rPr>
          <w:lang w:eastAsia="da-DK"/>
        </w:rPr>
        <w:t>Bilag 6: Opskrift på muffins</w:t>
      </w:r>
    </w:p>
    <w:p w:rsidR="003E344F" w:rsidP="003E344F" w:rsidRDefault="003E344F">
      <w:pPr>
        <w:spacing w:after="0" w:line="360" w:lineRule="auto"/>
        <w:rPr>
          <w:b/>
          <w:sz w:val="28"/>
          <w:lang w:eastAsia="da-DK"/>
        </w:rPr>
      </w:pPr>
      <w:r>
        <w:rPr>
          <w:szCs w:val="20"/>
        </w:rPr>
        <w:t>B</w:t>
      </w:r>
      <w:r w:rsidRPr="0056426C">
        <w:rPr>
          <w:szCs w:val="20"/>
        </w:rPr>
        <w:t xml:space="preserve">ilag </w:t>
      </w:r>
      <w:r>
        <w:rPr>
          <w:szCs w:val="20"/>
        </w:rPr>
        <w:t>7</w:t>
      </w:r>
      <w:r w:rsidRPr="0056426C">
        <w:rPr>
          <w:szCs w:val="20"/>
        </w:rPr>
        <w:t xml:space="preserve">: </w:t>
      </w:r>
      <w:r>
        <w:rPr>
          <w:szCs w:val="20"/>
        </w:rPr>
        <w:t>Bedømmelsesskema</w:t>
      </w:r>
    </w:p>
    <w:p w:rsidR="003E344F" w:rsidP="003E344F" w:rsidRDefault="003E344F">
      <w:r>
        <w:br w:type="page"/>
      </w:r>
    </w:p>
    <w:p w:rsidR="003E344F" w:rsidP="003E344F" w:rsidRDefault="003E344F">
      <w:pPr>
        <w:pStyle w:val="Overskrift3"/>
      </w:pPr>
      <w:bookmarkStart w:name="_Toc315779718" w:id="39"/>
      <w:r>
        <w:lastRenderedPageBreak/>
        <w:t xml:space="preserve">Bilag 1: </w:t>
      </w:r>
      <w:r w:rsidRPr="00246A0F">
        <w:t xml:space="preserve">Fødevarekendskab </w:t>
      </w:r>
      <w:r>
        <w:t>– Frugt og grønt</w:t>
      </w:r>
      <w:bookmarkEnd w:id="39"/>
    </w:p>
    <w:p w:rsidR="003E344F" w:rsidP="003E344F" w:rsidRDefault="003E344F">
      <w:pPr>
        <w:rPr>
          <w:b/>
          <w:sz w:val="28"/>
        </w:rPr>
      </w:pPr>
    </w:p>
    <w:tbl>
      <w:tblPr>
        <w:tblStyle w:val="Tabel-Gitter"/>
        <w:tblW w:w="0" w:type="auto"/>
        <w:tblLook w:val="04A0" w:firstRow="1" w:lastRow="0" w:firstColumn="1" w:lastColumn="0" w:noHBand="0" w:noVBand="1"/>
      </w:tblPr>
      <w:tblGrid>
        <w:gridCol w:w="3936"/>
        <w:gridCol w:w="3827"/>
        <w:gridCol w:w="1843"/>
      </w:tblGrid>
      <w:tr w:rsidR="003E344F" w:rsidTr="005407BC">
        <w:tc>
          <w:tcPr>
            <w:tcW w:w="3936" w:type="dxa"/>
          </w:tcPr>
          <w:p w:rsidRPr="00246A0F" w:rsidR="003E344F" w:rsidP="005407BC" w:rsidRDefault="003E344F">
            <w:pPr>
              <w:rPr>
                <w:b/>
                <w:sz w:val="24"/>
              </w:rPr>
            </w:pPr>
            <w:r w:rsidRPr="00246A0F">
              <w:rPr>
                <w:b/>
                <w:sz w:val="24"/>
              </w:rPr>
              <w:t>Varianter</w:t>
            </w:r>
            <w:r>
              <w:rPr>
                <w:b/>
                <w:sz w:val="24"/>
              </w:rPr>
              <w:t>/typer</w:t>
            </w:r>
          </w:p>
        </w:tc>
        <w:tc>
          <w:tcPr>
            <w:tcW w:w="3827" w:type="dxa"/>
          </w:tcPr>
          <w:p w:rsidR="003E344F" w:rsidP="005407BC" w:rsidRDefault="003E344F">
            <w:pPr>
              <w:rPr>
                <w:b/>
                <w:sz w:val="24"/>
              </w:rPr>
            </w:pPr>
            <w:r>
              <w:rPr>
                <w:b/>
                <w:sz w:val="24"/>
              </w:rPr>
              <w:t>Anvendelse</w:t>
            </w:r>
          </w:p>
          <w:p w:rsidRPr="00246A0F" w:rsidR="003E344F" w:rsidP="005407BC" w:rsidRDefault="003E344F">
            <w:pPr>
              <w:rPr>
                <w:b/>
                <w:sz w:val="24"/>
              </w:rPr>
            </w:pPr>
          </w:p>
        </w:tc>
        <w:tc>
          <w:tcPr>
            <w:tcW w:w="1843" w:type="dxa"/>
          </w:tcPr>
          <w:p w:rsidR="003E344F" w:rsidP="005407BC" w:rsidRDefault="003E344F">
            <w:pPr>
              <w:rPr>
                <w:b/>
                <w:sz w:val="24"/>
              </w:rPr>
            </w:pPr>
            <w:r>
              <w:rPr>
                <w:b/>
                <w:sz w:val="24"/>
              </w:rPr>
              <w:t>Opbevaring</w:t>
            </w:r>
          </w:p>
          <w:p w:rsidRPr="00246A0F" w:rsidR="003E344F" w:rsidP="005407BC" w:rsidRDefault="003E344F">
            <w:pPr>
              <w:rPr>
                <w:b/>
                <w:sz w:val="24"/>
              </w:rPr>
            </w:pPr>
          </w:p>
        </w:tc>
      </w:tr>
      <w:tr w:rsidR="003E344F" w:rsidTr="005407BC">
        <w:tc>
          <w:tcPr>
            <w:tcW w:w="3936" w:type="dxa"/>
          </w:tcPr>
          <w:p w:rsidR="003E344F" w:rsidP="005407BC" w:rsidRDefault="003E344F">
            <w:pPr>
              <w:rPr>
                <w:b/>
                <w:sz w:val="24"/>
              </w:rPr>
            </w:pPr>
            <w:r>
              <w:rPr>
                <w:b/>
                <w:sz w:val="24"/>
              </w:rPr>
              <w:t xml:space="preserve">Frugt </w:t>
            </w:r>
          </w:p>
          <w:p w:rsidR="003E344F" w:rsidP="005407BC" w:rsidRDefault="003E344F">
            <w:r>
              <w:t>Æbler</w:t>
            </w:r>
          </w:p>
          <w:p w:rsidR="003E344F" w:rsidP="005407BC" w:rsidRDefault="003E344F">
            <w:pPr>
              <w:rPr>
                <w:b/>
                <w:sz w:val="24"/>
              </w:rPr>
            </w:pPr>
            <w:r>
              <w:t xml:space="preserve">Mango </w:t>
            </w: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Pr="00246A0F" w:rsidR="003E344F" w:rsidP="005407BC" w:rsidRDefault="003E344F">
            <w:pPr>
              <w:rPr>
                <w:b/>
                <w:sz w:val="24"/>
              </w:rPr>
            </w:pPr>
          </w:p>
          <w:p w:rsidRPr="00246A0F" w:rsidR="003E344F" w:rsidP="005407BC" w:rsidRDefault="003E344F">
            <w:pPr>
              <w:rPr>
                <w:b/>
                <w:sz w:val="24"/>
              </w:rPr>
            </w:pPr>
          </w:p>
        </w:tc>
        <w:tc>
          <w:tcPr>
            <w:tcW w:w="3827" w:type="dxa"/>
          </w:tcPr>
          <w:p w:rsidRPr="00246A0F" w:rsidR="003E344F" w:rsidP="005407BC" w:rsidRDefault="003E344F">
            <w:pPr>
              <w:rPr>
                <w:b/>
                <w:sz w:val="24"/>
              </w:rPr>
            </w:pPr>
          </w:p>
        </w:tc>
        <w:tc>
          <w:tcPr>
            <w:tcW w:w="1843" w:type="dxa"/>
          </w:tcPr>
          <w:p w:rsidRPr="00246A0F" w:rsidR="003E344F" w:rsidP="005407BC" w:rsidRDefault="003E344F">
            <w:pPr>
              <w:rPr>
                <w:b/>
                <w:sz w:val="24"/>
              </w:rPr>
            </w:pPr>
          </w:p>
        </w:tc>
      </w:tr>
      <w:tr w:rsidR="003E344F" w:rsidTr="005407BC">
        <w:tc>
          <w:tcPr>
            <w:tcW w:w="3936" w:type="dxa"/>
          </w:tcPr>
          <w:p w:rsidR="003E344F" w:rsidP="005407BC" w:rsidRDefault="003E344F">
            <w:pPr>
              <w:rPr>
                <w:b/>
                <w:sz w:val="24"/>
              </w:rPr>
            </w:pPr>
            <w:r>
              <w:rPr>
                <w:b/>
                <w:sz w:val="24"/>
              </w:rPr>
              <w:t>Fine grøntsager</w:t>
            </w:r>
          </w:p>
          <w:p w:rsidR="003E344F" w:rsidP="005407BC" w:rsidRDefault="003E344F">
            <w:r>
              <w:t xml:space="preserve">Feldtsalat </w:t>
            </w:r>
          </w:p>
          <w:p w:rsidRPr="001C5FE4" w:rsidR="003E344F" w:rsidP="005407BC" w:rsidRDefault="003E344F">
            <w:r>
              <w:t>Agurk</w:t>
            </w: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Pr="00246A0F" w:rsidR="003E344F" w:rsidP="005407BC" w:rsidRDefault="003E344F">
            <w:pPr>
              <w:rPr>
                <w:b/>
                <w:sz w:val="24"/>
              </w:rPr>
            </w:pPr>
          </w:p>
        </w:tc>
        <w:tc>
          <w:tcPr>
            <w:tcW w:w="3827" w:type="dxa"/>
          </w:tcPr>
          <w:p w:rsidRPr="00246A0F" w:rsidR="003E344F" w:rsidP="005407BC" w:rsidRDefault="003E344F">
            <w:pPr>
              <w:rPr>
                <w:b/>
                <w:sz w:val="24"/>
              </w:rPr>
            </w:pPr>
          </w:p>
        </w:tc>
        <w:tc>
          <w:tcPr>
            <w:tcW w:w="1843" w:type="dxa"/>
          </w:tcPr>
          <w:p w:rsidRPr="00246A0F" w:rsidR="003E344F" w:rsidP="005407BC" w:rsidRDefault="003E344F">
            <w:pPr>
              <w:rPr>
                <w:b/>
                <w:sz w:val="24"/>
              </w:rPr>
            </w:pPr>
          </w:p>
        </w:tc>
      </w:tr>
      <w:tr w:rsidRPr="00246A0F" w:rsidR="003E344F" w:rsidTr="003E344F">
        <w:tc>
          <w:tcPr>
            <w:tcW w:w="3936" w:type="dxa"/>
          </w:tcPr>
          <w:p w:rsidR="003E344F" w:rsidP="005407BC" w:rsidRDefault="003E344F">
            <w:pPr>
              <w:rPr>
                <w:b/>
                <w:sz w:val="24"/>
              </w:rPr>
            </w:pPr>
            <w:r>
              <w:rPr>
                <w:b/>
                <w:sz w:val="24"/>
              </w:rPr>
              <w:lastRenderedPageBreak/>
              <w:t>Grove grøntsager</w:t>
            </w:r>
          </w:p>
          <w:p w:rsidR="003E344F" w:rsidP="005407BC" w:rsidRDefault="003E344F">
            <w:r>
              <w:t>Grønkål</w:t>
            </w:r>
          </w:p>
          <w:p w:rsidR="003E344F" w:rsidP="005407BC" w:rsidRDefault="003E344F">
            <w:r>
              <w:t>Hvidkål</w:t>
            </w:r>
          </w:p>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Pr="00246A0F" w:rsidR="003E344F" w:rsidP="005407BC" w:rsidRDefault="003E344F">
            <w:pPr>
              <w:rPr>
                <w:b/>
                <w:sz w:val="24"/>
              </w:rPr>
            </w:pPr>
          </w:p>
        </w:tc>
        <w:tc>
          <w:tcPr>
            <w:tcW w:w="3827" w:type="dxa"/>
          </w:tcPr>
          <w:p w:rsidRPr="00246A0F" w:rsidR="003E344F" w:rsidP="005407BC" w:rsidRDefault="003E344F">
            <w:pPr>
              <w:rPr>
                <w:b/>
                <w:sz w:val="24"/>
              </w:rPr>
            </w:pPr>
          </w:p>
        </w:tc>
        <w:tc>
          <w:tcPr>
            <w:tcW w:w="1843" w:type="dxa"/>
          </w:tcPr>
          <w:p w:rsidRPr="00246A0F" w:rsidR="003E344F" w:rsidP="005407BC" w:rsidRDefault="003E344F">
            <w:pPr>
              <w:rPr>
                <w:b/>
                <w:sz w:val="24"/>
              </w:rPr>
            </w:pPr>
          </w:p>
        </w:tc>
      </w:tr>
      <w:tr w:rsidRPr="00246A0F" w:rsidR="003E344F" w:rsidTr="003E344F">
        <w:tc>
          <w:tcPr>
            <w:tcW w:w="3936" w:type="dxa"/>
          </w:tcPr>
          <w:p w:rsidR="003E344F" w:rsidP="005407BC" w:rsidRDefault="003E344F">
            <w:pPr>
              <w:rPr>
                <w:b/>
                <w:sz w:val="24"/>
              </w:rPr>
            </w:pPr>
            <w:r>
              <w:rPr>
                <w:b/>
                <w:sz w:val="24"/>
              </w:rPr>
              <w:t>Bælgfrugter</w:t>
            </w:r>
          </w:p>
          <w:p w:rsidR="003E344F" w:rsidP="005407BC" w:rsidRDefault="003E344F">
            <w:r>
              <w:t>Kikærter</w:t>
            </w:r>
          </w:p>
          <w:p w:rsidR="003E344F" w:rsidP="005407BC" w:rsidRDefault="003E344F">
            <w:r>
              <w:t>Hvide bønner</w:t>
            </w:r>
          </w:p>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003E344F" w:rsidP="005407BC" w:rsidRDefault="003E344F"/>
          <w:p w:rsidRPr="001C5FE4" w:rsidR="003E344F" w:rsidP="005407BC" w:rsidRDefault="003E344F"/>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p w:rsidR="003E344F" w:rsidP="005407BC" w:rsidRDefault="003E344F">
            <w:pPr>
              <w:rPr>
                <w:b/>
                <w:sz w:val="24"/>
              </w:rPr>
            </w:pPr>
          </w:p>
        </w:tc>
        <w:tc>
          <w:tcPr>
            <w:tcW w:w="3827" w:type="dxa"/>
          </w:tcPr>
          <w:p w:rsidRPr="00246A0F" w:rsidR="003E344F" w:rsidP="005407BC" w:rsidRDefault="003E344F">
            <w:pPr>
              <w:rPr>
                <w:b/>
                <w:sz w:val="24"/>
              </w:rPr>
            </w:pPr>
          </w:p>
        </w:tc>
        <w:tc>
          <w:tcPr>
            <w:tcW w:w="1843" w:type="dxa"/>
          </w:tcPr>
          <w:p w:rsidRPr="00246A0F" w:rsidR="003E344F" w:rsidP="005407BC" w:rsidRDefault="003E344F">
            <w:pPr>
              <w:rPr>
                <w:b/>
                <w:sz w:val="24"/>
              </w:rPr>
            </w:pPr>
          </w:p>
        </w:tc>
      </w:tr>
    </w:tbl>
    <w:p w:rsidR="00F210FF" w:rsidP="00F210FF" w:rsidRDefault="00F210FF">
      <w:pPr>
        <w:spacing w:after="0" w:line="240" w:lineRule="auto"/>
        <w:rPr>
          <w:b/>
          <w:i/>
        </w:rPr>
      </w:pPr>
    </w:p>
    <w:p w:rsidR="00F210FF" w:rsidP="00F210FF" w:rsidRDefault="00F210FF"/>
    <w:p w:rsidR="003E344F" w:rsidP="007B7E09" w:rsidRDefault="003E344F">
      <w:pPr>
        <w:pStyle w:val="Overskrift3"/>
      </w:pPr>
      <w:bookmarkStart w:name="_Toc315779719" w:id="40"/>
      <w:r w:rsidRPr="00B5155D">
        <w:lastRenderedPageBreak/>
        <w:t xml:space="preserve">Bilag </w:t>
      </w:r>
      <w:r>
        <w:t>2:</w:t>
      </w:r>
      <w:r w:rsidRPr="00B5155D">
        <w:t xml:space="preserve"> </w:t>
      </w:r>
      <w:r>
        <w:t>Sæsonplakat</w:t>
      </w:r>
      <w:bookmarkEnd w:id="40"/>
      <w:r>
        <w:t xml:space="preserve"> </w:t>
      </w:r>
      <w:r w:rsidRPr="00B5155D">
        <w:t xml:space="preserve"> </w:t>
      </w:r>
    </w:p>
    <w:p w:rsidR="003E344F" w:rsidP="003E344F" w:rsidRDefault="003E344F">
      <w:pPr>
        <w:rPr>
          <w:b/>
          <w:sz w:val="28"/>
        </w:rPr>
      </w:pPr>
      <w:r>
        <w:rPr>
          <w:noProof/>
          <w:lang w:eastAsia="da-DK"/>
        </w:rPr>
        <w:drawing>
          <wp:anchor distT="0" distB="0" distL="114300" distR="114300" simplePos="0" relativeHeight="251665408" behindDoc="0" locked="0" layoutInCell="1" allowOverlap="1" wp14:editId="416AFFB1" wp14:anchorId="48856B1C">
            <wp:simplePos x="0" y="0"/>
            <wp:positionH relativeFrom="margin">
              <wp:align>center</wp:align>
            </wp:positionH>
            <wp:positionV relativeFrom="paragraph">
              <wp:posOffset>173355</wp:posOffset>
            </wp:positionV>
            <wp:extent cx="5314950" cy="7265670"/>
            <wp:effectExtent l="0" t="0" r="0" b="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2_-Sæsonplakat_final.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14286" cy="7265135"/>
                    </a:xfrm>
                    <a:prstGeom prst="rect">
                      <a:avLst/>
                    </a:prstGeom>
                  </pic:spPr>
                </pic:pic>
              </a:graphicData>
            </a:graphic>
            <wp14:sizeRelH relativeFrom="page">
              <wp14:pctWidth>0</wp14:pctWidth>
            </wp14:sizeRelH>
            <wp14:sizeRelV relativeFrom="page">
              <wp14:pctHeight>0</wp14:pctHeight>
            </wp14:sizeRelV>
          </wp:anchor>
        </w:drawing>
      </w:r>
    </w:p>
    <w:p w:rsidRPr="00B5155D" w:rsidR="003E344F" w:rsidP="003E344F" w:rsidRDefault="003E344F">
      <w:pPr>
        <w:rPr>
          <w:b/>
          <w:sz w:val="28"/>
        </w:rPr>
      </w:pPr>
    </w:p>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Pr>
        <w:rPr>
          <w:sz w:val="20"/>
        </w:rPr>
      </w:pPr>
    </w:p>
    <w:p w:rsidR="003E344F" w:rsidP="003E344F" w:rsidRDefault="003E344F">
      <w:pPr>
        <w:rPr>
          <w:sz w:val="20"/>
        </w:rPr>
      </w:pPr>
    </w:p>
    <w:p w:rsidR="003E344F" w:rsidP="003E344F" w:rsidRDefault="003E344F">
      <w:pPr>
        <w:rPr>
          <w:sz w:val="20"/>
        </w:rPr>
      </w:pPr>
    </w:p>
    <w:p w:rsidR="003E344F" w:rsidP="003E344F" w:rsidRDefault="003E344F">
      <w:pPr>
        <w:rPr>
          <w:sz w:val="20"/>
        </w:rPr>
      </w:pPr>
    </w:p>
    <w:p w:rsidR="003E344F" w:rsidP="003E344F" w:rsidRDefault="003E344F">
      <w:pPr>
        <w:spacing w:after="0" w:line="240" w:lineRule="auto"/>
        <w:rPr>
          <w:sz w:val="20"/>
        </w:rPr>
      </w:pPr>
    </w:p>
    <w:p w:rsidR="003E344F" w:rsidP="003E344F" w:rsidRDefault="003E344F">
      <w:pPr>
        <w:spacing w:after="0" w:line="240" w:lineRule="auto"/>
        <w:rPr>
          <w:sz w:val="20"/>
        </w:rPr>
      </w:pPr>
    </w:p>
    <w:p w:rsidR="003E344F" w:rsidP="003E344F" w:rsidRDefault="003E344F">
      <w:pPr>
        <w:spacing w:after="0" w:line="240" w:lineRule="auto"/>
        <w:rPr>
          <w:sz w:val="20"/>
        </w:rPr>
      </w:pPr>
    </w:p>
    <w:p w:rsidR="003E344F" w:rsidP="003E344F" w:rsidRDefault="003E344F">
      <w:pPr>
        <w:spacing w:after="0" w:line="240" w:lineRule="auto"/>
        <w:rPr>
          <w:sz w:val="20"/>
        </w:rPr>
      </w:pPr>
    </w:p>
    <w:p w:rsidR="003E344F" w:rsidP="003E344F" w:rsidRDefault="003E344F">
      <w:pPr>
        <w:spacing w:after="0" w:line="240" w:lineRule="auto"/>
        <w:rPr>
          <w:sz w:val="20"/>
        </w:rPr>
      </w:pPr>
    </w:p>
    <w:p w:rsidRPr="00677F09" w:rsidR="003E344F" w:rsidP="003E344F" w:rsidRDefault="003E344F">
      <w:pPr>
        <w:spacing w:after="0" w:line="240" w:lineRule="auto"/>
      </w:pPr>
      <w:r w:rsidRPr="00677F09">
        <w:t xml:space="preserve">Kilde: Økologisk Landsforening. </w:t>
      </w:r>
      <w:r w:rsidRPr="00677F09">
        <w:rPr>
          <w:i/>
        </w:rPr>
        <w:t xml:space="preserve">Sæsonplakat. </w:t>
      </w:r>
      <w:r w:rsidRPr="00677F09">
        <w:t xml:space="preserve">Lokaliseret d. 5. december 2011: </w:t>
      </w:r>
      <w:hyperlink w:history="1" r:id="rId45">
        <w:r w:rsidRPr="00677F09">
          <w:rPr>
            <w:rStyle w:val="Hyperlink"/>
          </w:rPr>
          <w:t>www.okologi.dk</w:t>
        </w:r>
      </w:hyperlink>
    </w:p>
    <w:p w:rsidRPr="00677F09" w:rsidR="003E344F" w:rsidP="003E344F" w:rsidRDefault="003E344F">
      <w:pPr>
        <w:pStyle w:val="NormalWeb"/>
        <w:spacing w:before="0" w:beforeAutospacing="0" w:after="0" w:afterAutospacing="0"/>
        <w:rPr>
          <w:rFonts w:asciiTheme="minorHAnsi" w:hAnsiTheme="minorHAnsi" w:cstheme="minorHAnsi"/>
          <w:sz w:val="28"/>
        </w:rPr>
      </w:pPr>
      <w:r w:rsidRPr="00677F09">
        <w:rPr>
          <w:rFonts w:asciiTheme="minorHAnsi" w:hAnsiTheme="minorHAnsi" w:cstheme="minorHAnsi"/>
          <w:sz w:val="22"/>
        </w:rPr>
        <w:t>Plakaten kan bestilles på tlf.: 87 32 27 00 eller via mail: info@okologi.dk</w:t>
      </w:r>
    </w:p>
    <w:p w:rsidR="003E344F" w:rsidP="003E344F" w:rsidRDefault="003E344F">
      <w:pPr>
        <w:rPr>
          <w:sz w:val="20"/>
        </w:rPr>
      </w:pPr>
    </w:p>
    <w:p w:rsidR="003E344F" w:rsidP="003E344F" w:rsidRDefault="003E344F">
      <w:pPr>
        <w:pStyle w:val="Overskrift3"/>
      </w:pPr>
      <w:bookmarkStart w:name="_Toc315779720" w:id="41"/>
      <w:r w:rsidRPr="00B5155D">
        <w:lastRenderedPageBreak/>
        <w:t xml:space="preserve">Bilag </w:t>
      </w:r>
      <w:r>
        <w:t>3:</w:t>
      </w:r>
      <w:r w:rsidRPr="00B5155D">
        <w:t xml:space="preserve"> Madpyramiden 2011</w:t>
      </w:r>
      <w:bookmarkEnd w:id="41"/>
      <w:r w:rsidRPr="00B5155D">
        <w:t xml:space="preserve"> </w:t>
      </w:r>
    </w:p>
    <w:p w:rsidR="003E344F" w:rsidP="003E344F" w:rsidRDefault="003E344F">
      <w:pPr>
        <w:rPr>
          <w:b/>
          <w:sz w:val="28"/>
        </w:rPr>
      </w:pPr>
    </w:p>
    <w:p w:rsidRPr="00B5155D" w:rsidR="003E344F" w:rsidP="003E344F" w:rsidRDefault="003E344F">
      <w:pPr>
        <w:rPr>
          <w:b/>
          <w:sz w:val="28"/>
        </w:rPr>
      </w:pPr>
    </w:p>
    <w:p w:rsidR="003E344F" w:rsidP="003E344F" w:rsidRDefault="003E344F">
      <w:r w:rsidRPr="00B5155D">
        <w:rPr>
          <w:b/>
          <w:noProof/>
          <w:sz w:val="28"/>
          <w:lang w:eastAsia="da-DK"/>
        </w:rPr>
        <w:drawing>
          <wp:anchor distT="0" distB="0" distL="114300" distR="114300" simplePos="0" relativeHeight="251667456" behindDoc="0" locked="0" layoutInCell="1" allowOverlap="1" wp14:editId="6C6F730D" wp14:anchorId="40E00011">
            <wp:simplePos x="0" y="0"/>
            <wp:positionH relativeFrom="margin">
              <wp:posOffset>361950</wp:posOffset>
            </wp:positionH>
            <wp:positionV relativeFrom="margin">
              <wp:posOffset>1327150</wp:posOffset>
            </wp:positionV>
            <wp:extent cx="5188585" cy="4525645"/>
            <wp:effectExtent l="0" t="0" r="0" b="8255"/>
            <wp:wrapSquare wrapText="bothSides"/>
            <wp:docPr id="11"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 w:rsidR="003E344F" w:rsidP="003E344F" w:rsidRDefault="003E344F">
      <w:pPr>
        <w:rPr>
          <w:sz w:val="20"/>
        </w:rPr>
      </w:pPr>
    </w:p>
    <w:p w:rsidRPr="00677F09" w:rsidR="003E344F" w:rsidP="003E344F" w:rsidRDefault="003E344F">
      <w:pPr>
        <w:rPr>
          <w:szCs w:val="20"/>
        </w:rPr>
      </w:pPr>
      <w:r w:rsidRPr="00677F09">
        <w:t xml:space="preserve">Kilde: FDB. </w:t>
      </w:r>
      <w:r w:rsidRPr="00677F09">
        <w:rPr>
          <w:i/>
        </w:rPr>
        <w:t xml:space="preserve">Madpyramiden 2011. </w:t>
      </w:r>
      <w:r w:rsidRPr="00677F09">
        <w:t xml:space="preserve">Lokaliseret d. 5. oktober 2011: </w:t>
      </w:r>
      <w:hyperlink w:history="1" r:id="rId46">
        <w:r w:rsidRPr="00677F09">
          <w:rPr>
            <w:rStyle w:val="Hyperlink"/>
            <w:szCs w:val="20"/>
          </w:rPr>
          <w:t>http://www.madpyramiden.dk/</w:t>
        </w:r>
      </w:hyperlink>
    </w:p>
    <w:p w:rsidR="003E344F" w:rsidP="003E344F" w:rsidRDefault="003E344F"/>
    <w:p w:rsidR="003E344F" w:rsidP="003E344F" w:rsidRDefault="003E344F">
      <w:r>
        <w:br w:type="page"/>
      </w:r>
    </w:p>
    <w:p w:rsidR="003E344F" w:rsidP="003E344F" w:rsidRDefault="003E344F">
      <w:pPr>
        <w:pStyle w:val="Overskrift3"/>
        <w:rPr>
          <w:lang w:eastAsia="da-DK"/>
        </w:rPr>
      </w:pPr>
      <w:bookmarkStart w:name="_Toc315779721" w:id="42"/>
      <w:r>
        <w:rPr>
          <w:lang w:eastAsia="da-DK"/>
        </w:rPr>
        <w:lastRenderedPageBreak/>
        <w:t>Bilag 4</w:t>
      </w:r>
      <w:r w:rsidRPr="00F84FBE">
        <w:rPr>
          <w:lang w:eastAsia="da-DK"/>
        </w:rPr>
        <w:t>: Fødevarernes klimaaftryk</w:t>
      </w:r>
      <w:bookmarkEnd w:id="42"/>
    </w:p>
    <w:p w:rsidRPr="003E344F" w:rsidR="003E344F" w:rsidP="003E344F" w:rsidRDefault="003E344F">
      <w:pPr>
        <w:rPr>
          <w:lang w:eastAsia="da-DK"/>
        </w:rPr>
      </w:pPr>
    </w:p>
    <w:p w:rsidR="00F210FF" w:rsidP="00F210FF" w:rsidRDefault="003E344F">
      <w:r>
        <w:rPr>
          <w:noProof/>
          <w:lang w:eastAsia="da-DK"/>
        </w:rPr>
        <w:drawing>
          <wp:inline distT="0" distB="0" distL="0" distR="0" wp14:anchorId="0A9DA2A0" wp14:editId="5C7492FD">
            <wp:extent cx="5133671" cy="720000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ødevarernes-klimaaftry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3671" cy="7200000"/>
                    </a:xfrm>
                    <a:prstGeom prst="rect">
                      <a:avLst/>
                    </a:prstGeom>
                  </pic:spPr>
                </pic:pic>
              </a:graphicData>
            </a:graphic>
          </wp:inline>
        </w:drawing>
      </w:r>
    </w:p>
    <w:p w:rsidRPr="00B570BA" w:rsidR="003E344F" w:rsidP="003E344F" w:rsidRDefault="003E344F">
      <w:pPr>
        <w:spacing w:after="0" w:line="240" w:lineRule="auto"/>
        <w:rPr>
          <w:rFonts w:cstheme="minorHAnsi"/>
        </w:rPr>
      </w:pPr>
      <w:r>
        <w:rPr>
          <w:sz w:val="20"/>
        </w:rPr>
        <w:t xml:space="preserve">Kilde: Københavns kommune, Center for miljø. (2009, november) </w:t>
      </w:r>
      <w:r w:rsidRPr="00A979F6">
        <w:rPr>
          <w:rFonts w:cstheme="minorHAnsi"/>
          <w:i/>
          <w:sz w:val="20"/>
        </w:rPr>
        <w:t>Klima på tallerkenen</w:t>
      </w:r>
      <w:r>
        <w:rPr>
          <w:rFonts w:cstheme="minorHAnsi"/>
          <w:i/>
          <w:sz w:val="20"/>
        </w:rPr>
        <w:t xml:space="preserve">. </w:t>
      </w:r>
      <w:r>
        <w:rPr>
          <w:rFonts w:cstheme="minorHAnsi"/>
          <w:sz w:val="20"/>
        </w:rPr>
        <w:t>Lokaliseret d. 5. oktober 2011:</w:t>
      </w:r>
    </w:p>
    <w:p w:rsidRPr="00B570BA" w:rsidR="003E344F" w:rsidP="003E344F" w:rsidRDefault="007F6276">
      <w:pPr>
        <w:spacing w:after="0" w:line="240" w:lineRule="auto"/>
        <w:rPr>
          <w:sz w:val="18"/>
        </w:rPr>
      </w:pPr>
      <w:hyperlink w:history="1" r:id="rId47">
        <w:r w:rsidRPr="00B570BA" w:rsidR="003E344F">
          <w:rPr>
            <w:rStyle w:val="Hyperlink"/>
            <w:rFonts w:cstheme="minorHAnsi"/>
            <w:sz w:val="20"/>
          </w:rPr>
          <w:t>http://www.kk.dk/sitecore/content/Subsites/Klima/SubsiteFrontpage/KoebenhavnsKommunesIndsatser/VoresKlima/DownloadMaterialer/~/media/7817FF782E324573A460198BC9D00976.ashx</w:t>
        </w:r>
      </w:hyperlink>
    </w:p>
    <w:p w:rsidR="003E344F" w:rsidP="003E344F" w:rsidRDefault="003E344F">
      <w:pPr>
        <w:pStyle w:val="Overskrift3"/>
      </w:pPr>
      <w:bookmarkStart w:name="_Toc315779722" w:id="43"/>
      <w:r>
        <w:lastRenderedPageBreak/>
        <w:t>Bilag 5</w:t>
      </w:r>
      <w:r w:rsidRPr="002B557A">
        <w:t xml:space="preserve">: Registrering af </w:t>
      </w:r>
      <w:r>
        <w:t>frugt og grønt</w:t>
      </w:r>
      <w:bookmarkEnd w:id="43"/>
    </w:p>
    <w:p w:rsidRPr="000B2DE4" w:rsidR="003E344F" w:rsidP="003E344F" w:rsidRDefault="003E344F"/>
    <w:p w:rsidRPr="007204E9" w:rsidR="003E344F" w:rsidP="003E344F" w:rsidRDefault="003E344F">
      <w:pPr>
        <w:rPr>
          <w:b/>
        </w:rPr>
      </w:pPr>
      <w:r>
        <w:rPr>
          <w:b/>
        </w:rPr>
        <w:t>Frugt og grønt quiz</w:t>
      </w:r>
    </w:p>
    <w:tbl>
      <w:tblPr>
        <w:tblStyle w:val="Tabel-Gitter"/>
        <w:tblW w:w="0" w:type="auto"/>
        <w:tblLook w:val="04A0" w:firstRow="1" w:lastRow="0" w:firstColumn="1" w:lastColumn="0" w:noHBand="0" w:noVBand="1"/>
      </w:tblPr>
      <w:tblGrid>
        <w:gridCol w:w="959"/>
        <w:gridCol w:w="3544"/>
        <w:gridCol w:w="4677"/>
      </w:tblGrid>
      <w:tr w:rsidR="003E344F" w:rsidTr="005407BC">
        <w:tc>
          <w:tcPr>
            <w:tcW w:w="959" w:type="dxa"/>
          </w:tcPr>
          <w:p w:rsidR="003E344F" w:rsidP="005407BC" w:rsidRDefault="003E344F">
            <w:r>
              <w:t xml:space="preserve"> </w:t>
            </w:r>
          </w:p>
          <w:p w:rsidR="003E344F" w:rsidP="005407BC" w:rsidRDefault="003E344F"/>
        </w:tc>
        <w:tc>
          <w:tcPr>
            <w:tcW w:w="3544" w:type="dxa"/>
          </w:tcPr>
          <w:p w:rsidRPr="002B557A" w:rsidR="003E344F" w:rsidP="005407BC" w:rsidRDefault="003E344F">
            <w:pPr>
              <w:rPr>
                <w:b/>
              </w:rPr>
            </w:pPr>
            <w:r>
              <w:rPr>
                <w:b/>
              </w:rPr>
              <w:t xml:space="preserve">Navn </w:t>
            </w:r>
          </w:p>
        </w:tc>
        <w:tc>
          <w:tcPr>
            <w:tcW w:w="4677" w:type="dxa"/>
          </w:tcPr>
          <w:p w:rsidRPr="002B557A" w:rsidR="003E344F" w:rsidP="005407BC" w:rsidRDefault="003E344F">
            <w:pPr>
              <w:rPr>
                <w:b/>
              </w:rPr>
            </w:pPr>
            <w:r w:rsidRPr="002B557A">
              <w:rPr>
                <w:b/>
              </w:rPr>
              <w:t>Anvendelse</w:t>
            </w:r>
          </w:p>
        </w:tc>
      </w:tr>
      <w:tr w:rsidR="003E344F" w:rsidTr="005407BC">
        <w:tc>
          <w:tcPr>
            <w:tcW w:w="959" w:type="dxa"/>
          </w:tcPr>
          <w:p w:rsidR="003E344F" w:rsidP="005407BC" w:rsidRDefault="003E344F">
            <w:r>
              <w:t>1</w:t>
            </w:r>
          </w:p>
          <w:p w:rsidR="003E344F" w:rsidP="005407BC" w:rsidRDefault="003E344F"/>
        </w:tc>
        <w:tc>
          <w:tcPr>
            <w:tcW w:w="3544" w:type="dxa"/>
          </w:tcPr>
          <w:p w:rsidRPr="002B557A" w:rsidR="003E344F" w:rsidP="005407BC" w:rsidRDefault="003E344F">
            <w:pPr>
              <w:rPr>
                <w:b/>
              </w:rPr>
            </w:pPr>
          </w:p>
        </w:tc>
        <w:tc>
          <w:tcPr>
            <w:tcW w:w="4677" w:type="dxa"/>
          </w:tcPr>
          <w:p w:rsidRPr="002B557A" w:rsidR="003E344F" w:rsidP="005407BC" w:rsidRDefault="003E344F">
            <w:pPr>
              <w:rPr>
                <w:b/>
              </w:rPr>
            </w:pPr>
          </w:p>
        </w:tc>
      </w:tr>
      <w:tr w:rsidR="003E344F" w:rsidTr="005407BC">
        <w:tc>
          <w:tcPr>
            <w:tcW w:w="959" w:type="dxa"/>
          </w:tcPr>
          <w:p w:rsidR="003E344F" w:rsidP="005407BC" w:rsidRDefault="003E344F">
            <w:r>
              <w:t>2</w:t>
            </w:r>
          </w:p>
          <w:p w:rsidR="003E344F" w:rsidP="005407BC" w:rsidRDefault="003E344F"/>
        </w:tc>
        <w:tc>
          <w:tcPr>
            <w:tcW w:w="3544" w:type="dxa"/>
          </w:tcPr>
          <w:p w:rsidRPr="002B557A" w:rsidR="003E344F" w:rsidP="005407BC" w:rsidRDefault="003E344F">
            <w:pPr>
              <w:rPr>
                <w:b/>
              </w:rPr>
            </w:pPr>
          </w:p>
        </w:tc>
        <w:tc>
          <w:tcPr>
            <w:tcW w:w="4677" w:type="dxa"/>
          </w:tcPr>
          <w:p w:rsidRPr="002B557A" w:rsidR="003E344F" w:rsidP="005407BC" w:rsidRDefault="003E344F">
            <w:pPr>
              <w:rPr>
                <w:b/>
              </w:rPr>
            </w:pPr>
          </w:p>
        </w:tc>
      </w:tr>
      <w:tr w:rsidR="003E344F" w:rsidTr="005407BC">
        <w:tc>
          <w:tcPr>
            <w:tcW w:w="959" w:type="dxa"/>
          </w:tcPr>
          <w:p w:rsidR="003E344F" w:rsidP="005407BC" w:rsidRDefault="003E344F">
            <w:r>
              <w:t>3</w:t>
            </w:r>
          </w:p>
          <w:p w:rsidR="003E344F" w:rsidP="005407BC" w:rsidRDefault="003E344F"/>
        </w:tc>
        <w:tc>
          <w:tcPr>
            <w:tcW w:w="3544" w:type="dxa"/>
          </w:tcPr>
          <w:p w:rsidRPr="002B557A" w:rsidR="003E344F" w:rsidP="005407BC" w:rsidRDefault="003E344F">
            <w:pPr>
              <w:rPr>
                <w:b/>
              </w:rPr>
            </w:pPr>
          </w:p>
        </w:tc>
        <w:tc>
          <w:tcPr>
            <w:tcW w:w="4677" w:type="dxa"/>
          </w:tcPr>
          <w:p w:rsidRPr="002B557A" w:rsidR="003E344F" w:rsidP="005407BC" w:rsidRDefault="003E344F">
            <w:pPr>
              <w:rPr>
                <w:b/>
              </w:rPr>
            </w:pPr>
          </w:p>
        </w:tc>
      </w:tr>
      <w:tr w:rsidR="003E344F" w:rsidTr="005407BC">
        <w:tc>
          <w:tcPr>
            <w:tcW w:w="959" w:type="dxa"/>
          </w:tcPr>
          <w:p w:rsidR="003E344F" w:rsidP="005407BC" w:rsidRDefault="003E344F">
            <w:r>
              <w:t>4</w:t>
            </w:r>
          </w:p>
          <w:p w:rsidR="003E344F" w:rsidP="005407BC" w:rsidRDefault="003E344F"/>
        </w:tc>
        <w:tc>
          <w:tcPr>
            <w:tcW w:w="3544" w:type="dxa"/>
          </w:tcPr>
          <w:p w:rsidRPr="002B557A" w:rsidR="003E344F" w:rsidP="005407BC" w:rsidRDefault="003E344F">
            <w:pPr>
              <w:rPr>
                <w:b/>
              </w:rPr>
            </w:pPr>
          </w:p>
        </w:tc>
        <w:tc>
          <w:tcPr>
            <w:tcW w:w="4677" w:type="dxa"/>
          </w:tcPr>
          <w:p w:rsidRPr="002B557A" w:rsidR="003E344F" w:rsidP="005407BC" w:rsidRDefault="003E344F">
            <w:pPr>
              <w:rPr>
                <w:b/>
              </w:rPr>
            </w:pPr>
          </w:p>
        </w:tc>
      </w:tr>
      <w:tr w:rsidR="003E344F" w:rsidTr="005407BC">
        <w:tc>
          <w:tcPr>
            <w:tcW w:w="959" w:type="dxa"/>
          </w:tcPr>
          <w:p w:rsidR="003E344F" w:rsidP="005407BC" w:rsidRDefault="003E344F">
            <w:r>
              <w:t>5</w:t>
            </w:r>
          </w:p>
          <w:p w:rsidR="003E344F" w:rsidP="005407BC" w:rsidRDefault="003E344F"/>
        </w:tc>
        <w:tc>
          <w:tcPr>
            <w:tcW w:w="3544" w:type="dxa"/>
          </w:tcPr>
          <w:p w:rsidRPr="002B557A" w:rsidR="003E344F" w:rsidP="005407BC" w:rsidRDefault="003E344F">
            <w:pPr>
              <w:rPr>
                <w:b/>
              </w:rPr>
            </w:pPr>
          </w:p>
        </w:tc>
        <w:tc>
          <w:tcPr>
            <w:tcW w:w="4677" w:type="dxa"/>
          </w:tcPr>
          <w:p w:rsidRPr="002B557A" w:rsidR="003E344F" w:rsidP="005407BC" w:rsidRDefault="003E344F">
            <w:pPr>
              <w:rPr>
                <w:b/>
              </w:rPr>
            </w:pPr>
          </w:p>
        </w:tc>
      </w:tr>
      <w:tr w:rsidR="003E344F" w:rsidTr="005407BC">
        <w:tc>
          <w:tcPr>
            <w:tcW w:w="959" w:type="dxa"/>
          </w:tcPr>
          <w:p w:rsidR="003E344F" w:rsidP="005407BC" w:rsidRDefault="003E344F">
            <w:r>
              <w:t>6</w:t>
            </w:r>
          </w:p>
          <w:p w:rsidR="003E344F" w:rsidP="005407BC" w:rsidRDefault="003E344F"/>
        </w:tc>
        <w:tc>
          <w:tcPr>
            <w:tcW w:w="3544" w:type="dxa"/>
          </w:tcPr>
          <w:p w:rsidRPr="002B557A" w:rsidR="003E344F" w:rsidP="005407BC" w:rsidRDefault="003E344F">
            <w:pPr>
              <w:rPr>
                <w:b/>
              </w:rPr>
            </w:pPr>
          </w:p>
        </w:tc>
        <w:tc>
          <w:tcPr>
            <w:tcW w:w="4677" w:type="dxa"/>
          </w:tcPr>
          <w:p w:rsidRPr="002B557A" w:rsidR="003E344F" w:rsidP="005407BC" w:rsidRDefault="003E344F">
            <w:pPr>
              <w:rPr>
                <w:b/>
              </w:rPr>
            </w:pPr>
          </w:p>
        </w:tc>
      </w:tr>
      <w:tr w:rsidR="003E344F" w:rsidTr="005407BC">
        <w:tc>
          <w:tcPr>
            <w:tcW w:w="959" w:type="dxa"/>
          </w:tcPr>
          <w:p w:rsidR="003E344F" w:rsidP="005407BC" w:rsidRDefault="003E344F">
            <w:r>
              <w:t>7</w:t>
            </w:r>
          </w:p>
          <w:p w:rsidR="003E344F" w:rsidP="005407BC" w:rsidRDefault="003E344F"/>
        </w:tc>
        <w:tc>
          <w:tcPr>
            <w:tcW w:w="3544" w:type="dxa"/>
          </w:tcPr>
          <w:p w:rsidRPr="002B557A" w:rsidR="003E344F" w:rsidP="005407BC" w:rsidRDefault="003E344F">
            <w:pPr>
              <w:rPr>
                <w:b/>
              </w:rPr>
            </w:pPr>
          </w:p>
        </w:tc>
        <w:tc>
          <w:tcPr>
            <w:tcW w:w="4677" w:type="dxa"/>
          </w:tcPr>
          <w:p w:rsidRPr="002B557A" w:rsidR="003E344F" w:rsidP="005407BC" w:rsidRDefault="003E344F">
            <w:pPr>
              <w:rPr>
                <w:b/>
              </w:rPr>
            </w:pPr>
          </w:p>
        </w:tc>
      </w:tr>
      <w:tr w:rsidR="003E344F" w:rsidTr="005407BC">
        <w:tc>
          <w:tcPr>
            <w:tcW w:w="959" w:type="dxa"/>
          </w:tcPr>
          <w:p w:rsidR="003E344F" w:rsidP="005407BC" w:rsidRDefault="003E344F">
            <w:r>
              <w:t>8</w:t>
            </w:r>
          </w:p>
          <w:p w:rsidR="003E344F" w:rsidP="005407BC" w:rsidRDefault="003E344F"/>
        </w:tc>
        <w:tc>
          <w:tcPr>
            <w:tcW w:w="3544" w:type="dxa"/>
          </w:tcPr>
          <w:p w:rsidRPr="002B557A" w:rsidR="003E344F" w:rsidP="005407BC" w:rsidRDefault="003E344F">
            <w:pPr>
              <w:rPr>
                <w:b/>
              </w:rPr>
            </w:pPr>
          </w:p>
        </w:tc>
        <w:tc>
          <w:tcPr>
            <w:tcW w:w="4677" w:type="dxa"/>
          </w:tcPr>
          <w:p w:rsidRPr="002B557A" w:rsidR="003E344F" w:rsidP="005407BC" w:rsidRDefault="003E344F">
            <w:pPr>
              <w:rPr>
                <w:b/>
              </w:rPr>
            </w:pPr>
          </w:p>
        </w:tc>
      </w:tr>
      <w:tr w:rsidR="003E344F" w:rsidTr="005407BC">
        <w:tc>
          <w:tcPr>
            <w:tcW w:w="959" w:type="dxa"/>
          </w:tcPr>
          <w:p w:rsidR="003E344F" w:rsidP="005407BC" w:rsidRDefault="003E344F">
            <w:r>
              <w:t>9</w:t>
            </w:r>
          </w:p>
          <w:p w:rsidR="003E344F" w:rsidP="005407BC" w:rsidRDefault="003E344F"/>
        </w:tc>
        <w:tc>
          <w:tcPr>
            <w:tcW w:w="3544" w:type="dxa"/>
          </w:tcPr>
          <w:p w:rsidRPr="002B557A" w:rsidR="003E344F" w:rsidP="005407BC" w:rsidRDefault="003E344F">
            <w:pPr>
              <w:rPr>
                <w:b/>
              </w:rPr>
            </w:pPr>
          </w:p>
        </w:tc>
        <w:tc>
          <w:tcPr>
            <w:tcW w:w="4677" w:type="dxa"/>
          </w:tcPr>
          <w:p w:rsidRPr="002B557A" w:rsidR="003E344F" w:rsidP="005407BC" w:rsidRDefault="003E344F">
            <w:pPr>
              <w:rPr>
                <w:b/>
              </w:rPr>
            </w:pPr>
          </w:p>
        </w:tc>
      </w:tr>
      <w:tr w:rsidR="003E344F" w:rsidTr="005407BC">
        <w:tc>
          <w:tcPr>
            <w:tcW w:w="959" w:type="dxa"/>
          </w:tcPr>
          <w:p w:rsidR="003E344F" w:rsidP="005407BC" w:rsidRDefault="003E344F">
            <w:r>
              <w:t>10</w:t>
            </w:r>
          </w:p>
          <w:p w:rsidR="003E344F" w:rsidP="005407BC" w:rsidRDefault="003E344F"/>
        </w:tc>
        <w:tc>
          <w:tcPr>
            <w:tcW w:w="3544" w:type="dxa"/>
          </w:tcPr>
          <w:p w:rsidRPr="002B557A" w:rsidR="003E344F" w:rsidP="005407BC" w:rsidRDefault="003E344F">
            <w:pPr>
              <w:rPr>
                <w:b/>
              </w:rPr>
            </w:pPr>
          </w:p>
        </w:tc>
        <w:tc>
          <w:tcPr>
            <w:tcW w:w="4677" w:type="dxa"/>
          </w:tcPr>
          <w:p w:rsidRPr="002B557A" w:rsidR="003E344F" w:rsidP="005407BC" w:rsidRDefault="003E344F">
            <w:pPr>
              <w:rPr>
                <w:b/>
              </w:rPr>
            </w:pPr>
          </w:p>
        </w:tc>
      </w:tr>
      <w:tr w:rsidR="003E344F" w:rsidTr="005407BC">
        <w:tc>
          <w:tcPr>
            <w:tcW w:w="959" w:type="dxa"/>
          </w:tcPr>
          <w:p w:rsidR="003E344F" w:rsidP="005407BC" w:rsidRDefault="003E344F">
            <w:r>
              <w:t>11</w:t>
            </w:r>
          </w:p>
          <w:p w:rsidR="003E344F" w:rsidP="005407BC" w:rsidRDefault="003E344F"/>
        </w:tc>
        <w:tc>
          <w:tcPr>
            <w:tcW w:w="3544" w:type="dxa"/>
          </w:tcPr>
          <w:p w:rsidR="003E344F" w:rsidP="005407BC" w:rsidRDefault="003E344F"/>
        </w:tc>
        <w:tc>
          <w:tcPr>
            <w:tcW w:w="4677" w:type="dxa"/>
          </w:tcPr>
          <w:p w:rsidR="003E344F" w:rsidP="005407BC" w:rsidRDefault="003E344F"/>
        </w:tc>
      </w:tr>
      <w:tr w:rsidR="003E344F" w:rsidTr="005407BC">
        <w:tc>
          <w:tcPr>
            <w:tcW w:w="959" w:type="dxa"/>
          </w:tcPr>
          <w:p w:rsidR="003E344F" w:rsidP="005407BC" w:rsidRDefault="003E344F">
            <w:r>
              <w:t>12</w:t>
            </w:r>
          </w:p>
          <w:p w:rsidR="003E344F" w:rsidP="005407BC" w:rsidRDefault="003E344F"/>
        </w:tc>
        <w:tc>
          <w:tcPr>
            <w:tcW w:w="3544" w:type="dxa"/>
          </w:tcPr>
          <w:p w:rsidR="003E344F" w:rsidP="005407BC" w:rsidRDefault="003E344F"/>
        </w:tc>
        <w:tc>
          <w:tcPr>
            <w:tcW w:w="4677" w:type="dxa"/>
          </w:tcPr>
          <w:p w:rsidR="003E344F" w:rsidP="005407BC" w:rsidRDefault="003E344F"/>
        </w:tc>
      </w:tr>
      <w:tr w:rsidR="003E344F" w:rsidTr="005407BC">
        <w:tc>
          <w:tcPr>
            <w:tcW w:w="959" w:type="dxa"/>
          </w:tcPr>
          <w:p w:rsidR="003E344F" w:rsidP="005407BC" w:rsidRDefault="003E344F">
            <w:r>
              <w:t>13</w:t>
            </w:r>
          </w:p>
          <w:p w:rsidR="003E344F" w:rsidP="005407BC" w:rsidRDefault="003E344F"/>
        </w:tc>
        <w:tc>
          <w:tcPr>
            <w:tcW w:w="3544" w:type="dxa"/>
          </w:tcPr>
          <w:p w:rsidR="003E344F" w:rsidP="005407BC" w:rsidRDefault="003E344F"/>
        </w:tc>
        <w:tc>
          <w:tcPr>
            <w:tcW w:w="4677" w:type="dxa"/>
          </w:tcPr>
          <w:p w:rsidR="003E344F" w:rsidP="005407BC" w:rsidRDefault="003E344F"/>
        </w:tc>
      </w:tr>
      <w:tr w:rsidR="003E344F" w:rsidTr="005407BC">
        <w:tc>
          <w:tcPr>
            <w:tcW w:w="959" w:type="dxa"/>
          </w:tcPr>
          <w:p w:rsidR="003E344F" w:rsidP="005407BC" w:rsidRDefault="003E344F">
            <w:r>
              <w:t>14</w:t>
            </w:r>
          </w:p>
          <w:p w:rsidR="003E344F" w:rsidP="005407BC" w:rsidRDefault="003E344F"/>
        </w:tc>
        <w:tc>
          <w:tcPr>
            <w:tcW w:w="3544" w:type="dxa"/>
          </w:tcPr>
          <w:p w:rsidR="003E344F" w:rsidP="005407BC" w:rsidRDefault="003E344F"/>
        </w:tc>
        <w:tc>
          <w:tcPr>
            <w:tcW w:w="4677" w:type="dxa"/>
          </w:tcPr>
          <w:p w:rsidR="003E344F" w:rsidP="005407BC" w:rsidRDefault="003E344F"/>
        </w:tc>
      </w:tr>
      <w:tr w:rsidR="003E344F" w:rsidTr="005407BC">
        <w:tc>
          <w:tcPr>
            <w:tcW w:w="959" w:type="dxa"/>
          </w:tcPr>
          <w:p w:rsidR="003E344F" w:rsidP="005407BC" w:rsidRDefault="003E344F">
            <w:r>
              <w:t>15</w:t>
            </w:r>
          </w:p>
          <w:p w:rsidR="003E344F" w:rsidP="005407BC" w:rsidRDefault="003E344F"/>
        </w:tc>
        <w:tc>
          <w:tcPr>
            <w:tcW w:w="3544" w:type="dxa"/>
          </w:tcPr>
          <w:p w:rsidR="003E344F" w:rsidP="005407BC" w:rsidRDefault="003E344F"/>
        </w:tc>
        <w:tc>
          <w:tcPr>
            <w:tcW w:w="4677" w:type="dxa"/>
          </w:tcPr>
          <w:p w:rsidR="003E344F" w:rsidP="005407BC" w:rsidRDefault="003E344F"/>
        </w:tc>
      </w:tr>
      <w:tr w:rsidR="003E344F" w:rsidTr="005407BC">
        <w:tc>
          <w:tcPr>
            <w:tcW w:w="959" w:type="dxa"/>
          </w:tcPr>
          <w:p w:rsidR="003E344F" w:rsidP="005407BC" w:rsidRDefault="003E344F">
            <w:r>
              <w:t>16</w:t>
            </w:r>
          </w:p>
          <w:p w:rsidR="003E344F" w:rsidP="005407BC" w:rsidRDefault="003E344F"/>
        </w:tc>
        <w:tc>
          <w:tcPr>
            <w:tcW w:w="3544" w:type="dxa"/>
          </w:tcPr>
          <w:p w:rsidR="003E344F" w:rsidP="005407BC" w:rsidRDefault="003E344F"/>
        </w:tc>
        <w:tc>
          <w:tcPr>
            <w:tcW w:w="4677" w:type="dxa"/>
          </w:tcPr>
          <w:p w:rsidR="003E344F" w:rsidP="005407BC" w:rsidRDefault="003E344F"/>
        </w:tc>
      </w:tr>
      <w:tr w:rsidR="003E344F" w:rsidTr="005407BC">
        <w:tc>
          <w:tcPr>
            <w:tcW w:w="959" w:type="dxa"/>
          </w:tcPr>
          <w:p w:rsidR="003E344F" w:rsidP="005407BC" w:rsidRDefault="003E344F">
            <w:r>
              <w:t>17</w:t>
            </w:r>
          </w:p>
          <w:p w:rsidR="003E344F" w:rsidP="005407BC" w:rsidRDefault="003E344F"/>
        </w:tc>
        <w:tc>
          <w:tcPr>
            <w:tcW w:w="3544" w:type="dxa"/>
          </w:tcPr>
          <w:p w:rsidR="003E344F" w:rsidP="005407BC" w:rsidRDefault="003E344F"/>
        </w:tc>
        <w:tc>
          <w:tcPr>
            <w:tcW w:w="4677" w:type="dxa"/>
          </w:tcPr>
          <w:p w:rsidR="003E344F" w:rsidP="005407BC" w:rsidRDefault="003E344F"/>
        </w:tc>
      </w:tr>
      <w:tr w:rsidR="003E344F" w:rsidTr="005407BC">
        <w:tc>
          <w:tcPr>
            <w:tcW w:w="959" w:type="dxa"/>
          </w:tcPr>
          <w:p w:rsidR="003E344F" w:rsidP="005407BC" w:rsidRDefault="003E344F">
            <w:r>
              <w:t>18</w:t>
            </w:r>
          </w:p>
          <w:p w:rsidR="003E344F" w:rsidP="005407BC" w:rsidRDefault="003E344F"/>
        </w:tc>
        <w:tc>
          <w:tcPr>
            <w:tcW w:w="3544" w:type="dxa"/>
          </w:tcPr>
          <w:p w:rsidR="003E344F" w:rsidP="005407BC" w:rsidRDefault="003E344F"/>
        </w:tc>
        <w:tc>
          <w:tcPr>
            <w:tcW w:w="4677" w:type="dxa"/>
          </w:tcPr>
          <w:p w:rsidR="003E344F" w:rsidP="005407BC" w:rsidRDefault="003E344F"/>
        </w:tc>
      </w:tr>
      <w:tr w:rsidR="003E344F" w:rsidTr="005407BC">
        <w:tc>
          <w:tcPr>
            <w:tcW w:w="959" w:type="dxa"/>
          </w:tcPr>
          <w:p w:rsidR="003E344F" w:rsidP="005407BC" w:rsidRDefault="003E344F">
            <w:r>
              <w:t>19</w:t>
            </w:r>
          </w:p>
          <w:p w:rsidR="003E344F" w:rsidP="005407BC" w:rsidRDefault="003E344F"/>
        </w:tc>
        <w:tc>
          <w:tcPr>
            <w:tcW w:w="3544" w:type="dxa"/>
          </w:tcPr>
          <w:p w:rsidR="003E344F" w:rsidP="005407BC" w:rsidRDefault="003E344F"/>
        </w:tc>
        <w:tc>
          <w:tcPr>
            <w:tcW w:w="4677" w:type="dxa"/>
          </w:tcPr>
          <w:p w:rsidR="003E344F" w:rsidP="005407BC" w:rsidRDefault="003E344F"/>
        </w:tc>
      </w:tr>
      <w:tr w:rsidR="003E344F" w:rsidTr="005407BC">
        <w:tc>
          <w:tcPr>
            <w:tcW w:w="959" w:type="dxa"/>
          </w:tcPr>
          <w:p w:rsidR="003E344F" w:rsidP="005407BC" w:rsidRDefault="003E344F">
            <w:r>
              <w:t>20</w:t>
            </w:r>
          </w:p>
          <w:p w:rsidR="003E344F" w:rsidP="005407BC" w:rsidRDefault="003E344F"/>
        </w:tc>
        <w:tc>
          <w:tcPr>
            <w:tcW w:w="3544" w:type="dxa"/>
          </w:tcPr>
          <w:p w:rsidR="003E344F" w:rsidP="005407BC" w:rsidRDefault="003E344F"/>
        </w:tc>
        <w:tc>
          <w:tcPr>
            <w:tcW w:w="4677" w:type="dxa"/>
          </w:tcPr>
          <w:p w:rsidR="003E344F" w:rsidP="005407BC" w:rsidRDefault="003E344F"/>
        </w:tc>
      </w:tr>
    </w:tbl>
    <w:p w:rsidR="003E344F" w:rsidP="003E344F" w:rsidRDefault="003E344F"/>
    <w:p w:rsidR="003E344F" w:rsidP="003E344F" w:rsidRDefault="003E344F">
      <w:pPr>
        <w:pStyle w:val="Overskrift3"/>
      </w:pPr>
      <w:bookmarkStart w:name="_Toc315779723" w:id="44"/>
      <w:r w:rsidRPr="004F0A65">
        <w:lastRenderedPageBreak/>
        <w:t>Bilag 6: Opskrift på muffins</w:t>
      </w:r>
      <w:bookmarkEnd w:id="44"/>
      <w:r>
        <w:t xml:space="preserve"> </w:t>
      </w:r>
    </w:p>
    <w:p w:rsidRPr="000B2DE4" w:rsidR="003E344F" w:rsidP="003E344F" w:rsidRDefault="003E344F"/>
    <w:p w:rsidRPr="004F0A65" w:rsidR="003E344F" w:rsidP="003E344F" w:rsidRDefault="003E344F">
      <w:pPr>
        <w:rPr>
          <w:b/>
        </w:rPr>
      </w:pPr>
      <w:r w:rsidRPr="004F0A65">
        <w:rPr>
          <w:b/>
        </w:rPr>
        <w:t>Ingredienser</w:t>
      </w:r>
    </w:p>
    <w:p w:rsidR="003E344F" w:rsidP="003E344F" w:rsidRDefault="003E344F">
      <w:pPr>
        <w:spacing w:after="0" w:line="360" w:lineRule="auto"/>
      </w:pPr>
      <w:r>
        <w:t>100 g smør</w:t>
      </w:r>
    </w:p>
    <w:p w:rsidR="003E344F" w:rsidP="003E344F" w:rsidRDefault="003E344F">
      <w:pPr>
        <w:spacing w:after="0" w:line="360" w:lineRule="auto"/>
      </w:pPr>
      <w:r>
        <w:t>2 æg</w:t>
      </w:r>
    </w:p>
    <w:p w:rsidR="003E344F" w:rsidP="003E344F" w:rsidRDefault="003E344F">
      <w:pPr>
        <w:spacing w:after="0" w:line="360" w:lineRule="auto"/>
      </w:pPr>
      <w:r>
        <w:t>2 dl sukker</w:t>
      </w:r>
    </w:p>
    <w:p w:rsidR="003E344F" w:rsidP="003E344F" w:rsidRDefault="003E344F">
      <w:pPr>
        <w:spacing w:after="0" w:line="360" w:lineRule="auto"/>
      </w:pPr>
      <w:r>
        <w:t>1 tsk. st. kanel</w:t>
      </w:r>
    </w:p>
    <w:p w:rsidR="003E344F" w:rsidP="003E344F" w:rsidRDefault="003E344F">
      <w:pPr>
        <w:spacing w:after="0" w:line="360" w:lineRule="auto"/>
      </w:pPr>
      <w:r>
        <w:t>1 moset banan</w:t>
      </w:r>
    </w:p>
    <w:p w:rsidR="003E344F" w:rsidP="003E344F" w:rsidRDefault="003E344F">
      <w:pPr>
        <w:spacing w:after="0" w:line="360" w:lineRule="auto"/>
      </w:pPr>
      <w:r>
        <w:t>50 g groft hakkede nødder</w:t>
      </w:r>
    </w:p>
    <w:p w:rsidR="003E344F" w:rsidP="003E344F" w:rsidRDefault="003E344F">
      <w:pPr>
        <w:spacing w:after="0" w:line="360" w:lineRule="auto"/>
      </w:pPr>
      <w:r>
        <w:t>1 dl grahamsmel</w:t>
      </w:r>
    </w:p>
    <w:p w:rsidR="003E344F" w:rsidP="003E344F" w:rsidRDefault="003E344F">
      <w:pPr>
        <w:spacing w:after="0" w:line="360" w:lineRule="auto"/>
      </w:pPr>
      <w:r>
        <w:t>2 dl hvedemel</w:t>
      </w:r>
    </w:p>
    <w:p w:rsidR="003E344F" w:rsidP="003E344F" w:rsidRDefault="003E344F">
      <w:pPr>
        <w:spacing w:after="0" w:line="360" w:lineRule="auto"/>
      </w:pPr>
      <w:r>
        <w:t>1 tsk. bagepulver</w:t>
      </w:r>
    </w:p>
    <w:p w:rsidR="003E344F" w:rsidP="003E344F" w:rsidRDefault="003E344F">
      <w:pPr>
        <w:spacing w:after="0" w:line="360" w:lineRule="auto"/>
      </w:pPr>
      <w:r>
        <w:t>1 dl letmælk</w:t>
      </w:r>
    </w:p>
    <w:p w:rsidR="003E344F" w:rsidP="003E344F" w:rsidRDefault="003E344F">
      <w:pPr>
        <w:spacing w:after="0" w:line="360" w:lineRule="auto"/>
      </w:pPr>
      <w:r>
        <w:t>Valgfri frugt eller bær i sæson</w:t>
      </w:r>
    </w:p>
    <w:p w:rsidR="003E344F" w:rsidP="003E344F" w:rsidRDefault="003E344F">
      <w:pPr>
        <w:spacing w:after="0" w:line="360" w:lineRule="auto"/>
        <w:rPr>
          <w:b/>
        </w:rPr>
      </w:pPr>
    </w:p>
    <w:p w:rsidRPr="004F0A65" w:rsidR="003E344F" w:rsidP="003E344F" w:rsidRDefault="003E344F">
      <w:pPr>
        <w:spacing w:after="0" w:line="360" w:lineRule="auto"/>
        <w:rPr>
          <w:b/>
        </w:rPr>
      </w:pPr>
      <w:r w:rsidRPr="004F0A65">
        <w:rPr>
          <w:b/>
        </w:rPr>
        <w:t>Fremgangsmåde</w:t>
      </w:r>
    </w:p>
    <w:p w:rsidR="003E344F" w:rsidP="003E344F" w:rsidRDefault="003E344F">
      <w:pPr>
        <w:pStyle w:val="Listeafsnit"/>
        <w:numPr>
          <w:ilvl w:val="0"/>
          <w:numId w:val="11"/>
        </w:numPr>
      </w:pPr>
      <w:r w:rsidRPr="004F0A65">
        <w:t xml:space="preserve">Rør alle delene </w:t>
      </w:r>
      <w:r>
        <w:t>godt sammen og kom dejen</w:t>
      </w:r>
      <w:r w:rsidRPr="004F0A65">
        <w:t xml:space="preserve"> i papirforme. </w:t>
      </w:r>
    </w:p>
    <w:p w:rsidR="003E344F" w:rsidP="003E344F" w:rsidRDefault="003E344F">
      <w:pPr>
        <w:pStyle w:val="Listeafsnit"/>
      </w:pPr>
    </w:p>
    <w:p w:rsidRPr="004F0A65" w:rsidR="003E344F" w:rsidP="003E344F" w:rsidRDefault="003E344F">
      <w:pPr>
        <w:pStyle w:val="Listeafsnit"/>
        <w:numPr>
          <w:ilvl w:val="0"/>
          <w:numId w:val="11"/>
        </w:numPr>
      </w:pPr>
      <w:r>
        <w:t xml:space="preserve">Bages ved. 175-200 </w:t>
      </w:r>
      <w:r>
        <w:rPr>
          <w:rFonts w:cstheme="minorHAnsi"/>
        </w:rPr>
        <w:t>⁰</w:t>
      </w:r>
      <w:r>
        <w:t>C</w:t>
      </w:r>
      <w:r w:rsidRPr="004F0A65">
        <w:t xml:space="preserve"> i ca. 15 min.</w:t>
      </w:r>
    </w:p>
    <w:p w:rsidR="003E344F" w:rsidP="003E344F" w:rsidRDefault="003E344F"/>
    <w:p w:rsidR="003E344F" w:rsidP="003E344F" w:rsidRDefault="003E344F">
      <w:r>
        <w:t>Kilde: Med inspiration fra Økologiserien fra Skolen for Økologisk Afsætning. Erhvervsskolernes Forlag 1997.</w:t>
      </w:r>
    </w:p>
    <w:p w:rsidR="003E344F" w:rsidP="003E344F" w:rsidRDefault="003E344F">
      <w:r>
        <w:br w:type="page"/>
      </w:r>
    </w:p>
    <w:p w:rsidR="003E344F" w:rsidP="003E344F" w:rsidRDefault="003E344F">
      <w:pPr>
        <w:pStyle w:val="Overskrift3"/>
      </w:pPr>
      <w:bookmarkStart w:name="_Toc315779724" w:id="45"/>
      <w:r>
        <w:lastRenderedPageBreak/>
        <w:t>Bilag 7: B</w:t>
      </w:r>
      <w:r w:rsidRPr="006B4A84">
        <w:t>edømmelse</w:t>
      </w:r>
      <w:r>
        <w:t xml:space="preserve">sskema </w:t>
      </w:r>
      <w:r w:rsidRPr="006B4A84">
        <w:t xml:space="preserve">af </w:t>
      </w:r>
      <w:r>
        <w:t>muffins og gulerødder</w:t>
      </w:r>
      <w:bookmarkEnd w:id="45"/>
      <w:r w:rsidRPr="006B4A84">
        <w:t xml:space="preserve"> </w:t>
      </w:r>
    </w:p>
    <w:p w:rsidRPr="006B4A84" w:rsidR="003E344F" w:rsidP="003E344F" w:rsidRDefault="003E344F">
      <w:pPr>
        <w:rPr>
          <w:b/>
          <w:sz w:val="28"/>
        </w:rPr>
      </w:pPr>
    </w:p>
    <w:tbl>
      <w:tblPr>
        <w:tblStyle w:val="Tabel-Gitter"/>
        <w:tblW w:w="0" w:type="auto"/>
        <w:tblLook w:val="04A0" w:firstRow="1" w:lastRow="0" w:firstColumn="1" w:lastColumn="0" w:noHBand="0" w:noVBand="1"/>
      </w:tblPr>
      <w:tblGrid>
        <w:gridCol w:w="1876"/>
        <w:gridCol w:w="1634"/>
        <w:gridCol w:w="1276"/>
        <w:gridCol w:w="1276"/>
        <w:gridCol w:w="1276"/>
        <w:gridCol w:w="1275"/>
        <w:gridCol w:w="1241"/>
      </w:tblGrid>
      <w:tr w:rsidR="003E344F" w:rsidTr="005407BC">
        <w:tc>
          <w:tcPr>
            <w:tcW w:w="9854" w:type="dxa"/>
            <w:gridSpan w:val="7"/>
          </w:tcPr>
          <w:p w:rsidR="003E344F" w:rsidP="005407BC" w:rsidRDefault="003E344F">
            <w:pPr>
              <w:rPr>
                <w:b/>
              </w:rPr>
            </w:pPr>
            <w:r>
              <w:rPr>
                <w:b/>
              </w:rPr>
              <w:t>Muffins</w:t>
            </w:r>
          </w:p>
          <w:p w:rsidRPr="00222679" w:rsidR="003E344F" w:rsidP="005407BC" w:rsidRDefault="003E344F">
            <w:pPr>
              <w:rPr>
                <w:b/>
              </w:rPr>
            </w:pPr>
            <w:r>
              <w:rPr>
                <w:b/>
              </w:rPr>
              <w:t>Gulerodsopskrift</w:t>
            </w:r>
          </w:p>
          <w:p w:rsidR="003E344F" w:rsidP="005407BC" w:rsidRDefault="003E344F">
            <w:pPr>
              <w:rPr>
                <w:b/>
              </w:rPr>
            </w:pPr>
          </w:p>
        </w:tc>
      </w:tr>
      <w:tr w:rsidR="003E344F" w:rsidTr="005407BC">
        <w:tc>
          <w:tcPr>
            <w:tcW w:w="9854" w:type="dxa"/>
            <w:gridSpan w:val="7"/>
          </w:tcPr>
          <w:p w:rsidR="003E344F" w:rsidP="005407BC" w:rsidRDefault="003E344F">
            <w:pPr>
              <w:rPr>
                <w:b/>
              </w:rPr>
            </w:pPr>
            <w:r>
              <w:rPr>
                <w:b/>
              </w:rPr>
              <w:t>Bedømmelsesskala</w:t>
            </w:r>
          </w:p>
          <w:p w:rsidR="003E344F" w:rsidP="005407BC" w:rsidRDefault="003E344F">
            <w:pPr>
              <w:rPr>
                <w:b/>
              </w:rPr>
            </w:pPr>
            <w:r>
              <w:rPr>
                <w:b/>
              </w:rPr>
              <w:t>5 = Meget godt</w:t>
            </w:r>
          </w:p>
          <w:p w:rsidR="003E344F" w:rsidP="005407BC" w:rsidRDefault="003E344F">
            <w:pPr>
              <w:rPr>
                <w:b/>
              </w:rPr>
            </w:pPr>
            <w:r>
              <w:rPr>
                <w:b/>
              </w:rPr>
              <w:t>4 = Godt</w:t>
            </w:r>
          </w:p>
          <w:p w:rsidR="003E344F" w:rsidP="005407BC" w:rsidRDefault="003E344F">
            <w:pPr>
              <w:rPr>
                <w:b/>
              </w:rPr>
            </w:pPr>
            <w:r>
              <w:rPr>
                <w:b/>
              </w:rPr>
              <w:t xml:space="preserve">3 = Middel </w:t>
            </w:r>
          </w:p>
          <w:p w:rsidR="003E344F" w:rsidP="005407BC" w:rsidRDefault="003E344F">
            <w:pPr>
              <w:rPr>
                <w:b/>
              </w:rPr>
            </w:pPr>
            <w:r>
              <w:rPr>
                <w:b/>
              </w:rPr>
              <w:t>2 = Mindre godt</w:t>
            </w:r>
          </w:p>
          <w:p w:rsidRPr="00222679" w:rsidR="003E344F" w:rsidP="005407BC" w:rsidRDefault="003E344F">
            <w:pPr>
              <w:rPr>
                <w:b/>
              </w:rPr>
            </w:pPr>
            <w:r>
              <w:rPr>
                <w:b/>
              </w:rPr>
              <w:t>1 = Dårligt</w:t>
            </w:r>
          </w:p>
        </w:tc>
      </w:tr>
      <w:tr w:rsidR="003E344F" w:rsidTr="005407BC">
        <w:tc>
          <w:tcPr>
            <w:tcW w:w="1876" w:type="dxa"/>
          </w:tcPr>
          <w:p w:rsidRPr="00222679" w:rsidR="003E344F" w:rsidP="005407BC" w:rsidRDefault="003E344F">
            <w:pPr>
              <w:rPr>
                <w:b/>
              </w:rPr>
            </w:pPr>
          </w:p>
        </w:tc>
        <w:tc>
          <w:tcPr>
            <w:tcW w:w="1634" w:type="dxa"/>
          </w:tcPr>
          <w:p w:rsidRPr="008968D5" w:rsidR="003E344F" w:rsidP="005407BC" w:rsidRDefault="003E344F">
            <w:pPr>
              <w:rPr>
                <w:b/>
              </w:rPr>
            </w:pPr>
            <w:r>
              <w:rPr>
                <w:b/>
              </w:rPr>
              <w:t>Muffins</w:t>
            </w:r>
          </w:p>
        </w:tc>
        <w:tc>
          <w:tcPr>
            <w:tcW w:w="1276" w:type="dxa"/>
          </w:tcPr>
          <w:p w:rsidRPr="008968D5" w:rsidR="003E344F" w:rsidP="005407BC" w:rsidRDefault="003E344F">
            <w:pPr>
              <w:rPr>
                <w:b/>
              </w:rPr>
            </w:pPr>
            <w:r>
              <w:rPr>
                <w:b/>
              </w:rPr>
              <w:t>Gulerod 1</w:t>
            </w:r>
          </w:p>
        </w:tc>
        <w:tc>
          <w:tcPr>
            <w:tcW w:w="1276" w:type="dxa"/>
          </w:tcPr>
          <w:p w:rsidRPr="008968D5" w:rsidR="003E344F" w:rsidP="005407BC" w:rsidRDefault="003E344F">
            <w:pPr>
              <w:rPr>
                <w:b/>
              </w:rPr>
            </w:pPr>
            <w:r>
              <w:rPr>
                <w:b/>
              </w:rPr>
              <w:t>Gulerod 2</w:t>
            </w:r>
          </w:p>
        </w:tc>
        <w:tc>
          <w:tcPr>
            <w:tcW w:w="1276" w:type="dxa"/>
          </w:tcPr>
          <w:p w:rsidRPr="008968D5" w:rsidR="003E344F" w:rsidP="005407BC" w:rsidRDefault="003E344F">
            <w:pPr>
              <w:rPr>
                <w:b/>
              </w:rPr>
            </w:pPr>
            <w:r>
              <w:rPr>
                <w:b/>
              </w:rPr>
              <w:t>Gulerod 3</w:t>
            </w:r>
          </w:p>
        </w:tc>
        <w:tc>
          <w:tcPr>
            <w:tcW w:w="1275" w:type="dxa"/>
          </w:tcPr>
          <w:p w:rsidRPr="008968D5" w:rsidR="003E344F" w:rsidP="005407BC" w:rsidRDefault="003E344F">
            <w:pPr>
              <w:rPr>
                <w:b/>
              </w:rPr>
            </w:pPr>
            <w:r>
              <w:rPr>
                <w:b/>
              </w:rPr>
              <w:t>Gulerod 4</w:t>
            </w:r>
          </w:p>
        </w:tc>
        <w:tc>
          <w:tcPr>
            <w:tcW w:w="1241" w:type="dxa"/>
          </w:tcPr>
          <w:p w:rsidRPr="008968D5" w:rsidR="003E344F" w:rsidP="005407BC" w:rsidRDefault="003E344F">
            <w:pPr>
              <w:rPr>
                <w:b/>
              </w:rPr>
            </w:pPr>
            <w:r>
              <w:rPr>
                <w:b/>
              </w:rPr>
              <w:t>Gulerod 5</w:t>
            </w:r>
          </w:p>
        </w:tc>
      </w:tr>
      <w:tr w:rsidR="003E344F" w:rsidTr="005407BC">
        <w:tc>
          <w:tcPr>
            <w:tcW w:w="1876" w:type="dxa"/>
          </w:tcPr>
          <w:p w:rsidR="003E344F" w:rsidP="005407BC" w:rsidRDefault="003E344F">
            <w:pPr>
              <w:rPr>
                <w:b/>
              </w:rPr>
            </w:pPr>
            <w:r>
              <w:rPr>
                <w:b/>
              </w:rPr>
              <w:t>Grundsmage</w:t>
            </w:r>
          </w:p>
          <w:p w:rsidR="003E344F" w:rsidP="005407BC" w:rsidRDefault="003E344F">
            <w:r w:rsidRPr="0058450B">
              <w:t>Sødt</w:t>
            </w:r>
          </w:p>
          <w:p w:rsidRPr="0058450B" w:rsidR="003E344F" w:rsidP="005407BC" w:rsidRDefault="003E344F"/>
          <w:p w:rsidR="003E344F" w:rsidP="005407BC" w:rsidRDefault="003E344F">
            <w:r w:rsidRPr="0058450B">
              <w:t xml:space="preserve">Surt </w:t>
            </w:r>
          </w:p>
          <w:p w:rsidRPr="0058450B" w:rsidR="003E344F" w:rsidP="005407BC" w:rsidRDefault="003E344F"/>
          <w:p w:rsidR="003E344F" w:rsidP="005407BC" w:rsidRDefault="003E344F">
            <w:r w:rsidRPr="0058450B">
              <w:t>Salt</w:t>
            </w:r>
          </w:p>
          <w:p w:rsidRPr="0058450B" w:rsidR="003E344F" w:rsidP="005407BC" w:rsidRDefault="003E344F"/>
          <w:p w:rsidR="003E344F" w:rsidP="005407BC" w:rsidRDefault="003E344F">
            <w:r w:rsidRPr="0058450B">
              <w:t xml:space="preserve">Bittert </w:t>
            </w:r>
          </w:p>
          <w:p w:rsidRPr="0058450B" w:rsidR="003E344F" w:rsidP="005407BC" w:rsidRDefault="003E344F"/>
          <w:p w:rsidR="003E344F" w:rsidP="005407BC" w:rsidRDefault="003E344F">
            <w:r w:rsidRPr="0058450B">
              <w:t>Umami</w:t>
            </w:r>
          </w:p>
          <w:p w:rsidRPr="0058450B" w:rsidR="003E344F" w:rsidP="005407BC" w:rsidRDefault="003E344F">
            <w:r w:rsidRPr="0058450B">
              <w:t xml:space="preserve"> </w:t>
            </w:r>
          </w:p>
          <w:p w:rsidRPr="00222679" w:rsidR="003E344F" w:rsidP="005407BC" w:rsidRDefault="003E344F">
            <w:pPr>
              <w:rPr>
                <w:b/>
              </w:rPr>
            </w:pPr>
          </w:p>
        </w:tc>
        <w:tc>
          <w:tcPr>
            <w:tcW w:w="1634" w:type="dxa"/>
          </w:tcPr>
          <w:p w:rsidRPr="008968D5" w:rsidR="003E344F" w:rsidP="005407BC" w:rsidRDefault="003E344F">
            <w:pPr>
              <w:rPr>
                <w:rFonts w:cstheme="minorHAnsi"/>
              </w:rPr>
            </w:pPr>
          </w:p>
        </w:tc>
        <w:tc>
          <w:tcPr>
            <w:tcW w:w="1276" w:type="dxa"/>
          </w:tcPr>
          <w:p w:rsidRPr="008968D5" w:rsidR="003E344F" w:rsidP="005407BC" w:rsidRDefault="003E344F">
            <w:pPr>
              <w:rPr>
                <w:rFonts w:cstheme="minorHAnsi"/>
              </w:rPr>
            </w:pPr>
          </w:p>
        </w:tc>
        <w:tc>
          <w:tcPr>
            <w:tcW w:w="1276" w:type="dxa"/>
          </w:tcPr>
          <w:p w:rsidR="003E344F" w:rsidP="005407BC" w:rsidRDefault="003E344F"/>
        </w:tc>
        <w:tc>
          <w:tcPr>
            <w:tcW w:w="1276" w:type="dxa"/>
          </w:tcPr>
          <w:p w:rsidR="003E344F" w:rsidP="005407BC" w:rsidRDefault="003E344F"/>
        </w:tc>
        <w:tc>
          <w:tcPr>
            <w:tcW w:w="1275" w:type="dxa"/>
          </w:tcPr>
          <w:p w:rsidR="003E344F" w:rsidP="005407BC" w:rsidRDefault="003E344F"/>
        </w:tc>
        <w:tc>
          <w:tcPr>
            <w:tcW w:w="1241" w:type="dxa"/>
          </w:tcPr>
          <w:p w:rsidR="003E344F" w:rsidP="005407BC" w:rsidRDefault="003E344F"/>
        </w:tc>
      </w:tr>
      <w:tr w:rsidR="003E344F" w:rsidTr="005407BC">
        <w:tc>
          <w:tcPr>
            <w:tcW w:w="1876" w:type="dxa"/>
          </w:tcPr>
          <w:p w:rsidR="003E344F" w:rsidP="005407BC" w:rsidRDefault="003E344F">
            <w:pPr>
              <w:rPr>
                <w:b/>
              </w:rPr>
            </w:pPr>
            <w:r>
              <w:rPr>
                <w:b/>
              </w:rPr>
              <w:t>Konsistens</w:t>
            </w:r>
          </w:p>
          <w:p w:rsidR="003E344F" w:rsidP="005407BC" w:rsidRDefault="003E344F">
            <w:pPr>
              <w:rPr>
                <w:b/>
              </w:rPr>
            </w:pPr>
            <w:r>
              <w:t>(blød, hård, sej, sprød, melet, tør, saftig…)</w:t>
            </w:r>
          </w:p>
          <w:p w:rsidR="003E344F" w:rsidP="005407BC" w:rsidRDefault="003E344F">
            <w:pPr>
              <w:rPr>
                <w:b/>
              </w:rPr>
            </w:pPr>
          </w:p>
          <w:p w:rsidRPr="00222679" w:rsidR="003E344F" w:rsidP="005407BC" w:rsidRDefault="003E344F">
            <w:pPr>
              <w:rPr>
                <w:b/>
              </w:rPr>
            </w:pPr>
          </w:p>
        </w:tc>
        <w:tc>
          <w:tcPr>
            <w:tcW w:w="1634" w:type="dxa"/>
          </w:tcPr>
          <w:p w:rsidRPr="00407E4B" w:rsidR="003E344F" w:rsidP="005407BC" w:rsidRDefault="003E344F">
            <w:pPr>
              <w:rPr>
                <w:rFonts w:cstheme="minorHAnsi"/>
              </w:rPr>
            </w:pPr>
          </w:p>
        </w:tc>
        <w:tc>
          <w:tcPr>
            <w:tcW w:w="1276" w:type="dxa"/>
          </w:tcPr>
          <w:p w:rsidRPr="00407E4B" w:rsidR="003E344F" w:rsidP="005407BC" w:rsidRDefault="003E344F">
            <w:pPr>
              <w:rPr>
                <w:rFonts w:cstheme="minorHAnsi"/>
              </w:rPr>
            </w:pPr>
          </w:p>
        </w:tc>
        <w:tc>
          <w:tcPr>
            <w:tcW w:w="1276" w:type="dxa"/>
          </w:tcPr>
          <w:p w:rsidR="003E344F" w:rsidP="005407BC" w:rsidRDefault="003E344F"/>
        </w:tc>
        <w:tc>
          <w:tcPr>
            <w:tcW w:w="1276" w:type="dxa"/>
          </w:tcPr>
          <w:p w:rsidR="003E344F" w:rsidP="005407BC" w:rsidRDefault="003E344F"/>
        </w:tc>
        <w:tc>
          <w:tcPr>
            <w:tcW w:w="1275" w:type="dxa"/>
          </w:tcPr>
          <w:p w:rsidR="003E344F" w:rsidP="005407BC" w:rsidRDefault="003E344F"/>
        </w:tc>
        <w:tc>
          <w:tcPr>
            <w:tcW w:w="1241" w:type="dxa"/>
          </w:tcPr>
          <w:p w:rsidR="003E344F" w:rsidP="005407BC" w:rsidRDefault="003E344F"/>
        </w:tc>
      </w:tr>
      <w:tr w:rsidR="003E344F" w:rsidTr="005407BC">
        <w:tc>
          <w:tcPr>
            <w:tcW w:w="1876" w:type="dxa"/>
          </w:tcPr>
          <w:p w:rsidR="003E344F" w:rsidP="005407BC" w:rsidRDefault="003E344F">
            <w:pPr>
              <w:rPr>
                <w:b/>
              </w:rPr>
            </w:pPr>
            <w:r>
              <w:rPr>
                <w:b/>
              </w:rPr>
              <w:t>Duft</w:t>
            </w:r>
          </w:p>
          <w:p w:rsidRPr="00FC14BB" w:rsidR="003E344F" w:rsidP="005407BC" w:rsidRDefault="003E344F">
            <w:r w:rsidRPr="00FC14BB">
              <w:t>(krydret, sødlig, stærk…)</w:t>
            </w:r>
          </w:p>
          <w:p w:rsidR="003E344F" w:rsidP="005407BC" w:rsidRDefault="003E344F">
            <w:pPr>
              <w:rPr>
                <w:b/>
              </w:rPr>
            </w:pPr>
          </w:p>
          <w:p w:rsidR="003E344F" w:rsidP="005407BC" w:rsidRDefault="003E344F">
            <w:pPr>
              <w:rPr>
                <w:b/>
              </w:rPr>
            </w:pPr>
          </w:p>
          <w:p w:rsidRPr="00222679" w:rsidR="003E344F" w:rsidP="005407BC" w:rsidRDefault="003E344F">
            <w:pPr>
              <w:rPr>
                <w:b/>
              </w:rPr>
            </w:pPr>
          </w:p>
        </w:tc>
        <w:tc>
          <w:tcPr>
            <w:tcW w:w="1634" w:type="dxa"/>
          </w:tcPr>
          <w:p w:rsidRPr="00407E4B" w:rsidR="003E344F" w:rsidP="005407BC" w:rsidRDefault="003E344F">
            <w:pPr>
              <w:rPr>
                <w:rFonts w:cstheme="minorHAnsi"/>
              </w:rPr>
            </w:pPr>
          </w:p>
        </w:tc>
        <w:tc>
          <w:tcPr>
            <w:tcW w:w="1276" w:type="dxa"/>
          </w:tcPr>
          <w:p w:rsidRPr="00407E4B" w:rsidR="003E344F" w:rsidP="005407BC" w:rsidRDefault="003E344F">
            <w:pPr>
              <w:rPr>
                <w:rFonts w:cstheme="minorHAnsi"/>
              </w:rPr>
            </w:pPr>
          </w:p>
        </w:tc>
        <w:tc>
          <w:tcPr>
            <w:tcW w:w="1276" w:type="dxa"/>
          </w:tcPr>
          <w:p w:rsidR="003E344F" w:rsidP="005407BC" w:rsidRDefault="003E344F"/>
        </w:tc>
        <w:tc>
          <w:tcPr>
            <w:tcW w:w="1276" w:type="dxa"/>
          </w:tcPr>
          <w:p w:rsidR="003E344F" w:rsidP="005407BC" w:rsidRDefault="003E344F"/>
        </w:tc>
        <w:tc>
          <w:tcPr>
            <w:tcW w:w="1275" w:type="dxa"/>
          </w:tcPr>
          <w:p w:rsidR="003E344F" w:rsidP="005407BC" w:rsidRDefault="003E344F"/>
        </w:tc>
        <w:tc>
          <w:tcPr>
            <w:tcW w:w="1241" w:type="dxa"/>
          </w:tcPr>
          <w:p w:rsidR="003E344F" w:rsidP="005407BC" w:rsidRDefault="003E344F"/>
        </w:tc>
      </w:tr>
      <w:tr w:rsidR="003E344F" w:rsidTr="005407BC">
        <w:tc>
          <w:tcPr>
            <w:tcW w:w="1876" w:type="dxa"/>
          </w:tcPr>
          <w:p w:rsidR="003E344F" w:rsidP="005407BC" w:rsidRDefault="003E344F">
            <w:pPr>
              <w:rPr>
                <w:b/>
              </w:rPr>
            </w:pPr>
            <w:r w:rsidRPr="00A6171F">
              <w:rPr>
                <w:b/>
              </w:rPr>
              <w:t xml:space="preserve">Udseende </w:t>
            </w:r>
          </w:p>
          <w:p w:rsidR="003E344F" w:rsidP="005407BC" w:rsidRDefault="003E344F">
            <w:r>
              <w:t>Farver</w:t>
            </w:r>
          </w:p>
          <w:p w:rsidR="003E344F" w:rsidP="005407BC" w:rsidRDefault="003E344F">
            <w:r>
              <w:t>Former/faconer (oval, rund, kantet…)</w:t>
            </w:r>
          </w:p>
          <w:p w:rsidR="003E344F" w:rsidP="005407BC" w:rsidRDefault="003E344F">
            <w:r>
              <w:t>Overflade (ru, glat, nubret, håret…)</w:t>
            </w:r>
          </w:p>
          <w:p w:rsidR="003E344F" w:rsidP="005407BC" w:rsidRDefault="003E344F">
            <w:pPr>
              <w:rPr>
                <w:b/>
              </w:rPr>
            </w:pPr>
          </w:p>
          <w:p w:rsidR="003E344F" w:rsidP="005407BC" w:rsidRDefault="003E344F">
            <w:pPr>
              <w:rPr>
                <w:b/>
              </w:rPr>
            </w:pPr>
          </w:p>
        </w:tc>
        <w:tc>
          <w:tcPr>
            <w:tcW w:w="1634" w:type="dxa"/>
          </w:tcPr>
          <w:p w:rsidRPr="00407E4B" w:rsidR="003E344F" w:rsidP="005407BC" w:rsidRDefault="003E344F">
            <w:pPr>
              <w:rPr>
                <w:rFonts w:cstheme="minorHAnsi"/>
              </w:rPr>
            </w:pPr>
          </w:p>
        </w:tc>
        <w:tc>
          <w:tcPr>
            <w:tcW w:w="1276" w:type="dxa"/>
          </w:tcPr>
          <w:p w:rsidRPr="00407E4B" w:rsidR="003E344F" w:rsidP="005407BC" w:rsidRDefault="003E344F">
            <w:pPr>
              <w:rPr>
                <w:rFonts w:cstheme="minorHAnsi"/>
              </w:rPr>
            </w:pPr>
          </w:p>
        </w:tc>
        <w:tc>
          <w:tcPr>
            <w:tcW w:w="1276" w:type="dxa"/>
          </w:tcPr>
          <w:p w:rsidR="003E344F" w:rsidP="005407BC" w:rsidRDefault="003E344F"/>
        </w:tc>
        <w:tc>
          <w:tcPr>
            <w:tcW w:w="1276" w:type="dxa"/>
          </w:tcPr>
          <w:p w:rsidR="003E344F" w:rsidP="005407BC" w:rsidRDefault="003E344F"/>
        </w:tc>
        <w:tc>
          <w:tcPr>
            <w:tcW w:w="1275" w:type="dxa"/>
          </w:tcPr>
          <w:p w:rsidR="003E344F" w:rsidP="005407BC" w:rsidRDefault="003E344F"/>
        </w:tc>
        <w:tc>
          <w:tcPr>
            <w:tcW w:w="1241" w:type="dxa"/>
          </w:tcPr>
          <w:p w:rsidR="003E344F" w:rsidP="005407BC" w:rsidRDefault="003E344F"/>
        </w:tc>
      </w:tr>
    </w:tbl>
    <w:p w:rsidR="00F210FF" w:rsidP="00F210FF" w:rsidRDefault="00F210FF">
      <w:pPr>
        <w:rPr>
          <w:rStyle w:val="Hyperlink"/>
          <w:rFonts w:cstheme="minorHAnsi"/>
          <w:sz w:val="20"/>
        </w:rPr>
      </w:pPr>
    </w:p>
    <w:p w:rsidR="00813E40" w:rsidP="00813E40" w:rsidRDefault="00813E40">
      <w:pPr>
        <w:rPr>
          <w:lang w:eastAsia="da-DK"/>
        </w:rPr>
      </w:pPr>
      <w:r w:rsidRPr="00EE4D61">
        <w:rPr>
          <w:b/>
          <w:noProof/>
          <w:szCs w:val="20"/>
          <w:lang w:eastAsia="da-DK"/>
        </w:rPr>
        <w:lastRenderedPageBreak/>
        <mc:AlternateContent>
          <mc:Choice Requires="wps">
            <w:drawing>
              <wp:anchor distT="0" distB="0" distL="114300" distR="114300" simplePos="0" relativeHeight="251675648" behindDoc="0" locked="0" layoutInCell="1" allowOverlap="1" wp14:editId="1D24962C" wp14:anchorId="7F37DCF5">
                <wp:simplePos x="0" y="0"/>
                <wp:positionH relativeFrom="column">
                  <wp:posOffset>549203</wp:posOffset>
                </wp:positionH>
                <wp:positionV relativeFrom="paragraph">
                  <wp:posOffset>-269252</wp:posOffset>
                </wp:positionV>
                <wp:extent cx="2277374" cy="2475506"/>
                <wp:effectExtent l="0" t="0" r="0" b="1270"/>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374" cy="2475506"/>
                        </a:xfrm>
                        <a:prstGeom prst="rect">
                          <a:avLst/>
                        </a:prstGeom>
                        <a:noFill/>
                        <a:ln w="9525">
                          <a:noFill/>
                          <a:miter lim="800000"/>
                          <a:headEnd/>
                          <a:tailEnd/>
                        </a:ln>
                      </wps:spPr>
                      <wps:txbx>
                        <w:txbxContent>
                          <w:p w:rsidRPr="000034D6" w:rsidR="003F08A0" w:rsidP="00813E40" w:rsidRDefault="003F08A0">
                            <w:pPr>
                              <w:rPr>
                                <w:i/>
                                <w:color w:val="FFFFFF" w:themeColor="background1"/>
                                <w:sz w:val="24"/>
                              </w:rPr>
                            </w:pPr>
                            <w:r w:rsidRPr="000034D6">
                              <w:rPr>
                                <w:i/>
                                <w:color w:val="FFFFFF" w:themeColor="background1"/>
                                <w:sz w:val="24"/>
                              </w:rPr>
                              <w:t>”Du får mad uden rester af sprøjtegift. Når du spiser økologisk, slipper du for rester af de sprøjtemidler, den ikke-økologiske landmand bruger til at dræbe ukrudt, skadedyr og svampesygdomme. Sprøjtemidlerne kaldes også pesticider eller sprøjtegift”.</w:t>
                            </w:r>
                          </w:p>
                          <w:p w:rsidRPr="001719D5" w:rsidR="003F08A0" w:rsidP="00813E40" w:rsidRDefault="003F08A0">
                            <w:pPr>
                              <w:rPr>
                                <w:color w:val="FFFFFF" w:themeColor="background1"/>
                                <w:sz w:val="18"/>
                              </w:rPr>
                            </w:pPr>
                            <w:r w:rsidRPr="001719D5">
                              <w:rPr>
                                <w:color w:val="FFFFFF" w:themeColor="background1"/>
                                <w:sz w:val="18"/>
                              </w:rPr>
                              <w:t xml:space="preserve">Kilde: </w:t>
                            </w:r>
                            <w:hyperlink w:history="1" r:id="rId48">
                              <w:r w:rsidRPr="001719D5">
                                <w:rPr>
                                  <w:rStyle w:val="Hyperlink"/>
                                  <w:color w:val="FFFFFF" w:themeColor="background1"/>
                                  <w:sz w:val="18"/>
                                </w:rPr>
                                <w:t>www.okologi.dk</w:t>
                              </w:r>
                            </w:hyperlink>
                          </w:p>
                          <w:p w:rsidRPr="00D64DEC" w:rsidR="003F08A0" w:rsidP="00813E40" w:rsidRDefault="003F08A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style="position:absolute;margin-left:43.25pt;margin-top:-21.2pt;width:179.3pt;height:19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">
                <v:textbox>
                  <w:txbxContent>
                    <w:p w:rsidRPr="000034D6" w:rsidR="003F08A0" w:rsidP="00813E40" w:rsidRDefault="003F08A0">
                      <w:pPr>
                        <w:rPr>
                          <w:i/>
                          <w:color w:val="FFFFFF" w:themeColor="background1"/>
                          <w:sz w:val="24"/>
                        </w:rPr>
                      </w:pPr>
                      <w:r w:rsidRPr="000034D6">
                        <w:rPr>
                          <w:i/>
                          <w:color w:val="FFFFFF" w:themeColor="background1"/>
                          <w:sz w:val="24"/>
                        </w:rPr>
                        <w:t>”Du får mad uden rester af sprøjtegift. Når du spiser økologisk, slipper du for rester af de sprøjtemidler, den ikke-økologiske landmand bruger til at dræbe ukrudt, skadedyr og svampesygdomme. Sprøjtemidlerne kaldes også pesticider eller sprøjtegift”.</w:t>
                      </w:r>
                    </w:p>
                    <w:p w:rsidRPr="001719D5" w:rsidR="003F08A0" w:rsidP="00813E40" w:rsidRDefault="003F08A0">
                      <w:pPr>
                        <w:rPr>
                          <w:color w:val="FFFFFF" w:themeColor="background1"/>
                          <w:sz w:val="18"/>
                        </w:rPr>
                      </w:pPr>
                      <w:r w:rsidRPr="001719D5">
                        <w:rPr>
                          <w:color w:val="FFFFFF" w:themeColor="background1"/>
                          <w:sz w:val="18"/>
                        </w:rPr>
                        <w:t xml:space="preserve">Kilde: </w:t>
                      </w:r>
                      <w:hyperlink w:history="1" r:id="rId49">
                        <w:r w:rsidRPr="001719D5">
                          <w:rPr>
                            <w:rStyle w:val="Hyperlink"/>
                            <w:color w:val="FFFFFF" w:themeColor="background1"/>
                            <w:sz w:val="18"/>
                          </w:rPr>
                          <w:t>www.okologi.dk</w:t>
                        </w:r>
                      </w:hyperlink>
                    </w:p>
                    <w:p w:rsidRPr="00D64DEC" w:rsidR="003F08A0" w:rsidP="00813E40" w:rsidRDefault="003F08A0">
                      <w:pPr>
                        <w:rPr>
                          <w:color w:val="FFFFFF" w:themeColor="background1"/>
                        </w:rPr>
                      </w:pPr>
                    </w:p>
                  </w:txbxContent>
                </v:textbox>
              </v:shape>
            </w:pict>
          </mc:Fallback>
        </mc:AlternateContent>
      </w:r>
      <w:r>
        <w:rPr>
          <w:b/>
          <w:noProof/>
          <w:szCs w:val="20"/>
          <w:lang w:eastAsia="da-DK"/>
        </w:rPr>
        <w:drawing>
          <wp:anchor distT="0" distB="0" distL="114300" distR="114300" simplePos="0" relativeHeight="251671552" behindDoc="0" locked="0" layoutInCell="1" allowOverlap="1" wp14:editId="1DC8B963" wp14:anchorId="1FA1D081">
            <wp:simplePos x="0" y="0"/>
            <wp:positionH relativeFrom="margin">
              <wp:posOffset>2773045</wp:posOffset>
            </wp:positionH>
            <wp:positionV relativeFrom="margin">
              <wp:posOffset>-265430</wp:posOffset>
            </wp:positionV>
            <wp:extent cx="2277110" cy="2928620"/>
            <wp:effectExtent l="0" t="0" r="8890" b="508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grø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77110" cy="292862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73600" behindDoc="0" locked="0" layoutInCell="1" allowOverlap="1" wp14:editId="2401CDF8" wp14:anchorId="387CBA3F">
                <wp:simplePos x="0" y="0"/>
                <wp:positionH relativeFrom="column">
                  <wp:posOffset>-2159491</wp:posOffset>
                </wp:positionH>
                <wp:positionV relativeFrom="paragraph">
                  <wp:posOffset>256959</wp:posOffset>
                </wp:positionV>
                <wp:extent cx="1939146" cy="1759585"/>
                <wp:effectExtent l="0" t="0" r="0" b="0"/>
                <wp:wrapNone/>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46" cy="1759585"/>
                        </a:xfrm>
                        <a:prstGeom prst="rect">
                          <a:avLst/>
                        </a:prstGeom>
                        <a:noFill/>
                        <a:ln w="9525">
                          <a:noFill/>
                          <a:miter lim="800000"/>
                          <a:headEnd/>
                          <a:tailEnd/>
                        </a:ln>
                      </wps:spPr>
                      <wps:txbx>
                        <w:txbxContent>
                          <w:p w:rsidRPr="00EF0565" w:rsidR="003F08A0" w:rsidP="00813E40" w:rsidRDefault="003F08A0">
                            <w:pPr>
                              <w:spacing w:after="0" w:line="240" w:lineRule="auto"/>
                              <w:rPr>
                                <w:i/>
                                <w:color w:val="FFFFFF" w:themeColor="background1"/>
                                <w:sz w:val="28"/>
                              </w:rPr>
                            </w:pPr>
                            <w:r w:rsidRPr="00EF0565">
                              <w:rPr>
                                <w:i/>
                                <w:color w:val="FFFFFF" w:themeColor="background1"/>
                                <w:sz w:val="28"/>
                              </w:rPr>
                              <w:t xml:space="preserve">”Omkring en tredjedel af al verdens mad bliver produceret direkte til skraldespanden”. </w:t>
                            </w:r>
                          </w:p>
                          <w:p w:rsidR="003F08A0" w:rsidP="00813E40" w:rsidRDefault="003F08A0">
                            <w:pPr>
                              <w:spacing w:after="0" w:line="240" w:lineRule="auto"/>
                              <w:rPr>
                                <w:sz w:val="20"/>
                              </w:rPr>
                            </w:pPr>
                          </w:p>
                          <w:p w:rsidR="003F08A0" w:rsidP="00813E40" w:rsidRDefault="003F08A0">
                            <w:pPr>
                              <w:spacing w:after="0" w:line="240" w:lineRule="auto"/>
                              <w:rPr>
                                <w:sz w:val="18"/>
                              </w:rPr>
                            </w:pPr>
                          </w:p>
                          <w:p w:rsidRPr="001719D5" w:rsidR="003F08A0" w:rsidP="00813E40" w:rsidRDefault="003F08A0">
                            <w:pPr>
                              <w:spacing w:after="0" w:line="240" w:lineRule="auto"/>
                              <w:rPr>
                                <w:color w:val="FFFFFF" w:themeColor="background1"/>
                                <w:sz w:val="18"/>
                              </w:rPr>
                            </w:pPr>
                            <w:r w:rsidRPr="001719D5">
                              <w:rPr>
                                <w:color w:val="FFFFFF" w:themeColor="background1"/>
                                <w:sz w:val="18"/>
                              </w:rPr>
                              <w:t xml:space="preserve">Kilde: Rapporten The </w:t>
                            </w:r>
                            <w:proofErr w:type="spellStart"/>
                            <w:r w:rsidRPr="001719D5">
                              <w:rPr>
                                <w:color w:val="FFFFFF" w:themeColor="background1"/>
                                <w:sz w:val="18"/>
                              </w:rPr>
                              <w:t>food</w:t>
                            </w:r>
                            <w:proofErr w:type="spellEnd"/>
                            <w:r w:rsidRPr="001719D5">
                              <w:rPr>
                                <w:color w:val="FFFFFF" w:themeColor="background1"/>
                                <w:sz w:val="18"/>
                              </w:rPr>
                              <w:t xml:space="preserve"> </w:t>
                            </w:r>
                            <w:proofErr w:type="spellStart"/>
                            <w:r w:rsidRPr="001719D5">
                              <w:rPr>
                                <w:color w:val="FFFFFF" w:themeColor="background1"/>
                                <w:sz w:val="18"/>
                              </w:rPr>
                              <w:t>we</w:t>
                            </w:r>
                            <w:proofErr w:type="spellEnd"/>
                            <w:r w:rsidRPr="001719D5">
                              <w:rPr>
                                <w:color w:val="FFFFFF" w:themeColor="background1"/>
                                <w:sz w:val="18"/>
                              </w:rPr>
                              <w:t xml:space="preserve"> </w:t>
                            </w:r>
                            <w:proofErr w:type="spellStart"/>
                            <w:r w:rsidRPr="001719D5">
                              <w:rPr>
                                <w:color w:val="FFFFFF" w:themeColor="background1"/>
                                <w:sz w:val="18"/>
                              </w:rPr>
                              <w:t>waste</w:t>
                            </w:r>
                            <w:proofErr w:type="spellEnd"/>
                            <w:r w:rsidRPr="001719D5">
                              <w:rPr>
                                <w:color w:val="FFFFFF" w:themeColor="background1"/>
                                <w:sz w:val="18"/>
                              </w:rPr>
                              <w:t xml:space="preserve"> af WRAP (Waste &amp; Resources Action programme) tal fra 2008</w:t>
                            </w:r>
                          </w:p>
                          <w:p w:rsidR="003F08A0" w:rsidP="00813E40" w:rsidRDefault="003F08A0">
                            <w:pPr>
                              <w:spacing w:after="0" w:line="240" w:lineRule="auto"/>
                            </w:pPr>
                          </w:p>
                          <w:p w:rsidRPr="00EE4D61" w:rsidR="003F08A0" w:rsidP="00813E40" w:rsidRDefault="003F08A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170.05pt;margin-top:20.25pt;width:152.7pt;height:13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">
                <v:textbox>
                  <w:txbxContent>
                    <w:p w:rsidRPr="00EF0565" w:rsidR="003F08A0" w:rsidP="00813E40" w:rsidRDefault="003F08A0">
                      <w:pPr>
                        <w:spacing w:after="0" w:line="240" w:lineRule="auto"/>
                        <w:rPr>
                          <w:i/>
                          <w:color w:val="FFFFFF" w:themeColor="background1"/>
                          <w:sz w:val="28"/>
                        </w:rPr>
                      </w:pPr>
                      <w:r w:rsidRPr="00EF0565">
                        <w:rPr>
                          <w:i/>
                          <w:color w:val="FFFFFF" w:themeColor="background1"/>
                          <w:sz w:val="28"/>
                        </w:rPr>
                        <w:t xml:space="preserve">”Omkring en tredjedel af al verdens mad bliver produceret direkte til skraldespanden”. </w:t>
                      </w:r>
                    </w:p>
                    <w:p w:rsidR="003F08A0" w:rsidP="00813E40" w:rsidRDefault="003F08A0">
                      <w:pPr>
                        <w:spacing w:after="0" w:line="240" w:lineRule="auto"/>
                        <w:rPr>
                          <w:sz w:val="20"/>
                        </w:rPr>
                      </w:pPr>
                    </w:p>
                    <w:p w:rsidR="003F08A0" w:rsidP="00813E40" w:rsidRDefault="003F08A0">
                      <w:pPr>
                        <w:spacing w:after="0" w:line="240" w:lineRule="auto"/>
                        <w:rPr>
                          <w:sz w:val="18"/>
                        </w:rPr>
                      </w:pPr>
                    </w:p>
                    <w:p w:rsidRPr="001719D5" w:rsidR="003F08A0" w:rsidP="00813E40" w:rsidRDefault="003F08A0">
                      <w:pPr>
                        <w:spacing w:after="0" w:line="240" w:lineRule="auto"/>
                        <w:rPr>
                          <w:color w:val="FFFFFF" w:themeColor="background1"/>
                          <w:sz w:val="18"/>
                        </w:rPr>
                      </w:pPr>
                      <w:r w:rsidRPr="001719D5">
                        <w:rPr>
                          <w:color w:val="FFFFFF" w:themeColor="background1"/>
                          <w:sz w:val="18"/>
                        </w:rPr>
                        <w:t xml:space="preserve">Kilde: Rapporten The </w:t>
                      </w:r>
                      <w:proofErr w:type="spellStart"/>
                      <w:r w:rsidRPr="001719D5">
                        <w:rPr>
                          <w:color w:val="FFFFFF" w:themeColor="background1"/>
                          <w:sz w:val="18"/>
                        </w:rPr>
                        <w:t>food</w:t>
                      </w:r>
                      <w:proofErr w:type="spellEnd"/>
                      <w:r w:rsidRPr="001719D5">
                        <w:rPr>
                          <w:color w:val="FFFFFF" w:themeColor="background1"/>
                          <w:sz w:val="18"/>
                        </w:rPr>
                        <w:t xml:space="preserve"> </w:t>
                      </w:r>
                      <w:proofErr w:type="spellStart"/>
                      <w:r w:rsidRPr="001719D5">
                        <w:rPr>
                          <w:color w:val="FFFFFF" w:themeColor="background1"/>
                          <w:sz w:val="18"/>
                        </w:rPr>
                        <w:t>we</w:t>
                      </w:r>
                      <w:proofErr w:type="spellEnd"/>
                      <w:r w:rsidRPr="001719D5">
                        <w:rPr>
                          <w:color w:val="FFFFFF" w:themeColor="background1"/>
                          <w:sz w:val="18"/>
                        </w:rPr>
                        <w:t xml:space="preserve"> </w:t>
                      </w:r>
                      <w:proofErr w:type="spellStart"/>
                      <w:r w:rsidRPr="001719D5">
                        <w:rPr>
                          <w:color w:val="FFFFFF" w:themeColor="background1"/>
                          <w:sz w:val="18"/>
                        </w:rPr>
                        <w:t>waste</w:t>
                      </w:r>
                      <w:proofErr w:type="spellEnd"/>
                      <w:r w:rsidRPr="001719D5">
                        <w:rPr>
                          <w:color w:val="FFFFFF" w:themeColor="background1"/>
                          <w:sz w:val="18"/>
                        </w:rPr>
                        <w:t xml:space="preserve"> af WRAP (Waste &amp; Resources Action programme) tal fra 2008</w:t>
                      </w:r>
                    </w:p>
                    <w:p w:rsidR="003F08A0" w:rsidP="00813E40" w:rsidRDefault="003F08A0">
                      <w:pPr>
                        <w:spacing w:after="0" w:line="240" w:lineRule="auto"/>
                      </w:pPr>
                    </w:p>
                    <w:p w:rsidRPr="00EE4D61" w:rsidR="003F08A0" w:rsidP="00813E40" w:rsidRDefault="003F08A0">
                      <w:pPr>
                        <w:rPr>
                          <w:sz w:val="24"/>
                        </w:rPr>
                      </w:pPr>
                    </w:p>
                  </w:txbxContent>
                </v:textbox>
              </v:shape>
            </w:pict>
          </mc:Fallback>
        </mc:AlternateContent>
      </w:r>
      <w:r>
        <w:rPr>
          <w:noProof/>
          <w:lang w:eastAsia="da-DK"/>
        </w:rPr>
        <w:drawing>
          <wp:anchor distT="0" distB="0" distL="114300" distR="114300" simplePos="0" relativeHeight="251669504" behindDoc="0" locked="0" layoutInCell="1" allowOverlap="1" wp14:editId="6FD6B073" wp14:anchorId="744756B7">
            <wp:simplePos x="0" y="0"/>
            <wp:positionH relativeFrom="column">
              <wp:posOffset>-4445</wp:posOffset>
            </wp:positionH>
            <wp:positionV relativeFrom="paragraph">
              <wp:posOffset>179070</wp:posOffset>
            </wp:positionV>
            <wp:extent cx="2107565" cy="2233930"/>
            <wp:effectExtent l="0" t="0" r="6985" b="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07565" cy="2233930"/>
                    </a:xfrm>
                    <a:prstGeom prst="rect">
                      <a:avLst/>
                    </a:prstGeom>
                  </pic:spPr>
                </pic:pic>
              </a:graphicData>
            </a:graphic>
            <wp14:sizeRelH relativeFrom="page">
              <wp14:pctWidth>0</wp14:pctWidth>
            </wp14:sizeRelH>
            <wp14:sizeRelV relativeFrom="page">
              <wp14:pctHeight>0</wp14:pctHeight>
            </wp14:sizeRelV>
          </wp:anchor>
        </w:drawing>
      </w:r>
    </w:p>
    <w:p w:rsidR="00813E40" w:rsidP="00813E40" w:rsidRDefault="00813E40">
      <w:pPr>
        <w:rPr>
          <w:lang w:eastAsia="da-DK"/>
        </w:rPr>
      </w:pPr>
    </w:p>
    <w:p w:rsidR="00813E40" w:rsidP="00813E40" w:rsidRDefault="00813E40">
      <w:pPr>
        <w:rPr>
          <w:lang w:eastAsia="da-DK"/>
        </w:rPr>
      </w:pPr>
      <w:r>
        <w:rPr>
          <w:b/>
          <w:noProof/>
          <w:szCs w:val="20"/>
          <w:lang w:eastAsia="da-DK"/>
        </w:rPr>
        <w:drawing>
          <wp:anchor distT="0" distB="0" distL="114300" distR="114300" simplePos="0" relativeHeight="251670528" behindDoc="0" locked="0" layoutInCell="1" allowOverlap="1" wp14:editId="10229CEF" wp14:anchorId="1A3C234A">
            <wp:simplePos x="0" y="0"/>
            <wp:positionH relativeFrom="margin">
              <wp:posOffset>-4445</wp:posOffset>
            </wp:positionH>
            <wp:positionV relativeFrom="margin">
              <wp:posOffset>2715260</wp:posOffset>
            </wp:positionV>
            <wp:extent cx="2213610" cy="2328545"/>
            <wp:effectExtent l="0" t="0" r="0" b="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ill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13610" cy="2328545"/>
                    </a:xfrm>
                    <a:prstGeom prst="rect">
                      <a:avLst/>
                    </a:prstGeom>
                  </pic:spPr>
                </pic:pic>
              </a:graphicData>
            </a:graphic>
            <wp14:sizeRelV relativeFrom="margin">
              <wp14:pctHeight>0</wp14:pctHeight>
            </wp14:sizeRelV>
          </wp:anchor>
        </w:drawing>
      </w:r>
      <w:r>
        <w:rPr>
          <w:lang w:eastAsia="da-DK"/>
        </w:rPr>
        <w:tab/>
      </w:r>
      <w:r>
        <w:rPr>
          <w:lang w:eastAsia="da-DK"/>
        </w:rPr>
        <w:tab/>
      </w:r>
    </w:p>
    <w:p w:rsidR="00813E40" w:rsidP="00813E40" w:rsidRDefault="00813E40">
      <w:pPr>
        <w:rPr>
          <w:b/>
          <w:szCs w:val="20"/>
        </w:rPr>
      </w:pPr>
      <w:r>
        <w:rPr>
          <w:noProof/>
          <w:lang w:eastAsia="da-DK"/>
        </w:rPr>
        <mc:AlternateContent>
          <mc:Choice Requires="wps">
            <w:drawing>
              <wp:anchor distT="0" distB="0" distL="114300" distR="114300" simplePos="0" relativeHeight="251674624" behindDoc="0" locked="0" layoutInCell="1" allowOverlap="1" wp14:editId="4F4941DF" wp14:anchorId="1AEB4881">
                <wp:simplePos x="0" y="0"/>
                <wp:positionH relativeFrom="column">
                  <wp:posOffset>1575435</wp:posOffset>
                </wp:positionH>
                <wp:positionV relativeFrom="paragraph">
                  <wp:posOffset>1610360</wp:posOffset>
                </wp:positionV>
                <wp:extent cx="2180590" cy="2570480"/>
                <wp:effectExtent l="0" t="0" r="0" b="1270"/>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70480"/>
                        </a:xfrm>
                        <a:prstGeom prst="rect">
                          <a:avLst/>
                        </a:prstGeom>
                        <a:noFill/>
                        <a:ln w="9525">
                          <a:noFill/>
                          <a:miter lim="800000"/>
                          <a:headEnd/>
                          <a:tailEnd/>
                        </a:ln>
                      </wps:spPr>
                      <wps:txbx>
                        <w:txbxContent>
                          <w:p w:rsidRPr="001719D5" w:rsidR="003F08A0" w:rsidP="00813E40" w:rsidRDefault="003F08A0">
                            <w:pPr>
                              <w:rPr>
                                <w:rFonts w:ascii="Verdana" w:hAnsi="Verdana"/>
                                <w:i/>
                                <w:iCs/>
                                <w:color w:val="FFFFFF" w:themeColor="background1"/>
                                <w:sz w:val="20"/>
                                <w:szCs w:val="18"/>
                              </w:rPr>
                            </w:pPr>
                            <w:r w:rsidRPr="001719D5">
                              <w:rPr>
                                <w:rFonts w:ascii="Verdana" w:hAnsi="Verdana"/>
                                <w:i/>
                                <w:iCs/>
                                <w:color w:val="FFFFFF" w:themeColor="background1"/>
                                <w:sz w:val="20"/>
                                <w:szCs w:val="18"/>
                              </w:rPr>
                              <w:t>"</w:t>
                            </w:r>
                            <w:r>
                              <w:rPr>
                                <w:rFonts w:ascii="Verdana" w:hAnsi="Verdana"/>
                                <w:i/>
                                <w:iCs/>
                                <w:color w:val="FFFFFF" w:themeColor="background1"/>
                                <w:sz w:val="20"/>
                                <w:szCs w:val="18"/>
                              </w:rPr>
                              <w:t>Tilsætningsstoffer er; s</w:t>
                            </w:r>
                            <w:r w:rsidRPr="001719D5">
                              <w:rPr>
                                <w:rFonts w:ascii="Verdana" w:hAnsi="Verdana"/>
                                <w:i/>
                                <w:iCs/>
                                <w:color w:val="FFFFFF" w:themeColor="background1"/>
                                <w:sz w:val="20"/>
                                <w:szCs w:val="18"/>
                              </w:rPr>
                              <w:t xml:space="preserve">toffer, </w:t>
                            </w:r>
                            <w:r>
                              <w:rPr>
                                <w:rFonts w:ascii="Verdana" w:hAnsi="Verdana"/>
                                <w:i/>
                                <w:iCs/>
                                <w:color w:val="FFFFFF" w:themeColor="background1"/>
                                <w:sz w:val="20"/>
                                <w:szCs w:val="18"/>
                              </w:rPr>
                              <w:t>der</w:t>
                            </w:r>
                            <w:r w:rsidRPr="001719D5">
                              <w:rPr>
                                <w:rFonts w:ascii="Verdana" w:hAnsi="Verdana"/>
                                <w:i/>
                                <w:iCs/>
                                <w:color w:val="FFFFFF" w:themeColor="background1"/>
                                <w:sz w:val="20"/>
                                <w:szCs w:val="18"/>
                              </w:rPr>
                              <w:t xml:space="preserve"> tilsættes fødevarerne for at påvirke fødevarernes næringsværdi, holdbarhed, farve, lugt, smag eller i øvrigt med teknologiske eller andre formål".</w:t>
                            </w:r>
                          </w:p>
                          <w:p w:rsidR="003F08A0" w:rsidP="00813E40" w:rsidRDefault="003F08A0">
                            <w:pPr>
                              <w:rPr>
                                <w:rFonts w:cstheme="minorHAnsi"/>
                                <w:iCs/>
                                <w:color w:val="FFFFFF" w:themeColor="background1"/>
                                <w:sz w:val="18"/>
                                <w:szCs w:val="18"/>
                              </w:rPr>
                            </w:pPr>
                          </w:p>
                          <w:p w:rsidR="003F08A0" w:rsidP="00813E40" w:rsidRDefault="003F08A0">
                            <w:pPr>
                              <w:rPr>
                                <w:rFonts w:cstheme="minorHAnsi"/>
                                <w:iCs/>
                                <w:color w:val="FFFFFF" w:themeColor="background1"/>
                                <w:sz w:val="18"/>
                                <w:szCs w:val="18"/>
                              </w:rPr>
                            </w:pPr>
                          </w:p>
                          <w:p w:rsidRPr="001719D5" w:rsidR="003F08A0" w:rsidP="00813E40" w:rsidRDefault="003F08A0">
                            <w:pPr>
                              <w:rPr>
                                <w:rFonts w:cstheme="minorHAnsi"/>
                                <w:iCs/>
                                <w:color w:val="FFFFFF" w:themeColor="background1"/>
                                <w:sz w:val="18"/>
                                <w:szCs w:val="18"/>
                              </w:rPr>
                            </w:pPr>
                            <w:r w:rsidRPr="001719D5">
                              <w:rPr>
                                <w:rFonts w:cstheme="minorHAnsi"/>
                                <w:iCs/>
                                <w:color w:val="FFFFFF" w:themeColor="background1"/>
                                <w:sz w:val="18"/>
                                <w:szCs w:val="18"/>
                              </w:rPr>
                              <w:t xml:space="preserve">Kilde: E numre. Guiden om tilsætningsstoffer </w:t>
                            </w:r>
                            <w:hyperlink w:history="1" r:id="rId53">
                              <w:r w:rsidRPr="001719D5">
                                <w:rPr>
                                  <w:rStyle w:val="Hyperlink"/>
                                  <w:rFonts w:cstheme="minorHAnsi"/>
                                  <w:iCs/>
                                  <w:color w:val="FFFFFF" w:themeColor="background1"/>
                                  <w:sz w:val="18"/>
                                  <w:szCs w:val="18"/>
                                </w:rPr>
                                <w:t>http://www.e-numre.dk/</w:t>
                              </w:r>
                            </w:hyperlink>
                          </w:p>
                          <w:p w:rsidRPr="00D64DEC" w:rsidR="003F08A0" w:rsidP="00813E40" w:rsidRDefault="003F08A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24.05pt;margin-top:126.8pt;width:171.7pt;height:20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">
                <v:textbox>
                  <w:txbxContent>
                    <w:p w:rsidRPr="001719D5" w:rsidR="003F08A0" w:rsidP="00813E40" w:rsidRDefault="003F08A0">
                      <w:pPr>
                        <w:rPr>
                          <w:rFonts w:ascii="Verdana" w:hAnsi="Verdana"/>
                          <w:i/>
                          <w:iCs/>
                          <w:color w:val="FFFFFF" w:themeColor="background1"/>
                          <w:sz w:val="20"/>
                          <w:szCs w:val="18"/>
                        </w:rPr>
                      </w:pPr>
                      <w:r w:rsidRPr="001719D5">
                        <w:rPr>
                          <w:rFonts w:ascii="Verdana" w:hAnsi="Verdana"/>
                          <w:i/>
                          <w:iCs/>
                          <w:color w:val="FFFFFF" w:themeColor="background1"/>
                          <w:sz w:val="20"/>
                          <w:szCs w:val="18"/>
                        </w:rPr>
                        <w:t>"</w:t>
                      </w:r>
                      <w:r>
                        <w:rPr>
                          <w:rFonts w:ascii="Verdana" w:hAnsi="Verdana"/>
                          <w:i/>
                          <w:iCs/>
                          <w:color w:val="FFFFFF" w:themeColor="background1"/>
                          <w:sz w:val="20"/>
                          <w:szCs w:val="18"/>
                        </w:rPr>
                        <w:t>Tilsætningsstoffer er; s</w:t>
                      </w:r>
                      <w:r w:rsidRPr="001719D5">
                        <w:rPr>
                          <w:rFonts w:ascii="Verdana" w:hAnsi="Verdana"/>
                          <w:i/>
                          <w:iCs/>
                          <w:color w:val="FFFFFF" w:themeColor="background1"/>
                          <w:sz w:val="20"/>
                          <w:szCs w:val="18"/>
                        </w:rPr>
                        <w:t xml:space="preserve">toffer, </w:t>
                      </w:r>
                      <w:r>
                        <w:rPr>
                          <w:rFonts w:ascii="Verdana" w:hAnsi="Verdana"/>
                          <w:i/>
                          <w:iCs/>
                          <w:color w:val="FFFFFF" w:themeColor="background1"/>
                          <w:sz w:val="20"/>
                          <w:szCs w:val="18"/>
                        </w:rPr>
                        <w:t>der</w:t>
                      </w:r>
                      <w:r w:rsidRPr="001719D5">
                        <w:rPr>
                          <w:rFonts w:ascii="Verdana" w:hAnsi="Verdana"/>
                          <w:i/>
                          <w:iCs/>
                          <w:color w:val="FFFFFF" w:themeColor="background1"/>
                          <w:sz w:val="20"/>
                          <w:szCs w:val="18"/>
                        </w:rPr>
                        <w:t xml:space="preserve"> tilsættes fødevarerne for at påvirke fødevarernes næringsværdi, holdbarhed, farve, lugt, smag eller i øvrigt med teknologiske eller andre formål".</w:t>
                      </w:r>
                    </w:p>
                    <w:p w:rsidR="003F08A0" w:rsidP="00813E40" w:rsidRDefault="003F08A0">
                      <w:pPr>
                        <w:rPr>
                          <w:rFonts w:cstheme="minorHAnsi"/>
                          <w:iCs/>
                          <w:color w:val="FFFFFF" w:themeColor="background1"/>
                          <w:sz w:val="18"/>
                          <w:szCs w:val="18"/>
                        </w:rPr>
                      </w:pPr>
                    </w:p>
                    <w:p w:rsidR="003F08A0" w:rsidP="00813E40" w:rsidRDefault="003F08A0">
                      <w:pPr>
                        <w:rPr>
                          <w:rFonts w:cstheme="minorHAnsi"/>
                          <w:iCs/>
                          <w:color w:val="FFFFFF" w:themeColor="background1"/>
                          <w:sz w:val="18"/>
                          <w:szCs w:val="18"/>
                        </w:rPr>
                      </w:pPr>
                    </w:p>
                    <w:p w:rsidRPr="001719D5" w:rsidR="003F08A0" w:rsidP="00813E40" w:rsidRDefault="003F08A0">
                      <w:pPr>
                        <w:rPr>
                          <w:rFonts w:cstheme="minorHAnsi"/>
                          <w:iCs/>
                          <w:color w:val="FFFFFF" w:themeColor="background1"/>
                          <w:sz w:val="18"/>
                          <w:szCs w:val="18"/>
                        </w:rPr>
                      </w:pPr>
                      <w:r w:rsidRPr="001719D5">
                        <w:rPr>
                          <w:rFonts w:cstheme="minorHAnsi"/>
                          <w:iCs/>
                          <w:color w:val="FFFFFF" w:themeColor="background1"/>
                          <w:sz w:val="18"/>
                          <w:szCs w:val="18"/>
                        </w:rPr>
                        <w:t xml:space="preserve">Kilde: E numre. Guiden om tilsætningsstoffer </w:t>
                      </w:r>
                      <w:hyperlink w:history="1" r:id="rId54">
                        <w:r w:rsidRPr="001719D5">
                          <w:rPr>
                            <w:rStyle w:val="Hyperlink"/>
                            <w:rFonts w:cstheme="minorHAnsi"/>
                            <w:iCs/>
                            <w:color w:val="FFFFFF" w:themeColor="background1"/>
                            <w:sz w:val="18"/>
                            <w:szCs w:val="18"/>
                          </w:rPr>
                          <w:t>http://www.e-numre.dk/</w:t>
                        </w:r>
                      </w:hyperlink>
                    </w:p>
                    <w:p w:rsidRPr="00D64DEC" w:rsidR="003F08A0" w:rsidP="00813E40" w:rsidRDefault="003F08A0">
                      <w:pPr>
                        <w:rPr>
                          <w:color w:val="FFFFFF" w:themeColor="background1"/>
                        </w:rPr>
                      </w:pPr>
                    </w:p>
                  </w:txbxContent>
                </v:textbox>
              </v:shape>
            </w:pict>
          </mc:Fallback>
        </mc:AlternateContent>
      </w:r>
      <w:r>
        <w:rPr>
          <w:noProof/>
          <w:lang w:eastAsia="da-DK"/>
        </w:rPr>
        <mc:AlternateContent>
          <mc:Choice Requires="wps">
            <w:drawing>
              <wp:anchor distT="0" distB="0" distL="114300" distR="114300" simplePos="0" relativeHeight="251672576" behindDoc="0" locked="0" layoutInCell="1" allowOverlap="1" wp14:editId="2F418699" wp14:anchorId="4870ED04">
                <wp:simplePos x="0" y="0"/>
                <wp:positionH relativeFrom="column">
                  <wp:posOffset>-2228503</wp:posOffset>
                </wp:positionH>
                <wp:positionV relativeFrom="paragraph">
                  <wp:posOffset>1550262</wp:posOffset>
                </wp:positionV>
                <wp:extent cx="2216989" cy="1975449"/>
                <wp:effectExtent l="0" t="0" r="0" b="63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989" cy="1975449"/>
                        </a:xfrm>
                        <a:prstGeom prst="rect">
                          <a:avLst/>
                        </a:prstGeom>
                        <a:noFill/>
                        <a:ln w="9525">
                          <a:noFill/>
                          <a:miter lim="800000"/>
                          <a:headEnd/>
                          <a:tailEnd/>
                        </a:ln>
                      </wps:spPr>
                      <wps:txbx>
                        <w:txbxContent>
                          <w:p w:rsidRPr="00EF0565" w:rsidR="003F08A0" w:rsidP="00813E40" w:rsidRDefault="003F08A0">
                            <w:pPr>
                              <w:spacing w:after="0" w:line="240" w:lineRule="auto"/>
                              <w:rPr>
                                <w:i/>
                                <w:color w:val="FFFFFF" w:themeColor="background1"/>
                                <w:sz w:val="28"/>
                              </w:rPr>
                            </w:pPr>
                            <w:r w:rsidRPr="00EF0565">
                              <w:rPr>
                                <w:i/>
                                <w:color w:val="FFFFFF" w:themeColor="background1"/>
                                <w:sz w:val="28"/>
                              </w:rPr>
                              <w:t>”Hvert år smider hver dansker i gennemsnit 63 kilo mad i skraldespanden i stedet for at spise det”.</w:t>
                            </w:r>
                          </w:p>
                          <w:p w:rsidR="003F08A0" w:rsidP="00813E40" w:rsidRDefault="003F08A0">
                            <w:pPr>
                              <w:spacing w:after="0" w:line="240" w:lineRule="auto"/>
                              <w:rPr>
                                <w:sz w:val="20"/>
                              </w:rPr>
                            </w:pPr>
                          </w:p>
                          <w:p w:rsidR="003F08A0" w:rsidP="00813E40" w:rsidRDefault="003F08A0">
                            <w:pPr>
                              <w:spacing w:after="0" w:line="240" w:lineRule="auto"/>
                              <w:rPr>
                                <w:sz w:val="20"/>
                              </w:rPr>
                            </w:pPr>
                          </w:p>
                          <w:p w:rsidR="003F08A0" w:rsidP="00813E40" w:rsidRDefault="003F08A0">
                            <w:pPr>
                              <w:spacing w:after="0" w:line="240" w:lineRule="auto"/>
                              <w:rPr>
                                <w:sz w:val="20"/>
                              </w:rPr>
                            </w:pPr>
                          </w:p>
                          <w:p w:rsidRPr="001719D5" w:rsidR="003F08A0" w:rsidP="00813E40" w:rsidRDefault="003F08A0">
                            <w:pPr>
                              <w:spacing w:after="0" w:line="240" w:lineRule="auto"/>
                              <w:rPr>
                                <w:color w:val="FFFFFF" w:themeColor="background1"/>
                                <w:sz w:val="18"/>
                              </w:rPr>
                            </w:pPr>
                          </w:p>
                          <w:p w:rsidRPr="001719D5" w:rsidR="003F08A0" w:rsidP="00813E40" w:rsidRDefault="003F08A0">
                            <w:pPr>
                              <w:spacing w:after="0" w:line="240" w:lineRule="auto"/>
                              <w:rPr>
                                <w:color w:val="FFFFFF" w:themeColor="background1"/>
                                <w:sz w:val="18"/>
                              </w:rPr>
                            </w:pPr>
                            <w:r w:rsidRPr="001719D5">
                              <w:rPr>
                                <w:color w:val="FFFFFF" w:themeColor="background1"/>
                                <w:sz w:val="18"/>
                              </w:rPr>
                              <w:t>Kilde: Miljøstyrelsen og Land &amp; Fødevarer – tal fra 2006</w:t>
                            </w:r>
                          </w:p>
                          <w:p w:rsidRPr="00EE4D61" w:rsidR="003F08A0" w:rsidP="00813E40" w:rsidRDefault="003F08A0">
                            <w:pPr>
                              <w:rPr>
                                <w:sz w:val="20"/>
                                <w:lang w:eastAsia="da-DK"/>
                              </w:rPr>
                            </w:pPr>
                          </w:p>
                          <w:p w:rsidR="003F08A0" w:rsidP="00813E40" w:rsidRDefault="003F0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175.45pt;margin-top:122.05pt;width:174.55pt;height:15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">
                <v:textbox>
                  <w:txbxContent>
                    <w:p w:rsidRPr="00EF0565" w:rsidR="003F08A0" w:rsidP="00813E40" w:rsidRDefault="003F08A0">
                      <w:pPr>
                        <w:spacing w:after="0" w:line="240" w:lineRule="auto"/>
                        <w:rPr>
                          <w:i/>
                          <w:color w:val="FFFFFF" w:themeColor="background1"/>
                          <w:sz w:val="28"/>
                        </w:rPr>
                      </w:pPr>
                      <w:r w:rsidRPr="00EF0565">
                        <w:rPr>
                          <w:i/>
                          <w:color w:val="FFFFFF" w:themeColor="background1"/>
                          <w:sz w:val="28"/>
                        </w:rPr>
                        <w:t>”Hvert år smider hver dansker i gennemsnit 63 kilo mad i skraldespanden i stedet for at spise det”.</w:t>
                      </w:r>
                    </w:p>
                    <w:p w:rsidR="003F08A0" w:rsidP="00813E40" w:rsidRDefault="003F08A0">
                      <w:pPr>
                        <w:spacing w:after="0" w:line="240" w:lineRule="auto"/>
                        <w:rPr>
                          <w:sz w:val="20"/>
                        </w:rPr>
                      </w:pPr>
                    </w:p>
                    <w:p w:rsidR="003F08A0" w:rsidP="00813E40" w:rsidRDefault="003F08A0">
                      <w:pPr>
                        <w:spacing w:after="0" w:line="240" w:lineRule="auto"/>
                        <w:rPr>
                          <w:sz w:val="20"/>
                        </w:rPr>
                      </w:pPr>
                    </w:p>
                    <w:p w:rsidR="003F08A0" w:rsidP="00813E40" w:rsidRDefault="003F08A0">
                      <w:pPr>
                        <w:spacing w:after="0" w:line="240" w:lineRule="auto"/>
                        <w:rPr>
                          <w:sz w:val="20"/>
                        </w:rPr>
                      </w:pPr>
                    </w:p>
                    <w:p w:rsidRPr="001719D5" w:rsidR="003F08A0" w:rsidP="00813E40" w:rsidRDefault="003F08A0">
                      <w:pPr>
                        <w:spacing w:after="0" w:line="240" w:lineRule="auto"/>
                        <w:rPr>
                          <w:color w:val="FFFFFF" w:themeColor="background1"/>
                          <w:sz w:val="18"/>
                        </w:rPr>
                      </w:pPr>
                    </w:p>
                    <w:p w:rsidRPr="001719D5" w:rsidR="003F08A0" w:rsidP="00813E40" w:rsidRDefault="003F08A0">
                      <w:pPr>
                        <w:spacing w:after="0" w:line="240" w:lineRule="auto"/>
                        <w:rPr>
                          <w:color w:val="FFFFFF" w:themeColor="background1"/>
                          <w:sz w:val="18"/>
                        </w:rPr>
                      </w:pPr>
                      <w:r w:rsidRPr="001719D5">
                        <w:rPr>
                          <w:color w:val="FFFFFF" w:themeColor="background1"/>
                          <w:sz w:val="18"/>
                        </w:rPr>
                        <w:t>Kilde: Miljøstyrelsen og Land &amp; Fødevarer – tal fra 2006</w:t>
                      </w:r>
                    </w:p>
                    <w:p w:rsidRPr="00EE4D61" w:rsidR="003F08A0" w:rsidP="00813E40" w:rsidRDefault="003F08A0">
                      <w:pPr>
                        <w:rPr>
                          <w:sz w:val="20"/>
                          <w:lang w:eastAsia="da-DK"/>
                        </w:rPr>
                      </w:pPr>
                    </w:p>
                    <w:p w:rsidR="003F08A0" w:rsidP="00813E40" w:rsidRDefault="003F08A0"/>
                  </w:txbxContent>
                </v:textbox>
              </v:shape>
            </w:pict>
          </mc:Fallback>
        </mc:AlternateContent>
      </w:r>
      <w:r w:rsidRPr="00744433">
        <w:rPr>
          <w:b/>
          <w:noProof/>
          <w:szCs w:val="20"/>
          <w:lang w:eastAsia="da-DK"/>
        </w:rPr>
        <mc:AlternateContent>
          <mc:Choice Requires="wps">
            <w:drawing>
              <wp:anchor distT="0" distB="0" distL="114300" distR="114300" simplePos="0" relativeHeight="251678720" behindDoc="0" locked="0" layoutInCell="1" allowOverlap="1" wp14:editId="3AECA312" wp14:anchorId="7FD574BE">
                <wp:simplePos x="0" y="0"/>
                <wp:positionH relativeFrom="column">
                  <wp:posOffset>-1124585</wp:posOffset>
                </wp:positionH>
                <wp:positionV relativeFrom="paragraph">
                  <wp:posOffset>4250055</wp:posOffset>
                </wp:positionV>
                <wp:extent cx="2388870" cy="1996440"/>
                <wp:effectExtent l="0" t="0" r="0" b="3810"/>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996440"/>
                        </a:xfrm>
                        <a:prstGeom prst="rect">
                          <a:avLst/>
                        </a:prstGeom>
                        <a:noFill/>
                        <a:ln w="9525">
                          <a:noFill/>
                          <a:miter lim="800000"/>
                          <a:headEnd/>
                          <a:tailEnd/>
                        </a:ln>
                      </wps:spPr>
                      <wps:txbx>
                        <w:txbxContent>
                          <w:p w:rsidRPr="000034D6" w:rsidR="003F08A0" w:rsidP="00813E40" w:rsidRDefault="003F08A0">
                            <w:pPr>
                              <w:spacing w:after="0"/>
                              <w:rPr>
                                <w:i/>
                                <w:color w:val="FFFFFF" w:themeColor="background1"/>
                                <w:sz w:val="24"/>
                              </w:rPr>
                            </w:pPr>
                            <w:r w:rsidRPr="000034D6">
                              <w:rPr>
                                <w:i/>
                                <w:color w:val="FFFFFF" w:themeColor="background1"/>
                                <w:sz w:val="24"/>
                              </w:rPr>
                              <w:t xml:space="preserve">”54 % af de danske husstande udnytter sjældent eller aldrig rester fra aftensmaden. 69 % af de danske husstande genanvender ikke aftensmaden i frokosten dagen derpå”.  </w:t>
                            </w:r>
                          </w:p>
                          <w:p w:rsidRPr="001719D5" w:rsidR="003F08A0" w:rsidP="00813E40" w:rsidRDefault="003F08A0">
                            <w:pPr>
                              <w:spacing w:after="0"/>
                              <w:rPr>
                                <w:color w:val="FFFFFF" w:themeColor="background1"/>
                              </w:rPr>
                            </w:pPr>
                          </w:p>
                          <w:p w:rsidR="003F08A0" w:rsidP="00813E40" w:rsidRDefault="003F08A0">
                            <w:pPr>
                              <w:spacing w:after="0"/>
                              <w:rPr>
                                <w:color w:val="FFFFFF" w:themeColor="background1"/>
                                <w:sz w:val="18"/>
                              </w:rPr>
                            </w:pPr>
                          </w:p>
                          <w:p w:rsidRPr="001719D5" w:rsidR="003F08A0" w:rsidP="00813E40" w:rsidRDefault="003F08A0">
                            <w:pPr>
                              <w:spacing w:after="0"/>
                              <w:rPr>
                                <w:color w:val="FFFFFF" w:themeColor="background1"/>
                                <w:sz w:val="18"/>
                              </w:rPr>
                            </w:pPr>
                            <w:r w:rsidRPr="001719D5">
                              <w:rPr>
                                <w:color w:val="FFFFFF" w:themeColor="background1"/>
                                <w:sz w:val="18"/>
                              </w:rPr>
                              <w:t>Kilde: Landbrug &amp; Fødevarer – tal fra 2010</w:t>
                            </w:r>
                          </w:p>
                          <w:p w:rsidRPr="001719D5" w:rsidR="003F08A0" w:rsidP="00813E40" w:rsidRDefault="003F08A0">
                            <w:pPr>
                              <w:spacing w:after="0"/>
                              <w:rPr>
                                <w:color w:val="FFFFFF" w:themeColor="background1"/>
                                <w:sz w:val="24"/>
                              </w:rPr>
                            </w:pPr>
                            <w:r w:rsidRPr="001719D5">
                              <w:rPr>
                                <w:color w:val="FFFFFF" w:themeColor="background1"/>
                                <w:sz w:val="24"/>
                              </w:rPr>
                              <w:t xml:space="preserve"> </w:t>
                            </w:r>
                          </w:p>
                          <w:p w:rsidRPr="00744433" w:rsidR="003F08A0" w:rsidP="00813E40" w:rsidRDefault="003F08A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88.55pt;margin-top:334.65pt;width:188.1pt;height:15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">
                <v:textbox>
                  <w:txbxContent>
                    <w:p w:rsidRPr="000034D6" w:rsidR="003F08A0" w:rsidP="00813E40" w:rsidRDefault="003F08A0">
                      <w:pPr>
                        <w:spacing w:after="0"/>
                        <w:rPr>
                          <w:i/>
                          <w:color w:val="FFFFFF" w:themeColor="background1"/>
                          <w:sz w:val="24"/>
                        </w:rPr>
                      </w:pPr>
                      <w:r w:rsidRPr="000034D6">
                        <w:rPr>
                          <w:i/>
                          <w:color w:val="FFFFFF" w:themeColor="background1"/>
                          <w:sz w:val="24"/>
                        </w:rPr>
                        <w:t xml:space="preserve">”54 % af de danske husstande udnytter sjældent eller aldrig rester fra aftensmaden. 69 % af de danske husstande genanvender ikke aftensmaden i frokosten dagen derpå”.  </w:t>
                      </w:r>
                    </w:p>
                    <w:p w:rsidRPr="001719D5" w:rsidR="003F08A0" w:rsidP="00813E40" w:rsidRDefault="003F08A0">
                      <w:pPr>
                        <w:spacing w:after="0"/>
                        <w:rPr>
                          <w:color w:val="FFFFFF" w:themeColor="background1"/>
                        </w:rPr>
                      </w:pPr>
                    </w:p>
                    <w:p w:rsidR="003F08A0" w:rsidP="00813E40" w:rsidRDefault="003F08A0">
                      <w:pPr>
                        <w:spacing w:after="0"/>
                        <w:rPr>
                          <w:color w:val="FFFFFF" w:themeColor="background1"/>
                          <w:sz w:val="18"/>
                        </w:rPr>
                      </w:pPr>
                    </w:p>
                    <w:p w:rsidRPr="001719D5" w:rsidR="003F08A0" w:rsidP="00813E40" w:rsidRDefault="003F08A0">
                      <w:pPr>
                        <w:spacing w:after="0"/>
                        <w:rPr>
                          <w:color w:val="FFFFFF" w:themeColor="background1"/>
                          <w:sz w:val="18"/>
                        </w:rPr>
                      </w:pPr>
                      <w:r w:rsidRPr="001719D5">
                        <w:rPr>
                          <w:color w:val="FFFFFF" w:themeColor="background1"/>
                          <w:sz w:val="18"/>
                        </w:rPr>
                        <w:t>Kilde: Landbrug &amp; Fødevarer – tal fra 2010</w:t>
                      </w:r>
                    </w:p>
                    <w:p w:rsidRPr="001719D5" w:rsidR="003F08A0" w:rsidP="00813E40" w:rsidRDefault="003F08A0">
                      <w:pPr>
                        <w:spacing w:after="0"/>
                        <w:rPr>
                          <w:color w:val="FFFFFF" w:themeColor="background1"/>
                          <w:sz w:val="24"/>
                        </w:rPr>
                      </w:pPr>
                      <w:r w:rsidRPr="001719D5">
                        <w:rPr>
                          <w:color w:val="FFFFFF" w:themeColor="background1"/>
                          <w:sz w:val="24"/>
                        </w:rPr>
                        <w:t xml:space="preserve"> </w:t>
                      </w:r>
                    </w:p>
                    <w:p w:rsidRPr="00744433" w:rsidR="003F08A0" w:rsidP="00813E40" w:rsidRDefault="003F08A0">
                      <w:pPr>
                        <w:rPr>
                          <w:sz w:val="20"/>
                        </w:rPr>
                      </w:pPr>
                    </w:p>
                  </w:txbxContent>
                </v:textbox>
              </v:shape>
            </w:pict>
          </mc:Fallback>
        </mc:AlternateContent>
      </w:r>
      <w:r>
        <w:rPr>
          <w:b/>
          <w:noProof/>
          <w:szCs w:val="20"/>
          <w:lang w:eastAsia="da-DK"/>
        </w:rPr>
        <w:drawing>
          <wp:anchor distT="0" distB="0" distL="114300" distR="114300" simplePos="0" relativeHeight="251676672" behindDoc="0" locked="0" layoutInCell="1" allowOverlap="1" wp14:editId="536CF4C1" wp14:anchorId="2338C1BB">
            <wp:simplePos x="0" y="0"/>
            <wp:positionH relativeFrom="margin">
              <wp:posOffset>1043305</wp:posOffset>
            </wp:positionH>
            <wp:positionV relativeFrom="margin">
              <wp:posOffset>5342255</wp:posOffset>
            </wp:positionV>
            <wp:extent cx="2518410" cy="2462530"/>
            <wp:effectExtent l="0" t="0" r="0" b="0"/>
            <wp:wrapSquare wrapText="bothSides"/>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18410" cy="2462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77696" behindDoc="1" locked="0" layoutInCell="1" allowOverlap="1" wp14:editId="2B50F009" wp14:anchorId="15F67771">
            <wp:simplePos x="3044825" y="3993515"/>
            <wp:positionH relativeFrom="margin">
              <wp:align>right</wp:align>
            </wp:positionH>
            <wp:positionV relativeFrom="margin">
              <wp:align>center</wp:align>
            </wp:positionV>
            <wp:extent cx="2367915" cy="3044825"/>
            <wp:effectExtent l="0" t="0" r="0" b="3175"/>
            <wp:wrapTight wrapText="bothSides">
              <wp:wrapPolygon edited="0">
                <wp:start x="0" y="0"/>
                <wp:lineTo x="0" y="18514"/>
                <wp:lineTo x="4344" y="19460"/>
                <wp:lineTo x="3649" y="21487"/>
                <wp:lineTo x="4518" y="21487"/>
                <wp:lineTo x="8515" y="19460"/>
                <wp:lineTo x="21374" y="18514"/>
                <wp:lineTo x="21374" y="405"/>
                <wp:lineTo x="21027" y="0"/>
                <wp:lineTo x="0" y="0"/>
              </wp:wrapPolygon>
            </wp:wrapTight>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ysgrø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67777" cy="3044610"/>
                    </a:xfrm>
                    <a:prstGeom prst="rect">
                      <a:avLst/>
                    </a:prstGeom>
                  </pic:spPr>
                </pic:pic>
              </a:graphicData>
            </a:graphic>
            <wp14:sizeRelH relativeFrom="margin">
              <wp14:pctWidth>0</wp14:pctWidth>
            </wp14:sizeRelH>
            <wp14:sizeRelV relativeFrom="margin">
              <wp14:pctHeight>0</wp14:pctHeight>
            </wp14:sizeRelV>
          </wp:anchor>
        </w:drawing>
      </w:r>
      <w:r>
        <w:rPr>
          <w:b/>
          <w:szCs w:val="20"/>
        </w:rPr>
        <w:br w:type="page"/>
      </w:r>
    </w:p>
    <w:p w:rsidR="00813E40" w:rsidP="00813E40" w:rsidRDefault="00813E40">
      <w:pPr>
        <w:pStyle w:val="Overskrift1"/>
        <w:rPr>
          <w:b w:val="0"/>
        </w:rPr>
      </w:pPr>
      <w:bookmarkStart w:name="_Toc315779725" w:id="46"/>
      <w:r>
        <w:lastRenderedPageBreak/>
        <w:t>Fødevarer – Til eleven</w:t>
      </w:r>
      <w:bookmarkEnd w:id="46"/>
      <w:r>
        <w:t xml:space="preserve"> </w:t>
      </w:r>
    </w:p>
    <w:p w:rsidR="00813E40" w:rsidP="00813E40" w:rsidRDefault="00813E40">
      <w:pPr>
        <w:pStyle w:val="Overskrift2"/>
        <w:rPr>
          <w:lang w:eastAsia="da-DK"/>
        </w:rPr>
      </w:pPr>
      <w:bookmarkStart w:name="_Toc315779726" w:id="47"/>
      <w:r>
        <w:rPr>
          <w:lang w:eastAsia="da-DK"/>
        </w:rPr>
        <w:t>T</w:t>
      </w:r>
      <w:r w:rsidRPr="008559BA">
        <w:rPr>
          <w:lang w:eastAsia="da-DK"/>
        </w:rPr>
        <w:t>e</w:t>
      </w:r>
      <w:r>
        <w:rPr>
          <w:lang w:eastAsia="da-DK"/>
        </w:rPr>
        <w:t>ma 1: Animalske produkter og fisk</w:t>
      </w:r>
      <w:bookmarkEnd w:id="47"/>
    </w:p>
    <w:p w:rsidRPr="007F727E" w:rsidR="00813E40" w:rsidP="00677F09" w:rsidRDefault="00813E40">
      <w:pPr>
        <w:rPr>
          <w:lang w:eastAsia="da-DK"/>
        </w:rPr>
      </w:pPr>
    </w:p>
    <w:p w:rsidR="00813E40" w:rsidP="00813E40" w:rsidRDefault="00813E40">
      <w:pPr>
        <w:pStyle w:val="Listeafsnit"/>
        <w:numPr>
          <w:ilvl w:val="0"/>
          <w:numId w:val="12"/>
        </w:numPr>
        <w:rPr>
          <w:b/>
          <w:lang w:eastAsia="da-DK"/>
        </w:rPr>
      </w:pPr>
      <w:r>
        <w:rPr>
          <w:b/>
          <w:lang w:eastAsia="da-DK"/>
        </w:rPr>
        <w:t>Fødevarekendskab</w:t>
      </w:r>
    </w:p>
    <w:p w:rsidR="00813E40" w:rsidP="00813E40" w:rsidRDefault="00813E40">
      <w:pPr>
        <w:pStyle w:val="Listeafsnit"/>
        <w:rPr>
          <w:lang w:eastAsia="da-DK"/>
        </w:rPr>
      </w:pPr>
      <w:r>
        <w:t xml:space="preserve">I skal </w:t>
      </w:r>
      <w:r>
        <w:rPr>
          <w:lang w:eastAsia="da-DK"/>
        </w:rPr>
        <w:t>undersøge et eller flere af nedenstående punkter og fremlægge det for klassen.</w:t>
      </w:r>
    </w:p>
    <w:p w:rsidR="00813E40" w:rsidP="00813E40" w:rsidRDefault="00813E40">
      <w:pPr>
        <w:pStyle w:val="Listeafsnit"/>
        <w:rPr>
          <w:lang w:eastAsia="da-DK"/>
        </w:rPr>
      </w:pPr>
    </w:p>
    <w:p w:rsidR="00813E40" w:rsidP="00813E40" w:rsidRDefault="00813E40">
      <w:pPr>
        <w:pStyle w:val="Listeafsnit"/>
        <w:numPr>
          <w:ilvl w:val="0"/>
          <w:numId w:val="4"/>
        </w:numPr>
      </w:pPr>
      <w:r>
        <w:t>Udarbejd en liste over forskellige typer kød, fjerkræ, fisk og mejeriprodukter. (Bilag 1)</w:t>
      </w:r>
    </w:p>
    <w:p w:rsidR="00813E40" w:rsidP="00813E40" w:rsidRDefault="00813E40">
      <w:pPr>
        <w:pStyle w:val="Listeafsnit"/>
        <w:numPr>
          <w:ilvl w:val="0"/>
          <w:numId w:val="2"/>
        </w:numPr>
      </w:pPr>
      <w:r>
        <w:rPr>
          <w:lang w:eastAsia="da-DK"/>
        </w:rPr>
        <w:t>Hvor er de animalske produkter og fisk placeret i madpyramiden og hvorfor? (Bilag 2)</w:t>
      </w:r>
    </w:p>
    <w:p w:rsidR="00813E40" w:rsidP="00813E40" w:rsidRDefault="00813E40">
      <w:pPr>
        <w:pStyle w:val="Listeafsnit"/>
        <w:numPr>
          <w:ilvl w:val="0"/>
          <w:numId w:val="2"/>
        </w:numPr>
        <w:rPr>
          <w:lang w:eastAsia="da-DK"/>
        </w:rPr>
      </w:pPr>
      <w:r>
        <w:rPr>
          <w:lang w:eastAsia="da-DK"/>
        </w:rPr>
        <w:t>Hvad er danskernes daglige proteinindtag?</w:t>
      </w:r>
    </w:p>
    <w:p w:rsidR="00813E40" w:rsidP="00813E40" w:rsidRDefault="00813E40">
      <w:pPr>
        <w:pStyle w:val="Listeafsnit"/>
        <w:numPr>
          <w:ilvl w:val="0"/>
          <w:numId w:val="2"/>
        </w:numPr>
        <w:rPr>
          <w:lang w:eastAsia="da-DK"/>
        </w:rPr>
      </w:pPr>
      <w:r>
        <w:rPr>
          <w:lang w:eastAsia="da-DK"/>
        </w:rPr>
        <w:t>Hvor meget protein anbefales det, at vi spiser pr. dag?</w:t>
      </w:r>
    </w:p>
    <w:p w:rsidR="00813E40" w:rsidP="00813E40" w:rsidRDefault="00813E40">
      <w:pPr>
        <w:pStyle w:val="Listeafsnit"/>
        <w:numPr>
          <w:ilvl w:val="0"/>
          <w:numId w:val="2"/>
        </w:numPr>
        <w:rPr>
          <w:lang w:eastAsia="da-DK"/>
        </w:rPr>
      </w:pPr>
      <w:r>
        <w:rPr>
          <w:lang w:eastAsia="da-DK"/>
        </w:rPr>
        <w:t>Hvad er forskellen på animalske og vegetabilske proteiner? Undersøg fx hvor vi henholdsvis finder fødevarer med animalske og vegetabilske proteiner samt fødevarernes belastning af miljøet i forhold til produktion.</w:t>
      </w:r>
    </w:p>
    <w:p w:rsidR="00813E40" w:rsidP="00813E40" w:rsidRDefault="00813E40">
      <w:pPr>
        <w:pStyle w:val="Listeafsnit"/>
        <w:numPr>
          <w:ilvl w:val="0"/>
          <w:numId w:val="2"/>
        </w:numPr>
      </w:pPr>
      <w:r>
        <w:t>Undersøg forskelle mellem økologiske og konventionelle produkter i forhold til animalske produkter og fisk. Undersøg fx forhold som dyrevelfærd, forurening af grundvand, foder, smag, kvalitet, pris og produktionsform.</w:t>
      </w:r>
    </w:p>
    <w:p w:rsidR="00813E40" w:rsidP="00813E40" w:rsidRDefault="00813E40">
      <w:pPr>
        <w:pStyle w:val="Listeafsnit"/>
        <w:numPr>
          <w:ilvl w:val="0"/>
          <w:numId w:val="2"/>
        </w:numPr>
      </w:pPr>
      <w:r>
        <w:t>Hvor meget CO2 udleder de forskellige fødevarer? (Bilag 3)</w:t>
      </w:r>
    </w:p>
    <w:p w:rsidR="00813E40" w:rsidP="00813E40" w:rsidRDefault="00813E40">
      <w:pPr>
        <w:pStyle w:val="Listeafsnit"/>
        <w:rPr>
          <w:lang w:eastAsia="da-DK"/>
        </w:rPr>
      </w:pPr>
    </w:p>
    <w:p w:rsidR="00813E40" w:rsidP="00813E40" w:rsidRDefault="00813E40">
      <w:pPr>
        <w:pStyle w:val="Listeafsnit"/>
        <w:rPr>
          <w:lang w:eastAsia="da-DK"/>
        </w:rPr>
      </w:pPr>
    </w:p>
    <w:p w:rsidRPr="00A5305D" w:rsidR="00813E40" w:rsidP="00813E40" w:rsidRDefault="00813E40">
      <w:pPr>
        <w:pStyle w:val="Listeafsnit"/>
        <w:numPr>
          <w:ilvl w:val="0"/>
          <w:numId w:val="12"/>
        </w:numPr>
        <w:spacing w:after="0"/>
        <w:rPr>
          <w:lang w:eastAsia="da-DK"/>
        </w:rPr>
      </w:pPr>
      <w:r>
        <w:rPr>
          <w:b/>
          <w:lang w:eastAsia="da-DK"/>
        </w:rPr>
        <w:t>Kend dit dyr</w:t>
      </w:r>
    </w:p>
    <w:p w:rsidR="00813E40" w:rsidP="00813E40" w:rsidRDefault="00813E40">
      <w:pPr>
        <w:pStyle w:val="Listeafsnit"/>
        <w:rPr>
          <w:lang w:eastAsia="da-DK"/>
        </w:rPr>
      </w:pPr>
      <w:r>
        <w:rPr>
          <w:lang w:eastAsia="da-DK"/>
        </w:rPr>
        <w:t>Gå sammen to og to og kom med bud på, hvad de forskellige udskæringer på koen hedder. Kom ligeledes med forslag til, hvad udskæringerne kan anvendes til. (Bilag 4 og 5)</w:t>
      </w:r>
    </w:p>
    <w:p w:rsidR="00813E40" w:rsidP="00813E40" w:rsidRDefault="00813E40">
      <w:pPr>
        <w:pStyle w:val="Listeafsnit"/>
        <w:rPr>
          <w:lang w:eastAsia="da-DK"/>
        </w:rPr>
      </w:pPr>
    </w:p>
    <w:p w:rsidR="00813E40" w:rsidP="00813E40" w:rsidRDefault="00813E40">
      <w:pPr>
        <w:pStyle w:val="Listeafsnit"/>
        <w:rPr>
          <w:lang w:eastAsia="da-DK"/>
        </w:rPr>
      </w:pPr>
    </w:p>
    <w:p w:rsidRPr="00A5305D" w:rsidR="00813E40" w:rsidP="00813E40" w:rsidRDefault="00813E40">
      <w:pPr>
        <w:pStyle w:val="Listeafsnit"/>
        <w:numPr>
          <w:ilvl w:val="0"/>
          <w:numId w:val="12"/>
        </w:numPr>
        <w:spacing w:after="0"/>
        <w:rPr>
          <w:b/>
          <w:lang w:eastAsia="da-DK"/>
        </w:rPr>
      </w:pPr>
      <w:r w:rsidRPr="00A5305D">
        <w:rPr>
          <w:b/>
          <w:lang w:eastAsia="da-DK"/>
        </w:rPr>
        <w:t>Forberedelse ti</w:t>
      </w:r>
      <w:r>
        <w:rPr>
          <w:b/>
          <w:lang w:eastAsia="da-DK"/>
        </w:rPr>
        <w:t>l køkkenøvelsen – selvvalgt ret</w:t>
      </w:r>
    </w:p>
    <w:p w:rsidR="00813E40" w:rsidP="00813E40" w:rsidRDefault="00813E40">
      <w:pPr>
        <w:pStyle w:val="Listeafsnit"/>
      </w:pPr>
      <w:r>
        <w:rPr>
          <w:lang w:eastAsia="da-DK"/>
        </w:rPr>
        <w:t>Vælg en af kødudskæringerne fra koen og planlæg en ret, hvor den valgte udskæring samt sæsonens råvarer anvendes. Retten skal I både tilberede i en økologisk og en konventionel variant.</w:t>
      </w:r>
    </w:p>
    <w:p w:rsidR="00813E40" w:rsidP="00813E40" w:rsidRDefault="00813E40">
      <w:pPr>
        <w:pStyle w:val="Listeafsnit"/>
      </w:pPr>
      <w:r>
        <w:t xml:space="preserve"> </w:t>
      </w:r>
    </w:p>
    <w:p w:rsidR="00813E40" w:rsidP="00813E40" w:rsidRDefault="00813E40">
      <w:pPr>
        <w:pStyle w:val="Listeafsnit"/>
      </w:pPr>
      <w:r>
        <w:t xml:space="preserve">Inden timens afslutning skal I aflevere en varebestilling samt en </w:t>
      </w:r>
      <w:r>
        <w:rPr>
          <w:lang w:eastAsia="da-DK"/>
        </w:rPr>
        <w:t>arbejdsplan for køkkenøvelsen. (Bilag 6 og 7)</w:t>
      </w:r>
    </w:p>
    <w:p w:rsidR="00813E40" w:rsidP="00813E40" w:rsidRDefault="00813E40">
      <w:pPr>
        <w:pStyle w:val="Listeafsnit"/>
        <w:rPr>
          <w:lang w:eastAsia="da-DK"/>
        </w:rPr>
      </w:pPr>
    </w:p>
    <w:p w:rsidR="00813E40" w:rsidP="00813E40" w:rsidRDefault="00813E40">
      <w:pPr>
        <w:pStyle w:val="Listeafsnit"/>
        <w:rPr>
          <w:b/>
          <w:lang w:eastAsia="da-DK"/>
        </w:rPr>
      </w:pPr>
    </w:p>
    <w:p w:rsidRPr="008342D8" w:rsidR="00813E40" w:rsidP="00813E40" w:rsidRDefault="00813E40">
      <w:pPr>
        <w:pStyle w:val="Listeafsnit"/>
        <w:numPr>
          <w:ilvl w:val="0"/>
          <w:numId w:val="12"/>
        </w:numPr>
        <w:rPr>
          <w:b/>
          <w:lang w:eastAsia="da-DK"/>
        </w:rPr>
      </w:pPr>
      <w:r w:rsidRPr="008342D8">
        <w:rPr>
          <w:b/>
          <w:lang w:eastAsia="da-DK"/>
        </w:rPr>
        <w:t xml:space="preserve">Køkkenøvelse: Tilberedning og anretning af </w:t>
      </w:r>
      <w:r>
        <w:rPr>
          <w:b/>
          <w:lang w:eastAsia="da-DK"/>
        </w:rPr>
        <w:t>selvvalgt ret</w:t>
      </w:r>
    </w:p>
    <w:p w:rsidR="00813E40" w:rsidP="00813E40" w:rsidRDefault="00813E40">
      <w:pPr>
        <w:pStyle w:val="Listeafsnit"/>
        <w:rPr>
          <w:lang w:eastAsia="da-DK"/>
        </w:rPr>
      </w:pPr>
      <w:r>
        <w:rPr>
          <w:lang w:eastAsia="da-DK"/>
        </w:rPr>
        <w:t>Tilbered jeres retter og a</w:t>
      </w:r>
      <w:r>
        <w:t>nret retterne så de fremstår indbydende.</w:t>
      </w:r>
    </w:p>
    <w:p w:rsidR="00813E40" w:rsidP="00813E40" w:rsidRDefault="00813E40">
      <w:pPr>
        <w:pStyle w:val="Listeafsnit"/>
        <w:tabs>
          <w:tab w:val="left" w:pos="1739"/>
        </w:tabs>
        <w:rPr>
          <w:lang w:eastAsia="da-DK"/>
        </w:rPr>
      </w:pPr>
      <w:r>
        <w:rPr>
          <w:lang w:eastAsia="da-DK"/>
        </w:rPr>
        <w:tab/>
      </w:r>
    </w:p>
    <w:p w:rsidR="00813E40" w:rsidP="00813E40" w:rsidRDefault="00813E40">
      <w:pPr>
        <w:rPr>
          <w:b/>
          <w:lang w:eastAsia="da-DK"/>
        </w:rPr>
      </w:pPr>
      <w:r>
        <w:rPr>
          <w:b/>
          <w:lang w:eastAsia="da-DK"/>
        </w:rPr>
        <w:br w:type="page"/>
      </w:r>
    </w:p>
    <w:p w:rsidRPr="008342D8" w:rsidR="00813E40" w:rsidP="00813E40" w:rsidRDefault="00813E40">
      <w:pPr>
        <w:pStyle w:val="Listeafsnit"/>
        <w:numPr>
          <w:ilvl w:val="0"/>
          <w:numId w:val="12"/>
        </w:numPr>
        <w:rPr>
          <w:b/>
          <w:lang w:eastAsia="da-DK"/>
        </w:rPr>
      </w:pPr>
      <w:r w:rsidRPr="008342D8">
        <w:rPr>
          <w:b/>
          <w:lang w:eastAsia="da-DK"/>
        </w:rPr>
        <w:lastRenderedPageBreak/>
        <w:t>Opsamling og bedømmelse</w:t>
      </w:r>
    </w:p>
    <w:p w:rsidR="00813E40" w:rsidP="00813E40" w:rsidRDefault="00813E40">
      <w:pPr>
        <w:pStyle w:val="Listeafsnit"/>
        <w:rPr>
          <w:lang w:eastAsia="da-DK"/>
        </w:rPr>
      </w:pPr>
      <w:r>
        <w:rPr>
          <w:lang w:eastAsia="da-DK"/>
        </w:rPr>
        <w:t>Smag og vurder hinandens retter gruppevis ud fra følgende kriterier i bedømmelsesskemaet. (Bilag 8)</w:t>
      </w:r>
    </w:p>
    <w:p w:rsidR="00813E40" w:rsidP="00813E40" w:rsidRDefault="00813E40">
      <w:pPr>
        <w:pStyle w:val="Listeafsnit"/>
        <w:rPr>
          <w:lang w:eastAsia="da-DK"/>
        </w:rPr>
      </w:pPr>
    </w:p>
    <w:p w:rsidR="00813E40" w:rsidP="00813E40" w:rsidRDefault="00813E40">
      <w:pPr>
        <w:pStyle w:val="Listeafsnit"/>
        <w:numPr>
          <w:ilvl w:val="0"/>
          <w:numId w:val="15"/>
        </w:numPr>
        <w:rPr>
          <w:lang w:eastAsia="da-DK"/>
        </w:rPr>
      </w:pPr>
      <w:r>
        <w:rPr>
          <w:lang w:eastAsia="da-DK"/>
        </w:rPr>
        <w:t>Grundsmage</w:t>
      </w:r>
    </w:p>
    <w:p w:rsidR="00813E40" w:rsidP="00813E40" w:rsidRDefault="00813E40">
      <w:pPr>
        <w:pStyle w:val="Listeafsnit"/>
        <w:numPr>
          <w:ilvl w:val="0"/>
          <w:numId w:val="15"/>
        </w:numPr>
        <w:rPr>
          <w:lang w:eastAsia="da-DK"/>
        </w:rPr>
      </w:pPr>
      <w:r>
        <w:rPr>
          <w:lang w:eastAsia="da-DK"/>
        </w:rPr>
        <w:t>Konsistens</w:t>
      </w:r>
    </w:p>
    <w:p w:rsidR="00813E40" w:rsidP="00813E40" w:rsidRDefault="00813E40">
      <w:pPr>
        <w:pStyle w:val="Listeafsnit"/>
        <w:numPr>
          <w:ilvl w:val="0"/>
          <w:numId w:val="15"/>
        </w:numPr>
        <w:rPr>
          <w:lang w:eastAsia="da-DK"/>
        </w:rPr>
      </w:pPr>
      <w:r>
        <w:rPr>
          <w:lang w:eastAsia="da-DK"/>
        </w:rPr>
        <w:t>Farve</w:t>
      </w:r>
    </w:p>
    <w:p w:rsidR="00813E40" w:rsidP="00813E40" w:rsidRDefault="00813E40">
      <w:pPr>
        <w:pStyle w:val="Listeafsnit"/>
        <w:numPr>
          <w:ilvl w:val="0"/>
          <w:numId w:val="15"/>
        </w:numPr>
        <w:rPr>
          <w:lang w:eastAsia="da-DK"/>
        </w:rPr>
      </w:pPr>
      <w:r>
        <w:rPr>
          <w:lang w:eastAsia="da-DK"/>
        </w:rPr>
        <w:t>Duft</w:t>
      </w:r>
    </w:p>
    <w:p w:rsidR="00813E40" w:rsidP="00813E40" w:rsidRDefault="00813E40">
      <w:pPr>
        <w:pStyle w:val="Listeafsnit"/>
        <w:numPr>
          <w:ilvl w:val="0"/>
          <w:numId w:val="15"/>
        </w:numPr>
        <w:rPr>
          <w:lang w:eastAsia="da-DK"/>
        </w:rPr>
      </w:pPr>
      <w:r>
        <w:rPr>
          <w:lang w:eastAsia="da-DK"/>
        </w:rPr>
        <w:t xml:space="preserve">Udseende </w:t>
      </w:r>
    </w:p>
    <w:p w:rsidR="00813E40" w:rsidP="00813E40" w:rsidRDefault="00813E40">
      <w:pPr>
        <w:pStyle w:val="Listeafsnit"/>
        <w:numPr>
          <w:ilvl w:val="0"/>
          <w:numId w:val="15"/>
        </w:numPr>
        <w:rPr>
          <w:lang w:eastAsia="da-DK"/>
        </w:rPr>
      </w:pPr>
      <w:r>
        <w:rPr>
          <w:lang w:eastAsia="da-DK"/>
        </w:rPr>
        <w:t>Anretning</w:t>
      </w:r>
    </w:p>
    <w:p w:rsidR="00813E40" w:rsidP="00813E40" w:rsidRDefault="00813E40">
      <w:pPr>
        <w:pStyle w:val="Listeafsnit"/>
        <w:numPr>
          <w:ilvl w:val="0"/>
          <w:numId w:val="15"/>
        </w:numPr>
        <w:rPr>
          <w:lang w:eastAsia="da-DK"/>
        </w:rPr>
      </w:pPr>
      <w:r>
        <w:rPr>
          <w:lang w:eastAsia="da-DK"/>
        </w:rPr>
        <w:t>Samlet vurdering</w:t>
      </w:r>
    </w:p>
    <w:p w:rsidR="00813E40" w:rsidP="00813E40" w:rsidRDefault="00813E40">
      <w:pPr>
        <w:ind w:firstLine="709"/>
        <w:rPr>
          <w:lang w:eastAsia="da-DK"/>
        </w:rPr>
      </w:pPr>
    </w:p>
    <w:p w:rsidR="00813E40" w:rsidP="00813E40" w:rsidRDefault="00813E40">
      <w:pPr>
        <w:pStyle w:val="Listeafsnit"/>
        <w:spacing w:after="0"/>
        <w:rPr>
          <w:lang w:eastAsia="da-DK"/>
        </w:rPr>
      </w:pPr>
    </w:p>
    <w:p w:rsidR="00813E40" w:rsidP="00813E40" w:rsidRDefault="00813E40">
      <w:pPr>
        <w:pStyle w:val="Listeafsnit"/>
        <w:spacing w:after="0"/>
        <w:rPr>
          <w:lang w:eastAsia="da-DK"/>
        </w:rPr>
      </w:pPr>
    </w:p>
    <w:p w:rsidR="00813E40" w:rsidP="00813E40" w:rsidRDefault="00813E40">
      <w:pPr>
        <w:pStyle w:val="Listeafsnit"/>
        <w:spacing w:after="0"/>
        <w:rPr>
          <w:lang w:eastAsia="da-DK"/>
        </w:rPr>
      </w:pPr>
    </w:p>
    <w:p w:rsidR="00813E40" w:rsidP="00813E40" w:rsidRDefault="00813E40">
      <w:pPr>
        <w:rPr>
          <w:b/>
          <w:lang w:eastAsia="da-DK"/>
        </w:rPr>
      </w:pPr>
      <w:r>
        <w:rPr>
          <w:b/>
          <w:lang w:eastAsia="da-DK"/>
        </w:rPr>
        <w:br w:type="page"/>
      </w:r>
    </w:p>
    <w:p w:rsidR="00813E40" w:rsidP="00813E40" w:rsidRDefault="00813E40">
      <w:pPr>
        <w:pStyle w:val="Overskrift2"/>
        <w:rPr>
          <w:lang w:eastAsia="da-DK"/>
        </w:rPr>
      </w:pPr>
      <w:bookmarkStart w:name="_Toc315779727" w:id="48"/>
      <w:r>
        <w:rPr>
          <w:lang w:eastAsia="da-DK"/>
        </w:rPr>
        <w:lastRenderedPageBreak/>
        <w:t>Tema</w:t>
      </w:r>
      <w:r w:rsidRPr="008559BA">
        <w:rPr>
          <w:lang w:eastAsia="da-DK"/>
        </w:rPr>
        <w:t xml:space="preserve"> 2: Kornprodukter</w:t>
      </w:r>
      <w:bookmarkEnd w:id="48"/>
    </w:p>
    <w:p w:rsidRPr="007F727E" w:rsidR="00813E40" w:rsidP="00813E40" w:rsidRDefault="00813E40">
      <w:pPr>
        <w:rPr>
          <w:lang w:eastAsia="da-DK"/>
        </w:rPr>
      </w:pPr>
    </w:p>
    <w:p w:rsidR="00813E40" w:rsidP="00813E40" w:rsidRDefault="00813E40">
      <w:pPr>
        <w:pStyle w:val="Listeafsnit"/>
        <w:numPr>
          <w:ilvl w:val="0"/>
          <w:numId w:val="13"/>
        </w:numPr>
        <w:rPr>
          <w:b/>
          <w:lang w:eastAsia="da-DK"/>
        </w:rPr>
      </w:pPr>
      <w:r>
        <w:rPr>
          <w:b/>
          <w:lang w:eastAsia="da-DK"/>
        </w:rPr>
        <w:t>Kend dit korn</w:t>
      </w:r>
    </w:p>
    <w:p w:rsidR="00813E40" w:rsidP="00813E40" w:rsidRDefault="00813E40">
      <w:pPr>
        <w:pStyle w:val="Listeafsnit"/>
        <w:rPr>
          <w:lang w:eastAsia="da-DK"/>
        </w:rPr>
      </w:pPr>
      <w:r>
        <w:rPr>
          <w:lang w:eastAsia="da-DK"/>
        </w:rPr>
        <w:t>Gå sammen to og to og gæt, hvilken type korn, gryn eller meltype, der er i glasset. (Bilag 2)</w:t>
      </w:r>
    </w:p>
    <w:p w:rsidR="00813E40" w:rsidP="00813E40" w:rsidRDefault="00813E40">
      <w:pPr>
        <w:pStyle w:val="Listeafsnit"/>
        <w:rPr>
          <w:lang w:eastAsia="da-DK"/>
        </w:rPr>
      </w:pPr>
    </w:p>
    <w:p w:rsidR="00813E40" w:rsidP="00813E40" w:rsidRDefault="00813E40">
      <w:pPr>
        <w:pStyle w:val="Listeafsnit"/>
        <w:rPr>
          <w:lang w:eastAsia="da-DK"/>
        </w:rPr>
      </w:pPr>
    </w:p>
    <w:p w:rsidR="00813E40" w:rsidP="00813E40" w:rsidRDefault="00813E40">
      <w:pPr>
        <w:pStyle w:val="Listeafsnit"/>
        <w:numPr>
          <w:ilvl w:val="0"/>
          <w:numId w:val="13"/>
        </w:numPr>
        <w:rPr>
          <w:b/>
          <w:lang w:eastAsia="da-DK"/>
        </w:rPr>
      </w:pPr>
      <w:r>
        <w:rPr>
          <w:b/>
          <w:lang w:eastAsia="da-DK"/>
        </w:rPr>
        <w:t>Fødevarekendskab</w:t>
      </w:r>
    </w:p>
    <w:p w:rsidR="00813E40" w:rsidP="00813E40" w:rsidRDefault="00813E40">
      <w:pPr>
        <w:pStyle w:val="Listeafsnit"/>
        <w:rPr>
          <w:lang w:eastAsia="da-DK"/>
        </w:rPr>
      </w:pPr>
      <w:r>
        <w:t xml:space="preserve">I skal </w:t>
      </w:r>
      <w:r>
        <w:rPr>
          <w:lang w:eastAsia="da-DK"/>
        </w:rPr>
        <w:t>undersøge et eller flere af nedenstående punkter og fremlægge det for klassen.</w:t>
      </w:r>
    </w:p>
    <w:p w:rsidRPr="00E17580" w:rsidR="00813E40" w:rsidP="00813E40" w:rsidRDefault="00813E40">
      <w:pPr>
        <w:pStyle w:val="Listeafsnit"/>
        <w:rPr>
          <w:lang w:eastAsia="da-DK"/>
        </w:rPr>
      </w:pPr>
    </w:p>
    <w:p w:rsidR="00813E40" w:rsidP="00813E40" w:rsidRDefault="00813E40">
      <w:pPr>
        <w:pStyle w:val="Listeafsnit"/>
        <w:numPr>
          <w:ilvl w:val="0"/>
          <w:numId w:val="5"/>
        </w:numPr>
      </w:pPr>
      <w:r>
        <w:t xml:space="preserve">Udarbejd en liste over forskellige typer korn, </w:t>
      </w:r>
      <w:r w:rsidRPr="00D5377B">
        <w:rPr>
          <w:color w:val="333333"/>
        </w:rPr>
        <w:t>gryn, mel, pasta</w:t>
      </w:r>
      <w:r>
        <w:rPr>
          <w:color w:val="333333"/>
        </w:rPr>
        <w:t xml:space="preserve"> og ris. (Bilag 3)</w:t>
      </w:r>
      <w:r>
        <w:t xml:space="preserve"> </w:t>
      </w:r>
    </w:p>
    <w:p w:rsidR="00813E40" w:rsidP="00813E40" w:rsidRDefault="00813E40">
      <w:pPr>
        <w:pStyle w:val="Listeafsnit"/>
        <w:numPr>
          <w:ilvl w:val="0"/>
          <w:numId w:val="5"/>
        </w:numPr>
        <w:rPr>
          <w:lang w:eastAsia="da-DK"/>
        </w:rPr>
      </w:pPr>
      <w:r>
        <w:rPr>
          <w:lang w:eastAsia="da-DK"/>
        </w:rPr>
        <w:t>Hvordan er kornet opbygget? (Bilag 4)</w:t>
      </w:r>
    </w:p>
    <w:p w:rsidR="00813E40" w:rsidP="00813E40" w:rsidRDefault="00813E40">
      <w:pPr>
        <w:pStyle w:val="Listeafsnit"/>
        <w:numPr>
          <w:ilvl w:val="0"/>
          <w:numId w:val="5"/>
        </w:numPr>
        <w:rPr>
          <w:lang w:eastAsia="da-DK"/>
        </w:rPr>
      </w:pPr>
      <w:r>
        <w:rPr>
          <w:lang w:eastAsia="da-DK"/>
        </w:rPr>
        <w:t>Hvor er kornprodukterne placeret i madpyramiden og hvorfor? (Bilag 5)</w:t>
      </w:r>
    </w:p>
    <w:p w:rsidR="00813E40" w:rsidP="00813E40" w:rsidRDefault="00813E40">
      <w:pPr>
        <w:pStyle w:val="Listeafsnit"/>
        <w:numPr>
          <w:ilvl w:val="0"/>
          <w:numId w:val="5"/>
        </w:numPr>
        <w:rPr>
          <w:lang w:eastAsia="da-DK"/>
        </w:rPr>
      </w:pPr>
      <w:r>
        <w:rPr>
          <w:lang w:eastAsia="da-DK"/>
        </w:rPr>
        <w:t>Hvad står fuldkornsmærket for – og hvilke kriterier skal produktet opfylde for at få mærket?</w:t>
      </w:r>
    </w:p>
    <w:p w:rsidR="00813E40" w:rsidP="00813E40" w:rsidRDefault="00813E40">
      <w:pPr>
        <w:pStyle w:val="Listeafsnit"/>
        <w:numPr>
          <w:ilvl w:val="0"/>
          <w:numId w:val="5"/>
        </w:numPr>
      </w:pPr>
      <w:r>
        <w:t>Undersøg forskelle mellem økologiske og konventionelle produkter i forhold til kornprodukter. Undersøg fx forhold som forurening af grundvand, sprøjtegifte, tilsætningsstoffer, dyrkningsmetoder, smag, kvalitet og pris.</w:t>
      </w:r>
    </w:p>
    <w:p w:rsidR="00813E40" w:rsidP="00813E40" w:rsidRDefault="00813E40">
      <w:pPr>
        <w:pStyle w:val="Listeafsnit"/>
        <w:numPr>
          <w:ilvl w:val="0"/>
          <w:numId w:val="5"/>
        </w:numPr>
      </w:pPr>
      <w:r>
        <w:t>Hvor meget CO2 udleder de forskellige fødevarer? (Bilag 6)</w:t>
      </w:r>
    </w:p>
    <w:p w:rsidR="00813E40" w:rsidP="00813E40" w:rsidRDefault="00813E40">
      <w:pPr>
        <w:spacing w:after="0"/>
        <w:ind w:left="720"/>
        <w:rPr>
          <w:lang w:eastAsia="da-DK"/>
        </w:rPr>
      </w:pPr>
    </w:p>
    <w:p w:rsidRPr="008342D8" w:rsidR="00813E40" w:rsidP="00813E40" w:rsidRDefault="00813E40">
      <w:pPr>
        <w:pStyle w:val="Listeafsnit"/>
        <w:numPr>
          <w:ilvl w:val="0"/>
          <w:numId w:val="13"/>
        </w:numPr>
        <w:rPr>
          <w:b/>
          <w:lang w:eastAsia="da-DK"/>
        </w:rPr>
      </w:pPr>
      <w:r w:rsidRPr="008342D8">
        <w:rPr>
          <w:b/>
          <w:lang w:eastAsia="da-DK"/>
        </w:rPr>
        <w:t>Forberedelse t</w:t>
      </w:r>
      <w:r>
        <w:rPr>
          <w:b/>
          <w:lang w:eastAsia="da-DK"/>
        </w:rPr>
        <w:t>il køkkenøvelsen – Leg med korn</w:t>
      </w:r>
    </w:p>
    <w:p w:rsidR="00813E40" w:rsidP="00813E40" w:rsidRDefault="00813E40">
      <w:pPr>
        <w:pStyle w:val="Listeafsnit"/>
        <w:rPr>
          <w:lang w:eastAsia="da-DK"/>
        </w:rPr>
      </w:pPr>
      <w:r w:rsidRPr="00B85082">
        <w:t xml:space="preserve">Ud fra </w:t>
      </w:r>
      <w:r>
        <w:t>listen over råvarekurvens indhold skal I</w:t>
      </w:r>
      <w:r w:rsidRPr="00B85082">
        <w:t xml:space="preserve"> </w:t>
      </w:r>
      <w:r>
        <w:rPr>
          <w:lang w:eastAsia="da-DK"/>
        </w:rPr>
        <w:t>lave et forslag til en vegetarisk opskrift. (Bilag 7) Hovedingredienserne skal være kerner (fx spelt, quinoa, perlebyg) og grøntsager. Til retten skal I også bage gulerodskerneboller. (Bilag 10)</w:t>
      </w:r>
    </w:p>
    <w:p w:rsidR="00813E40" w:rsidP="00813E40" w:rsidRDefault="00813E40">
      <w:pPr>
        <w:pStyle w:val="Listeafsnit"/>
        <w:rPr>
          <w:lang w:eastAsia="da-DK"/>
        </w:rPr>
      </w:pPr>
    </w:p>
    <w:p w:rsidR="00813E40" w:rsidP="00813E40" w:rsidRDefault="00813E40">
      <w:pPr>
        <w:pStyle w:val="Listeafsnit"/>
      </w:pPr>
      <w:r>
        <w:t xml:space="preserve">Inden timens afslutning skal I aflevere en varebestilling ud fra råvarekurvens indhold samt en </w:t>
      </w:r>
      <w:r>
        <w:rPr>
          <w:lang w:eastAsia="da-DK"/>
        </w:rPr>
        <w:t>arbejdsplan for køkkenøvelsen. (Bilag 8 og 9)</w:t>
      </w:r>
    </w:p>
    <w:p w:rsidR="00813E40" w:rsidP="00813E40" w:rsidRDefault="00813E40">
      <w:pPr>
        <w:pStyle w:val="Listeafsnit"/>
        <w:rPr>
          <w:lang w:eastAsia="da-DK"/>
        </w:rPr>
      </w:pPr>
    </w:p>
    <w:p w:rsidR="00813E40" w:rsidP="00813E40" w:rsidRDefault="00813E40">
      <w:pPr>
        <w:pStyle w:val="Listeafsnit"/>
        <w:rPr>
          <w:lang w:eastAsia="da-DK"/>
        </w:rPr>
      </w:pPr>
    </w:p>
    <w:p w:rsidRPr="008342D8" w:rsidR="00813E40" w:rsidP="00813E40" w:rsidRDefault="00813E40">
      <w:pPr>
        <w:pStyle w:val="Listeafsnit"/>
        <w:numPr>
          <w:ilvl w:val="0"/>
          <w:numId w:val="13"/>
        </w:numPr>
        <w:rPr>
          <w:b/>
          <w:lang w:eastAsia="da-DK"/>
        </w:rPr>
      </w:pPr>
      <w:r w:rsidRPr="008342D8">
        <w:rPr>
          <w:b/>
          <w:lang w:eastAsia="da-DK"/>
        </w:rPr>
        <w:t>Køkkenøvelse: Tilbe</w:t>
      </w:r>
      <w:r>
        <w:rPr>
          <w:b/>
          <w:lang w:eastAsia="da-DK"/>
        </w:rPr>
        <w:t>redning og anretning af vegetarret og gulerodskerneboller</w:t>
      </w:r>
    </w:p>
    <w:p w:rsidR="00813E40" w:rsidP="00813E40" w:rsidRDefault="00813E40">
      <w:pPr>
        <w:pStyle w:val="Listeafsnit"/>
        <w:rPr>
          <w:lang w:eastAsia="da-DK"/>
        </w:rPr>
      </w:pPr>
      <w:r>
        <w:rPr>
          <w:lang w:eastAsia="da-DK"/>
        </w:rPr>
        <w:t xml:space="preserve">Tilbered jeres vegetarret og gulerodskernebollerne. </w:t>
      </w:r>
      <w:r>
        <w:t>Anret retten, så den fremstår indbydende.</w:t>
      </w:r>
    </w:p>
    <w:p w:rsidR="00813E40" w:rsidP="00813E40" w:rsidRDefault="00813E40">
      <w:pPr>
        <w:pStyle w:val="Listeafsnit"/>
        <w:tabs>
          <w:tab w:val="left" w:pos="1739"/>
        </w:tabs>
        <w:rPr>
          <w:lang w:eastAsia="da-DK"/>
        </w:rPr>
      </w:pPr>
      <w:r>
        <w:rPr>
          <w:lang w:eastAsia="da-DK"/>
        </w:rPr>
        <w:tab/>
      </w:r>
    </w:p>
    <w:p w:rsidR="00813E40" w:rsidP="00813E40" w:rsidRDefault="00813E40">
      <w:pPr>
        <w:rPr>
          <w:b/>
          <w:lang w:eastAsia="da-DK"/>
        </w:rPr>
      </w:pPr>
      <w:r>
        <w:rPr>
          <w:b/>
          <w:lang w:eastAsia="da-DK"/>
        </w:rPr>
        <w:br w:type="page"/>
      </w:r>
    </w:p>
    <w:p w:rsidRPr="008342D8" w:rsidR="00813E40" w:rsidP="00813E40" w:rsidRDefault="00813E40">
      <w:pPr>
        <w:pStyle w:val="Listeafsnit"/>
        <w:numPr>
          <w:ilvl w:val="0"/>
          <w:numId w:val="13"/>
        </w:numPr>
        <w:rPr>
          <w:b/>
          <w:lang w:eastAsia="da-DK"/>
        </w:rPr>
      </w:pPr>
      <w:r w:rsidRPr="008342D8">
        <w:rPr>
          <w:b/>
          <w:lang w:eastAsia="da-DK"/>
        </w:rPr>
        <w:lastRenderedPageBreak/>
        <w:t>Opsamling og bedømmelse</w:t>
      </w:r>
    </w:p>
    <w:p w:rsidR="00813E40" w:rsidP="00813E40" w:rsidRDefault="00813E40">
      <w:pPr>
        <w:pStyle w:val="Listeafsnit"/>
        <w:rPr>
          <w:lang w:eastAsia="da-DK"/>
        </w:rPr>
      </w:pPr>
      <w:r>
        <w:rPr>
          <w:lang w:eastAsia="da-DK"/>
        </w:rPr>
        <w:t xml:space="preserve">Smag og vurder hinandens retter og brød gruppevis ud fra følgende </w:t>
      </w:r>
      <w:r w:rsidR="00677F09">
        <w:rPr>
          <w:lang w:eastAsia="da-DK"/>
        </w:rPr>
        <w:t xml:space="preserve">kriterier i bedømmelsesskemaet. </w:t>
      </w:r>
      <w:r>
        <w:rPr>
          <w:lang w:eastAsia="da-DK"/>
        </w:rPr>
        <w:t>(Bilag 11)</w:t>
      </w:r>
    </w:p>
    <w:p w:rsidR="00813E40" w:rsidP="00813E40" w:rsidRDefault="00813E40">
      <w:pPr>
        <w:pStyle w:val="Listeafsnit"/>
        <w:rPr>
          <w:lang w:eastAsia="da-DK"/>
        </w:rPr>
      </w:pPr>
    </w:p>
    <w:p w:rsidR="00813E40" w:rsidP="00813E40" w:rsidRDefault="00813E40">
      <w:pPr>
        <w:pStyle w:val="Listeafsnit"/>
        <w:numPr>
          <w:ilvl w:val="0"/>
          <w:numId w:val="15"/>
        </w:numPr>
        <w:rPr>
          <w:lang w:eastAsia="da-DK"/>
        </w:rPr>
      </w:pPr>
      <w:r>
        <w:rPr>
          <w:lang w:eastAsia="da-DK"/>
        </w:rPr>
        <w:t>Grundsmage</w:t>
      </w:r>
    </w:p>
    <w:p w:rsidR="00813E40" w:rsidP="00813E40" w:rsidRDefault="00813E40">
      <w:pPr>
        <w:pStyle w:val="Listeafsnit"/>
        <w:numPr>
          <w:ilvl w:val="0"/>
          <w:numId w:val="15"/>
        </w:numPr>
        <w:rPr>
          <w:lang w:eastAsia="da-DK"/>
        </w:rPr>
      </w:pPr>
      <w:r>
        <w:rPr>
          <w:lang w:eastAsia="da-DK"/>
        </w:rPr>
        <w:t>Konsistens</w:t>
      </w:r>
    </w:p>
    <w:p w:rsidR="00813E40" w:rsidP="00813E40" w:rsidRDefault="00813E40">
      <w:pPr>
        <w:pStyle w:val="Listeafsnit"/>
        <w:numPr>
          <w:ilvl w:val="0"/>
          <w:numId w:val="15"/>
        </w:numPr>
        <w:rPr>
          <w:lang w:eastAsia="da-DK"/>
        </w:rPr>
      </w:pPr>
      <w:r>
        <w:rPr>
          <w:lang w:eastAsia="da-DK"/>
        </w:rPr>
        <w:t>Farve</w:t>
      </w:r>
    </w:p>
    <w:p w:rsidR="00813E40" w:rsidP="00813E40" w:rsidRDefault="00813E40">
      <w:pPr>
        <w:pStyle w:val="Listeafsnit"/>
        <w:numPr>
          <w:ilvl w:val="0"/>
          <w:numId w:val="15"/>
        </w:numPr>
        <w:rPr>
          <w:lang w:eastAsia="da-DK"/>
        </w:rPr>
      </w:pPr>
      <w:r>
        <w:rPr>
          <w:lang w:eastAsia="da-DK"/>
        </w:rPr>
        <w:t>Duft</w:t>
      </w:r>
    </w:p>
    <w:p w:rsidR="00813E40" w:rsidP="00813E40" w:rsidRDefault="00813E40">
      <w:pPr>
        <w:pStyle w:val="Listeafsnit"/>
        <w:numPr>
          <w:ilvl w:val="0"/>
          <w:numId w:val="15"/>
        </w:numPr>
        <w:rPr>
          <w:lang w:eastAsia="da-DK"/>
        </w:rPr>
      </w:pPr>
      <w:r>
        <w:rPr>
          <w:lang w:eastAsia="da-DK"/>
        </w:rPr>
        <w:t xml:space="preserve">Udseende </w:t>
      </w:r>
    </w:p>
    <w:p w:rsidR="00813E40" w:rsidP="00813E40" w:rsidRDefault="00813E40">
      <w:pPr>
        <w:pStyle w:val="Listeafsnit"/>
        <w:numPr>
          <w:ilvl w:val="0"/>
          <w:numId w:val="15"/>
        </w:numPr>
        <w:rPr>
          <w:lang w:eastAsia="da-DK"/>
        </w:rPr>
      </w:pPr>
      <w:r>
        <w:rPr>
          <w:lang w:eastAsia="da-DK"/>
        </w:rPr>
        <w:t>Anretning</w:t>
      </w:r>
    </w:p>
    <w:p w:rsidR="00813E40" w:rsidP="00813E40" w:rsidRDefault="00813E40">
      <w:pPr>
        <w:pStyle w:val="Listeafsnit"/>
        <w:numPr>
          <w:ilvl w:val="0"/>
          <w:numId w:val="15"/>
        </w:numPr>
        <w:rPr>
          <w:lang w:eastAsia="da-DK"/>
        </w:rPr>
      </w:pPr>
      <w:r>
        <w:rPr>
          <w:lang w:eastAsia="da-DK"/>
        </w:rPr>
        <w:t>Samlet vurdering</w:t>
      </w:r>
    </w:p>
    <w:p w:rsidR="00813E40" w:rsidP="00813E40" w:rsidRDefault="00813E40">
      <w:pPr>
        <w:pStyle w:val="Listeafsnit"/>
        <w:rPr>
          <w:lang w:eastAsia="da-DK"/>
        </w:rPr>
      </w:pPr>
    </w:p>
    <w:p w:rsidR="00813E40" w:rsidP="00813E40" w:rsidRDefault="00813E40">
      <w:pPr>
        <w:ind w:firstLine="720"/>
        <w:rPr>
          <w:lang w:eastAsia="da-DK"/>
        </w:rPr>
      </w:pPr>
    </w:p>
    <w:p w:rsidR="00813E40" w:rsidP="00813E40" w:rsidRDefault="00813E40">
      <w:pPr>
        <w:rPr>
          <w:b/>
          <w:lang w:eastAsia="da-DK"/>
        </w:rPr>
      </w:pPr>
      <w:r>
        <w:rPr>
          <w:b/>
          <w:lang w:eastAsia="da-DK"/>
        </w:rPr>
        <w:br w:type="page"/>
      </w:r>
    </w:p>
    <w:p w:rsidR="00813E40" w:rsidP="00813E40" w:rsidRDefault="00813E40">
      <w:pPr>
        <w:pStyle w:val="Overskrift2"/>
        <w:rPr>
          <w:lang w:eastAsia="da-DK"/>
        </w:rPr>
      </w:pPr>
      <w:bookmarkStart w:name="_Toc315779728" w:id="49"/>
      <w:r>
        <w:rPr>
          <w:lang w:eastAsia="da-DK"/>
        </w:rPr>
        <w:lastRenderedPageBreak/>
        <w:t>Tema</w:t>
      </w:r>
      <w:r w:rsidRPr="008A0D15">
        <w:rPr>
          <w:lang w:eastAsia="da-DK"/>
        </w:rPr>
        <w:t xml:space="preserve"> 3: Frugt og grønt</w:t>
      </w:r>
      <w:bookmarkEnd w:id="49"/>
    </w:p>
    <w:p w:rsidRPr="007F727E" w:rsidR="00813E40" w:rsidP="00813E40" w:rsidRDefault="00813E40">
      <w:pPr>
        <w:rPr>
          <w:lang w:eastAsia="da-DK"/>
        </w:rPr>
      </w:pPr>
    </w:p>
    <w:p w:rsidRPr="006B578C" w:rsidR="00813E40" w:rsidP="00813E40" w:rsidRDefault="00813E40">
      <w:pPr>
        <w:pStyle w:val="Listeafsnit"/>
        <w:numPr>
          <w:ilvl w:val="0"/>
          <w:numId w:val="14"/>
        </w:numPr>
        <w:rPr>
          <w:b/>
          <w:lang w:eastAsia="da-DK"/>
        </w:rPr>
      </w:pPr>
      <w:r>
        <w:rPr>
          <w:b/>
          <w:lang w:eastAsia="da-DK"/>
        </w:rPr>
        <w:t>Fødevarekendskab</w:t>
      </w:r>
    </w:p>
    <w:p w:rsidR="00813E40" w:rsidP="00813E40" w:rsidRDefault="00813E40">
      <w:pPr>
        <w:pStyle w:val="Listeafsnit"/>
        <w:rPr>
          <w:lang w:eastAsia="da-DK"/>
        </w:rPr>
      </w:pPr>
      <w:r>
        <w:t xml:space="preserve">I skal </w:t>
      </w:r>
      <w:r>
        <w:rPr>
          <w:lang w:eastAsia="da-DK"/>
        </w:rPr>
        <w:t>undersøge et eller flere af nedenstående punkter og fremlægge det for klassen.</w:t>
      </w:r>
    </w:p>
    <w:p w:rsidRPr="00E17580" w:rsidR="00813E40" w:rsidP="00813E40" w:rsidRDefault="00813E40">
      <w:pPr>
        <w:pStyle w:val="Listeafsnit"/>
        <w:rPr>
          <w:lang w:eastAsia="da-DK"/>
        </w:rPr>
      </w:pPr>
    </w:p>
    <w:p w:rsidR="00813E40" w:rsidP="00813E40" w:rsidRDefault="00813E40">
      <w:pPr>
        <w:pStyle w:val="Listeafsnit"/>
        <w:numPr>
          <w:ilvl w:val="0"/>
          <w:numId w:val="3"/>
        </w:numPr>
      </w:pPr>
      <w:r>
        <w:t>Udarbejd en liste over forskellige typer grøntsager, frugt og bælgfrugter. (Bilag 1)</w:t>
      </w:r>
    </w:p>
    <w:p w:rsidR="00813E40" w:rsidP="00813E40" w:rsidRDefault="00813E40">
      <w:pPr>
        <w:pStyle w:val="Listeafsnit"/>
        <w:numPr>
          <w:ilvl w:val="0"/>
          <w:numId w:val="3"/>
        </w:numPr>
      </w:pPr>
      <w:r>
        <w:t>Hvornår er de forskelle grøntsager og frugter i sæson? (Bilag 2)</w:t>
      </w:r>
    </w:p>
    <w:p w:rsidR="00813E40" w:rsidP="00813E40" w:rsidRDefault="00813E40">
      <w:pPr>
        <w:pStyle w:val="Listeafsnit"/>
        <w:numPr>
          <w:ilvl w:val="0"/>
          <w:numId w:val="3"/>
        </w:numPr>
        <w:rPr>
          <w:lang w:eastAsia="da-DK"/>
        </w:rPr>
      </w:pPr>
      <w:r>
        <w:rPr>
          <w:lang w:eastAsia="da-DK"/>
        </w:rPr>
        <w:t>Hvor meget frugt og grønt skal vi ifølge anbefalingerne spise om dagen?</w:t>
      </w:r>
    </w:p>
    <w:p w:rsidR="00813E40" w:rsidP="00813E40" w:rsidRDefault="00813E40">
      <w:pPr>
        <w:pStyle w:val="Listeafsnit"/>
        <w:numPr>
          <w:ilvl w:val="0"/>
          <w:numId w:val="3"/>
        </w:numPr>
        <w:rPr>
          <w:lang w:eastAsia="da-DK"/>
        </w:rPr>
      </w:pPr>
      <w:r>
        <w:rPr>
          <w:lang w:eastAsia="da-DK"/>
        </w:rPr>
        <w:t>Hvor er frugt, grønt og bælgfrugter placeret i madpyramiden og hvorfor? (Bilag 3)</w:t>
      </w:r>
    </w:p>
    <w:p w:rsidR="00813E40" w:rsidP="00813E40" w:rsidRDefault="00813E40">
      <w:pPr>
        <w:pStyle w:val="Listeafsnit"/>
        <w:numPr>
          <w:ilvl w:val="0"/>
          <w:numId w:val="3"/>
        </w:numPr>
      </w:pPr>
      <w:r>
        <w:t>Undersøg forskelle mellem økologisk og konventionelle produkter i forhold til frugt og grønt. Undersøge fx forhold som forurening af grundvand, sprøjtegifte, smag, kvalitet, pris og dyrkningsmetoder.</w:t>
      </w:r>
    </w:p>
    <w:p w:rsidR="00813E40" w:rsidP="00813E40" w:rsidRDefault="00813E40">
      <w:pPr>
        <w:pStyle w:val="Listeafsnit"/>
        <w:numPr>
          <w:ilvl w:val="0"/>
          <w:numId w:val="3"/>
        </w:numPr>
      </w:pPr>
      <w:r>
        <w:t>Hvor meget CO2 udleder de forskellige fødevarer? (Bilag 4)</w:t>
      </w:r>
    </w:p>
    <w:p w:rsidR="00813E40" w:rsidP="00677F09" w:rsidRDefault="00813E40">
      <w:pPr>
        <w:rPr>
          <w:lang w:eastAsia="da-DK"/>
        </w:rPr>
      </w:pPr>
    </w:p>
    <w:p w:rsidRPr="006B578C" w:rsidR="00813E40" w:rsidP="00813E40" w:rsidRDefault="00813E40">
      <w:pPr>
        <w:pStyle w:val="Listeafsnit"/>
        <w:numPr>
          <w:ilvl w:val="0"/>
          <w:numId w:val="14"/>
        </w:numPr>
        <w:rPr>
          <w:b/>
          <w:lang w:eastAsia="da-DK"/>
        </w:rPr>
      </w:pPr>
      <w:r w:rsidRPr="006B578C">
        <w:rPr>
          <w:b/>
          <w:lang w:eastAsia="da-DK"/>
        </w:rPr>
        <w:t>Frugt og grønt quiz</w:t>
      </w:r>
    </w:p>
    <w:p w:rsidR="00813E40" w:rsidP="00813E40" w:rsidRDefault="00813E40">
      <w:pPr>
        <w:pStyle w:val="Listeafsnit"/>
        <w:rPr>
          <w:lang w:eastAsia="da-DK"/>
        </w:rPr>
      </w:pPr>
      <w:r>
        <w:rPr>
          <w:lang w:eastAsia="da-DK"/>
        </w:rPr>
        <w:t>Gå sammen to og to og skriv navnene på så mange frugter og grøntsager, I kender, ud fra sæsonplakaten (bilag 2) og kom med forslag til, hvad de kan anvendes til. (Bilag 5)</w:t>
      </w:r>
    </w:p>
    <w:p w:rsidR="00813E40" w:rsidP="00813E40" w:rsidRDefault="00813E40">
      <w:pPr>
        <w:pStyle w:val="Listeafsnit"/>
        <w:rPr>
          <w:lang w:eastAsia="da-DK"/>
        </w:rPr>
      </w:pPr>
    </w:p>
    <w:p w:rsidRPr="002F621A" w:rsidR="00813E40" w:rsidP="00813E40" w:rsidRDefault="00813E40">
      <w:pPr>
        <w:pStyle w:val="Listeafsnit"/>
        <w:rPr>
          <w:lang w:eastAsia="da-DK"/>
        </w:rPr>
      </w:pPr>
    </w:p>
    <w:p w:rsidRPr="0015454C" w:rsidR="00813E40" w:rsidP="00813E40" w:rsidRDefault="00813E40">
      <w:pPr>
        <w:pStyle w:val="Listeafsnit"/>
        <w:numPr>
          <w:ilvl w:val="0"/>
          <w:numId w:val="14"/>
        </w:numPr>
        <w:rPr>
          <w:b/>
        </w:rPr>
      </w:pPr>
      <w:r w:rsidRPr="0015454C">
        <w:rPr>
          <w:b/>
          <w:lang w:eastAsia="da-DK"/>
        </w:rPr>
        <w:t>Køkkenøvelse – Tilberedning og anretning af</w:t>
      </w:r>
      <w:r>
        <w:rPr>
          <w:b/>
          <w:lang w:eastAsia="da-DK"/>
        </w:rPr>
        <w:t xml:space="preserve"> muffins og gulerødder</w:t>
      </w:r>
    </w:p>
    <w:p w:rsidR="00813E40" w:rsidP="00813E40" w:rsidRDefault="00813E40">
      <w:pPr>
        <w:pStyle w:val="Listeafsnit"/>
        <w:rPr>
          <w:lang w:eastAsia="da-DK"/>
        </w:rPr>
      </w:pPr>
      <w:r>
        <w:rPr>
          <w:lang w:eastAsia="da-DK"/>
        </w:rPr>
        <w:t xml:space="preserve">Tilbered og anret jeres muffins med årstidens frugt. (Bilag 6) </w:t>
      </w:r>
    </w:p>
    <w:p w:rsidR="00813E40" w:rsidP="00813E40" w:rsidRDefault="00813E40">
      <w:pPr>
        <w:pStyle w:val="Listeafsnit"/>
        <w:rPr>
          <w:lang w:eastAsia="da-DK"/>
        </w:rPr>
      </w:pPr>
      <w:r>
        <w:rPr>
          <w:lang w:eastAsia="da-DK"/>
        </w:rPr>
        <w:t>Derudover skal I også tilberede gulerødder på 5 forskellige måder og efterfølgende vurdere smagen af ”gulerodens forvandling”.</w:t>
      </w:r>
    </w:p>
    <w:p w:rsidR="00813E40" w:rsidP="00813E40" w:rsidRDefault="00813E40">
      <w:pPr>
        <w:pStyle w:val="Listeafsnit"/>
        <w:rPr>
          <w:lang w:eastAsia="da-DK"/>
        </w:rPr>
      </w:pPr>
    </w:p>
    <w:p w:rsidR="00813E40" w:rsidP="00813E40" w:rsidRDefault="00813E40">
      <w:pPr>
        <w:pStyle w:val="Listeafsnit"/>
        <w:rPr>
          <w:lang w:eastAsia="da-DK"/>
        </w:rPr>
      </w:pPr>
      <w:r>
        <w:rPr>
          <w:lang w:eastAsia="da-DK"/>
        </w:rPr>
        <w:t xml:space="preserve">Tilberedningsmetoderne kan være kogning evt. i juice, blanchering, bagning, stegning og sautering.  </w:t>
      </w:r>
    </w:p>
    <w:p w:rsidR="00813E40" w:rsidP="00813E40" w:rsidRDefault="00813E40">
      <w:pPr>
        <w:pStyle w:val="Listeafsnit"/>
        <w:rPr>
          <w:lang w:eastAsia="da-DK"/>
        </w:rPr>
      </w:pPr>
    </w:p>
    <w:p w:rsidR="00813E40" w:rsidP="00813E40" w:rsidRDefault="00813E40">
      <w:pPr>
        <w:pStyle w:val="Listeafsnit"/>
        <w:rPr>
          <w:lang w:eastAsia="da-DK"/>
        </w:rPr>
      </w:pPr>
    </w:p>
    <w:p w:rsidRPr="00407308" w:rsidR="00813E40" w:rsidP="00813E40" w:rsidRDefault="00813E40">
      <w:pPr>
        <w:pStyle w:val="Listeafsnit"/>
        <w:numPr>
          <w:ilvl w:val="0"/>
          <w:numId w:val="14"/>
        </w:numPr>
        <w:rPr>
          <w:b/>
          <w:lang w:eastAsia="da-DK"/>
        </w:rPr>
      </w:pPr>
      <w:r w:rsidRPr="00407308">
        <w:rPr>
          <w:b/>
          <w:lang w:eastAsia="da-DK"/>
        </w:rPr>
        <w:t>Opsamling og bedømmelse</w:t>
      </w:r>
    </w:p>
    <w:p w:rsidR="00813E40" w:rsidP="00813E40" w:rsidRDefault="00813E40">
      <w:pPr>
        <w:pStyle w:val="Listeafsnit"/>
        <w:rPr>
          <w:lang w:eastAsia="da-DK"/>
        </w:rPr>
      </w:pPr>
      <w:r>
        <w:rPr>
          <w:lang w:eastAsia="da-DK"/>
        </w:rPr>
        <w:t>Smag og vurder hinandens muffins og de 5 forskellige gulerodstilberedninger gruppevis ud fra følgende kriterier i bedømmelsesskemaet: (Bilag 7)</w:t>
      </w:r>
    </w:p>
    <w:p w:rsidR="00813E40" w:rsidP="00813E40" w:rsidRDefault="00813E40">
      <w:pPr>
        <w:pStyle w:val="Listeafsnit"/>
        <w:rPr>
          <w:lang w:eastAsia="da-DK"/>
        </w:rPr>
      </w:pPr>
    </w:p>
    <w:p w:rsidR="00813E40" w:rsidP="00813E40" w:rsidRDefault="00813E40">
      <w:pPr>
        <w:pStyle w:val="Listeafsnit"/>
        <w:numPr>
          <w:ilvl w:val="0"/>
          <w:numId w:val="6"/>
        </w:numPr>
        <w:rPr>
          <w:lang w:eastAsia="da-DK"/>
        </w:rPr>
      </w:pPr>
      <w:r>
        <w:rPr>
          <w:lang w:eastAsia="da-DK"/>
        </w:rPr>
        <w:t>Grundsmage</w:t>
      </w:r>
    </w:p>
    <w:p w:rsidR="00813E40" w:rsidP="00813E40" w:rsidRDefault="00813E40">
      <w:pPr>
        <w:pStyle w:val="Listeafsnit"/>
        <w:numPr>
          <w:ilvl w:val="0"/>
          <w:numId w:val="6"/>
        </w:numPr>
        <w:rPr>
          <w:lang w:eastAsia="da-DK"/>
        </w:rPr>
      </w:pPr>
      <w:r>
        <w:rPr>
          <w:lang w:eastAsia="da-DK"/>
        </w:rPr>
        <w:t xml:space="preserve">Konsistens </w:t>
      </w:r>
    </w:p>
    <w:p w:rsidR="00813E40" w:rsidP="00813E40" w:rsidRDefault="00813E40">
      <w:pPr>
        <w:pStyle w:val="Listeafsnit"/>
        <w:numPr>
          <w:ilvl w:val="0"/>
          <w:numId w:val="6"/>
        </w:numPr>
        <w:rPr>
          <w:lang w:eastAsia="da-DK"/>
        </w:rPr>
      </w:pPr>
      <w:r>
        <w:rPr>
          <w:lang w:eastAsia="da-DK"/>
        </w:rPr>
        <w:t>Farve</w:t>
      </w:r>
    </w:p>
    <w:p w:rsidR="00813E40" w:rsidP="00813E40" w:rsidRDefault="00813E40">
      <w:pPr>
        <w:pStyle w:val="Listeafsnit"/>
        <w:numPr>
          <w:ilvl w:val="0"/>
          <w:numId w:val="6"/>
        </w:numPr>
        <w:rPr>
          <w:lang w:eastAsia="da-DK"/>
        </w:rPr>
      </w:pPr>
      <w:r>
        <w:rPr>
          <w:lang w:eastAsia="da-DK"/>
        </w:rPr>
        <w:t>Duft</w:t>
      </w:r>
    </w:p>
    <w:p w:rsidR="00813E40" w:rsidP="00813E40" w:rsidRDefault="00813E40">
      <w:pPr>
        <w:pStyle w:val="Listeafsnit"/>
        <w:numPr>
          <w:ilvl w:val="0"/>
          <w:numId w:val="6"/>
        </w:numPr>
        <w:rPr>
          <w:lang w:eastAsia="da-DK"/>
        </w:rPr>
      </w:pPr>
      <w:r>
        <w:rPr>
          <w:lang w:eastAsia="da-DK"/>
        </w:rPr>
        <w:t>Udseende</w:t>
      </w:r>
    </w:p>
    <w:p w:rsidR="00813E40" w:rsidP="00813E40" w:rsidRDefault="00813E40">
      <w:pPr>
        <w:pStyle w:val="Listeafsnit"/>
        <w:numPr>
          <w:ilvl w:val="0"/>
          <w:numId w:val="6"/>
        </w:numPr>
        <w:rPr>
          <w:lang w:eastAsia="da-DK"/>
        </w:rPr>
      </w:pPr>
      <w:r>
        <w:rPr>
          <w:lang w:eastAsia="da-DK"/>
        </w:rPr>
        <w:t>Anretning</w:t>
      </w:r>
    </w:p>
    <w:p w:rsidR="00813E40" w:rsidP="00813E40" w:rsidRDefault="00813E40">
      <w:pPr>
        <w:pStyle w:val="Listeafsnit"/>
        <w:numPr>
          <w:ilvl w:val="0"/>
          <w:numId w:val="6"/>
        </w:numPr>
        <w:rPr>
          <w:lang w:eastAsia="da-DK"/>
        </w:rPr>
      </w:pPr>
      <w:r>
        <w:rPr>
          <w:lang w:eastAsia="da-DK"/>
        </w:rPr>
        <w:t>Samlet vurdering</w:t>
      </w:r>
    </w:p>
    <w:p w:rsidR="00813E40" w:rsidP="00813E40" w:rsidRDefault="00813E40"/>
    <w:p w:rsidRPr="006862EF" w:rsidR="00724FAD" w:rsidP="00724FAD" w:rsidRDefault="00724FAD">
      <w:pPr>
        <w:pStyle w:val="Overskrift1"/>
      </w:pPr>
      <w:bookmarkStart w:name="_Toc315779729" w:id="50"/>
      <w:r w:rsidRPr="006862EF">
        <w:lastRenderedPageBreak/>
        <w:t>Sæson</w:t>
      </w:r>
      <w:r>
        <w:t xml:space="preserve"> – Til læreren</w:t>
      </w:r>
      <w:bookmarkEnd w:id="50"/>
    </w:p>
    <w:p w:rsidRPr="00522758" w:rsidR="00724FAD" w:rsidP="00724FAD" w:rsidRDefault="00724FAD">
      <w:pPr>
        <w:pStyle w:val="Overskrift2"/>
      </w:pPr>
      <w:bookmarkStart w:name="_Toc315779730" w:id="51"/>
      <w:r w:rsidRPr="00522758">
        <w:t>Didaktisk model</w:t>
      </w:r>
      <w:bookmarkEnd w:id="51"/>
    </w:p>
    <w:p w:rsidRPr="00AA394A" w:rsidR="00724FAD" w:rsidP="00724FAD" w:rsidRDefault="00724FAD">
      <w:pPr>
        <w:rPr>
          <w:lang w:eastAsia="da-DK"/>
        </w:rPr>
      </w:pPr>
      <w:r>
        <w:rPr>
          <w:i/>
          <w:noProof/>
          <w:lang w:eastAsia="da-DK"/>
        </w:rPr>
        <w:drawing>
          <wp:anchor distT="0" distB="0" distL="114300" distR="114300" simplePos="0" relativeHeight="251680768" behindDoc="0" locked="0" layoutInCell="1" allowOverlap="1" wp14:editId="5C8851DD" wp14:anchorId="5B1555C5">
            <wp:simplePos x="0" y="0"/>
            <wp:positionH relativeFrom="column">
              <wp:posOffset>-4445</wp:posOffset>
            </wp:positionH>
            <wp:positionV relativeFrom="paragraph">
              <wp:posOffset>2540</wp:posOffset>
            </wp:positionV>
            <wp:extent cx="3095625" cy="3095625"/>
            <wp:effectExtent l="0" t="0" r="9525" b="9525"/>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AA394A">
        <w:rPr>
          <w:i/>
          <w:lang w:eastAsia="da-DK"/>
        </w:rPr>
        <w:t>Temaet</w:t>
      </w:r>
      <w:r w:rsidRPr="00AA394A">
        <w:rPr>
          <w:lang w:eastAsia="da-DK"/>
        </w:rPr>
        <w:t xml:space="preserve"> sæson berører </w:t>
      </w:r>
      <w:r w:rsidRPr="00AA394A">
        <w:rPr>
          <w:i/>
          <w:lang w:eastAsia="da-DK"/>
        </w:rPr>
        <w:t>områderne</w:t>
      </w:r>
      <w:r w:rsidRPr="00AA394A">
        <w:rPr>
          <w:lang w:eastAsia="da-DK"/>
        </w:rPr>
        <w:t xml:space="preserve"> fødevarer og </w:t>
      </w:r>
      <w:r>
        <w:rPr>
          <w:lang w:eastAsia="da-DK"/>
        </w:rPr>
        <w:t>miljø</w:t>
      </w:r>
      <w:r w:rsidRPr="00AA394A">
        <w:rPr>
          <w:lang w:eastAsia="da-DK"/>
        </w:rPr>
        <w:t>. Sæson er grundlag for store dele af a</w:t>
      </w:r>
      <w:r>
        <w:rPr>
          <w:lang w:eastAsia="da-DK"/>
        </w:rPr>
        <w:t>rbejdet i køkkenet: Tilgangen til</w:t>
      </w:r>
      <w:r w:rsidRPr="00AA394A">
        <w:rPr>
          <w:lang w:eastAsia="da-DK"/>
        </w:rPr>
        <w:t xml:space="preserve"> råvarer og efterspørgslen efter måltider varier</w:t>
      </w:r>
      <w:r>
        <w:rPr>
          <w:lang w:eastAsia="da-DK"/>
        </w:rPr>
        <w:t>er med årets gang. Temaet sæson</w:t>
      </w:r>
      <w:r w:rsidRPr="00AA394A">
        <w:rPr>
          <w:lang w:eastAsia="da-DK"/>
        </w:rPr>
        <w:t xml:space="preserve"> knytter sig direkte til to af </w:t>
      </w:r>
      <w:r w:rsidRPr="00AA394A">
        <w:rPr>
          <w:i/>
          <w:lang w:eastAsia="da-DK"/>
        </w:rPr>
        <w:t>rammens</w:t>
      </w:r>
      <w:r w:rsidRPr="00AA394A">
        <w:rPr>
          <w:lang w:eastAsia="da-DK"/>
        </w:rPr>
        <w:t xml:space="preserve"> dimensioner og indirekte af to andre: Råvarer og måltider er direkte bestemt af sæsonen; arbejdsmetoder og arbejdspladser er indirekte bestemt, idet de sæsonbestemte råvarer kan høre sammen med særlige metoder, ligesom arbejdspladsen kan ændres afhængigt af sæson (dog i mindre grad).</w:t>
      </w:r>
    </w:p>
    <w:p w:rsidRPr="00AA394A" w:rsidR="00724FAD" w:rsidP="00724FAD" w:rsidRDefault="00724FAD">
      <w:pPr>
        <w:rPr>
          <w:lang w:eastAsia="da-DK"/>
        </w:rPr>
      </w:pPr>
      <w:r w:rsidRPr="00AA394A">
        <w:rPr>
          <w:lang w:eastAsia="da-DK"/>
        </w:rPr>
        <w:t>I nedenstående undervisningsforløb og elevopgaver lægges der vægt på at arbejde med sammenhænge mellem sæson, råvarer og måltid.</w:t>
      </w:r>
    </w:p>
    <w:p w:rsidRPr="00AA394A" w:rsidR="00724FAD" w:rsidP="00724FAD" w:rsidRDefault="00724FAD">
      <w:pPr>
        <w:rPr>
          <w:lang w:eastAsia="da-DK"/>
        </w:rPr>
      </w:pPr>
      <w:r w:rsidRPr="00AA394A">
        <w:rPr>
          <w:lang w:eastAsia="da-DK"/>
        </w:rPr>
        <w:t>Vores forslag giver mulighed for at arbejde med flere elementer hentet fra bekendtgørelsen (her skrevet med kursiv):</w:t>
      </w:r>
    </w:p>
    <w:p w:rsidRPr="00D9376D" w:rsidR="00724FAD" w:rsidP="00724FAD" w:rsidRDefault="00724FAD">
      <w:pPr>
        <w:rPr>
          <w:i/>
          <w:lang w:eastAsia="da-DK"/>
        </w:rPr>
      </w:pPr>
      <w:r>
        <w:rPr>
          <w:lang w:eastAsia="da-DK"/>
        </w:rPr>
        <w:t xml:space="preserve">I arbejdet med temaet sæson arbejder eleverne i </w:t>
      </w:r>
      <w:r>
        <w:rPr>
          <w:i/>
          <w:lang w:eastAsia="da-DK"/>
        </w:rPr>
        <w:t>teams</w:t>
      </w:r>
      <w:r w:rsidRPr="00A90CD5">
        <w:rPr>
          <w:lang w:eastAsia="da-DK"/>
        </w:rPr>
        <w:t xml:space="preserve"> </w:t>
      </w:r>
      <w:r>
        <w:rPr>
          <w:lang w:eastAsia="da-DK"/>
        </w:rPr>
        <w:t xml:space="preserve">i forbindelse med omskrivning af en opskrift. Der arbejdes med </w:t>
      </w:r>
      <w:r w:rsidRPr="009F7A1F">
        <w:rPr>
          <w:i/>
          <w:lang w:eastAsia="da-DK"/>
        </w:rPr>
        <w:t>forarbejdning af råvarer, sammensætning og tilberedning af måltider</w:t>
      </w:r>
      <w:r>
        <w:rPr>
          <w:i/>
          <w:lang w:eastAsia="da-DK"/>
        </w:rPr>
        <w:t xml:space="preserve"> under vejledning, </w:t>
      </w:r>
      <w:r>
        <w:rPr>
          <w:lang w:eastAsia="da-DK"/>
        </w:rPr>
        <w:t xml:space="preserve">derudover </w:t>
      </w:r>
      <w:r w:rsidRPr="00A90CD5">
        <w:rPr>
          <w:i/>
          <w:lang w:eastAsia="da-DK"/>
        </w:rPr>
        <w:t>inddrage</w:t>
      </w:r>
      <w:r>
        <w:rPr>
          <w:i/>
          <w:lang w:eastAsia="da-DK"/>
        </w:rPr>
        <w:t xml:space="preserve">r </w:t>
      </w:r>
      <w:r w:rsidRPr="00A90CD5">
        <w:rPr>
          <w:lang w:eastAsia="da-DK"/>
        </w:rPr>
        <w:t>eleverne også</w:t>
      </w:r>
      <w:r>
        <w:rPr>
          <w:i/>
          <w:lang w:eastAsia="da-DK"/>
        </w:rPr>
        <w:t xml:space="preserve"> </w:t>
      </w:r>
      <w:r w:rsidRPr="00A90CD5">
        <w:rPr>
          <w:i/>
          <w:lang w:eastAsia="da-DK"/>
        </w:rPr>
        <w:t>viden om økonomi</w:t>
      </w:r>
      <w:r>
        <w:rPr>
          <w:lang w:eastAsia="da-DK"/>
        </w:rPr>
        <w:t>.</w:t>
      </w:r>
      <w:r w:rsidRPr="009F7A1F">
        <w:rPr>
          <w:i/>
          <w:lang w:eastAsia="da-DK"/>
        </w:rPr>
        <w:t xml:space="preserve"> </w:t>
      </w:r>
    </w:p>
    <w:p w:rsidR="00724FAD" w:rsidP="00724FAD" w:rsidRDefault="00724FAD">
      <w:pPr>
        <w:rPr>
          <w:lang w:eastAsia="da-DK"/>
        </w:rPr>
      </w:pPr>
      <w:r>
        <w:rPr>
          <w:lang w:eastAsia="da-DK"/>
        </w:rPr>
        <w:t>Der lægges vægt på:</w:t>
      </w:r>
    </w:p>
    <w:p w:rsidRPr="00163F6F" w:rsidR="00724FAD" w:rsidP="00724FAD" w:rsidRDefault="00724FAD">
      <w:pPr>
        <w:pStyle w:val="Listeafsnit"/>
        <w:numPr>
          <w:ilvl w:val="0"/>
          <w:numId w:val="16"/>
        </w:numPr>
        <w:rPr>
          <w:lang w:eastAsia="da-DK"/>
        </w:rPr>
      </w:pPr>
      <w:r w:rsidRPr="00163F6F">
        <w:rPr>
          <w:lang w:eastAsia="da-DK"/>
        </w:rPr>
        <w:t>A</w:t>
      </w:r>
      <w:r>
        <w:rPr>
          <w:lang w:eastAsia="da-DK"/>
        </w:rPr>
        <w:t>t eleverne opnår viden om sæson</w:t>
      </w:r>
      <w:r w:rsidRPr="00163F6F">
        <w:rPr>
          <w:lang w:eastAsia="da-DK"/>
        </w:rPr>
        <w:t xml:space="preserve"> og tilberedning af mad med sæsonens </w:t>
      </w:r>
      <w:r>
        <w:rPr>
          <w:lang w:eastAsia="da-DK"/>
        </w:rPr>
        <w:t>råvarer set ud fra et sensorisk</w:t>
      </w:r>
      <w:r w:rsidRPr="00163F6F">
        <w:rPr>
          <w:lang w:eastAsia="da-DK"/>
        </w:rPr>
        <w:t>, økonomisk og miljømæssigt perspektiv.</w:t>
      </w:r>
    </w:p>
    <w:p w:rsidRPr="00163F6F" w:rsidR="00724FAD" w:rsidP="00724FAD" w:rsidRDefault="00724FAD">
      <w:pPr>
        <w:pStyle w:val="Listeafsnit"/>
        <w:rPr>
          <w:lang w:eastAsia="da-DK"/>
        </w:rPr>
      </w:pPr>
    </w:p>
    <w:p w:rsidRPr="00163F6F" w:rsidR="00724FAD" w:rsidP="00724FAD" w:rsidRDefault="00724FAD">
      <w:pPr>
        <w:pStyle w:val="Listeafsnit"/>
        <w:numPr>
          <w:ilvl w:val="0"/>
          <w:numId w:val="16"/>
        </w:numPr>
        <w:rPr>
          <w:lang w:eastAsia="da-DK"/>
        </w:rPr>
      </w:pPr>
      <w:r w:rsidRPr="00163F6F">
        <w:rPr>
          <w:lang w:eastAsia="da-DK"/>
        </w:rPr>
        <w:t>At eleve</w:t>
      </w:r>
      <w:r>
        <w:rPr>
          <w:lang w:eastAsia="da-DK"/>
        </w:rPr>
        <w:t>rne tilegner sig forståelse for</w:t>
      </w:r>
      <w:r w:rsidRPr="00163F6F">
        <w:rPr>
          <w:lang w:eastAsia="da-DK"/>
        </w:rPr>
        <w:t xml:space="preserve"> </w:t>
      </w:r>
      <w:r>
        <w:rPr>
          <w:lang w:eastAsia="da-DK"/>
        </w:rPr>
        <w:t>samt</w:t>
      </w:r>
      <w:r w:rsidRPr="00163F6F">
        <w:rPr>
          <w:lang w:eastAsia="da-DK"/>
        </w:rPr>
        <w:t xml:space="preserve"> kan vælge og anvende sæsonens råvarer ved tilberedning</w:t>
      </w:r>
      <w:r>
        <w:rPr>
          <w:lang w:eastAsia="da-DK"/>
        </w:rPr>
        <w:t xml:space="preserve"> af mad.</w:t>
      </w:r>
    </w:p>
    <w:p w:rsidR="00677F09" w:rsidP="00677F09" w:rsidRDefault="00677F09"/>
    <w:p w:rsidRPr="00A70EA5" w:rsidR="00724FAD" w:rsidP="00724FAD" w:rsidRDefault="00724FAD">
      <w:pPr>
        <w:pStyle w:val="Overskrift2"/>
      </w:pPr>
      <w:bookmarkStart w:name="_Toc315779731" w:id="52"/>
      <w:r w:rsidRPr="00A70EA5">
        <w:t>Undervisningsmål</w:t>
      </w:r>
      <w:bookmarkEnd w:id="52"/>
    </w:p>
    <w:p w:rsidR="00724FAD" w:rsidP="00724FAD" w:rsidRDefault="00724FAD">
      <w:pPr>
        <w:rPr>
          <w:lang w:eastAsia="da-DK"/>
        </w:rPr>
      </w:pPr>
      <w:r>
        <w:rPr>
          <w:b/>
          <w:lang w:eastAsia="da-DK"/>
        </w:rPr>
        <w:t>Viden om</w:t>
      </w:r>
      <w:r w:rsidRPr="006862EF">
        <w:rPr>
          <w:b/>
          <w:lang w:eastAsia="da-DK"/>
        </w:rPr>
        <w:t>:</w:t>
      </w:r>
      <w:r>
        <w:rPr>
          <w:lang w:eastAsia="da-DK"/>
        </w:rPr>
        <w:t xml:space="preserve"> At der er et samspil mellem valg af råvarer i sæson og miljøet</w:t>
      </w:r>
      <w:r w:rsidRPr="006862EF">
        <w:rPr>
          <w:lang w:eastAsia="da-DK"/>
        </w:rPr>
        <w:t>,</w:t>
      </w:r>
      <w:r>
        <w:rPr>
          <w:lang w:eastAsia="da-DK"/>
        </w:rPr>
        <w:t xml:space="preserve"> smagen, kvaliteten og økonomien. </w:t>
      </w:r>
    </w:p>
    <w:p w:rsidRPr="006862EF" w:rsidR="00724FAD" w:rsidP="00724FAD" w:rsidRDefault="00724FAD">
      <w:pPr>
        <w:rPr>
          <w:lang w:eastAsia="da-DK"/>
        </w:rPr>
      </w:pPr>
      <w:r>
        <w:rPr>
          <w:b/>
          <w:lang w:eastAsia="da-DK"/>
        </w:rPr>
        <w:t>Færdigheder</w:t>
      </w:r>
      <w:r w:rsidRPr="006862EF">
        <w:rPr>
          <w:b/>
          <w:lang w:eastAsia="da-DK"/>
        </w:rPr>
        <w:t xml:space="preserve">: </w:t>
      </w:r>
      <w:r>
        <w:rPr>
          <w:lang w:eastAsia="da-DK"/>
        </w:rPr>
        <w:t>Eleverne skal demonstrere, at de kan o</w:t>
      </w:r>
      <w:r w:rsidRPr="006862EF">
        <w:rPr>
          <w:lang w:eastAsia="da-DK"/>
        </w:rPr>
        <w:t>mskrive</w:t>
      </w:r>
      <w:r>
        <w:rPr>
          <w:lang w:eastAsia="da-DK"/>
        </w:rPr>
        <w:t xml:space="preserve"> en opskrift og tilberede mad, så sæsonens råvarer anvendes. </w:t>
      </w:r>
    </w:p>
    <w:p w:rsidRPr="0040649F" w:rsidR="00724FAD" w:rsidP="00724FAD" w:rsidRDefault="00724FAD">
      <w:pPr>
        <w:rPr>
          <w:lang w:eastAsia="da-DK"/>
        </w:rPr>
      </w:pPr>
      <w:r>
        <w:rPr>
          <w:b/>
          <w:lang w:eastAsia="da-DK"/>
        </w:rPr>
        <w:t xml:space="preserve">Kompetencer: </w:t>
      </w:r>
      <w:r>
        <w:rPr>
          <w:lang w:eastAsia="da-DK"/>
        </w:rPr>
        <w:t>Eleverne skal kunne vælge, sammensætte og vurdere sæsonens råvarer og sammensætte måltider med disse.</w:t>
      </w:r>
    </w:p>
    <w:p w:rsidRPr="00E62145" w:rsidR="00724FAD" w:rsidP="00677F09" w:rsidRDefault="00724FAD">
      <w:pPr>
        <w:pStyle w:val="Overskrift2"/>
        <w:spacing w:before="0"/>
      </w:pPr>
      <w:bookmarkStart w:name="_Toc315779732" w:id="53"/>
      <w:r w:rsidRPr="00E62145">
        <w:lastRenderedPageBreak/>
        <w:t>Forslag til undervisningsforløb</w:t>
      </w:r>
      <w:bookmarkEnd w:id="53"/>
    </w:p>
    <w:p w:rsidRPr="008B52B8" w:rsidR="00724FAD" w:rsidP="00677F09" w:rsidRDefault="00724FAD">
      <w:pPr>
        <w:pStyle w:val="Overskrift3"/>
        <w:spacing w:before="0"/>
      </w:pPr>
      <w:bookmarkStart w:name="_Toc315779733" w:id="54"/>
      <w:r w:rsidRPr="008B52B8">
        <w:t>Elevforudsætninger:</w:t>
      </w:r>
      <w:bookmarkEnd w:id="54"/>
    </w:p>
    <w:p w:rsidR="00724FAD" w:rsidP="00724FAD" w:rsidRDefault="00724FAD">
      <w:pPr>
        <w:rPr>
          <w:lang w:eastAsia="da-DK"/>
        </w:rPr>
      </w:pPr>
      <w:r w:rsidRPr="00E616D8">
        <w:t>F</w:t>
      </w:r>
      <w:r w:rsidRPr="00E616D8">
        <w:rPr>
          <w:lang w:eastAsia="da-DK"/>
        </w:rPr>
        <w:t>or at eleverne</w:t>
      </w:r>
      <w:r>
        <w:rPr>
          <w:lang w:eastAsia="da-DK"/>
        </w:rPr>
        <w:t xml:space="preserve"> kan løse nedenstående opgaver</w:t>
      </w:r>
      <w:r w:rsidRPr="00E616D8">
        <w:rPr>
          <w:lang w:eastAsia="da-DK"/>
        </w:rPr>
        <w:t xml:space="preserve"> kræver det en </w:t>
      </w:r>
      <w:r>
        <w:rPr>
          <w:lang w:eastAsia="da-DK"/>
        </w:rPr>
        <w:t xml:space="preserve">introduktion til sæsonens råvarer, og hvilken betydning sæsonens råvarer har på prisen, smagen, kvaliteten, miljøet og </w:t>
      </w:r>
      <w:r w:rsidRPr="0056426C">
        <w:rPr>
          <w:lang w:eastAsia="da-DK"/>
        </w:rPr>
        <w:t>klimaet.</w:t>
      </w:r>
      <w:r>
        <w:rPr>
          <w:lang w:eastAsia="da-DK"/>
        </w:rPr>
        <w:t xml:space="preserve"> </w:t>
      </w:r>
    </w:p>
    <w:p w:rsidR="00724FAD" w:rsidP="00724FAD" w:rsidRDefault="00724FAD">
      <w:pPr>
        <w:rPr>
          <w:lang w:eastAsia="da-DK"/>
        </w:rPr>
      </w:pPr>
      <w:r>
        <w:rPr>
          <w:lang w:eastAsia="da-DK"/>
        </w:rPr>
        <w:t>Eleverne skal også introduceres til</w:t>
      </w:r>
      <w:r w:rsidRPr="00A70EA5">
        <w:rPr>
          <w:lang w:eastAsia="da-DK"/>
        </w:rPr>
        <w:t xml:space="preserve"> </w:t>
      </w:r>
      <w:r>
        <w:rPr>
          <w:lang w:eastAsia="da-DK"/>
        </w:rPr>
        <w:t xml:space="preserve">kalkulation og mængder/portionsstørrelser samt sensorisk bedømmelse. </w:t>
      </w:r>
    </w:p>
    <w:p w:rsidR="00724FAD" w:rsidP="00724FAD" w:rsidRDefault="00724FAD">
      <w:pPr>
        <w:rPr>
          <w:lang w:eastAsia="da-DK"/>
        </w:rPr>
      </w:pPr>
      <w:r>
        <w:rPr>
          <w:lang w:eastAsia="da-DK"/>
        </w:rPr>
        <w:t>Derudover skal materialets bilag udleveres til eleverne i forbindelse med opgaveløsning.</w:t>
      </w:r>
    </w:p>
    <w:p w:rsidR="00724FAD" w:rsidP="00724FAD" w:rsidRDefault="00724FAD">
      <w:pPr>
        <w:rPr>
          <w:lang w:eastAsia="da-DK"/>
        </w:rPr>
      </w:pPr>
    </w:p>
    <w:p w:rsidR="00724FAD" w:rsidP="00724FAD" w:rsidRDefault="00724FAD">
      <w:pPr>
        <w:jc w:val="center"/>
        <w:rPr>
          <w:b/>
          <w:sz w:val="24"/>
          <w:lang w:eastAsia="da-DK"/>
        </w:rPr>
      </w:pPr>
      <w:r>
        <w:rPr>
          <w:b/>
          <w:noProof/>
          <w:sz w:val="24"/>
          <w:lang w:eastAsia="da-DK"/>
        </w:rPr>
        <w:drawing>
          <wp:inline distT="0" distB="0" distL="0" distR="0" wp14:anchorId="74B96951" wp14:editId="080A470F">
            <wp:extent cx="3343375" cy="32400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fødevarer_nedtonet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43375" cy="3240000"/>
                    </a:xfrm>
                    <a:prstGeom prst="rect">
                      <a:avLst/>
                    </a:prstGeom>
                  </pic:spPr>
                </pic:pic>
              </a:graphicData>
            </a:graphic>
          </wp:inline>
        </w:drawing>
      </w:r>
    </w:p>
    <w:p w:rsidR="00724FAD" w:rsidP="00724FAD" w:rsidRDefault="00724FAD">
      <w:pPr>
        <w:rPr>
          <w:b/>
          <w:sz w:val="24"/>
          <w:lang w:eastAsia="da-DK"/>
        </w:rPr>
      </w:pPr>
    </w:p>
    <w:p w:rsidR="00724FAD" w:rsidP="00724FAD" w:rsidRDefault="00724FAD">
      <w:pPr>
        <w:rPr>
          <w:b/>
          <w:sz w:val="24"/>
          <w:lang w:eastAsia="da-DK"/>
        </w:rPr>
      </w:pPr>
    </w:p>
    <w:p w:rsidR="00724FAD" w:rsidP="00724FAD" w:rsidRDefault="00724FAD">
      <w:pPr>
        <w:pStyle w:val="Overskrift3"/>
      </w:pPr>
      <w:bookmarkStart w:name="_Toc315779734" w:id="55"/>
      <w:r>
        <w:t>Organisering:</w:t>
      </w:r>
      <w:bookmarkEnd w:id="55"/>
    </w:p>
    <w:p w:rsidRPr="00CC43A9" w:rsidR="00724FAD" w:rsidP="00724FAD" w:rsidRDefault="00724FAD">
      <w:pPr>
        <w:rPr>
          <w:lang w:eastAsia="da-DK"/>
        </w:rPr>
      </w:pPr>
      <w:r w:rsidRPr="00CC43A9">
        <w:rPr>
          <w:lang w:eastAsia="da-DK"/>
        </w:rPr>
        <w:t>I arbejdet med de følgende opgaver inddeles eleverne i par eller grupper</w:t>
      </w:r>
      <w:r>
        <w:rPr>
          <w:lang w:eastAsia="da-DK"/>
        </w:rPr>
        <w:t>.</w:t>
      </w:r>
    </w:p>
    <w:p w:rsidR="00724FAD" w:rsidP="00724FAD" w:rsidRDefault="00724FAD">
      <w:pPr>
        <w:rPr>
          <w:b/>
          <w:sz w:val="24"/>
          <w:lang w:eastAsia="da-DK"/>
        </w:rPr>
      </w:pPr>
      <w:r>
        <w:rPr>
          <w:b/>
          <w:sz w:val="24"/>
          <w:lang w:eastAsia="da-DK"/>
        </w:rPr>
        <w:br w:type="page"/>
      </w:r>
    </w:p>
    <w:p w:rsidR="00724FAD" w:rsidP="00724FAD" w:rsidRDefault="00724FAD">
      <w:pPr>
        <w:pStyle w:val="Overskrift3"/>
      </w:pPr>
      <w:bookmarkStart w:name="_Toc315779735" w:id="56"/>
      <w:r>
        <w:lastRenderedPageBreak/>
        <w:t>Undervisningsindhold:</w:t>
      </w:r>
      <w:bookmarkEnd w:id="56"/>
    </w:p>
    <w:p w:rsidRPr="00522758" w:rsidR="00724FAD" w:rsidP="00724FAD" w:rsidRDefault="00724FAD">
      <w:pPr>
        <w:rPr>
          <w:lang w:eastAsia="da-DK"/>
        </w:rPr>
      </w:pPr>
    </w:p>
    <w:p w:rsidRPr="00E62145" w:rsidR="00724FAD" w:rsidP="00724FAD" w:rsidRDefault="00724FAD">
      <w:pPr>
        <w:pStyle w:val="Listeafsnit"/>
        <w:numPr>
          <w:ilvl w:val="0"/>
          <w:numId w:val="17"/>
        </w:numPr>
        <w:rPr>
          <w:b/>
          <w:lang w:eastAsia="da-DK"/>
        </w:rPr>
      </w:pPr>
      <w:r w:rsidRPr="00E62145">
        <w:rPr>
          <w:b/>
          <w:lang w:eastAsia="da-DK"/>
        </w:rPr>
        <w:t>Undersøgelse af frugt og grøntsortiment</w:t>
      </w:r>
    </w:p>
    <w:p w:rsidR="00724FAD" w:rsidP="00724FAD" w:rsidRDefault="00724FAD">
      <w:pPr>
        <w:pStyle w:val="Listeafsnit"/>
      </w:pPr>
      <w:r>
        <w:rPr>
          <w:lang w:eastAsia="da-DK"/>
        </w:rPr>
        <w:t>Eleverne skal inden undervisningen undersøge, hvilken frugt og grønt de kan købe i deres supermarked og udfylde sæsonskemaet. H</w:t>
      </w:r>
      <w:r w:rsidRPr="006862EF">
        <w:t>vad er i sæson</w:t>
      </w:r>
      <w:r>
        <w:t>,</w:t>
      </w:r>
      <w:r w:rsidRPr="006862EF">
        <w:t xml:space="preserve"> og hvad er i</w:t>
      </w:r>
      <w:r>
        <w:t xml:space="preserve">kke i sæson? </w:t>
      </w:r>
    </w:p>
    <w:p w:rsidR="00724FAD" w:rsidP="00724FAD" w:rsidRDefault="00724FAD">
      <w:pPr>
        <w:pStyle w:val="Listeafsnit"/>
      </w:pPr>
    </w:p>
    <w:p w:rsidR="00724FAD" w:rsidP="00724FAD" w:rsidRDefault="00724FAD">
      <w:pPr>
        <w:pStyle w:val="Listeafsnit"/>
      </w:pPr>
      <w:r>
        <w:t>Motiver eleverne til at tage fotos eller klippe frugt og grøntbilleder ud af blade og reklamer.</w:t>
      </w:r>
    </w:p>
    <w:p w:rsidR="00724FAD" w:rsidP="00724FAD" w:rsidRDefault="00724FAD">
      <w:pPr>
        <w:ind w:firstLine="720"/>
      </w:pPr>
      <w:r>
        <w:t>Bilag 1: Sæsonskema til registrering af frugt og grøntsortiment</w:t>
      </w:r>
    </w:p>
    <w:p w:rsidR="00724FAD" w:rsidP="00724FAD" w:rsidRDefault="00724FAD">
      <w:pPr>
        <w:ind w:firstLine="720"/>
      </w:pPr>
    </w:p>
    <w:p w:rsidRPr="00E62145" w:rsidR="00724FAD" w:rsidP="00724FAD" w:rsidRDefault="00724FAD">
      <w:pPr>
        <w:pStyle w:val="Listeafsnit"/>
        <w:numPr>
          <w:ilvl w:val="0"/>
          <w:numId w:val="17"/>
        </w:numPr>
        <w:spacing w:after="0" w:line="240" w:lineRule="auto"/>
        <w:rPr>
          <w:rFonts w:cstheme="minorHAnsi"/>
          <w:b/>
        </w:rPr>
      </w:pPr>
      <w:r>
        <w:rPr>
          <w:rFonts w:cstheme="minorHAnsi"/>
          <w:b/>
        </w:rPr>
        <w:t>Klassens ABC sæson</w:t>
      </w:r>
      <w:r w:rsidRPr="00E62145">
        <w:rPr>
          <w:rFonts w:cstheme="minorHAnsi"/>
          <w:b/>
        </w:rPr>
        <w:t>guide</w:t>
      </w:r>
    </w:p>
    <w:p w:rsidR="00724FAD" w:rsidP="00724FAD" w:rsidRDefault="00724FAD">
      <w:pPr>
        <w:pStyle w:val="Listeafsnit"/>
        <w:spacing w:after="0" w:line="240" w:lineRule="auto"/>
        <w:rPr>
          <w:lang w:eastAsia="da-DK"/>
        </w:rPr>
      </w:pPr>
      <w:r>
        <w:rPr>
          <w:lang w:eastAsia="da-DK"/>
        </w:rPr>
        <w:t xml:space="preserve">Sammenhold på klassen elevernes eget sæsonskema med sæsonplakaten, så eleverne kan lave deres egen ABC sæsonguide. </w:t>
      </w:r>
    </w:p>
    <w:p w:rsidR="00724FAD" w:rsidP="00724FAD" w:rsidRDefault="00724FAD">
      <w:pPr>
        <w:pStyle w:val="Listeafsnit"/>
        <w:spacing w:after="0" w:line="240" w:lineRule="auto"/>
        <w:rPr>
          <w:lang w:eastAsia="da-DK"/>
        </w:rPr>
      </w:pPr>
    </w:p>
    <w:p w:rsidRPr="004E21D4" w:rsidR="00724FAD" w:rsidP="00724FAD" w:rsidRDefault="00724FAD">
      <w:pPr>
        <w:pStyle w:val="Listeafsnit"/>
        <w:spacing w:after="0" w:line="240" w:lineRule="auto"/>
        <w:rPr>
          <w:rFonts w:cstheme="minorHAnsi"/>
          <w:color w:val="0070C0"/>
          <w:u w:val="single"/>
        </w:rPr>
      </w:pPr>
      <w:r>
        <w:rPr>
          <w:lang w:eastAsia="da-DK"/>
        </w:rPr>
        <w:t xml:space="preserve">Eleverne kan også finde oplysninger på: </w:t>
      </w:r>
      <w:hyperlink w:history="1" r:id="rId58">
        <w:r w:rsidRPr="004E21D4">
          <w:rPr>
            <w:rStyle w:val="Hyperlink"/>
            <w:rFonts w:cstheme="minorHAnsi"/>
            <w:color w:val="0070C0"/>
          </w:rPr>
          <w:t>http://www.madpyramiden.dk/raavareleksikon</w:t>
        </w:r>
      </w:hyperlink>
    </w:p>
    <w:p w:rsidR="00724FAD" w:rsidP="00724FAD" w:rsidRDefault="00724FAD">
      <w:pPr>
        <w:pStyle w:val="Listeafsnit"/>
        <w:rPr>
          <w:lang w:eastAsia="da-DK"/>
        </w:rPr>
      </w:pPr>
    </w:p>
    <w:p w:rsidR="00724FAD" w:rsidP="00724FAD" w:rsidRDefault="00724FAD">
      <w:pPr>
        <w:pStyle w:val="Listeafsnit"/>
        <w:rPr>
          <w:lang w:eastAsia="da-DK"/>
        </w:rPr>
      </w:pPr>
      <w:r>
        <w:rPr>
          <w:lang w:eastAsia="da-DK"/>
        </w:rPr>
        <w:t>Bilag 2: Sæsonplakat</w:t>
      </w:r>
    </w:p>
    <w:p w:rsidR="00724FAD" w:rsidP="00724FAD" w:rsidRDefault="00724FAD">
      <w:pPr>
        <w:pStyle w:val="Listeafsnit"/>
        <w:rPr>
          <w:lang w:eastAsia="da-DK"/>
        </w:rPr>
      </w:pPr>
    </w:p>
    <w:p w:rsidR="00724FAD" w:rsidP="00724FAD" w:rsidRDefault="00724FAD">
      <w:pPr>
        <w:pStyle w:val="Listeafsnit"/>
        <w:rPr>
          <w:lang w:eastAsia="da-DK"/>
        </w:rPr>
      </w:pPr>
      <w:r>
        <w:rPr>
          <w:lang w:eastAsia="da-DK"/>
        </w:rPr>
        <w:t>Forslag til emner, der efterfølgende kan diskuteres.</w:t>
      </w:r>
    </w:p>
    <w:p w:rsidR="00724FAD" w:rsidP="00724FAD" w:rsidRDefault="00724FAD">
      <w:pPr>
        <w:pStyle w:val="Listeafsnit"/>
        <w:rPr>
          <w:lang w:eastAsia="da-DK"/>
        </w:rPr>
      </w:pPr>
    </w:p>
    <w:p w:rsidR="00724FAD" w:rsidP="00724FAD" w:rsidRDefault="00724FAD">
      <w:pPr>
        <w:pStyle w:val="Listeafsnit"/>
        <w:numPr>
          <w:ilvl w:val="0"/>
          <w:numId w:val="18"/>
        </w:numPr>
        <w:rPr>
          <w:lang w:eastAsia="da-DK"/>
        </w:rPr>
      </w:pPr>
      <w:r>
        <w:rPr>
          <w:lang w:eastAsia="da-DK"/>
        </w:rPr>
        <w:t>Hvad er fordelene ved at købe sæsonens råvarer?</w:t>
      </w:r>
    </w:p>
    <w:p w:rsidR="00724FAD" w:rsidP="00724FAD" w:rsidRDefault="00724FAD">
      <w:pPr>
        <w:pStyle w:val="Listeafsnit"/>
        <w:numPr>
          <w:ilvl w:val="0"/>
          <w:numId w:val="18"/>
        </w:numPr>
        <w:rPr>
          <w:lang w:eastAsia="da-DK"/>
        </w:rPr>
      </w:pPr>
      <w:r>
        <w:rPr>
          <w:lang w:eastAsia="da-DK"/>
        </w:rPr>
        <w:t>Hvad er grunden til, at vi kan købe så mange råvarer udenfor sæsonen? Fx jordbær i december.</w:t>
      </w:r>
    </w:p>
    <w:p w:rsidR="00724FAD" w:rsidP="00724FAD" w:rsidRDefault="00724FAD">
      <w:pPr>
        <w:pStyle w:val="Listeafsnit"/>
        <w:ind w:left="1440"/>
        <w:rPr>
          <w:lang w:eastAsia="da-DK"/>
        </w:rPr>
      </w:pPr>
    </w:p>
    <w:p w:rsidR="00724FAD" w:rsidP="00724FAD" w:rsidRDefault="00724FAD">
      <w:pPr>
        <w:pStyle w:val="Listeafsnit"/>
        <w:ind w:left="1440"/>
        <w:rPr>
          <w:lang w:eastAsia="da-DK"/>
        </w:rPr>
      </w:pPr>
    </w:p>
    <w:p w:rsidR="00724FAD" w:rsidP="00724FAD" w:rsidRDefault="00724FAD">
      <w:pPr>
        <w:pStyle w:val="Listeafsnit"/>
        <w:numPr>
          <w:ilvl w:val="0"/>
          <w:numId w:val="17"/>
        </w:numPr>
        <w:rPr>
          <w:lang w:eastAsia="da-DK"/>
        </w:rPr>
      </w:pPr>
      <w:r w:rsidRPr="003B7F0D">
        <w:rPr>
          <w:b/>
          <w:lang w:eastAsia="da-DK"/>
        </w:rPr>
        <w:t xml:space="preserve">Introduktion til køkkenøvelsen - </w:t>
      </w:r>
      <w:r>
        <w:rPr>
          <w:b/>
        </w:rPr>
        <w:t>Tilpasning af minestronesuppe</w:t>
      </w:r>
      <w:r w:rsidRPr="003B7F0D">
        <w:rPr>
          <w:b/>
        </w:rPr>
        <w:t xml:space="preserve"> efter sæsonens råvarer</w:t>
      </w:r>
    </w:p>
    <w:p w:rsidR="00724FAD" w:rsidP="00724FAD" w:rsidRDefault="00724FAD">
      <w:pPr>
        <w:pStyle w:val="Listeafsnit"/>
      </w:pPr>
      <w:r>
        <w:t>Eleverne skal med udgangspunkt i opskriften minestronesuppe, lave forslag til 4 forskellige versioner, én til hver årstid. De skal her demonstrere, at de kan arbejde med sæsonens råvarer.</w:t>
      </w:r>
    </w:p>
    <w:p w:rsidR="00724FAD" w:rsidP="00724FAD" w:rsidRDefault="00724FAD">
      <w:pPr>
        <w:pStyle w:val="Listeafsnit"/>
      </w:pPr>
    </w:p>
    <w:p w:rsidR="00724FAD" w:rsidP="00724FAD" w:rsidRDefault="00724FAD">
      <w:pPr>
        <w:pStyle w:val="Listeafsnit"/>
      </w:pPr>
      <w:r>
        <w:t>Bilag 3: Minestronesuppe</w:t>
      </w:r>
    </w:p>
    <w:p w:rsidR="00724FAD" w:rsidP="00724FAD" w:rsidRDefault="00724FAD">
      <w:pPr>
        <w:spacing w:after="0" w:line="240" w:lineRule="auto"/>
        <w:ind w:left="720"/>
        <w:rPr>
          <w:lang w:eastAsia="da-DK"/>
        </w:rPr>
      </w:pPr>
      <w:r>
        <w:rPr>
          <w:lang w:eastAsia="da-DK"/>
        </w:rPr>
        <w:t>Udlever en liste over råvarekurvens indhold</w:t>
      </w:r>
      <w:r w:rsidRPr="000F4F4A">
        <w:t xml:space="preserve"> </w:t>
      </w:r>
      <w:r>
        <w:t>og indkøbspriser i de fire sæsoner, så eleverne løser opgaven inden for en given ramme</w:t>
      </w:r>
      <w:r>
        <w:rPr>
          <w:lang w:eastAsia="da-DK"/>
        </w:rPr>
        <w:t xml:space="preserve">. </w:t>
      </w:r>
    </w:p>
    <w:p w:rsidR="00724FAD" w:rsidP="00724FAD" w:rsidRDefault="00724FAD">
      <w:pPr>
        <w:spacing w:after="0" w:line="240" w:lineRule="auto"/>
        <w:ind w:left="720"/>
        <w:rPr>
          <w:lang w:eastAsia="da-DK"/>
        </w:rPr>
      </w:pPr>
    </w:p>
    <w:p w:rsidR="00724FAD" w:rsidP="00724FAD" w:rsidRDefault="00724FAD">
      <w:pPr>
        <w:pStyle w:val="Listeafsnit"/>
        <w:rPr>
          <w:lang w:eastAsia="da-DK"/>
        </w:rPr>
      </w:pPr>
      <w:r>
        <w:rPr>
          <w:lang w:eastAsia="da-DK"/>
        </w:rPr>
        <w:t xml:space="preserve">Eleverne skal inden timens afslutning aflevere deres varebestilling på suppen, </w:t>
      </w:r>
      <w:r>
        <w:t>hvis råvarer er i sæson lige nu, samt en af supperne, hvis råvarer ikke er i sæson. S</w:t>
      </w:r>
      <w:r>
        <w:rPr>
          <w:lang w:eastAsia="da-DK"/>
        </w:rPr>
        <w:t>amt en arbejdsplan for køkkenøvelsen. Arbejdsplanen kan evt. udleveres som en hjemmeopgave.</w:t>
      </w:r>
    </w:p>
    <w:p w:rsidR="00724FAD" w:rsidP="00724FAD" w:rsidRDefault="00724FAD">
      <w:pPr>
        <w:pStyle w:val="Listeafsnit"/>
        <w:rPr>
          <w:lang w:eastAsia="da-DK"/>
        </w:rPr>
      </w:pPr>
    </w:p>
    <w:p w:rsidR="00724FAD" w:rsidP="00724FAD" w:rsidRDefault="00724FAD">
      <w:pPr>
        <w:pStyle w:val="Listeafsnit"/>
        <w:rPr>
          <w:lang w:eastAsia="da-DK"/>
        </w:rPr>
      </w:pPr>
      <w:r>
        <w:rPr>
          <w:lang w:eastAsia="da-DK"/>
        </w:rPr>
        <w:t>Hvordan ser deres valg af råvarer ud i forhold til Y-tallerkenen og klimatallerkenen? Kan supperne anrettes efter de to tallerkenmodeller, eller skal der lave ændringer i valg af råvarer?</w:t>
      </w:r>
    </w:p>
    <w:p w:rsidR="00724FAD" w:rsidP="00724FAD" w:rsidRDefault="00724FAD">
      <w:pPr>
        <w:spacing w:after="0" w:line="240" w:lineRule="auto"/>
        <w:ind w:left="720"/>
        <w:rPr>
          <w:lang w:eastAsia="da-DK"/>
        </w:rPr>
      </w:pPr>
      <w:r>
        <w:rPr>
          <w:lang w:eastAsia="da-DK"/>
        </w:rPr>
        <w:t>Bilag 4: Y- tallerken</w:t>
      </w:r>
    </w:p>
    <w:p w:rsidR="00724FAD" w:rsidP="00724FAD" w:rsidRDefault="00724FAD">
      <w:pPr>
        <w:spacing w:after="0" w:line="240" w:lineRule="auto"/>
        <w:ind w:left="720"/>
        <w:rPr>
          <w:lang w:eastAsia="da-DK"/>
        </w:rPr>
      </w:pPr>
      <w:r>
        <w:rPr>
          <w:lang w:eastAsia="da-DK"/>
        </w:rPr>
        <w:t>Bilag 5: Klimatallerken</w:t>
      </w:r>
    </w:p>
    <w:p w:rsidR="00724FAD" w:rsidP="00724FAD" w:rsidRDefault="00724FAD">
      <w:pPr>
        <w:spacing w:after="0" w:line="240" w:lineRule="auto"/>
        <w:ind w:left="720"/>
        <w:rPr>
          <w:lang w:eastAsia="da-DK"/>
        </w:rPr>
      </w:pPr>
      <w:r>
        <w:rPr>
          <w:lang w:eastAsia="da-DK"/>
        </w:rPr>
        <w:lastRenderedPageBreak/>
        <w:t>Bilag 6: Forslag til råvarekurvens indhold – sommer, efterår, vinter og forår</w:t>
      </w:r>
    </w:p>
    <w:p w:rsidR="00724FAD" w:rsidP="00724FAD" w:rsidRDefault="00724FAD">
      <w:pPr>
        <w:spacing w:after="0" w:line="240" w:lineRule="auto"/>
        <w:ind w:left="720"/>
        <w:rPr>
          <w:lang w:eastAsia="da-DK"/>
        </w:rPr>
      </w:pPr>
      <w:r>
        <w:rPr>
          <w:lang w:eastAsia="da-DK"/>
        </w:rPr>
        <w:t xml:space="preserve">Bilag 7: Skabelon til varebestilling </w:t>
      </w:r>
    </w:p>
    <w:p w:rsidR="00724FAD" w:rsidP="00724FAD" w:rsidRDefault="00724FAD">
      <w:pPr>
        <w:spacing w:after="0" w:line="240" w:lineRule="auto"/>
        <w:ind w:left="720"/>
        <w:rPr>
          <w:lang w:eastAsia="da-DK"/>
        </w:rPr>
      </w:pPr>
      <w:r>
        <w:rPr>
          <w:lang w:eastAsia="da-DK"/>
        </w:rPr>
        <w:t>Bilag 8: Skabelon til arbejdsplan for køkkenøvelsen</w:t>
      </w:r>
    </w:p>
    <w:p w:rsidR="00724FAD" w:rsidP="00724FAD" w:rsidRDefault="00724FAD">
      <w:pPr>
        <w:spacing w:after="0" w:line="240" w:lineRule="auto"/>
        <w:ind w:left="720"/>
        <w:rPr>
          <w:lang w:eastAsia="da-DK"/>
        </w:rPr>
      </w:pPr>
    </w:p>
    <w:p w:rsidR="00724FAD" w:rsidP="00724FAD" w:rsidRDefault="00724FAD">
      <w:pPr>
        <w:pStyle w:val="Listeafsnit"/>
        <w:rPr>
          <w:szCs w:val="20"/>
        </w:rPr>
      </w:pPr>
      <w:r>
        <w:t>Derudover skal eleverne introduceres via et</w:t>
      </w:r>
      <w:r>
        <w:rPr>
          <w:szCs w:val="20"/>
        </w:rPr>
        <w:t xml:space="preserve"> regneeksempel på</w:t>
      </w:r>
      <w:r w:rsidRPr="00476B63">
        <w:rPr>
          <w:szCs w:val="20"/>
        </w:rPr>
        <w:t xml:space="preserve"> </w:t>
      </w:r>
      <w:r>
        <w:rPr>
          <w:szCs w:val="20"/>
        </w:rPr>
        <w:t>prisudregning/kalkulation og mængdeberegning. Inddel klassen i fire grupper og afsæt tid til, at de kan udregne priser og mængder på fire supper, en i hver sæson, til to personer.</w:t>
      </w:r>
    </w:p>
    <w:p w:rsidR="00724FAD" w:rsidP="00677F09" w:rsidRDefault="00724FAD"/>
    <w:p w:rsidRPr="00E411EE" w:rsidR="00724FAD" w:rsidP="00724FAD" w:rsidRDefault="00724FAD">
      <w:pPr>
        <w:pStyle w:val="Listeafsnit"/>
        <w:numPr>
          <w:ilvl w:val="0"/>
          <w:numId w:val="17"/>
        </w:numPr>
        <w:rPr>
          <w:b/>
          <w:lang w:eastAsia="da-DK"/>
        </w:rPr>
      </w:pPr>
      <w:r w:rsidRPr="00E411EE">
        <w:rPr>
          <w:b/>
          <w:lang w:eastAsia="da-DK"/>
        </w:rPr>
        <w:t xml:space="preserve">Køkkenøvelse - Tilberedning og anretning af minestronesuppe m. tilbehør </w:t>
      </w:r>
    </w:p>
    <w:p w:rsidR="00724FAD" w:rsidP="00724FAD" w:rsidRDefault="00724FAD">
      <w:pPr>
        <w:pStyle w:val="Listeafsnit"/>
        <w:rPr>
          <w:lang w:eastAsia="da-DK"/>
        </w:rPr>
      </w:pPr>
      <w:r>
        <w:rPr>
          <w:lang w:eastAsia="da-DK"/>
        </w:rPr>
        <w:t xml:space="preserve">Eleverne skal tilberede </w:t>
      </w:r>
      <w:r>
        <w:t>den af de fire supper, hvis råvarer er i sæson lige nu, samt en af supperne, hvis råvarer ikke er i sæson.</w:t>
      </w:r>
    </w:p>
    <w:p w:rsidR="00724FAD" w:rsidP="00677F09" w:rsidRDefault="00724FAD">
      <w:pPr>
        <w:rPr>
          <w:lang w:eastAsia="da-DK"/>
        </w:rPr>
      </w:pPr>
    </w:p>
    <w:p w:rsidRPr="000A5FCC" w:rsidR="00724FAD" w:rsidP="00724FAD" w:rsidRDefault="00724FAD">
      <w:pPr>
        <w:pStyle w:val="Listeafsnit"/>
        <w:numPr>
          <w:ilvl w:val="0"/>
          <w:numId w:val="17"/>
        </w:numPr>
        <w:rPr>
          <w:b/>
          <w:lang w:eastAsia="da-DK"/>
        </w:rPr>
      </w:pPr>
      <w:r>
        <w:rPr>
          <w:b/>
          <w:lang w:eastAsia="da-DK"/>
        </w:rPr>
        <w:t>Opsamling og bedømmelse</w:t>
      </w:r>
    </w:p>
    <w:p w:rsidR="00724FAD" w:rsidP="00724FAD" w:rsidRDefault="00724FAD">
      <w:pPr>
        <w:pStyle w:val="Listeafsnit"/>
        <w:rPr>
          <w:lang w:eastAsia="da-DK"/>
        </w:rPr>
      </w:pPr>
      <w:r>
        <w:rPr>
          <w:lang w:eastAsia="da-DK"/>
        </w:rPr>
        <w:t>Lad eleverne smage og vurdere hinandens supper m. tilbehør gruppevis. De skal s</w:t>
      </w:r>
      <w:r>
        <w:t xml:space="preserve">ammenligne minestronesuppen, hvis råvarer er i sæson, med suppen hvis råvarer ikke er i sæson </w:t>
      </w:r>
      <w:r>
        <w:rPr>
          <w:lang w:eastAsia="da-DK"/>
        </w:rPr>
        <w:t>ud fra følgende kriterier:</w:t>
      </w:r>
    </w:p>
    <w:p w:rsidR="00724FAD" w:rsidP="00724FAD" w:rsidRDefault="00724FAD">
      <w:pPr>
        <w:pStyle w:val="Listeafsnit"/>
        <w:rPr>
          <w:lang w:eastAsia="da-DK"/>
        </w:rPr>
      </w:pPr>
    </w:p>
    <w:p w:rsidR="00724FAD" w:rsidP="00724FAD" w:rsidRDefault="00724FAD">
      <w:pPr>
        <w:pStyle w:val="Listeafsnit"/>
        <w:numPr>
          <w:ilvl w:val="0"/>
          <w:numId w:val="6"/>
        </w:numPr>
        <w:rPr>
          <w:lang w:eastAsia="da-DK"/>
        </w:rPr>
      </w:pPr>
      <w:r>
        <w:rPr>
          <w:lang w:eastAsia="da-DK"/>
        </w:rPr>
        <w:t>Sanserne (Grundsmage, konsistens, farve, duft, udseende)</w:t>
      </w:r>
    </w:p>
    <w:p w:rsidR="00724FAD" w:rsidP="00724FAD" w:rsidRDefault="00724FAD">
      <w:pPr>
        <w:pStyle w:val="Listeafsnit"/>
        <w:numPr>
          <w:ilvl w:val="0"/>
          <w:numId w:val="6"/>
        </w:numPr>
        <w:rPr>
          <w:lang w:eastAsia="da-DK"/>
        </w:rPr>
      </w:pPr>
      <w:r>
        <w:rPr>
          <w:lang w:eastAsia="da-DK"/>
        </w:rPr>
        <w:t>Pris</w:t>
      </w:r>
    </w:p>
    <w:p w:rsidR="00724FAD" w:rsidP="00724FAD" w:rsidRDefault="00724FAD">
      <w:pPr>
        <w:pStyle w:val="Listeafsnit"/>
        <w:numPr>
          <w:ilvl w:val="0"/>
          <w:numId w:val="6"/>
        </w:numPr>
        <w:rPr>
          <w:lang w:eastAsia="da-DK"/>
        </w:rPr>
      </w:pPr>
      <w:r>
        <w:rPr>
          <w:lang w:eastAsia="da-DK"/>
        </w:rPr>
        <w:t>Sæson råvarer</w:t>
      </w:r>
    </w:p>
    <w:p w:rsidR="00724FAD" w:rsidP="00724FAD" w:rsidRDefault="00724FAD">
      <w:pPr>
        <w:pStyle w:val="Listeafsnit"/>
        <w:numPr>
          <w:ilvl w:val="0"/>
          <w:numId w:val="6"/>
        </w:numPr>
        <w:rPr>
          <w:lang w:eastAsia="da-DK"/>
        </w:rPr>
      </w:pPr>
      <w:r>
        <w:rPr>
          <w:lang w:eastAsia="da-DK"/>
        </w:rPr>
        <w:t>Anretning</w:t>
      </w:r>
    </w:p>
    <w:p w:rsidR="00724FAD" w:rsidP="00724FAD" w:rsidRDefault="00724FAD">
      <w:pPr>
        <w:pStyle w:val="Listeafsnit"/>
        <w:numPr>
          <w:ilvl w:val="0"/>
          <w:numId w:val="6"/>
        </w:numPr>
        <w:rPr>
          <w:lang w:eastAsia="da-DK"/>
        </w:rPr>
      </w:pPr>
      <w:r>
        <w:rPr>
          <w:lang w:eastAsia="da-DK"/>
        </w:rPr>
        <w:t>Samlet vurdering</w:t>
      </w:r>
    </w:p>
    <w:p w:rsidR="00724FAD" w:rsidP="00724FAD" w:rsidRDefault="00724FAD">
      <w:pPr>
        <w:ind w:left="709"/>
        <w:rPr>
          <w:lang w:eastAsia="da-DK"/>
        </w:rPr>
      </w:pPr>
      <w:r>
        <w:rPr>
          <w:szCs w:val="20"/>
        </w:rPr>
        <w:t>B</w:t>
      </w:r>
      <w:r w:rsidRPr="0056426C">
        <w:rPr>
          <w:szCs w:val="20"/>
        </w:rPr>
        <w:t xml:space="preserve">ilag </w:t>
      </w:r>
      <w:r>
        <w:rPr>
          <w:szCs w:val="20"/>
        </w:rPr>
        <w:t>9</w:t>
      </w:r>
      <w:r w:rsidRPr="0056426C">
        <w:rPr>
          <w:szCs w:val="20"/>
        </w:rPr>
        <w:t xml:space="preserve">: </w:t>
      </w:r>
      <w:r>
        <w:rPr>
          <w:szCs w:val="20"/>
        </w:rPr>
        <w:t>Bedømmelsesskema</w:t>
      </w:r>
    </w:p>
    <w:p w:rsidR="00724FAD" w:rsidP="00724FAD" w:rsidRDefault="00724FAD">
      <w:pPr>
        <w:ind w:left="1134"/>
        <w:rPr>
          <w:lang w:eastAsia="da-DK"/>
        </w:rPr>
      </w:pPr>
    </w:p>
    <w:p w:rsidR="00724FAD" w:rsidP="00724FAD" w:rsidRDefault="00724FAD">
      <w:pPr>
        <w:pStyle w:val="Listeafsnit"/>
        <w:ind w:left="1440"/>
        <w:rPr>
          <w:lang w:eastAsia="da-DK"/>
        </w:rPr>
      </w:pPr>
    </w:p>
    <w:p w:rsidR="00724FAD" w:rsidP="00724FAD" w:rsidRDefault="00724FAD">
      <w:pPr>
        <w:pStyle w:val="Listeafsnit"/>
        <w:spacing w:after="0" w:line="240" w:lineRule="auto"/>
        <w:rPr>
          <w:lang w:eastAsia="da-DK"/>
        </w:rPr>
      </w:pPr>
    </w:p>
    <w:p w:rsidR="00724FAD" w:rsidP="00724FAD" w:rsidRDefault="00724FAD"/>
    <w:p w:rsidR="00724FAD" w:rsidP="00724FAD" w:rsidRDefault="00724FAD">
      <w:r>
        <w:br w:type="page"/>
      </w:r>
    </w:p>
    <w:p w:rsidR="00724FAD" w:rsidP="00724FAD" w:rsidRDefault="00724FAD">
      <w:pPr>
        <w:pStyle w:val="Overskrift2"/>
      </w:pPr>
      <w:bookmarkStart w:name="_Toc315779736" w:id="57"/>
      <w:r>
        <w:lastRenderedPageBreak/>
        <w:t>Materialeliste</w:t>
      </w:r>
      <w:bookmarkEnd w:id="57"/>
    </w:p>
    <w:p w:rsidRPr="00522758" w:rsidR="00724FAD" w:rsidP="00724FAD" w:rsidRDefault="00724FAD">
      <w:pPr>
        <w:rPr>
          <w:lang w:eastAsia="da-DK"/>
        </w:rPr>
      </w:pPr>
    </w:p>
    <w:p w:rsidRPr="00151916" w:rsidR="00724FAD" w:rsidP="00724FAD" w:rsidRDefault="00724FAD">
      <w:pPr>
        <w:spacing w:after="0" w:line="240" w:lineRule="auto"/>
        <w:rPr>
          <w:b/>
          <w:i/>
          <w:sz w:val="24"/>
        </w:rPr>
      </w:pPr>
      <w:r>
        <w:rPr>
          <w:b/>
          <w:i/>
          <w:sz w:val="24"/>
        </w:rPr>
        <w:t>Mad til mennesker – Grundforløb</w:t>
      </w:r>
      <w:r w:rsidRPr="00151916">
        <w:rPr>
          <w:b/>
          <w:i/>
          <w:sz w:val="24"/>
        </w:rPr>
        <w:t xml:space="preserve"> </w:t>
      </w:r>
    </w:p>
    <w:p w:rsidR="00724FAD" w:rsidP="00724FAD" w:rsidRDefault="00724FAD">
      <w:pPr>
        <w:spacing w:after="0" w:line="240" w:lineRule="auto"/>
      </w:pPr>
      <w:r>
        <w:t>Side</w:t>
      </w:r>
      <w:r w:rsidRPr="00B85082">
        <w:t xml:space="preserve"> 150-157</w:t>
      </w:r>
      <w:r>
        <w:t xml:space="preserve"> Omhandler en gennemgang af kalkulation.</w:t>
      </w:r>
    </w:p>
    <w:p w:rsidRPr="00B85082" w:rsidR="00724FAD" w:rsidP="00724FAD" w:rsidRDefault="00724FAD">
      <w:pPr>
        <w:spacing w:after="0" w:line="240" w:lineRule="auto"/>
      </w:pPr>
      <w:r>
        <w:t>Side 148-149 Omhandler en gennemgang af portionering.</w:t>
      </w:r>
    </w:p>
    <w:p w:rsidR="00724FAD" w:rsidP="00724FAD" w:rsidRDefault="00724FAD">
      <w:pPr>
        <w:spacing w:after="0" w:line="240" w:lineRule="auto"/>
        <w:rPr>
          <w:sz w:val="24"/>
        </w:rPr>
      </w:pPr>
    </w:p>
    <w:p w:rsidR="00724FAD" w:rsidP="00724FAD" w:rsidRDefault="00724FAD">
      <w:r>
        <w:t xml:space="preserve">Clausen, Marianne et. al.  (2011) </w:t>
      </w:r>
      <w:r>
        <w:rPr>
          <w:i/>
        </w:rPr>
        <w:t xml:space="preserve">Mad til mennesker – Grundforløb. </w:t>
      </w:r>
      <w:r>
        <w:t>2. udgave, 1. oplag.</w:t>
      </w:r>
      <w:r w:rsidRPr="00C15AD1">
        <w:t xml:space="preserve"> Erhvervsskolernes </w:t>
      </w:r>
      <w:r>
        <w:t xml:space="preserve">Forlag. </w:t>
      </w:r>
    </w:p>
    <w:p w:rsidR="00724FAD" w:rsidP="00724FAD" w:rsidRDefault="00724FAD">
      <w:pPr>
        <w:spacing w:after="0" w:line="240" w:lineRule="auto"/>
      </w:pPr>
    </w:p>
    <w:p w:rsidRPr="00151916" w:rsidR="00724FAD" w:rsidP="00724FAD" w:rsidRDefault="00724FAD">
      <w:pPr>
        <w:spacing w:after="0" w:line="240" w:lineRule="auto"/>
        <w:rPr>
          <w:b/>
          <w:i/>
          <w:sz w:val="24"/>
        </w:rPr>
      </w:pPr>
      <w:r>
        <w:rPr>
          <w:b/>
          <w:i/>
          <w:sz w:val="24"/>
        </w:rPr>
        <w:t>Råvareleksikon</w:t>
      </w:r>
      <w:r w:rsidRPr="00151916">
        <w:rPr>
          <w:b/>
          <w:i/>
          <w:sz w:val="24"/>
        </w:rPr>
        <w:t xml:space="preserve"> </w:t>
      </w:r>
    </w:p>
    <w:p w:rsidR="00724FAD" w:rsidP="00724FAD" w:rsidRDefault="00724FAD">
      <w:pPr>
        <w:spacing w:after="0" w:line="240" w:lineRule="auto"/>
      </w:pPr>
      <w:r>
        <w:t>Hjemmesiden indeholder informationer om råvarer, holdbarhed, kendetegn, anvendelse, opbevaring, ernæring og sæson.</w:t>
      </w:r>
    </w:p>
    <w:p w:rsidR="00724FAD" w:rsidP="00724FAD" w:rsidRDefault="00724FAD">
      <w:pPr>
        <w:spacing w:after="0" w:line="240" w:lineRule="auto"/>
      </w:pPr>
    </w:p>
    <w:p w:rsidR="00724FAD" w:rsidP="00724FAD" w:rsidRDefault="00724FAD">
      <w:pPr>
        <w:spacing w:after="0" w:line="240" w:lineRule="auto"/>
      </w:pPr>
      <w:r>
        <w:t xml:space="preserve">FDB. </w:t>
      </w:r>
      <w:r w:rsidRPr="00151916">
        <w:rPr>
          <w:i/>
        </w:rPr>
        <w:t>Råvareleksikon.</w:t>
      </w:r>
      <w:r w:rsidRPr="00151916">
        <w:rPr>
          <w:b/>
          <w:i/>
        </w:rPr>
        <w:t xml:space="preserve"> </w:t>
      </w:r>
      <w:r>
        <w:t xml:space="preserve">Lokaliseret d. 1. december 2011: </w:t>
      </w:r>
      <w:hyperlink w:history="1" r:id="rId59">
        <w:r w:rsidRPr="0014670B">
          <w:rPr>
            <w:rStyle w:val="Hyperlink"/>
          </w:rPr>
          <w:t>http://www.madpyramiden.dk/raavareleksikon</w:t>
        </w:r>
      </w:hyperlink>
    </w:p>
    <w:p w:rsidRPr="006862EF" w:rsidR="00724FAD" w:rsidP="00724FAD" w:rsidRDefault="00724FAD">
      <w:pPr>
        <w:spacing w:after="0" w:line="240" w:lineRule="auto"/>
        <w:rPr>
          <w:color w:val="0070C0"/>
        </w:rPr>
      </w:pPr>
    </w:p>
    <w:p w:rsidR="00724FAD" w:rsidP="00724FAD" w:rsidRDefault="00724FAD">
      <w:pPr>
        <w:spacing w:after="0" w:line="240" w:lineRule="auto"/>
        <w:rPr>
          <w:b/>
          <w:i/>
          <w:sz w:val="24"/>
          <w:lang w:eastAsia="da-DK"/>
        </w:rPr>
      </w:pPr>
    </w:p>
    <w:p w:rsidR="00724FAD" w:rsidP="00724FAD" w:rsidRDefault="00724FAD">
      <w:pPr>
        <w:spacing w:after="0" w:line="240" w:lineRule="auto"/>
        <w:rPr>
          <w:b/>
          <w:i/>
          <w:sz w:val="24"/>
          <w:lang w:eastAsia="da-DK"/>
        </w:rPr>
      </w:pPr>
      <w:r>
        <w:rPr>
          <w:b/>
          <w:i/>
          <w:sz w:val="24"/>
          <w:lang w:eastAsia="da-DK"/>
        </w:rPr>
        <w:t>Alle Aarstidernes livretter</w:t>
      </w:r>
    </w:p>
    <w:p w:rsidR="00724FAD" w:rsidP="00724FAD" w:rsidRDefault="00724FAD">
      <w:pPr>
        <w:spacing w:after="0" w:line="240" w:lineRule="auto"/>
        <w:rPr>
          <w:lang w:eastAsia="da-DK"/>
        </w:rPr>
      </w:pPr>
      <w:r>
        <w:rPr>
          <w:lang w:eastAsia="da-DK"/>
        </w:rPr>
        <w:t xml:space="preserve">I denne kogebog har Søren Ejlersen samlet alle Aarstidernes livretter, der følger årstiden. </w:t>
      </w:r>
    </w:p>
    <w:p w:rsidR="00724FAD" w:rsidP="00724FAD" w:rsidRDefault="00724FAD">
      <w:pPr>
        <w:spacing w:after="0" w:line="240" w:lineRule="auto"/>
        <w:rPr>
          <w:lang w:eastAsia="da-DK"/>
        </w:rPr>
      </w:pPr>
    </w:p>
    <w:p w:rsidR="00724FAD" w:rsidP="00724FAD" w:rsidRDefault="00724FAD">
      <w:pPr>
        <w:spacing w:after="0" w:line="240" w:lineRule="auto"/>
        <w:rPr>
          <w:lang w:eastAsia="da-DK"/>
        </w:rPr>
      </w:pPr>
      <w:r>
        <w:rPr>
          <w:lang w:eastAsia="da-DK"/>
        </w:rPr>
        <w:t xml:space="preserve">Ejlersen, Søren m. fl. (2011) </w:t>
      </w:r>
      <w:r>
        <w:rPr>
          <w:i/>
          <w:lang w:eastAsia="da-DK"/>
        </w:rPr>
        <w:t xml:space="preserve">Alle Aarstidernes livretter. </w:t>
      </w:r>
      <w:r>
        <w:rPr>
          <w:lang w:eastAsia="da-DK"/>
        </w:rPr>
        <w:t>1. udgave. Politikkens forlag.</w:t>
      </w:r>
      <w:r>
        <w:rPr>
          <w:i/>
          <w:lang w:eastAsia="da-DK"/>
        </w:rPr>
        <w:t xml:space="preserve"> </w:t>
      </w:r>
      <w:r>
        <w:rPr>
          <w:lang w:eastAsia="da-DK"/>
        </w:rPr>
        <w:t xml:space="preserve">  </w:t>
      </w:r>
    </w:p>
    <w:p w:rsidR="00724FAD" w:rsidP="00724FAD" w:rsidRDefault="00724FAD">
      <w:pPr>
        <w:spacing w:after="0" w:line="240" w:lineRule="auto"/>
        <w:rPr>
          <w:b/>
          <w:i/>
          <w:sz w:val="24"/>
          <w:lang w:eastAsia="da-DK"/>
        </w:rPr>
      </w:pPr>
    </w:p>
    <w:p w:rsidR="00724FAD" w:rsidP="00724FAD" w:rsidRDefault="00724FAD">
      <w:pPr>
        <w:spacing w:after="0" w:line="240" w:lineRule="auto"/>
        <w:rPr>
          <w:b/>
          <w:i/>
          <w:sz w:val="24"/>
          <w:lang w:eastAsia="da-DK"/>
        </w:rPr>
      </w:pPr>
    </w:p>
    <w:p w:rsidR="00724FAD" w:rsidP="00724FAD" w:rsidRDefault="00724FAD">
      <w:pPr>
        <w:spacing w:after="0" w:line="240" w:lineRule="auto"/>
        <w:rPr>
          <w:b/>
          <w:i/>
          <w:sz w:val="24"/>
          <w:lang w:eastAsia="da-DK"/>
        </w:rPr>
      </w:pPr>
      <w:r>
        <w:rPr>
          <w:b/>
          <w:i/>
          <w:sz w:val="24"/>
          <w:lang w:eastAsia="da-DK"/>
        </w:rPr>
        <w:t>Almanak</w:t>
      </w:r>
    </w:p>
    <w:p w:rsidR="00724FAD" w:rsidP="00724FAD" w:rsidRDefault="00724FAD">
      <w:pPr>
        <w:spacing w:after="0" w:line="240" w:lineRule="auto"/>
        <w:rPr>
          <w:lang w:eastAsia="da-DK"/>
        </w:rPr>
      </w:pPr>
      <w:r>
        <w:rPr>
          <w:lang w:eastAsia="da-DK"/>
        </w:rPr>
        <w:t>Kogebogen indeholder 365 opskrifter – en til hver dag året rundt. Derudover er der også en måneds oversigt over sæsonens råvarer, samt hvilke råvarer vi selv kan finde i naturen.</w:t>
      </w:r>
    </w:p>
    <w:p w:rsidR="00724FAD" w:rsidP="00724FAD" w:rsidRDefault="00724FAD">
      <w:pPr>
        <w:spacing w:after="0" w:line="240" w:lineRule="auto"/>
        <w:rPr>
          <w:lang w:eastAsia="da-DK"/>
        </w:rPr>
      </w:pPr>
    </w:p>
    <w:p w:rsidRPr="00E07A9D" w:rsidR="00724FAD" w:rsidP="00724FAD" w:rsidRDefault="00724FAD">
      <w:pPr>
        <w:spacing w:after="0" w:line="240" w:lineRule="auto"/>
        <w:rPr>
          <w:b/>
          <w:i/>
          <w:sz w:val="24"/>
          <w:lang w:eastAsia="da-DK"/>
        </w:rPr>
      </w:pPr>
      <w:r>
        <w:rPr>
          <w:lang w:eastAsia="da-DK"/>
        </w:rPr>
        <w:t xml:space="preserve">Meyer, Claus (2010) </w:t>
      </w:r>
      <w:r>
        <w:rPr>
          <w:i/>
          <w:lang w:eastAsia="da-DK"/>
        </w:rPr>
        <w:t xml:space="preserve">Almanak. </w:t>
      </w:r>
      <w:r>
        <w:rPr>
          <w:lang w:eastAsia="da-DK"/>
        </w:rPr>
        <w:t xml:space="preserve">1. udgave. Lindhardt og Ringhof. </w:t>
      </w:r>
      <w:r>
        <w:rPr>
          <w:b/>
          <w:i/>
          <w:sz w:val="24"/>
          <w:lang w:eastAsia="da-DK"/>
        </w:rPr>
        <w:t xml:space="preserve"> </w:t>
      </w:r>
    </w:p>
    <w:p w:rsidR="00724FAD" w:rsidP="00724FAD" w:rsidRDefault="00724FAD">
      <w:pPr>
        <w:spacing w:after="0" w:line="360" w:lineRule="auto"/>
        <w:rPr>
          <w:b/>
          <w:sz w:val="28"/>
          <w:lang w:eastAsia="da-DK"/>
        </w:rPr>
      </w:pPr>
    </w:p>
    <w:p w:rsidR="00724FAD" w:rsidP="00724FAD" w:rsidRDefault="00724FAD">
      <w:pPr>
        <w:pStyle w:val="Overskrift2"/>
      </w:pPr>
      <w:bookmarkStart w:name="_Toc315779737" w:id="58"/>
      <w:r>
        <w:t>Bilag</w:t>
      </w:r>
      <w:bookmarkEnd w:id="58"/>
    </w:p>
    <w:p w:rsidR="00724FAD" w:rsidP="00724FAD" w:rsidRDefault="00724FAD">
      <w:pPr>
        <w:spacing w:after="0" w:line="360" w:lineRule="auto"/>
      </w:pPr>
    </w:p>
    <w:p w:rsidR="00724FAD" w:rsidP="00724FAD" w:rsidRDefault="00724FAD">
      <w:pPr>
        <w:spacing w:after="0" w:line="360" w:lineRule="auto"/>
      </w:pPr>
      <w:r>
        <w:t>Bilag 1: Sæsonskema til registrering af frugt og grønt sortiment</w:t>
      </w:r>
    </w:p>
    <w:p w:rsidR="00724FAD" w:rsidP="00724FAD" w:rsidRDefault="00724FAD">
      <w:pPr>
        <w:spacing w:after="0" w:line="360" w:lineRule="auto"/>
        <w:rPr>
          <w:lang w:eastAsia="da-DK"/>
        </w:rPr>
      </w:pPr>
      <w:r>
        <w:rPr>
          <w:lang w:eastAsia="da-DK"/>
        </w:rPr>
        <w:t>Bilag 2: Sæsonplakat</w:t>
      </w:r>
    </w:p>
    <w:p w:rsidR="00724FAD" w:rsidP="00724FAD" w:rsidRDefault="00724FAD">
      <w:pPr>
        <w:spacing w:after="0" w:line="360" w:lineRule="auto"/>
      </w:pPr>
      <w:r>
        <w:t>Bilag 3: Opskrift på minestrone suppe</w:t>
      </w:r>
    </w:p>
    <w:p w:rsidR="00724FAD" w:rsidP="00724FAD" w:rsidRDefault="00724FAD">
      <w:pPr>
        <w:spacing w:after="0" w:line="360" w:lineRule="auto"/>
      </w:pPr>
      <w:r>
        <w:t>B</w:t>
      </w:r>
      <w:r>
        <w:rPr>
          <w:lang w:eastAsia="da-DK"/>
        </w:rPr>
        <w:t>ilag 4: Y- tallerken</w:t>
      </w:r>
    </w:p>
    <w:p w:rsidR="00724FAD" w:rsidP="00724FAD" w:rsidRDefault="00724FAD">
      <w:pPr>
        <w:spacing w:after="0" w:line="360" w:lineRule="auto"/>
        <w:rPr>
          <w:lang w:eastAsia="da-DK"/>
        </w:rPr>
      </w:pPr>
      <w:r>
        <w:rPr>
          <w:lang w:eastAsia="da-DK"/>
        </w:rPr>
        <w:t>Bilag 5: Klimatallerken</w:t>
      </w:r>
    </w:p>
    <w:p w:rsidR="00724FAD" w:rsidP="00724FAD" w:rsidRDefault="00724FAD">
      <w:pPr>
        <w:spacing w:after="0" w:line="360" w:lineRule="auto"/>
        <w:rPr>
          <w:lang w:eastAsia="da-DK"/>
        </w:rPr>
      </w:pPr>
      <w:r>
        <w:rPr>
          <w:lang w:eastAsia="da-DK"/>
        </w:rPr>
        <w:t>Bilag 6: Forslag til råvarekurvens indhold – sommer, efterår, vinter og forår</w:t>
      </w:r>
    </w:p>
    <w:p w:rsidR="00724FAD" w:rsidP="00724FAD" w:rsidRDefault="00724FAD">
      <w:pPr>
        <w:spacing w:after="0" w:line="360" w:lineRule="auto"/>
        <w:rPr>
          <w:lang w:eastAsia="da-DK"/>
        </w:rPr>
      </w:pPr>
      <w:r>
        <w:rPr>
          <w:lang w:eastAsia="da-DK"/>
        </w:rPr>
        <w:t xml:space="preserve">Bilag 7: Skabelon til varebestilling </w:t>
      </w:r>
    </w:p>
    <w:p w:rsidR="00724FAD" w:rsidP="00724FAD" w:rsidRDefault="00724FAD">
      <w:pPr>
        <w:spacing w:after="0" w:line="360" w:lineRule="auto"/>
        <w:rPr>
          <w:lang w:eastAsia="da-DK"/>
        </w:rPr>
      </w:pPr>
      <w:r>
        <w:rPr>
          <w:lang w:eastAsia="da-DK"/>
        </w:rPr>
        <w:t>Bilag 8: Skabelon til arbejdsplan for køkkenøvelsen</w:t>
      </w:r>
    </w:p>
    <w:p w:rsidR="00724FAD" w:rsidP="00724FAD" w:rsidRDefault="00724FAD">
      <w:pPr>
        <w:spacing w:after="0" w:line="360" w:lineRule="auto"/>
        <w:rPr>
          <w:szCs w:val="20"/>
        </w:rPr>
      </w:pPr>
      <w:r>
        <w:rPr>
          <w:szCs w:val="20"/>
        </w:rPr>
        <w:t>B</w:t>
      </w:r>
      <w:r w:rsidRPr="0056426C">
        <w:rPr>
          <w:szCs w:val="20"/>
        </w:rPr>
        <w:t xml:space="preserve">ilag </w:t>
      </w:r>
      <w:r>
        <w:rPr>
          <w:szCs w:val="20"/>
        </w:rPr>
        <w:t>9:</w:t>
      </w:r>
      <w:r w:rsidRPr="0056426C">
        <w:rPr>
          <w:szCs w:val="20"/>
        </w:rPr>
        <w:t xml:space="preserve"> </w:t>
      </w:r>
      <w:r>
        <w:rPr>
          <w:szCs w:val="20"/>
        </w:rPr>
        <w:t>Bedømmelses – og vurderingsskema</w:t>
      </w:r>
    </w:p>
    <w:p w:rsidR="00724FAD" w:rsidP="00724FAD" w:rsidRDefault="00724FAD">
      <w:pPr>
        <w:pStyle w:val="Overskrift3"/>
      </w:pPr>
      <w:bookmarkStart w:name="_Toc315779738" w:id="59"/>
      <w:r>
        <w:lastRenderedPageBreak/>
        <w:t>Bilag 1: Sæsonskema til registrering af frugt og grønt</w:t>
      </w:r>
      <w:bookmarkEnd w:id="59"/>
    </w:p>
    <w:p w:rsidRPr="00522758" w:rsidR="00724FAD" w:rsidP="00724FAD" w:rsidRDefault="00724FAD">
      <w:pPr>
        <w:rPr>
          <w:lang w:eastAsia="da-DK"/>
        </w:rPr>
      </w:pPr>
    </w:p>
    <w:p w:rsidRPr="00522758" w:rsidR="00724FAD" w:rsidP="00724FAD" w:rsidRDefault="00724FAD">
      <w:pPr>
        <w:rPr>
          <w:b/>
          <w:sz w:val="24"/>
        </w:rPr>
      </w:pPr>
      <w:r w:rsidRPr="00522758">
        <w:rPr>
          <w:b/>
          <w:sz w:val="24"/>
        </w:rPr>
        <w:t>Frugt og grønt i sæson</w:t>
      </w:r>
    </w:p>
    <w:tbl>
      <w:tblPr>
        <w:tblStyle w:val="Tabel-Gitter"/>
        <w:tblW w:w="0" w:type="auto"/>
        <w:tblLook w:val="04A0" w:firstRow="1" w:lastRow="0" w:firstColumn="1" w:lastColumn="0" w:noHBand="0" w:noVBand="1"/>
      </w:tblPr>
      <w:tblGrid>
        <w:gridCol w:w="2444"/>
        <w:gridCol w:w="2444"/>
        <w:gridCol w:w="2445"/>
        <w:gridCol w:w="2445"/>
      </w:tblGrid>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I sæson</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Ikke i sæson</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Pris</w:t>
            </w:r>
          </w:p>
        </w:tc>
      </w:tr>
      <w:tr w:rsidR="00724FAD" w:rsidTr="005407B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Frugt sortiment</w:t>
            </w: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rPr>
                <w:b/>
              </w:rPr>
              <w:t>Grønt sortiment</w:t>
            </w: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bl>
    <w:p w:rsidR="00724FAD" w:rsidP="00724FAD" w:rsidRDefault="00724FAD"/>
    <w:p w:rsidR="00724FAD" w:rsidP="00724FAD" w:rsidRDefault="00724FAD">
      <w:pPr>
        <w:pStyle w:val="Overskrift3"/>
      </w:pPr>
      <w:bookmarkStart w:name="_Toc315779739" w:id="60"/>
      <w:r w:rsidRPr="00B5155D">
        <w:lastRenderedPageBreak/>
        <w:t xml:space="preserve">Bilag </w:t>
      </w:r>
      <w:r>
        <w:t>2:</w:t>
      </w:r>
      <w:r w:rsidRPr="00B5155D">
        <w:t xml:space="preserve"> </w:t>
      </w:r>
      <w:r>
        <w:t>Sæsonplakat</w:t>
      </w:r>
      <w:bookmarkEnd w:id="60"/>
      <w:r>
        <w:t xml:space="preserve"> </w:t>
      </w:r>
      <w:r w:rsidRPr="00B5155D">
        <w:t xml:space="preserve"> </w:t>
      </w:r>
    </w:p>
    <w:p w:rsidR="00724FAD" w:rsidP="00724FAD" w:rsidRDefault="00724FAD">
      <w:pPr>
        <w:rPr>
          <w:b/>
          <w:sz w:val="28"/>
        </w:rPr>
      </w:pPr>
      <w:r>
        <w:rPr>
          <w:noProof/>
          <w:lang w:eastAsia="da-DK"/>
        </w:rPr>
        <w:drawing>
          <wp:anchor distT="0" distB="0" distL="114300" distR="114300" simplePos="0" relativeHeight="251681792" behindDoc="0" locked="0" layoutInCell="1" allowOverlap="1" wp14:editId="06DEC095" wp14:anchorId="0D54BCE1">
            <wp:simplePos x="0" y="0"/>
            <wp:positionH relativeFrom="margin">
              <wp:align>center</wp:align>
            </wp:positionH>
            <wp:positionV relativeFrom="paragraph">
              <wp:posOffset>173355</wp:posOffset>
            </wp:positionV>
            <wp:extent cx="5266641" cy="7200000"/>
            <wp:effectExtent l="0" t="0" r="0" b="1270"/>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2_-Sæsonplakat_final.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66641" cy="7200000"/>
                    </a:xfrm>
                    <a:prstGeom prst="rect">
                      <a:avLst/>
                    </a:prstGeom>
                  </pic:spPr>
                </pic:pic>
              </a:graphicData>
            </a:graphic>
            <wp14:sizeRelH relativeFrom="page">
              <wp14:pctWidth>0</wp14:pctWidth>
            </wp14:sizeRelH>
            <wp14:sizeRelV relativeFrom="page">
              <wp14:pctHeight>0</wp14:pctHeight>
            </wp14:sizeRelV>
          </wp:anchor>
        </w:drawing>
      </w:r>
    </w:p>
    <w:p w:rsidRPr="00B5155D" w:rsidR="00724FAD" w:rsidP="00724FAD" w:rsidRDefault="00724FAD">
      <w:pPr>
        <w:rPr>
          <w:b/>
          <w:sz w:val="28"/>
        </w:rPr>
      </w:pPr>
    </w:p>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Pr>
        <w:rPr>
          <w:sz w:val="20"/>
        </w:rPr>
      </w:pPr>
    </w:p>
    <w:p w:rsidR="00724FAD" w:rsidP="00724FAD" w:rsidRDefault="00724FAD">
      <w:pPr>
        <w:rPr>
          <w:sz w:val="20"/>
        </w:rPr>
      </w:pPr>
    </w:p>
    <w:p w:rsidR="00724FAD" w:rsidP="00724FAD" w:rsidRDefault="00724FAD">
      <w:pPr>
        <w:rPr>
          <w:sz w:val="20"/>
        </w:rPr>
      </w:pPr>
    </w:p>
    <w:p w:rsidR="00724FAD" w:rsidP="00724FAD" w:rsidRDefault="00724FAD">
      <w:pPr>
        <w:rPr>
          <w:sz w:val="20"/>
        </w:rPr>
      </w:pPr>
    </w:p>
    <w:p w:rsidR="00724FAD" w:rsidP="00724FAD" w:rsidRDefault="00724FAD">
      <w:pPr>
        <w:spacing w:after="0" w:line="240" w:lineRule="auto"/>
        <w:rPr>
          <w:sz w:val="20"/>
        </w:rPr>
      </w:pPr>
    </w:p>
    <w:p w:rsidR="00724FAD" w:rsidP="00724FAD" w:rsidRDefault="00724FAD">
      <w:pPr>
        <w:spacing w:after="0" w:line="240" w:lineRule="auto"/>
        <w:rPr>
          <w:sz w:val="20"/>
        </w:rPr>
      </w:pPr>
    </w:p>
    <w:p w:rsidR="00724FAD" w:rsidP="00724FAD" w:rsidRDefault="00724FAD">
      <w:pPr>
        <w:spacing w:after="0" w:line="240" w:lineRule="auto"/>
        <w:rPr>
          <w:sz w:val="20"/>
        </w:rPr>
      </w:pPr>
    </w:p>
    <w:p w:rsidR="00724FAD" w:rsidP="00724FAD" w:rsidRDefault="00724FAD">
      <w:pPr>
        <w:spacing w:after="0" w:line="240" w:lineRule="auto"/>
        <w:rPr>
          <w:sz w:val="20"/>
        </w:rPr>
      </w:pPr>
    </w:p>
    <w:p w:rsidR="00724FAD" w:rsidP="00724FAD" w:rsidRDefault="00724FAD">
      <w:pPr>
        <w:spacing w:after="0" w:line="240" w:lineRule="auto"/>
        <w:rPr>
          <w:sz w:val="20"/>
        </w:rPr>
      </w:pPr>
    </w:p>
    <w:p w:rsidRPr="00677F09" w:rsidR="00724FAD" w:rsidP="00724FAD" w:rsidRDefault="00724FAD">
      <w:pPr>
        <w:spacing w:after="0" w:line="240" w:lineRule="auto"/>
      </w:pPr>
      <w:r w:rsidRPr="00677F09">
        <w:t xml:space="preserve">Kilde: Økologisk Landsforening. </w:t>
      </w:r>
      <w:r w:rsidRPr="00677F09">
        <w:rPr>
          <w:i/>
        </w:rPr>
        <w:t xml:space="preserve">Sæsonplakat. </w:t>
      </w:r>
      <w:r w:rsidRPr="00677F09">
        <w:t xml:space="preserve">Lokaliseret d. 5. december 2011: </w:t>
      </w:r>
      <w:hyperlink w:history="1" r:id="rId60">
        <w:r w:rsidRPr="00677F09">
          <w:rPr>
            <w:rStyle w:val="Hyperlink"/>
          </w:rPr>
          <w:t>www.okologi.dk</w:t>
        </w:r>
      </w:hyperlink>
    </w:p>
    <w:p w:rsidRPr="00677F09" w:rsidR="00724FAD" w:rsidP="00724FAD" w:rsidRDefault="00724FAD">
      <w:pPr>
        <w:pStyle w:val="NormalWeb"/>
        <w:spacing w:before="0" w:beforeAutospacing="0" w:after="0" w:afterAutospacing="0"/>
        <w:rPr>
          <w:rFonts w:asciiTheme="minorHAnsi" w:hAnsiTheme="minorHAnsi" w:cstheme="minorHAnsi"/>
          <w:sz w:val="28"/>
        </w:rPr>
      </w:pPr>
      <w:r w:rsidRPr="00677F09">
        <w:rPr>
          <w:rFonts w:asciiTheme="minorHAnsi" w:hAnsiTheme="minorHAnsi" w:cstheme="minorHAnsi"/>
          <w:sz w:val="22"/>
        </w:rPr>
        <w:t>Plakaten kan bestilles på tlf.: 87 32 27 00 eller via mail: info@okologi.dk</w:t>
      </w:r>
    </w:p>
    <w:p w:rsidR="00724FAD" w:rsidP="00724FAD" w:rsidRDefault="00724FAD">
      <w:pPr>
        <w:spacing w:after="0" w:line="360" w:lineRule="auto"/>
      </w:pPr>
    </w:p>
    <w:p w:rsidR="00724FAD" w:rsidP="00724FAD" w:rsidRDefault="00724FAD">
      <w:pPr>
        <w:pStyle w:val="Overskrift3"/>
      </w:pPr>
      <w:bookmarkStart w:name="_Toc315779740" w:id="61"/>
      <w:r>
        <w:lastRenderedPageBreak/>
        <w:t>Bilag 3: Minestronesuppe</w:t>
      </w:r>
      <w:bookmarkEnd w:id="61"/>
    </w:p>
    <w:p w:rsidRPr="00522758" w:rsidR="00724FAD" w:rsidP="00724FAD" w:rsidRDefault="00724FAD">
      <w:pPr>
        <w:rPr>
          <w:lang w:eastAsia="da-DK"/>
        </w:rPr>
      </w:pPr>
    </w:p>
    <w:p w:rsidR="00724FAD" w:rsidP="00724FAD" w:rsidRDefault="00724FAD">
      <w:r>
        <w:t>10 personer</w:t>
      </w:r>
    </w:p>
    <w:p w:rsidR="00724FAD" w:rsidP="00724FAD" w:rsidRDefault="00724FAD">
      <w:pPr>
        <w:spacing w:after="0"/>
        <w:rPr>
          <w:b/>
        </w:rPr>
      </w:pPr>
      <w:r>
        <w:rPr>
          <w:b/>
        </w:rPr>
        <w:t>Ingredienser</w:t>
      </w:r>
    </w:p>
    <w:p w:rsidR="00724FAD" w:rsidP="00724FAD" w:rsidRDefault="00724FAD">
      <w:pPr>
        <w:spacing w:after="0"/>
      </w:pPr>
      <w:r>
        <w:t>1 dl olie</w:t>
      </w:r>
    </w:p>
    <w:p w:rsidR="00724FAD" w:rsidP="00724FAD" w:rsidRDefault="00724FAD">
      <w:pPr>
        <w:spacing w:after="0"/>
      </w:pPr>
      <w:r>
        <w:t>200 g bacon</w:t>
      </w:r>
    </w:p>
    <w:p w:rsidR="00724FAD" w:rsidP="00724FAD" w:rsidRDefault="00724FAD">
      <w:pPr>
        <w:spacing w:after="0"/>
      </w:pPr>
      <w:r>
        <w:t>2 løg</w:t>
      </w:r>
    </w:p>
    <w:p w:rsidR="00724FAD" w:rsidP="00724FAD" w:rsidRDefault="00724FAD">
      <w:pPr>
        <w:spacing w:after="0"/>
      </w:pPr>
      <w:r>
        <w:t>2 gulerødder</w:t>
      </w:r>
    </w:p>
    <w:p w:rsidR="00724FAD" w:rsidP="00724FAD" w:rsidRDefault="00724FAD">
      <w:pPr>
        <w:spacing w:after="0"/>
      </w:pPr>
      <w:r>
        <w:t>4 porrer (det hvide)</w:t>
      </w:r>
    </w:p>
    <w:p w:rsidR="00724FAD" w:rsidP="00724FAD" w:rsidRDefault="00724FAD">
      <w:pPr>
        <w:spacing w:after="0"/>
      </w:pPr>
      <w:r>
        <w:t>½ selleri</w:t>
      </w:r>
    </w:p>
    <w:p w:rsidR="00724FAD" w:rsidP="00724FAD" w:rsidRDefault="00724FAD">
      <w:pPr>
        <w:spacing w:after="0"/>
      </w:pPr>
      <w:r>
        <w:t>4 kartofler</w:t>
      </w:r>
    </w:p>
    <w:p w:rsidR="00724FAD" w:rsidP="00724FAD" w:rsidRDefault="00724FAD">
      <w:pPr>
        <w:spacing w:after="0"/>
      </w:pPr>
      <w:r>
        <w:t>150 g hvidkål</w:t>
      </w:r>
    </w:p>
    <w:p w:rsidR="00724FAD" w:rsidP="00724FAD" w:rsidRDefault="00724FAD">
      <w:pPr>
        <w:spacing w:after="0"/>
      </w:pPr>
      <w:r>
        <w:t xml:space="preserve">3,5 l bouillon </w:t>
      </w:r>
    </w:p>
    <w:p w:rsidR="00724FAD" w:rsidP="00724FAD" w:rsidRDefault="00724FAD">
      <w:pPr>
        <w:spacing w:after="0"/>
      </w:pPr>
      <w:r>
        <w:t>150 g ris eller pasta</w:t>
      </w:r>
    </w:p>
    <w:p w:rsidR="00724FAD" w:rsidP="00724FAD" w:rsidRDefault="00724FAD">
      <w:pPr>
        <w:spacing w:after="0"/>
      </w:pPr>
      <w:r>
        <w:t>2 fed hvidløg</w:t>
      </w:r>
    </w:p>
    <w:p w:rsidR="00724FAD" w:rsidP="00724FAD" w:rsidRDefault="00724FAD">
      <w:pPr>
        <w:spacing w:after="0"/>
        <w:rPr>
          <w:b/>
        </w:rPr>
      </w:pPr>
      <w:r>
        <w:rPr>
          <w:b/>
        </w:rPr>
        <w:t>Tilbehør</w:t>
      </w:r>
    </w:p>
    <w:p w:rsidR="00724FAD" w:rsidP="00724FAD" w:rsidRDefault="00724FAD">
      <w:pPr>
        <w:spacing w:after="0"/>
      </w:pPr>
      <w:r>
        <w:t>Groft brød</w:t>
      </w:r>
    </w:p>
    <w:p w:rsidR="00724FAD" w:rsidP="00724FAD" w:rsidRDefault="00724FAD">
      <w:pPr>
        <w:spacing w:after="0"/>
      </w:pPr>
    </w:p>
    <w:p w:rsidR="00724FAD" w:rsidP="00724FAD" w:rsidRDefault="00724FAD">
      <w:pPr>
        <w:spacing w:after="0"/>
        <w:rPr>
          <w:b/>
        </w:rPr>
      </w:pPr>
      <w:r>
        <w:rPr>
          <w:b/>
        </w:rPr>
        <w:t>Fremgangsmåde</w:t>
      </w:r>
    </w:p>
    <w:p w:rsidR="00724FAD" w:rsidP="00724FAD" w:rsidRDefault="00724FAD">
      <w:pPr>
        <w:spacing w:after="0"/>
      </w:pPr>
    </w:p>
    <w:p w:rsidR="00724FAD" w:rsidP="00724FAD" w:rsidRDefault="00724FAD">
      <w:pPr>
        <w:pStyle w:val="Listeafsnit"/>
        <w:numPr>
          <w:ilvl w:val="0"/>
          <w:numId w:val="19"/>
        </w:numPr>
        <w:spacing w:after="0"/>
        <w:ind w:left="284" w:hanging="284"/>
      </w:pPr>
      <w:r>
        <w:t>Bacon og alle grøntsagerne skæres i små terninger og sauteres i olien.</w:t>
      </w:r>
    </w:p>
    <w:p w:rsidR="00724FAD" w:rsidP="00724FAD" w:rsidRDefault="00724FAD">
      <w:pPr>
        <w:spacing w:after="0"/>
      </w:pPr>
    </w:p>
    <w:p w:rsidR="00724FAD" w:rsidP="00724FAD" w:rsidRDefault="00724FAD">
      <w:pPr>
        <w:pStyle w:val="Listeafsnit"/>
        <w:numPr>
          <w:ilvl w:val="0"/>
          <w:numId w:val="19"/>
        </w:numPr>
        <w:spacing w:after="0"/>
        <w:ind w:left="284" w:hanging="284"/>
      </w:pPr>
      <w:r>
        <w:t>Bouillon tilsættes og det hele koger i ca. 15 min. Herefter tilsættes ris eller pasta, og det koger, til det er færdigt ca. 15 min. Inden servering tilsættes knust hvidløg.</w:t>
      </w:r>
    </w:p>
    <w:p w:rsidR="00724FAD" w:rsidP="00724FAD" w:rsidRDefault="00724FAD">
      <w:pPr>
        <w:pStyle w:val="Listeafsnit"/>
      </w:pPr>
    </w:p>
    <w:p w:rsidR="00724FAD" w:rsidP="00724FAD" w:rsidRDefault="00724FAD">
      <w:pPr>
        <w:pStyle w:val="Listeafsnit"/>
        <w:numPr>
          <w:ilvl w:val="0"/>
          <w:numId w:val="19"/>
        </w:numPr>
        <w:spacing w:after="0"/>
        <w:ind w:left="284" w:hanging="284"/>
      </w:pPr>
      <w:r>
        <w:t>Server med groft brød</w:t>
      </w:r>
    </w:p>
    <w:p w:rsidR="00724FAD" w:rsidP="00724FAD" w:rsidRDefault="00724FAD">
      <w:pPr>
        <w:pStyle w:val="Listeafsnit"/>
      </w:pPr>
    </w:p>
    <w:p w:rsidR="00724FAD" w:rsidP="00724FAD" w:rsidRDefault="00724FAD">
      <w:pPr>
        <w:spacing w:after="0"/>
      </w:pPr>
      <w:r>
        <w:t>Tips: Suppen kan laves med alle mulige forskellige slags grøntsager og kan tilsættes bønner og linser. Suppen bliver derved meget tykkere, men ikke mindre velsmagende.</w:t>
      </w:r>
    </w:p>
    <w:p w:rsidR="00724FAD" w:rsidP="00724FAD" w:rsidRDefault="00724FAD">
      <w:pPr>
        <w:pStyle w:val="Listeafsnit"/>
      </w:pPr>
    </w:p>
    <w:p w:rsidRPr="00677F09" w:rsidR="00724FAD" w:rsidP="00724FAD" w:rsidRDefault="00724FAD">
      <w:pPr>
        <w:spacing w:after="0" w:line="240" w:lineRule="auto"/>
      </w:pPr>
      <w:r w:rsidRPr="00677F09">
        <w:t xml:space="preserve">Kilde: Clausen, Marianne et. al.  (2011) </w:t>
      </w:r>
      <w:r w:rsidRPr="00677F09">
        <w:rPr>
          <w:i/>
        </w:rPr>
        <w:t xml:space="preserve">Mad til mennesker – Grundforløb. </w:t>
      </w:r>
      <w:r w:rsidRPr="00677F09">
        <w:t xml:space="preserve">2. udgave, 1. oplag. Erhvervsskolernes Forlag. </w:t>
      </w:r>
    </w:p>
    <w:p w:rsidR="00724FAD" w:rsidP="00724FAD" w:rsidRDefault="00724FAD">
      <w:pPr>
        <w:spacing w:after="0"/>
      </w:pPr>
    </w:p>
    <w:p w:rsidR="00724FAD" w:rsidP="00724FAD" w:rsidRDefault="00724FAD"/>
    <w:p w:rsidR="00724FAD" w:rsidP="00724FAD" w:rsidRDefault="00724FAD"/>
    <w:p w:rsidR="00724FAD" w:rsidP="00724FAD" w:rsidRDefault="00724FAD"/>
    <w:p w:rsidR="00724FAD" w:rsidP="00724FAD" w:rsidRDefault="00724FAD"/>
    <w:p w:rsidR="00724FAD" w:rsidP="00724FAD" w:rsidRDefault="00724FAD">
      <w:pPr>
        <w:spacing w:after="0" w:line="360" w:lineRule="auto"/>
      </w:pPr>
    </w:p>
    <w:p w:rsidRPr="00A03905" w:rsidR="00724FAD" w:rsidP="00724FAD" w:rsidRDefault="00724FAD">
      <w:pPr>
        <w:pStyle w:val="Overskrift3"/>
      </w:pPr>
      <w:bookmarkStart w:name="_Toc315779741" w:id="62"/>
      <w:r>
        <w:lastRenderedPageBreak/>
        <w:t xml:space="preserve">Bilag 4: </w:t>
      </w:r>
      <w:r w:rsidRPr="00A03905">
        <w:t>Y-tallerken</w:t>
      </w:r>
      <w:bookmarkEnd w:id="62"/>
    </w:p>
    <w:p w:rsidR="00724FAD" w:rsidP="00724FAD" w:rsidRDefault="00724FAD"/>
    <w:p w:rsidR="00724FAD" w:rsidP="00724FAD" w:rsidRDefault="00724FAD">
      <w:r w:rsidRPr="00A03905">
        <w:rPr>
          <w:noProof/>
          <w:lang w:eastAsia="da-DK"/>
        </w:rPr>
        <w:drawing>
          <wp:anchor distT="0" distB="0" distL="114300" distR="114300" simplePos="0" relativeHeight="251682816" behindDoc="0" locked="0" layoutInCell="1" allowOverlap="1" wp14:editId="4560B664" wp14:anchorId="2A8EDA7D">
            <wp:simplePos x="0" y="0"/>
            <wp:positionH relativeFrom="margin">
              <wp:posOffset>210185</wp:posOffset>
            </wp:positionH>
            <wp:positionV relativeFrom="margin">
              <wp:posOffset>472440</wp:posOffset>
            </wp:positionV>
            <wp:extent cx="5767070" cy="5399405"/>
            <wp:effectExtent l="0" t="0" r="5080" b="0"/>
            <wp:wrapSquare wrapText="bothSides"/>
            <wp:docPr id="78852" name="Picture 4" descr="ytall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ytallerk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7070" cy="539940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724FAD" w:rsidP="00724FAD" w:rsidRDefault="00724FAD"/>
    <w:p w:rsidR="00724FAD" w:rsidP="00724FAD" w:rsidRDefault="00724FAD">
      <w:pPr>
        <w:spacing w:after="0" w:line="240" w:lineRule="auto"/>
      </w:pPr>
    </w:p>
    <w:p w:rsidRPr="00677F09" w:rsidR="00724FAD" w:rsidP="00724FAD" w:rsidRDefault="00724FAD">
      <w:pPr>
        <w:spacing w:after="0" w:line="240" w:lineRule="auto"/>
        <w:rPr>
          <w:sz w:val="24"/>
        </w:rPr>
      </w:pPr>
    </w:p>
    <w:p w:rsidRPr="00677F09" w:rsidR="00724FAD" w:rsidP="00724FAD" w:rsidRDefault="00724FAD">
      <w:pPr>
        <w:spacing w:after="0" w:line="240" w:lineRule="auto"/>
        <w:rPr>
          <w:i/>
        </w:rPr>
      </w:pPr>
      <w:r w:rsidRPr="00677F09">
        <w:t xml:space="preserve">Kilde: Ministeriet for Fødevarer, Landbrug og Fiskeri Fødevarestyrelsen (2008, 22. februar) </w:t>
      </w:r>
      <w:r w:rsidRPr="00677F09">
        <w:rPr>
          <w:i/>
        </w:rPr>
        <w:t>Y-tallerken.</w:t>
      </w:r>
    </w:p>
    <w:p w:rsidRPr="00677F09" w:rsidR="00724FAD" w:rsidP="00724FAD" w:rsidRDefault="00724FAD">
      <w:pPr>
        <w:spacing w:after="0" w:line="240" w:lineRule="auto"/>
      </w:pPr>
      <w:r w:rsidRPr="00677F09">
        <w:t xml:space="preserve">Lokaliseret den 15. december 2011: </w:t>
      </w:r>
      <w:hyperlink w:history="1" r:id="rId62">
        <w:r w:rsidRPr="00677F09">
          <w:rPr>
            <w:rStyle w:val="Hyperlink"/>
          </w:rPr>
          <w:t>http://www.altomkost.dk/Inspiration/Maaltider/Y_tallerkenen/forside.htm</w:t>
        </w:r>
      </w:hyperlink>
    </w:p>
    <w:p w:rsidR="00724FAD" w:rsidP="00724FAD" w:rsidRDefault="00724FAD"/>
    <w:p w:rsidR="00724FAD" w:rsidP="00724FAD" w:rsidRDefault="00724FAD"/>
    <w:p w:rsidR="00724FAD" w:rsidP="00724FAD" w:rsidRDefault="00724FAD"/>
    <w:p w:rsidR="00724FAD" w:rsidP="00724FAD" w:rsidRDefault="00724FAD">
      <w:pPr>
        <w:pStyle w:val="Overskrift3"/>
      </w:pPr>
      <w:bookmarkStart w:name="_Toc315779742" w:id="63"/>
      <w:r>
        <w:lastRenderedPageBreak/>
        <w:t>Bilag 5: Klimatallerken</w:t>
      </w:r>
      <w:bookmarkEnd w:id="63"/>
      <w:r>
        <w:t xml:space="preserve"> </w:t>
      </w:r>
    </w:p>
    <w:p w:rsidR="00724FAD" w:rsidP="00724FAD" w:rsidRDefault="00724FAD"/>
    <w:p w:rsidR="00724FAD" w:rsidP="00724FAD" w:rsidRDefault="00724FAD">
      <w:r>
        <w:rPr>
          <w:noProof/>
          <w:lang w:eastAsia="da-DK"/>
        </w:rPr>
        <w:t xml:space="preserve"> </w:t>
      </w:r>
      <w:r>
        <w:rPr>
          <w:noProof/>
          <w:lang w:eastAsia="da-DK"/>
        </w:rPr>
        <w:drawing>
          <wp:inline distT="0" distB="0" distL="0" distR="0" wp14:anchorId="2A41F106" wp14:editId="3EC82CBA">
            <wp:extent cx="6120130" cy="6514465"/>
            <wp:effectExtent l="0" t="0" r="0" b="63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tallerkenen.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20130" cy="6514465"/>
                    </a:xfrm>
                    <a:prstGeom prst="rect">
                      <a:avLst/>
                    </a:prstGeom>
                  </pic:spPr>
                </pic:pic>
              </a:graphicData>
            </a:graphic>
          </wp:inline>
        </w:drawing>
      </w:r>
    </w:p>
    <w:p w:rsidR="00724FAD" w:rsidP="00724FAD" w:rsidRDefault="00724FAD"/>
    <w:p w:rsidRPr="00677F09" w:rsidR="00724FAD" w:rsidP="00724FAD" w:rsidRDefault="00724FAD">
      <w:r w:rsidRPr="00677F09">
        <w:t xml:space="preserve">Kilde: Hastrup, Lise Faurschou (2009) </w:t>
      </w:r>
      <w:r w:rsidRPr="00677F09">
        <w:rPr>
          <w:i/>
        </w:rPr>
        <w:t>Klimavenlig økologisk mad.</w:t>
      </w:r>
    </w:p>
    <w:p w:rsidR="00724FAD" w:rsidP="00724FAD" w:rsidRDefault="00724FAD"/>
    <w:p w:rsidR="00724FAD" w:rsidP="00724FAD" w:rsidRDefault="00724FAD">
      <w:pPr>
        <w:pStyle w:val="Overskrift3"/>
      </w:pPr>
      <w:bookmarkStart w:name="_Toc315779743" w:id="64"/>
      <w:r>
        <w:lastRenderedPageBreak/>
        <w:t>Bilag 6: Forslag til indhold af sæsonens råvarekurv</w:t>
      </w:r>
      <w:bookmarkEnd w:id="64"/>
    </w:p>
    <w:p w:rsidR="00724FAD" w:rsidP="00724FAD" w:rsidRDefault="00724FAD">
      <w:pPr>
        <w:rPr>
          <w:b/>
          <w:sz w:val="28"/>
        </w:rPr>
      </w:pPr>
    </w:p>
    <w:p w:rsidR="00724FAD" w:rsidP="00724FAD" w:rsidRDefault="00724FAD">
      <w:pPr>
        <w:rPr>
          <w:b/>
          <w:i/>
          <w:sz w:val="24"/>
        </w:rPr>
        <w:sectPr w:rsidR="00724FAD" w:rsidSect="00724FAD">
          <w:headerReference w:type="default" r:id="rId64"/>
          <w:footerReference w:type="default" r:id="rId65"/>
          <w:type w:val="continuous"/>
          <w:pgSz w:w="11906" w:h="16838"/>
          <w:pgMar w:top="1701" w:right="1134" w:bottom="1701" w:left="1134" w:header="708" w:footer="708" w:gutter="0"/>
          <w:cols w:space="708"/>
          <w:docGrid w:linePitch="360"/>
        </w:sectPr>
      </w:pPr>
    </w:p>
    <w:p w:rsidRPr="0068413F" w:rsidR="00724FAD" w:rsidP="00724FAD" w:rsidRDefault="00724FAD">
      <w:pPr>
        <w:rPr>
          <w:b/>
          <w:i/>
          <w:sz w:val="24"/>
        </w:rPr>
      </w:pPr>
      <w:r w:rsidRPr="0068413F">
        <w:rPr>
          <w:b/>
          <w:i/>
          <w:sz w:val="24"/>
        </w:rPr>
        <w:lastRenderedPageBreak/>
        <w:t>Forår:</w:t>
      </w: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 xml:space="preserve">Røget bacon </w:t>
      </w:r>
    </w:p>
    <w:p w:rsidR="00724FAD" w:rsidP="00724FAD" w:rsidRDefault="00724FAD">
      <w:pPr>
        <w:spacing w:after="0" w:line="240" w:lineRule="auto"/>
      </w:pPr>
      <w:r>
        <w:t>Creme fraiche</w:t>
      </w:r>
    </w:p>
    <w:p w:rsidR="00724FAD" w:rsidP="00724FAD" w:rsidRDefault="00724FAD">
      <w:pPr>
        <w:spacing w:after="0" w:line="240" w:lineRule="auto"/>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Gulerødder</w:t>
      </w:r>
    </w:p>
    <w:p w:rsidR="00724FAD" w:rsidP="00724FAD" w:rsidRDefault="00724FAD">
      <w:pPr>
        <w:spacing w:after="0" w:line="240" w:lineRule="auto"/>
      </w:pPr>
      <w:r>
        <w:t xml:space="preserve">Timian </w:t>
      </w:r>
    </w:p>
    <w:p w:rsidR="00724FAD" w:rsidP="00724FAD" w:rsidRDefault="00724FAD">
      <w:pPr>
        <w:spacing w:after="0" w:line="240" w:lineRule="auto"/>
      </w:pPr>
      <w:r>
        <w:t>Basilikum</w:t>
      </w:r>
    </w:p>
    <w:p w:rsidR="00724FAD" w:rsidP="00724FAD" w:rsidRDefault="00724FAD">
      <w:pPr>
        <w:spacing w:after="0" w:line="240" w:lineRule="auto"/>
      </w:pPr>
      <w:r>
        <w:t>Persille</w:t>
      </w:r>
    </w:p>
    <w:p w:rsidR="00724FAD" w:rsidP="00724FAD" w:rsidRDefault="00724FAD">
      <w:pPr>
        <w:spacing w:after="0" w:line="240" w:lineRule="auto"/>
      </w:pPr>
      <w:r>
        <w:t>Bladselleri</w:t>
      </w:r>
    </w:p>
    <w:p w:rsidR="00724FAD" w:rsidP="00724FAD" w:rsidRDefault="00724FAD">
      <w:pPr>
        <w:spacing w:after="0" w:line="240" w:lineRule="auto"/>
      </w:pPr>
      <w:r>
        <w:t>Persillerod</w:t>
      </w:r>
    </w:p>
    <w:p w:rsidR="00724FAD" w:rsidP="00724FAD" w:rsidRDefault="00724FAD">
      <w:pPr>
        <w:spacing w:after="0" w:line="240" w:lineRule="auto"/>
      </w:pPr>
      <w:r>
        <w:t>Spinat</w:t>
      </w:r>
    </w:p>
    <w:p w:rsidR="00724FAD" w:rsidP="00724FAD" w:rsidRDefault="00724FAD">
      <w:pPr>
        <w:spacing w:after="0" w:line="240" w:lineRule="auto"/>
      </w:pPr>
      <w:r>
        <w:t>Asparges</w:t>
      </w:r>
    </w:p>
    <w:p w:rsidR="00724FAD" w:rsidP="00724FAD" w:rsidRDefault="00724FAD">
      <w:pPr>
        <w:spacing w:after="0" w:line="240" w:lineRule="auto"/>
      </w:pPr>
      <w:r>
        <w:t>Løg</w:t>
      </w:r>
    </w:p>
    <w:p w:rsidR="00724FAD" w:rsidP="00724FAD" w:rsidRDefault="00724FAD">
      <w:pPr>
        <w:spacing w:after="0" w:line="240" w:lineRule="auto"/>
      </w:pPr>
      <w:r>
        <w:t>Hvidløg</w:t>
      </w:r>
    </w:p>
    <w:p w:rsidR="00724FAD" w:rsidP="00724FAD" w:rsidRDefault="00724FAD">
      <w:pPr>
        <w:spacing w:after="0" w:line="240" w:lineRule="auto"/>
      </w:pPr>
      <w:r>
        <w:t>Citron</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Kornprodukter:</w:t>
      </w:r>
    </w:p>
    <w:p w:rsidR="00724FAD" w:rsidP="00724FAD" w:rsidRDefault="00724FAD">
      <w:pPr>
        <w:spacing w:after="0" w:line="240" w:lineRule="auto"/>
      </w:pPr>
      <w:r>
        <w:t>Speltkerner</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Kolonial:</w:t>
      </w:r>
    </w:p>
    <w:p w:rsidR="00724FAD" w:rsidP="00724FAD" w:rsidRDefault="00724FAD">
      <w:pPr>
        <w:spacing w:after="0" w:line="240" w:lineRule="auto"/>
      </w:pPr>
      <w:r>
        <w:t>Kikærter til udblødning</w:t>
      </w:r>
    </w:p>
    <w:p w:rsidR="00724FAD" w:rsidP="00724FAD" w:rsidRDefault="00724FAD">
      <w:pPr>
        <w:spacing w:after="0" w:line="240" w:lineRule="auto"/>
      </w:pPr>
      <w:r>
        <w:t>Laurbærblade</w:t>
      </w:r>
    </w:p>
    <w:p w:rsidR="00724FAD" w:rsidP="00724FAD" w:rsidRDefault="00724FAD">
      <w:pPr>
        <w:spacing w:after="0" w:line="240" w:lineRule="auto"/>
      </w:pPr>
      <w:r>
        <w:t>Tomater på dåse</w:t>
      </w:r>
    </w:p>
    <w:p w:rsidR="00724FAD" w:rsidP="00724FAD" w:rsidRDefault="00724FAD">
      <w:pPr>
        <w:spacing w:after="0" w:line="240" w:lineRule="auto"/>
      </w:pPr>
      <w:r>
        <w:t>Olivenolie eller rapsolie</w:t>
      </w:r>
    </w:p>
    <w:p w:rsidR="00724FAD" w:rsidP="00724FAD" w:rsidRDefault="00724FAD">
      <w:pPr>
        <w:spacing w:after="0" w:line="240" w:lineRule="auto"/>
      </w:pPr>
      <w:r>
        <w:t>Sukker</w:t>
      </w:r>
    </w:p>
    <w:p w:rsidR="00724FAD" w:rsidP="00724FAD" w:rsidRDefault="00724FAD">
      <w:pPr>
        <w:spacing w:after="0" w:line="240" w:lineRule="auto"/>
        <w:rPr>
          <w:u w:val="single"/>
        </w:rPr>
      </w:pPr>
      <w:r>
        <w:rPr>
          <w:u w:val="single"/>
        </w:rPr>
        <w:t xml:space="preserve"> </w:t>
      </w:r>
    </w:p>
    <w:p w:rsidR="00724FAD" w:rsidP="00724FAD" w:rsidRDefault="00724FAD">
      <w:pPr>
        <w:rPr>
          <w:b/>
          <w:i/>
          <w:sz w:val="24"/>
        </w:rPr>
      </w:pPr>
    </w:p>
    <w:p w:rsidR="00724FAD" w:rsidP="00724FAD" w:rsidRDefault="00724FAD">
      <w:pPr>
        <w:rPr>
          <w:b/>
          <w:i/>
          <w:sz w:val="24"/>
        </w:rPr>
      </w:pPr>
    </w:p>
    <w:p w:rsidR="00724FAD" w:rsidP="00724FAD" w:rsidRDefault="00724FAD">
      <w:pPr>
        <w:rPr>
          <w:b/>
          <w:i/>
          <w:sz w:val="24"/>
        </w:rPr>
      </w:pPr>
    </w:p>
    <w:p w:rsidR="00724FAD" w:rsidP="00724FAD" w:rsidRDefault="00724FAD">
      <w:pPr>
        <w:rPr>
          <w:b/>
          <w:i/>
          <w:sz w:val="24"/>
        </w:rPr>
      </w:pPr>
    </w:p>
    <w:p w:rsidR="00724FAD" w:rsidP="00724FAD" w:rsidRDefault="00724FAD">
      <w:pPr>
        <w:rPr>
          <w:b/>
          <w:i/>
          <w:sz w:val="24"/>
        </w:rPr>
      </w:pPr>
    </w:p>
    <w:p w:rsidR="00724FAD" w:rsidP="00724FAD" w:rsidRDefault="00724FAD">
      <w:pPr>
        <w:rPr>
          <w:b/>
          <w:i/>
          <w:sz w:val="24"/>
        </w:rPr>
      </w:pPr>
    </w:p>
    <w:p w:rsidR="00724FAD" w:rsidP="00724FAD" w:rsidRDefault="00724FAD">
      <w:pPr>
        <w:rPr>
          <w:b/>
          <w:i/>
          <w:sz w:val="24"/>
        </w:rPr>
      </w:pPr>
    </w:p>
    <w:p w:rsidR="00724FAD" w:rsidP="00724FAD" w:rsidRDefault="00724FAD">
      <w:pPr>
        <w:rPr>
          <w:b/>
          <w:i/>
          <w:sz w:val="24"/>
        </w:rPr>
      </w:pPr>
    </w:p>
    <w:p w:rsidR="00724FAD" w:rsidP="00724FAD" w:rsidRDefault="00724FAD">
      <w:pPr>
        <w:rPr>
          <w:b/>
          <w:i/>
          <w:sz w:val="24"/>
        </w:rPr>
      </w:pPr>
    </w:p>
    <w:p w:rsidRPr="0068413F" w:rsidR="00724FAD" w:rsidP="00724FAD" w:rsidRDefault="00724FAD">
      <w:pPr>
        <w:rPr>
          <w:b/>
          <w:i/>
          <w:sz w:val="24"/>
        </w:rPr>
      </w:pPr>
      <w:r w:rsidRPr="0068413F">
        <w:rPr>
          <w:b/>
          <w:i/>
          <w:sz w:val="24"/>
        </w:rPr>
        <w:lastRenderedPageBreak/>
        <w:t>Sommer:</w:t>
      </w: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Parmaskinke</w:t>
      </w:r>
    </w:p>
    <w:p w:rsidR="00724FAD" w:rsidP="00724FAD" w:rsidRDefault="00724FAD">
      <w:pPr>
        <w:spacing w:after="0" w:line="240" w:lineRule="auto"/>
      </w:pPr>
      <w:r>
        <w:t>Creme fraiche</w:t>
      </w:r>
    </w:p>
    <w:p w:rsidR="00724FAD" w:rsidP="00724FAD" w:rsidRDefault="00724FAD">
      <w:pPr>
        <w:spacing w:after="0" w:line="240" w:lineRule="auto"/>
      </w:pPr>
      <w:r>
        <w:t>Parmesanost</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Fiske ærter</w:t>
      </w:r>
    </w:p>
    <w:p w:rsidR="00724FAD" w:rsidP="00724FAD" w:rsidRDefault="00724FAD">
      <w:pPr>
        <w:spacing w:after="0" w:line="240" w:lineRule="auto"/>
      </w:pPr>
      <w:r>
        <w:t xml:space="preserve">Sommerhvidkål </w:t>
      </w:r>
    </w:p>
    <w:p w:rsidR="00724FAD" w:rsidP="00724FAD" w:rsidRDefault="00724FAD">
      <w:pPr>
        <w:spacing w:after="0" w:line="240" w:lineRule="auto"/>
      </w:pPr>
      <w:r>
        <w:t>Bladselleri</w:t>
      </w:r>
    </w:p>
    <w:p w:rsidR="00724FAD" w:rsidP="00724FAD" w:rsidRDefault="00724FAD">
      <w:pPr>
        <w:spacing w:after="0" w:line="240" w:lineRule="auto"/>
      </w:pPr>
      <w:r>
        <w:t>Friske tomater</w:t>
      </w:r>
    </w:p>
    <w:p w:rsidR="00724FAD" w:rsidP="00724FAD" w:rsidRDefault="00724FAD">
      <w:pPr>
        <w:spacing w:after="0" w:line="240" w:lineRule="auto"/>
      </w:pPr>
      <w:r>
        <w:t xml:space="preserve">Timian </w:t>
      </w:r>
    </w:p>
    <w:p w:rsidR="00724FAD" w:rsidP="00724FAD" w:rsidRDefault="00724FAD">
      <w:pPr>
        <w:spacing w:after="0" w:line="240" w:lineRule="auto"/>
      </w:pPr>
      <w:r>
        <w:t>Basilikum</w:t>
      </w:r>
    </w:p>
    <w:p w:rsidR="00724FAD" w:rsidP="00724FAD" w:rsidRDefault="00724FAD">
      <w:pPr>
        <w:spacing w:after="0" w:line="240" w:lineRule="auto"/>
      </w:pPr>
      <w:r>
        <w:t>Persille</w:t>
      </w:r>
    </w:p>
    <w:p w:rsidR="00724FAD" w:rsidP="00724FAD" w:rsidRDefault="00724FAD">
      <w:pPr>
        <w:spacing w:after="0" w:line="240" w:lineRule="auto"/>
      </w:pPr>
      <w:r>
        <w:t>Løg</w:t>
      </w:r>
    </w:p>
    <w:p w:rsidR="00724FAD" w:rsidP="00724FAD" w:rsidRDefault="00724FAD">
      <w:pPr>
        <w:spacing w:after="0" w:line="240" w:lineRule="auto"/>
      </w:pPr>
      <w:r>
        <w:t>Hvidløg</w:t>
      </w:r>
    </w:p>
    <w:p w:rsidR="00724FAD" w:rsidP="00724FAD" w:rsidRDefault="00724FAD">
      <w:pPr>
        <w:spacing w:after="0" w:line="240" w:lineRule="auto"/>
      </w:pPr>
      <w:r>
        <w:t>Citron</w:t>
      </w:r>
    </w:p>
    <w:p w:rsidR="00724FAD" w:rsidP="00724FAD" w:rsidRDefault="00724FAD">
      <w:pPr>
        <w:spacing w:after="0" w:line="240" w:lineRule="auto"/>
      </w:pPr>
    </w:p>
    <w:p w:rsidR="00724FAD" w:rsidP="00724FAD" w:rsidRDefault="00724FAD">
      <w:pPr>
        <w:spacing w:after="0" w:line="240" w:lineRule="auto"/>
        <w:rPr>
          <w:u w:val="single"/>
        </w:rPr>
      </w:pPr>
      <w:r>
        <w:rPr>
          <w:u w:val="single"/>
        </w:rPr>
        <w:t>Kornprodukter:</w:t>
      </w:r>
    </w:p>
    <w:p w:rsidR="00724FAD" w:rsidP="00724FAD" w:rsidRDefault="00724FAD">
      <w:pPr>
        <w:spacing w:after="0" w:line="240" w:lineRule="auto"/>
      </w:pPr>
      <w:r>
        <w:t>Speltkerner</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Kolonial:</w:t>
      </w:r>
    </w:p>
    <w:p w:rsidR="00724FAD" w:rsidP="00724FAD" w:rsidRDefault="00724FAD">
      <w:pPr>
        <w:spacing w:after="0" w:line="240" w:lineRule="auto"/>
      </w:pPr>
      <w:r>
        <w:t>Hvide bønner til udblødning</w:t>
      </w:r>
    </w:p>
    <w:p w:rsidR="00724FAD" w:rsidP="00724FAD" w:rsidRDefault="00724FAD">
      <w:pPr>
        <w:spacing w:after="0" w:line="240" w:lineRule="auto"/>
      </w:pPr>
      <w:r>
        <w:t>Laurbærblade</w:t>
      </w:r>
    </w:p>
    <w:p w:rsidR="00724FAD" w:rsidP="00724FAD" w:rsidRDefault="00724FAD">
      <w:pPr>
        <w:spacing w:after="0" w:line="240" w:lineRule="auto"/>
      </w:pPr>
      <w:r>
        <w:t>Tomater på dåse</w:t>
      </w:r>
    </w:p>
    <w:p w:rsidR="00724FAD" w:rsidP="00724FAD" w:rsidRDefault="00724FAD">
      <w:pPr>
        <w:spacing w:after="0" w:line="240" w:lineRule="auto"/>
      </w:pPr>
      <w:r>
        <w:t>Olivenolie eller rapsolie</w:t>
      </w:r>
    </w:p>
    <w:p w:rsidR="00724FAD" w:rsidP="00724FAD" w:rsidRDefault="00724FAD">
      <w:pPr>
        <w:spacing w:after="0" w:line="240" w:lineRule="auto"/>
      </w:pPr>
      <w:r>
        <w:t>Pinjekerner</w:t>
      </w:r>
    </w:p>
    <w:p w:rsidR="00724FAD" w:rsidP="00724FAD" w:rsidRDefault="00724FAD">
      <w:pPr>
        <w:spacing w:after="0" w:line="240" w:lineRule="auto"/>
      </w:pPr>
      <w:r>
        <w:t>Sukker</w:t>
      </w:r>
    </w:p>
    <w:p w:rsidR="00724FAD" w:rsidP="00724FAD" w:rsidRDefault="00724FAD">
      <w:pPr>
        <w:spacing w:after="0" w:line="240" w:lineRule="auto"/>
      </w:pPr>
    </w:p>
    <w:p w:rsidR="00724FAD" w:rsidP="00724FAD" w:rsidRDefault="00724FAD">
      <w:pPr>
        <w:rPr>
          <w:b/>
          <w:i/>
          <w:sz w:val="24"/>
        </w:rPr>
      </w:pPr>
      <w:r>
        <w:rPr>
          <w:b/>
          <w:i/>
          <w:sz w:val="24"/>
        </w:rPr>
        <w:br w:type="page"/>
      </w:r>
    </w:p>
    <w:p w:rsidRPr="0068413F" w:rsidR="00724FAD" w:rsidP="00724FAD" w:rsidRDefault="00724FAD">
      <w:pPr>
        <w:spacing w:after="0" w:line="240" w:lineRule="auto"/>
        <w:rPr>
          <w:b/>
          <w:i/>
          <w:sz w:val="24"/>
        </w:rPr>
      </w:pPr>
      <w:r w:rsidRPr="0068413F">
        <w:rPr>
          <w:b/>
          <w:i/>
          <w:sz w:val="24"/>
        </w:rPr>
        <w:lastRenderedPageBreak/>
        <w:t>Efterår:</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 xml:space="preserve">Røget bacon </w:t>
      </w:r>
    </w:p>
    <w:p w:rsidR="00724FAD" w:rsidP="00724FAD" w:rsidRDefault="00724FAD">
      <w:pPr>
        <w:spacing w:after="0" w:line="240" w:lineRule="auto"/>
      </w:pPr>
      <w:r>
        <w:t>Parmesanost</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Gule og grønne squash</w:t>
      </w:r>
    </w:p>
    <w:p w:rsidR="00724FAD" w:rsidP="00724FAD" w:rsidRDefault="00724FAD">
      <w:pPr>
        <w:spacing w:after="0" w:line="240" w:lineRule="auto"/>
      </w:pPr>
      <w:r>
        <w:t>Jordskok</w:t>
      </w:r>
    </w:p>
    <w:p w:rsidR="00724FAD" w:rsidP="00724FAD" w:rsidRDefault="00724FAD">
      <w:pPr>
        <w:spacing w:after="0" w:line="240" w:lineRule="auto"/>
      </w:pPr>
      <w:r>
        <w:t>Gulerod</w:t>
      </w:r>
    </w:p>
    <w:p w:rsidR="00724FAD" w:rsidP="00724FAD" w:rsidRDefault="00724FAD">
      <w:pPr>
        <w:spacing w:after="0" w:line="240" w:lineRule="auto"/>
      </w:pPr>
      <w:r>
        <w:t>Pastinak</w:t>
      </w:r>
    </w:p>
    <w:p w:rsidR="00724FAD" w:rsidP="00724FAD" w:rsidRDefault="00724FAD">
      <w:pPr>
        <w:spacing w:after="0" w:line="240" w:lineRule="auto"/>
      </w:pPr>
      <w:r>
        <w:t xml:space="preserve">Løg </w:t>
      </w:r>
    </w:p>
    <w:p w:rsidR="00724FAD" w:rsidP="00724FAD" w:rsidRDefault="00724FAD">
      <w:pPr>
        <w:spacing w:after="0" w:line="240" w:lineRule="auto"/>
      </w:pPr>
      <w:r>
        <w:t>Hvidløg</w:t>
      </w:r>
    </w:p>
    <w:p w:rsidR="00724FAD" w:rsidP="00724FAD" w:rsidRDefault="00724FAD">
      <w:pPr>
        <w:spacing w:after="0" w:line="240" w:lineRule="auto"/>
      </w:pPr>
      <w:r>
        <w:t xml:space="preserve">Timian </w:t>
      </w:r>
    </w:p>
    <w:p w:rsidR="00724FAD" w:rsidP="00724FAD" w:rsidRDefault="00724FAD">
      <w:pPr>
        <w:spacing w:after="0" w:line="240" w:lineRule="auto"/>
      </w:pPr>
      <w:r>
        <w:t>Basilikum</w:t>
      </w:r>
    </w:p>
    <w:p w:rsidR="00724FAD" w:rsidP="00724FAD" w:rsidRDefault="00724FAD">
      <w:pPr>
        <w:spacing w:after="0" w:line="240" w:lineRule="auto"/>
      </w:pPr>
      <w:r>
        <w:t>Persille</w:t>
      </w:r>
    </w:p>
    <w:p w:rsidR="00724FAD" w:rsidP="00724FAD" w:rsidRDefault="00724FAD">
      <w:pPr>
        <w:spacing w:after="0" w:line="240" w:lineRule="auto"/>
      </w:pPr>
      <w:r>
        <w:t>Citron</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Kornprodukter:</w:t>
      </w:r>
    </w:p>
    <w:p w:rsidR="00724FAD" w:rsidP="00724FAD" w:rsidRDefault="00724FAD">
      <w:pPr>
        <w:spacing w:after="0" w:line="240" w:lineRule="auto"/>
      </w:pPr>
      <w:r>
        <w:t>Daggammelt brød</w:t>
      </w:r>
    </w:p>
    <w:p w:rsidR="00724FAD" w:rsidP="00724FAD" w:rsidRDefault="00724FAD">
      <w:pPr>
        <w:spacing w:after="0" w:line="240" w:lineRule="auto"/>
      </w:pPr>
    </w:p>
    <w:p w:rsidR="00724FAD" w:rsidP="00724FAD" w:rsidRDefault="00724FAD">
      <w:pPr>
        <w:spacing w:after="0" w:line="240" w:lineRule="auto"/>
        <w:rPr>
          <w:u w:val="single"/>
        </w:rPr>
      </w:pPr>
      <w:r>
        <w:rPr>
          <w:u w:val="single"/>
        </w:rPr>
        <w:t>Kolonial:</w:t>
      </w:r>
    </w:p>
    <w:p w:rsidR="00724FAD" w:rsidP="00724FAD" w:rsidRDefault="00724FAD">
      <w:pPr>
        <w:spacing w:after="0" w:line="240" w:lineRule="auto"/>
      </w:pPr>
      <w:r>
        <w:t>Brune bønner til udblødning</w:t>
      </w:r>
    </w:p>
    <w:p w:rsidR="00724FAD" w:rsidP="00724FAD" w:rsidRDefault="00724FAD">
      <w:pPr>
        <w:spacing w:after="0" w:line="240" w:lineRule="auto"/>
      </w:pPr>
      <w:r>
        <w:t>Laurbærblade</w:t>
      </w:r>
    </w:p>
    <w:p w:rsidR="00724FAD" w:rsidP="00724FAD" w:rsidRDefault="00724FAD">
      <w:pPr>
        <w:spacing w:after="0" w:line="240" w:lineRule="auto"/>
      </w:pPr>
      <w:r>
        <w:t>Tomater på dåse</w:t>
      </w:r>
    </w:p>
    <w:p w:rsidR="00724FAD" w:rsidP="00724FAD" w:rsidRDefault="00724FAD">
      <w:pPr>
        <w:spacing w:after="0" w:line="240" w:lineRule="auto"/>
      </w:pPr>
      <w:r>
        <w:t>Olivenolie eller rapsolie</w:t>
      </w:r>
    </w:p>
    <w:p w:rsidR="00724FAD" w:rsidP="00724FAD" w:rsidRDefault="00724FAD">
      <w:pPr>
        <w:spacing w:after="0" w:line="240" w:lineRule="auto"/>
      </w:pPr>
      <w:r>
        <w:t>Sukker</w:t>
      </w:r>
    </w:p>
    <w:p w:rsidR="00724FAD" w:rsidP="00724FAD" w:rsidRDefault="00724FAD">
      <w:pPr>
        <w:rPr>
          <w:b/>
          <w:i/>
        </w:rPr>
      </w:pPr>
    </w:p>
    <w:p w:rsidRPr="0068413F" w:rsidR="00724FAD" w:rsidP="00724FAD" w:rsidRDefault="00724FAD">
      <w:pPr>
        <w:rPr>
          <w:b/>
          <w:i/>
          <w:sz w:val="24"/>
        </w:rPr>
      </w:pPr>
      <w:r>
        <w:rPr>
          <w:b/>
          <w:i/>
          <w:sz w:val="24"/>
        </w:rPr>
        <w:lastRenderedPageBreak/>
        <w:t>V</w:t>
      </w:r>
      <w:r w:rsidRPr="0068413F">
        <w:rPr>
          <w:b/>
          <w:i/>
          <w:sz w:val="24"/>
        </w:rPr>
        <w:t>inter:</w:t>
      </w: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 xml:space="preserve">Røget bacon </w:t>
      </w:r>
    </w:p>
    <w:p w:rsidR="00724FAD" w:rsidP="00724FAD" w:rsidRDefault="00724FAD">
      <w:pPr>
        <w:spacing w:after="0" w:line="240" w:lineRule="auto"/>
      </w:pPr>
      <w:r>
        <w:t>Parmesanost</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Rosenkål</w:t>
      </w:r>
    </w:p>
    <w:p w:rsidR="00724FAD" w:rsidP="00724FAD" w:rsidRDefault="00724FAD">
      <w:pPr>
        <w:spacing w:after="0" w:line="240" w:lineRule="auto"/>
      </w:pPr>
      <w:r>
        <w:t>Grønkål</w:t>
      </w:r>
    </w:p>
    <w:p w:rsidR="00724FAD" w:rsidP="00724FAD" w:rsidRDefault="00724FAD">
      <w:pPr>
        <w:spacing w:after="0" w:line="240" w:lineRule="auto"/>
      </w:pPr>
      <w:r>
        <w:t xml:space="preserve">Selleri </w:t>
      </w:r>
    </w:p>
    <w:p w:rsidR="00724FAD" w:rsidP="00724FAD" w:rsidRDefault="00724FAD">
      <w:pPr>
        <w:spacing w:after="0" w:line="240" w:lineRule="auto"/>
      </w:pPr>
      <w:r>
        <w:t>Gulerod</w:t>
      </w:r>
    </w:p>
    <w:p w:rsidR="00724FAD" w:rsidP="00724FAD" w:rsidRDefault="00724FAD">
      <w:pPr>
        <w:spacing w:after="0" w:line="240" w:lineRule="auto"/>
      </w:pPr>
      <w:r>
        <w:t xml:space="preserve">Løg </w:t>
      </w:r>
    </w:p>
    <w:p w:rsidR="00724FAD" w:rsidP="00724FAD" w:rsidRDefault="00724FAD">
      <w:pPr>
        <w:spacing w:after="0" w:line="240" w:lineRule="auto"/>
      </w:pPr>
      <w:r>
        <w:t>Hvidløg</w:t>
      </w:r>
    </w:p>
    <w:p w:rsidR="00724FAD" w:rsidP="00724FAD" w:rsidRDefault="00724FAD">
      <w:pPr>
        <w:spacing w:after="0" w:line="240" w:lineRule="auto"/>
      </w:pPr>
      <w:r>
        <w:t xml:space="preserve">Timian </w:t>
      </w:r>
    </w:p>
    <w:p w:rsidR="00724FAD" w:rsidP="00724FAD" w:rsidRDefault="00724FAD">
      <w:pPr>
        <w:spacing w:after="0" w:line="240" w:lineRule="auto"/>
      </w:pPr>
      <w:r>
        <w:t>Basilikum</w:t>
      </w:r>
    </w:p>
    <w:p w:rsidR="00724FAD" w:rsidP="00724FAD" w:rsidRDefault="00724FAD">
      <w:pPr>
        <w:spacing w:after="0" w:line="240" w:lineRule="auto"/>
      </w:pPr>
      <w:r>
        <w:t>Persille</w:t>
      </w:r>
    </w:p>
    <w:p w:rsidR="00724FAD" w:rsidP="00724FAD" w:rsidRDefault="00724FAD">
      <w:pPr>
        <w:spacing w:after="0" w:line="240" w:lineRule="auto"/>
      </w:pPr>
      <w:r>
        <w:t>Citron</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Kornprodukter:</w:t>
      </w:r>
    </w:p>
    <w:p w:rsidR="00724FAD" w:rsidP="00724FAD" w:rsidRDefault="00724FAD">
      <w:pPr>
        <w:spacing w:after="0" w:line="240" w:lineRule="auto"/>
      </w:pPr>
      <w:r>
        <w:t>Daggammelt brød</w:t>
      </w:r>
    </w:p>
    <w:p w:rsidR="00724FAD" w:rsidP="00724FAD" w:rsidRDefault="00724FAD">
      <w:pPr>
        <w:spacing w:after="0" w:line="240" w:lineRule="auto"/>
      </w:pPr>
      <w:r>
        <w:t>Suppehorn, fuldkorn</w:t>
      </w:r>
    </w:p>
    <w:p w:rsidR="00724FAD" w:rsidP="00724FAD" w:rsidRDefault="00724FAD">
      <w:pPr>
        <w:spacing w:after="0" w:line="240" w:lineRule="auto"/>
      </w:pPr>
    </w:p>
    <w:p w:rsidR="00724FAD" w:rsidP="00724FAD" w:rsidRDefault="00724FAD">
      <w:pPr>
        <w:spacing w:after="0" w:line="240" w:lineRule="auto"/>
        <w:rPr>
          <w:u w:val="single"/>
        </w:rPr>
      </w:pPr>
      <w:r>
        <w:rPr>
          <w:u w:val="single"/>
        </w:rPr>
        <w:t>Kolonial:</w:t>
      </w:r>
    </w:p>
    <w:p w:rsidR="00724FAD" w:rsidP="00724FAD" w:rsidRDefault="00724FAD">
      <w:pPr>
        <w:spacing w:after="0" w:line="240" w:lineRule="auto"/>
      </w:pPr>
      <w:r>
        <w:t>Laurbærblade</w:t>
      </w:r>
    </w:p>
    <w:p w:rsidR="00724FAD" w:rsidP="00724FAD" w:rsidRDefault="00724FAD">
      <w:pPr>
        <w:spacing w:after="0" w:line="240" w:lineRule="auto"/>
      </w:pPr>
      <w:r>
        <w:t>Tomater på dåse</w:t>
      </w:r>
    </w:p>
    <w:p w:rsidR="00724FAD" w:rsidP="00724FAD" w:rsidRDefault="00724FAD">
      <w:pPr>
        <w:spacing w:after="0" w:line="240" w:lineRule="auto"/>
      </w:pPr>
      <w:r>
        <w:t>Olivenolie eller rapsolie</w:t>
      </w:r>
    </w:p>
    <w:p w:rsidR="00724FAD" w:rsidP="00724FAD" w:rsidRDefault="00724FAD">
      <w:pPr>
        <w:spacing w:after="0" w:line="240" w:lineRule="auto"/>
      </w:pPr>
      <w:r>
        <w:t>Chiliflager</w:t>
      </w:r>
    </w:p>
    <w:p w:rsidR="00724FAD" w:rsidP="00724FAD" w:rsidRDefault="00724FAD">
      <w:pPr>
        <w:spacing w:after="0" w:line="240" w:lineRule="auto"/>
      </w:pPr>
      <w:r>
        <w:t>Sukker</w:t>
      </w:r>
    </w:p>
    <w:p w:rsidR="00724FAD" w:rsidP="00724FAD" w:rsidRDefault="00724FAD">
      <w:pPr>
        <w:rPr>
          <w:b/>
          <w:i/>
        </w:rPr>
        <w:sectPr w:rsidR="00724FAD" w:rsidSect="005407BC">
          <w:type w:val="continuous"/>
          <w:pgSz w:w="11906" w:h="16838"/>
          <w:pgMar w:top="1701" w:right="1134" w:bottom="1701" w:left="1134" w:header="708" w:footer="708" w:gutter="0"/>
          <w:cols w:space="708" w:num="2"/>
          <w:docGrid w:linePitch="360"/>
        </w:sectPr>
      </w:pPr>
    </w:p>
    <w:p w:rsidR="00724FAD" w:rsidP="00724FAD" w:rsidRDefault="00724FAD">
      <w:pPr>
        <w:rPr>
          <w:b/>
          <w:i/>
        </w:rPr>
      </w:pPr>
    </w:p>
    <w:p w:rsidR="00724FAD" w:rsidP="00724FAD" w:rsidRDefault="00724FAD">
      <w:pPr>
        <w:spacing w:after="0" w:line="240" w:lineRule="auto"/>
        <w:rPr>
          <w:b/>
          <w:i/>
        </w:rPr>
      </w:pPr>
    </w:p>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Pr>
        <w:rPr>
          <w:b/>
          <w:sz w:val="28"/>
        </w:rPr>
      </w:pPr>
      <w:r>
        <w:rPr>
          <w:b/>
          <w:sz w:val="28"/>
        </w:rPr>
        <w:br w:type="page"/>
      </w:r>
    </w:p>
    <w:p w:rsidR="00724FAD" w:rsidP="00724FAD" w:rsidRDefault="00724FAD">
      <w:pPr>
        <w:pStyle w:val="Overskrift3"/>
      </w:pPr>
      <w:bookmarkStart w:name="_Toc315779744" w:id="65"/>
      <w:r>
        <w:lastRenderedPageBreak/>
        <w:t>Bilag 7: Varebestilling</w:t>
      </w:r>
      <w:bookmarkEnd w:id="65"/>
    </w:p>
    <w:p w:rsidRPr="00522758" w:rsidR="00724FAD" w:rsidP="00724FAD" w:rsidRDefault="00724FAD">
      <w:pPr>
        <w:rPr>
          <w:lang w:eastAsia="da-DK"/>
        </w:rPr>
      </w:pPr>
    </w:p>
    <w:tbl>
      <w:tblPr>
        <w:tblStyle w:val="Tabel-Gitter"/>
        <w:tblW w:w="0" w:type="auto"/>
        <w:tblLook w:val="04A0" w:firstRow="1" w:lastRow="0" w:firstColumn="1" w:lastColumn="0" w:noHBand="0" w:noVBand="1"/>
      </w:tblPr>
      <w:tblGrid>
        <w:gridCol w:w="3259"/>
        <w:gridCol w:w="3259"/>
        <w:gridCol w:w="3260"/>
      </w:tblGrid>
      <w:tr w:rsidR="00724FAD" w:rsidTr="005407BC">
        <w:tc>
          <w:tcPr>
            <w:tcW w:w="9778" w:type="dxa"/>
            <w:gridSpan w:val="3"/>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Rettens navn</w:t>
            </w:r>
          </w:p>
          <w:p w:rsidR="00724FAD" w:rsidP="005407BC" w:rsidRDefault="00724FAD">
            <w:pPr>
              <w:rPr>
                <w:b/>
              </w:rPr>
            </w:pPr>
          </w:p>
        </w:tc>
      </w:tr>
      <w:tr w:rsidR="00724FAD" w:rsidTr="005407BC">
        <w:tc>
          <w:tcPr>
            <w:tcW w:w="9778" w:type="dxa"/>
            <w:gridSpan w:val="3"/>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Gruppens medlemmer</w:t>
            </w:r>
          </w:p>
          <w:p w:rsidR="00724FAD" w:rsidP="005407BC" w:rsidRDefault="00724FAD">
            <w:pPr>
              <w:rPr>
                <w:b/>
              </w:rPr>
            </w:pPr>
          </w:p>
          <w:p w:rsidR="00724FAD" w:rsidP="005407BC" w:rsidRDefault="00724FAD">
            <w:pPr>
              <w:rPr>
                <w:b/>
              </w:rPr>
            </w:pPr>
          </w:p>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Råvarer</w:t>
            </w:r>
          </w:p>
          <w:p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Mængde/stk.</w:t>
            </w:r>
          </w:p>
        </w:tc>
        <w:tc>
          <w:tcPr>
            <w:tcW w:w="3260"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Konventionel eller økologisk</w:t>
            </w:r>
          </w:p>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r w:rsidRPr="00F03A6D">
              <w:rPr>
                <w:b/>
              </w:rPr>
              <w:t>Fisk og kød:</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r w:rsidRPr="00F03A6D">
              <w:rPr>
                <w:b/>
              </w:rPr>
              <w:t>Frugt og grønt:</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r w:rsidRPr="00F03A6D">
              <w:rPr>
                <w:b/>
              </w:rPr>
              <w:t>Mejeriprodukter:</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r w:rsidRPr="00F03A6D">
              <w:rPr>
                <w:b/>
              </w:rPr>
              <w:t xml:space="preserve">Kolonial: </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F03A6D" w:rsidR="00724FAD" w:rsidP="005407BC" w:rsidRDefault="00724FAD">
            <w:pPr>
              <w:rPr>
                <w:b/>
              </w:rPr>
            </w:pPr>
            <w:r w:rsidRPr="00F03A6D">
              <w:rPr>
                <w:b/>
              </w:rPr>
              <w:t>Diverse:</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bl>
    <w:p w:rsidR="00724FAD" w:rsidP="00724FAD" w:rsidRDefault="00724FAD">
      <w:pPr>
        <w:pStyle w:val="Overskrift3"/>
      </w:pPr>
      <w:bookmarkStart w:name="_Toc315779745" w:id="66"/>
      <w:r>
        <w:lastRenderedPageBreak/>
        <w:t>Bilag 8: Arbejdsplan for køkkenøvelsen</w:t>
      </w:r>
      <w:bookmarkEnd w:id="66"/>
    </w:p>
    <w:p w:rsidR="00724FAD" w:rsidP="00724FAD" w:rsidRDefault="00724FAD"/>
    <w:tbl>
      <w:tblPr>
        <w:tblStyle w:val="Tabel-Gitter"/>
        <w:tblW w:w="0" w:type="auto"/>
        <w:tblLook w:val="04A0" w:firstRow="1" w:lastRow="0" w:firstColumn="1" w:lastColumn="0" w:noHBand="0" w:noVBand="1"/>
      </w:tblPr>
      <w:tblGrid>
        <w:gridCol w:w="2444"/>
        <w:gridCol w:w="2444"/>
        <w:gridCol w:w="2445"/>
        <w:gridCol w:w="2445"/>
      </w:tblGrid>
      <w:tr w:rsidR="00724FAD" w:rsidTr="005407BC">
        <w:tc>
          <w:tcPr>
            <w:tcW w:w="9778" w:type="dxa"/>
            <w:gridSpan w:val="4"/>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Rettens navn</w:t>
            </w:r>
          </w:p>
          <w:p w:rsidR="00724FAD" w:rsidP="005407BC" w:rsidRDefault="00724FAD">
            <w:pPr>
              <w:rPr>
                <w:b/>
              </w:rPr>
            </w:pPr>
          </w:p>
        </w:tc>
      </w:tr>
      <w:tr w:rsidR="00724FAD" w:rsidTr="005407BC">
        <w:tc>
          <w:tcPr>
            <w:tcW w:w="9778" w:type="dxa"/>
            <w:gridSpan w:val="4"/>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Gruppens medlemmer</w:t>
            </w:r>
          </w:p>
          <w:p w:rsidR="00724FAD" w:rsidP="005407BC" w:rsidRDefault="00724FAD">
            <w:pPr>
              <w:rPr>
                <w:b/>
              </w:rPr>
            </w:pPr>
          </w:p>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Tilberedning af</w:t>
            </w:r>
          </w:p>
        </w:t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Hvornår/Tidspunkt</w:t>
            </w:r>
          </w:p>
          <w:p w:rsidR="00724FAD" w:rsidP="005407BC" w:rsidRDefault="00724FAD">
            <w:pPr>
              <w:rPr>
                <w:b/>
              </w:rPr>
            </w:pPr>
            <w:r>
              <w:rPr>
                <w:b/>
              </w:rPr>
              <w:t>Start/slut</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Hvordan/metode</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Hvem</w:t>
            </w: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bl>
    <w:p w:rsidR="00724FAD" w:rsidP="00724FAD" w:rsidRDefault="00724FAD">
      <w:pPr>
        <w:rPr>
          <w:b/>
        </w:rPr>
      </w:pPr>
    </w:p>
    <w:p w:rsidR="00724FAD" w:rsidP="00724FAD" w:rsidRDefault="00724FAD">
      <w:r>
        <w:tab/>
      </w:r>
    </w:p>
    <w:p w:rsidR="00724FAD" w:rsidP="00724FAD" w:rsidRDefault="00724FAD">
      <w:r>
        <w:br w:type="page"/>
      </w:r>
    </w:p>
    <w:p w:rsidR="00724FAD" w:rsidP="00724FAD" w:rsidRDefault="00724FAD">
      <w:pPr>
        <w:pStyle w:val="Overskrift3"/>
      </w:pPr>
      <w:bookmarkStart w:name="_Toc315779746" w:id="67"/>
      <w:r>
        <w:lastRenderedPageBreak/>
        <w:t>Bilag 9: Bedømmelsesskema for minestronesuppe</w:t>
      </w:r>
      <w:bookmarkEnd w:id="67"/>
    </w:p>
    <w:p w:rsidRPr="00522758" w:rsidR="00724FAD" w:rsidP="00724FAD" w:rsidRDefault="00724FAD">
      <w:pPr>
        <w:rPr>
          <w:lang w:eastAsia="da-DK"/>
        </w:rPr>
      </w:pPr>
    </w:p>
    <w:tbl>
      <w:tblPr>
        <w:tblStyle w:val="Tabel-Gitter"/>
        <w:tblW w:w="0" w:type="auto"/>
        <w:tblLook w:val="04A0" w:firstRow="1" w:lastRow="0" w:firstColumn="1" w:lastColumn="0" w:noHBand="0" w:noVBand="1"/>
      </w:tblPr>
      <w:tblGrid>
        <w:gridCol w:w="2097"/>
        <w:gridCol w:w="2831"/>
        <w:gridCol w:w="992"/>
        <w:gridCol w:w="2835"/>
        <w:gridCol w:w="1099"/>
      </w:tblGrid>
      <w:tr w:rsidR="00724FAD" w:rsidTr="005407BC">
        <w:tc>
          <w:tcPr>
            <w:tcW w:w="9854" w:type="dxa"/>
            <w:gridSpan w:val="5"/>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Bedømmelsesskala</w:t>
            </w:r>
          </w:p>
          <w:p w:rsidR="00724FAD" w:rsidP="005407BC" w:rsidRDefault="00724FAD">
            <w:pPr>
              <w:rPr>
                <w:b/>
              </w:rPr>
            </w:pPr>
            <w:r>
              <w:rPr>
                <w:b/>
              </w:rPr>
              <w:t>5 = Meget god</w:t>
            </w:r>
          </w:p>
          <w:p w:rsidR="00724FAD" w:rsidP="005407BC" w:rsidRDefault="00724FAD">
            <w:pPr>
              <w:rPr>
                <w:b/>
              </w:rPr>
            </w:pPr>
            <w:r>
              <w:rPr>
                <w:b/>
              </w:rPr>
              <w:t>4 = God</w:t>
            </w:r>
          </w:p>
          <w:p w:rsidR="00724FAD" w:rsidP="005407BC" w:rsidRDefault="00724FAD">
            <w:pPr>
              <w:rPr>
                <w:b/>
              </w:rPr>
            </w:pPr>
            <w:r>
              <w:rPr>
                <w:b/>
              </w:rPr>
              <w:t xml:space="preserve">3 = Middel </w:t>
            </w:r>
          </w:p>
          <w:p w:rsidR="00724FAD" w:rsidP="005407BC" w:rsidRDefault="00724FAD">
            <w:pPr>
              <w:rPr>
                <w:b/>
              </w:rPr>
            </w:pPr>
            <w:r>
              <w:rPr>
                <w:b/>
              </w:rPr>
              <w:t>2 = Mindre god</w:t>
            </w:r>
          </w:p>
          <w:p w:rsidR="00724FAD" w:rsidP="005407BC" w:rsidRDefault="00724FAD">
            <w:pPr>
              <w:rPr>
                <w:b/>
              </w:rPr>
            </w:pPr>
            <w:r>
              <w:rPr>
                <w:b/>
              </w:rPr>
              <w:t>1 = Dårligt</w:t>
            </w:r>
          </w:p>
          <w:p w:rsidR="00724FAD" w:rsidP="005407BC" w:rsidRDefault="00724FAD"/>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831"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Minestronesuppe i sæson</w:t>
            </w:r>
          </w:p>
        </w:tc>
        <w:tc>
          <w:tcPr>
            <w:tcW w:w="992"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Points</w:t>
            </w:r>
          </w:p>
        </w:tc>
        <w:tc>
          <w:tcPr>
            <w:tcW w:w="283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Minestronesuppe uden for sæsonen</w:t>
            </w:r>
          </w:p>
        </w:tc>
        <w:tc>
          <w:tcPr>
            <w:tcW w:w="1099"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Points</w:t>
            </w: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Pris</w:t>
            </w:r>
          </w:p>
          <w:p w:rsidR="00724FAD" w:rsidP="005407BC" w:rsidRDefault="00724FAD">
            <w:pPr>
              <w:rPr>
                <w:b/>
              </w:rPr>
            </w:pPr>
          </w:p>
        </w:tc>
        <w:tc>
          <w:tcPr>
            <w:tcW w:w="2831"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992"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83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1099"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Sæson råvarer – hvilke er anvendt?</w:t>
            </w:r>
          </w:p>
          <w:p w:rsidR="00724FAD" w:rsidP="005407BC" w:rsidRDefault="00724FAD">
            <w:pPr>
              <w:rPr>
                <w:b/>
              </w:rPr>
            </w:pPr>
          </w:p>
          <w:p w:rsidR="00724FAD" w:rsidP="005407BC" w:rsidRDefault="00724FAD">
            <w:pPr>
              <w:rPr>
                <w:b/>
              </w:rPr>
            </w:pPr>
          </w:p>
        </w:tc>
        <w:tc>
          <w:tcPr>
            <w:tcW w:w="2831"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992"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83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1099"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Grundsmage</w:t>
            </w:r>
          </w:p>
          <w:p w:rsidR="00724FAD" w:rsidP="005407BC" w:rsidRDefault="00724FAD">
            <w:r>
              <w:t>Sødt</w:t>
            </w:r>
          </w:p>
          <w:p w:rsidR="00724FAD" w:rsidP="005407BC" w:rsidRDefault="00724FAD">
            <w:r>
              <w:t xml:space="preserve">Surt </w:t>
            </w:r>
          </w:p>
          <w:p w:rsidR="00724FAD" w:rsidP="005407BC" w:rsidRDefault="00724FAD">
            <w:r>
              <w:t>Salt</w:t>
            </w:r>
          </w:p>
          <w:p w:rsidR="00724FAD" w:rsidP="005407BC" w:rsidRDefault="00724FAD">
            <w:r>
              <w:t xml:space="preserve">Bittert </w:t>
            </w:r>
          </w:p>
          <w:p w:rsidR="00724FAD" w:rsidP="005407BC" w:rsidRDefault="00724FAD">
            <w:r>
              <w:t xml:space="preserve">Umami </w:t>
            </w:r>
          </w:p>
          <w:p w:rsidR="00724FAD" w:rsidP="005407BC" w:rsidRDefault="00724FAD">
            <w:pPr>
              <w:rPr>
                <w:b/>
              </w:rPr>
            </w:pPr>
          </w:p>
        </w:tc>
        <w:tc>
          <w:tcPr>
            <w:tcW w:w="2831"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992"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2835"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099"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Konsistens</w:t>
            </w:r>
          </w:p>
          <w:p w:rsidR="00724FAD" w:rsidP="005407BC" w:rsidRDefault="00724FAD">
            <w:pPr>
              <w:rPr>
                <w:b/>
              </w:rPr>
            </w:pPr>
            <w:r>
              <w:t>(blød, hård, sej, sprød, melet, tør, saftig…)</w:t>
            </w:r>
          </w:p>
          <w:p w:rsidR="00724FAD" w:rsidP="005407BC" w:rsidRDefault="00724FAD">
            <w:pPr>
              <w:rPr>
                <w:b/>
              </w:rPr>
            </w:pPr>
          </w:p>
        </w:tc>
        <w:tc>
          <w:tcPr>
            <w:tcW w:w="2831"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992"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2835"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099"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Duft</w:t>
            </w:r>
          </w:p>
          <w:p w:rsidRPr="00D96B74" w:rsidR="00724FAD" w:rsidP="005407BC" w:rsidRDefault="00724FAD">
            <w:r w:rsidRPr="00D96B74">
              <w:t>(krydret, sødlig, stærk…)</w:t>
            </w:r>
          </w:p>
          <w:p w:rsidR="00724FAD" w:rsidP="005407BC" w:rsidRDefault="00724FAD">
            <w:pPr>
              <w:rPr>
                <w:b/>
              </w:rPr>
            </w:pPr>
          </w:p>
          <w:p w:rsidR="00724FAD" w:rsidP="005407BC" w:rsidRDefault="00724FAD">
            <w:pPr>
              <w:rPr>
                <w:b/>
              </w:rPr>
            </w:pPr>
          </w:p>
        </w:tc>
        <w:tc>
          <w:tcPr>
            <w:tcW w:w="2831"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992"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2835"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099"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 xml:space="preserve">Udseende </w:t>
            </w:r>
          </w:p>
          <w:p w:rsidR="00724FAD" w:rsidP="005407BC" w:rsidRDefault="00724FAD">
            <w:r>
              <w:t>Farver</w:t>
            </w:r>
          </w:p>
          <w:p w:rsidR="00724FAD" w:rsidP="005407BC" w:rsidRDefault="00724FAD">
            <w:r>
              <w:t>Former/faconer (oval, rund, kantet…)</w:t>
            </w:r>
          </w:p>
          <w:p w:rsidR="00724FAD" w:rsidP="005407BC" w:rsidRDefault="00724FAD">
            <w:r>
              <w:t>Overflade (ru, glat, nubret, håret…)</w:t>
            </w:r>
          </w:p>
          <w:p w:rsidR="00724FAD" w:rsidP="005407BC" w:rsidRDefault="00724FAD">
            <w:pPr>
              <w:rPr>
                <w:b/>
              </w:rPr>
            </w:pPr>
          </w:p>
        </w:tc>
        <w:tc>
          <w:tcPr>
            <w:tcW w:w="2831"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992"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2835"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099"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Anretning</w:t>
            </w:r>
          </w:p>
          <w:p w:rsidR="00724FAD" w:rsidP="005407BC" w:rsidRDefault="00724FAD">
            <w:pPr>
              <w:rPr>
                <w:b/>
              </w:rPr>
            </w:pPr>
          </w:p>
          <w:p w:rsidR="00724FAD" w:rsidP="005407BC" w:rsidRDefault="00724FAD">
            <w:pPr>
              <w:rPr>
                <w:b/>
              </w:rPr>
            </w:pPr>
          </w:p>
        </w:tc>
        <w:tc>
          <w:tcPr>
            <w:tcW w:w="2831"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992"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2835"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099"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9854" w:type="dxa"/>
            <w:gridSpan w:val="5"/>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r>
              <w:rPr>
                <w:b/>
              </w:rPr>
              <w:t>Samlet bedømmelse</w:t>
            </w:r>
          </w:p>
          <w:p w:rsidR="00724FAD" w:rsidP="005407BC" w:rsidRDefault="00724FAD">
            <w:pPr>
              <w:rPr>
                <w:b/>
              </w:rPr>
            </w:pPr>
          </w:p>
        </w:tc>
      </w:tr>
    </w:tbl>
    <w:p w:rsidR="00724FAD" w:rsidP="00724FAD" w:rsidRDefault="00724FAD"/>
    <w:p w:rsidR="00724FAD" w:rsidP="00724FAD" w:rsidRDefault="00724FAD">
      <w:pPr>
        <w:rPr>
          <w:lang w:eastAsia="da-DK"/>
        </w:rPr>
      </w:pPr>
      <w:r w:rsidRPr="00EE4D61">
        <w:rPr>
          <w:b/>
          <w:noProof/>
          <w:szCs w:val="20"/>
          <w:lang w:eastAsia="da-DK"/>
        </w:rPr>
        <w:lastRenderedPageBreak/>
        <mc:AlternateContent>
          <mc:Choice Requires="wps">
            <w:drawing>
              <wp:anchor distT="0" distB="0" distL="114300" distR="114300" simplePos="0" relativeHeight="251691008" behindDoc="0" locked="0" layoutInCell="1" allowOverlap="1" wp14:editId="69246FEC" wp14:anchorId="2068A23B">
                <wp:simplePos x="0" y="0"/>
                <wp:positionH relativeFrom="column">
                  <wp:posOffset>-5553710</wp:posOffset>
                </wp:positionH>
                <wp:positionV relativeFrom="paragraph">
                  <wp:posOffset>-48895</wp:posOffset>
                </wp:positionV>
                <wp:extent cx="2428240" cy="2175510"/>
                <wp:effectExtent l="0" t="0" r="0" b="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2175510"/>
                        </a:xfrm>
                        <a:prstGeom prst="rect">
                          <a:avLst/>
                        </a:prstGeom>
                        <a:noFill/>
                        <a:ln w="9525">
                          <a:noFill/>
                          <a:miter lim="800000"/>
                          <a:headEnd/>
                          <a:tailEnd/>
                        </a:ln>
                      </wps:spPr>
                      <wps:txbx>
                        <w:txbxContent>
                          <w:p w:rsidRPr="00F3404F" w:rsidR="003F08A0" w:rsidP="00724FAD" w:rsidRDefault="003F08A0">
                            <w:pPr>
                              <w:rPr>
                                <w:i/>
                                <w:color w:val="FFFFFF" w:themeColor="background1"/>
                                <w:sz w:val="28"/>
                                <w:lang w:eastAsia="da-DK"/>
                              </w:rPr>
                            </w:pPr>
                            <w:r w:rsidRPr="00F3404F">
                              <w:rPr>
                                <w:bCs/>
                                <w:i/>
                                <w:color w:val="FFFFFF" w:themeColor="background1"/>
                                <w:sz w:val="24"/>
                                <w:lang w:eastAsia="da-DK"/>
                              </w:rPr>
                              <w:t xml:space="preserve">”Spis efter årstiden. </w:t>
                            </w:r>
                            <w:r w:rsidRPr="00F3404F">
                              <w:rPr>
                                <w:i/>
                                <w:color w:val="FFFFFF" w:themeColor="background1"/>
                                <w:sz w:val="24"/>
                                <w:lang w:eastAsia="da-DK"/>
                              </w:rPr>
                              <w:t>Frugt og grønt købt uden for deres naturlige sæson er ofte dyrket i opvarmede væksthuse, har ligget på kølelager eller er transporteret til landet langvejs fra</w:t>
                            </w:r>
                            <w:r w:rsidRPr="00F3404F">
                              <w:rPr>
                                <w:i/>
                                <w:color w:val="FFFFFF" w:themeColor="background1"/>
                                <w:sz w:val="28"/>
                                <w:lang w:eastAsia="da-DK"/>
                              </w:rPr>
                              <w:t>”</w:t>
                            </w:r>
                            <w:r>
                              <w:rPr>
                                <w:i/>
                                <w:color w:val="FFFFFF" w:themeColor="background1"/>
                                <w:sz w:val="28"/>
                                <w:lang w:eastAsia="da-DK"/>
                              </w:rPr>
                              <w:t>.</w:t>
                            </w:r>
                          </w:p>
                          <w:p w:rsidRPr="00D64DEC" w:rsidR="003F08A0" w:rsidP="00724FAD" w:rsidRDefault="003F08A0">
                            <w:pPr>
                              <w:rPr>
                                <w:rStyle w:val="Hyperlink"/>
                                <w:bCs/>
                                <w:color w:val="FFFFFF" w:themeColor="background1"/>
                                <w:sz w:val="20"/>
                              </w:rPr>
                            </w:pPr>
                            <w:r w:rsidRPr="00D64DEC">
                              <w:rPr>
                                <w:bCs/>
                                <w:color w:val="FFFFFF" w:themeColor="background1"/>
                                <w:sz w:val="16"/>
                              </w:rPr>
                              <w:t xml:space="preserve">Kilde: </w:t>
                            </w:r>
                            <w:hyperlink w:history="1" r:id="rId66">
                              <w:r w:rsidRPr="00D64DEC">
                                <w:rPr>
                                  <w:rStyle w:val="Hyperlink"/>
                                  <w:color w:val="FFFFFF" w:themeColor="background1"/>
                                  <w:sz w:val="16"/>
                                </w:rPr>
                                <w:t>http://www.aarstiderne.com/Opskrifter/Klimakoekken.aspx</w:t>
                              </w:r>
                            </w:hyperlink>
                          </w:p>
                          <w:p w:rsidRPr="00D64DEC" w:rsidR="003F08A0" w:rsidP="00724FAD" w:rsidRDefault="003F08A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437.3pt;margin-top:-3.85pt;width:191.2pt;height:17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">
                <v:textbox>
                  <w:txbxContent>
                    <w:p w:rsidRPr="00F3404F" w:rsidR="003F08A0" w:rsidP="00724FAD" w:rsidRDefault="003F08A0">
                      <w:pPr>
                        <w:rPr>
                          <w:i/>
                          <w:color w:val="FFFFFF" w:themeColor="background1"/>
                          <w:sz w:val="28"/>
                          <w:lang w:eastAsia="da-DK"/>
                        </w:rPr>
                      </w:pPr>
                      <w:r w:rsidRPr="00F3404F">
                        <w:rPr>
                          <w:bCs/>
                          <w:i/>
                          <w:color w:val="FFFFFF" w:themeColor="background1"/>
                          <w:sz w:val="24"/>
                          <w:lang w:eastAsia="da-DK"/>
                        </w:rPr>
                        <w:t xml:space="preserve">”Spis efter årstiden. </w:t>
                      </w:r>
                      <w:r w:rsidRPr="00F3404F">
                        <w:rPr>
                          <w:i/>
                          <w:color w:val="FFFFFF" w:themeColor="background1"/>
                          <w:sz w:val="24"/>
                          <w:lang w:eastAsia="da-DK"/>
                        </w:rPr>
                        <w:t>Frugt og grønt købt uden for deres naturlige sæson er ofte dyrket i opvarmede væksthuse, har ligget på kølelager eller er transporteret til landet langvejs fra</w:t>
                      </w:r>
                      <w:r w:rsidRPr="00F3404F">
                        <w:rPr>
                          <w:i/>
                          <w:color w:val="FFFFFF" w:themeColor="background1"/>
                          <w:sz w:val="28"/>
                          <w:lang w:eastAsia="da-DK"/>
                        </w:rPr>
                        <w:t>”</w:t>
                      </w:r>
                      <w:r>
                        <w:rPr>
                          <w:i/>
                          <w:color w:val="FFFFFF" w:themeColor="background1"/>
                          <w:sz w:val="28"/>
                          <w:lang w:eastAsia="da-DK"/>
                        </w:rPr>
                        <w:t>.</w:t>
                      </w:r>
                    </w:p>
                    <w:p w:rsidRPr="00D64DEC" w:rsidR="003F08A0" w:rsidP="00724FAD" w:rsidRDefault="003F08A0">
                      <w:pPr>
                        <w:rPr>
                          <w:rStyle w:val="Hyperlink"/>
                          <w:bCs/>
                          <w:color w:val="FFFFFF" w:themeColor="background1"/>
                          <w:sz w:val="20"/>
                        </w:rPr>
                      </w:pPr>
                      <w:r w:rsidRPr="00D64DEC">
                        <w:rPr>
                          <w:bCs/>
                          <w:color w:val="FFFFFF" w:themeColor="background1"/>
                          <w:sz w:val="16"/>
                        </w:rPr>
                        <w:t xml:space="preserve">Kilde: </w:t>
                      </w:r>
                      <w:hyperlink w:history="1" r:id="rId67">
                        <w:r w:rsidRPr="00D64DEC">
                          <w:rPr>
                            <w:rStyle w:val="Hyperlink"/>
                            <w:color w:val="FFFFFF" w:themeColor="background1"/>
                            <w:sz w:val="16"/>
                          </w:rPr>
                          <w:t>http://www.aarstiderne.com/Opskrifter/Klimakoekken.aspx</w:t>
                        </w:r>
                      </w:hyperlink>
                    </w:p>
                    <w:p w:rsidRPr="00D64DEC" w:rsidR="003F08A0" w:rsidP="00724FAD" w:rsidRDefault="003F08A0">
                      <w:pPr>
                        <w:rPr>
                          <w:color w:val="FFFFFF" w:themeColor="background1"/>
                        </w:rPr>
                      </w:pPr>
                    </w:p>
                  </w:txbxContent>
                </v:textbox>
              </v:shape>
            </w:pict>
          </mc:Fallback>
        </mc:AlternateContent>
      </w:r>
      <w:r>
        <w:rPr>
          <w:noProof/>
          <w:lang w:eastAsia="da-DK"/>
        </w:rPr>
        <w:drawing>
          <wp:anchor distT="0" distB="0" distL="114300" distR="114300" simplePos="0" relativeHeight="251684864" behindDoc="0" locked="0" layoutInCell="1" allowOverlap="1" wp14:editId="6B2D9ABE" wp14:anchorId="35E69D4E">
            <wp:simplePos x="0" y="0"/>
            <wp:positionH relativeFrom="column">
              <wp:posOffset>-3810</wp:posOffset>
            </wp:positionH>
            <wp:positionV relativeFrom="paragraph">
              <wp:posOffset>-48895</wp:posOffset>
            </wp:positionV>
            <wp:extent cx="2428875" cy="2574925"/>
            <wp:effectExtent l="0" t="0" r="9525" b="0"/>
            <wp:wrapSquare wrapText="bothSides"/>
            <wp:docPr id="78851" name="Billede 7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28875" cy="257492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88960" behindDoc="0" locked="0" layoutInCell="1" allowOverlap="1" wp14:editId="53A01B3D" wp14:anchorId="4F9649F5">
                <wp:simplePos x="0" y="0"/>
                <wp:positionH relativeFrom="column">
                  <wp:posOffset>-2776292</wp:posOffset>
                </wp:positionH>
                <wp:positionV relativeFrom="paragraph">
                  <wp:posOffset>256959</wp:posOffset>
                </wp:positionV>
                <wp:extent cx="2484408" cy="2121535"/>
                <wp:effectExtent l="0" t="0" r="0" b="0"/>
                <wp:wrapNone/>
                <wp:docPr id="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408" cy="2121535"/>
                        </a:xfrm>
                        <a:prstGeom prst="rect">
                          <a:avLst/>
                        </a:prstGeom>
                        <a:noFill/>
                        <a:ln w="9525">
                          <a:noFill/>
                          <a:miter lim="800000"/>
                          <a:headEnd/>
                          <a:tailEnd/>
                        </a:ln>
                      </wps:spPr>
                      <wps:txbx>
                        <w:txbxContent>
                          <w:p w:rsidRPr="00F3404F" w:rsidR="003F08A0" w:rsidP="00724FAD" w:rsidRDefault="003F08A0">
                            <w:pPr>
                              <w:rPr>
                                <w:i/>
                                <w:color w:val="FFFFFF" w:themeColor="background1"/>
                                <w:sz w:val="28"/>
                                <w:lang w:eastAsia="da-DK"/>
                              </w:rPr>
                            </w:pPr>
                            <w:r w:rsidRPr="00F3404F">
                              <w:rPr>
                                <w:i/>
                                <w:color w:val="FFFFFF" w:themeColor="background1"/>
                                <w:sz w:val="28"/>
                                <w:lang w:eastAsia="da-DK"/>
                              </w:rPr>
                              <w:t>”Varieret kost er sund kost. Når du spiser årstidens frugt og grønt, får du de friskeste råvarer, som har den bedste smag o</w:t>
                            </w:r>
                            <w:r>
                              <w:rPr>
                                <w:i/>
                                <w:color w:val="FFFFFF" w:themeColor="background1"/>
                                <w:sz w:val="28"/>
                                <w:lang w:eastAsia="da-DK"/>
                              </w:rPr>
                              <w:t>g en naturlig høj næringsværdi</w:t>
                            </w:r>
                            <w:r w:rsidRPr="00F3404F">
                              <w:rPr>
                                <w:i/>
                                <w:color w:val="FFFFFF" w:themeColor="background1"/>
                                <w:sz w:val="28"/>
                                <w:lang w:eastAsia="da-DK"/>
                              </w:rPr>
                              <w:t>”</w:t>
                            </w:r>
                            <w:r>
                              <w:rPr>
                                <w:i/>
                                <w:color w:val="FFFFFF" w:themeColor="background1"/>
                                <w:sz w:val="28"/>
                                <w:lang w:eastAsia="da-DK"/>
                              </w:rPr>
                              <w:t>.</w:t>
                            </w:r>
                          </w:p>
                          <w:p w:rsidRPr="00D64DEC" w:rsidR="003F08A0" w:rsidP="00724FAD" w:rsidRDefault="003F08A0">
                            <w:pPr>
                              <w:rPr>
                                <w:rStyle w:val="Hyperlink"/>
                                <w:bCs/>
                                <w:color w:val="FFFFFF" w:themeColor="background1"/>
                                <w:sz w:val="20"/>
                              </w:rPr>
                            </w:pPr>
                            <w:r w:rsidRPr="00D64DEC">
                              <w:rPr>
                                <w:bCs/>
                                <w:color w:val="FFFFFF" w:themeColor="background1"/>
                                <w:sz w:val="16"/>
                              </w:rPr>
                              <w:t xml:space="preserve">Kilde: </w:t>
                            </w:r>
                            <w:hyperlink w:history="1" r:id="rId68">
                              <w:r w:rsidRPr="00D64DEC">
                                <w:rPr>
                                  <w:rStyle w:val="Hyperlink"/>
                                  <w:color w:val="FFFFFF" w:themeColor="background1"/>
                                  <w:sz w:val="16"/>
                                </w:rPr>
                                <w:t>http://www.aarstiderne.com/Opskrifter/Klimakoekken.aspx</w:t>
                              </w:r>
                            </w:hyperlink>
                          </w:p>
                          <w:p w:rsidRPr="00EE4D61" w:rsidR="003F08A0" w:rsidP="00724FAD" w:rsidRDefault="003F08A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218.6pt;margin-top:20.25pt;width:195.6pt;height:16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">
                <v:textbox>
                  <w:txbxContent>
                    <w:p w:rsidRPr="00F3404F" w:rsidR="003F08A0" w:rsidP="00724FAD" w:rsidRDefault="003F08A0">
                      <w:pPr>
                        <w:rPr>
                          <w:i/>
                          <w:color w:val="FFFFFF" w:themeColor="background1"/>
                          <w:sz w:val="28"/>
                          <w:lang w:eastAsia="da-DK"/>
                        </w:rPr>
                      </w:pPr>
                      <w:r w:rsidRPr="00F3404F">
                        <w:rPr>
                          <w:i/>
                          <w:color w:val="FFFFFF" w:themeColor="background1"/>
                          <w:sz w:val="28"/>
                          <w:lang w:eastAsia="da-DK"/>
                        </w:rPr>
                        <w:t>”Varieret kost er sund kost. Når du spiser årstidens frugt og grønt, får du de friskeste råvarer, som har den bedste smag o</w:t>
                      </w:r>
                      <w:r>
                        <w:rPr>
                          <w:i/>
                          <w:color w:val="FFFFFF" w:themeColor="background1"/>
                          <w:sz w:val="28"/>
                          <w:lang w:eastAsia="da-DK"/>
                        </w:rPr>
                        <w:t>g en naturlig høj næringsværdi</w:t>
                      </w:r>
                      <w:r w:rsidRPr="00F3404F">
                        <w:rPr>
                          <w:i/>
                          <w:color w:val="FFFFFF" w:themeColor="background1"/>
                          <w:sz w:val="28"/>
                          <w:lang w:eastAsia="da-DK"/>
                        </w:rPr>
                        <w:t>”</w:t>
                      </w:r>
                      <w:r>
                        <w:rPr>
                          <w:i/>
                          <w:color w:val="FFFFFF" w:themeColor="background1"/>
                          <w:sz w:val="28"/>
                          <w:lang w:eastAsia="da-DK"/>
                        </w:rPr>
                        <w:t>.</w:t>
                      </w:r>
                    </w:p>
                    <w:p w:rsidRPr="00D64DEC" w:rsidR="003F08A0" w:rsidP="00724FAD" w:rsidRDefault="003F08A0">
                      <w:pPr>
                        <w:rPr>
                          <w:rStyle w:val="Hyperlink"/>
                          <w:bCs/>
                          <w:color w:val="FFFFFF" w:themeColor="background1"/>
                          <w:sz w:val="20"/>
                        </w:rPr>
                      </w:pPr>
                      <w:r w:rsidRPr="00D64DEC">
                        <w:rPr>
                          <w:bCs/>
                          <w:color w:val="FFFFFF" w:themeColor="background1"/>
                          <w:sz w:val="16"/>
                        </w:rPr>
                        <w:t xml:space="preserve">Kilde: </w:t>
                      </w:r>
                      <w:hyperlink w:history="1" r:id="rId69">
                        <w:r w:rsidRPr="00D64DEC">
                          <w:rPr>
                            <w:rStyle w:val="Hyperlink"/>
                            <w:color w:val="FFFFFF" w:themeColor="background1"/>
                            <w:sz w:val="16"/>
                          </w:rPr>
                          <w:t>http://www.aarstiderne.com/Opskrifter/Klimakoekken.aspx</w:t>
                        </w:r>
                      </w:hyperlink>
                    </w:p>
                    <w:p w:rsidRPr="00EE4D61" w:rsidR="003F08A0" w:rsidP="00724FAD" w:rsidRDefault="003F08A0">
                      <w:pPr>
                        <w:rPr>
                          <w:sz w:val="24"/>
                        </w:rPr>
                      </w:pPr>
                    </w:p>
                  </w:txbxContent>
                </v:textbox>
              </v:shape>
            </w:pict>
          </mc:Fallback>
        </mc:AlternateContent>
      </w:r>
      <w:r>
        <w:rPr>
          <w:b/>
          <w:noProof/>
          <w:szCs w:val="20"/>
          <w:lang w:eastAsia="da-DK"/>
        </w:rPr>
        <w:drawing>
          <wp:anchor distT="0" distB="0" distL="114300" distR="114300" simplePos="0" relativeHeight="251686912" behindDoc="0" locked="0" layoutInCell="1" allowOverlap="1" wp14:editId="369BF399" wp14:anchorId="4041C7D4">
            <wp:simplePos x="0" y="0"/>
            <wp:positionH relativeFrom="margin">
              <wp:posOffset>2635250</wp:posOffset>
            </wp:positionH>
            <wp:positionV relativeFrom="margin">
              <wp:posOffset>179070</wp:posOffset>
            </wp:positionV>
            <wp:extent cx="2794635" cy="2717165"/>
            <wp:effectExtent l="0" t="0" r="5715" b="6985"/>
            <wp:wrapSquare wrapText="bothSides"/>
            <wp:docPr id="78853" name="Billede 7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grø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4635" cy="2717165"/>
                    </a:xfrm>
                    <a:prstGeom prst="rect">
                      <a:avLst/>
                    </a:prstGeom>
                  </pic:spPr>
                </pic:pic>
              </a:graphicData>
            </a:graphic>
            <wp14:sizeRelH relativeFrom="margin">
              <wp14:pctWidth>0</wp14:pctWidth>
            </wp14:sizeRelH>
            <wp14:sizeRelV relativeFrom="margin">
              <wp14:pctHeight>0</wp14:pctHeight>
            </wp14:sizeRelV>
          </wp:anchor>
        </w:drawing>
      </w:r>
    </w:p>
    <w:p w:rsidR="00724FAD" w:rsidP="00724FAD" w:rsidRDefault="00724FAD">
      <w:pPr>
        <w:rPr>
          <w:lang w:eastAsia="da-DK"/>
        </w:rPr>
      </w:pPr>
    </w:p>
    <w:p w:rsidR="00724FAD" w:rsidP="00724FAD" w:rsidRDefault="00724FAD">
      <w:pPr>
        <w:rPr>
          <w:lang w:eastAsia="da-DK"/>
        </w:rPr>
      </w:pPr>
      <w:r>
        <w:rPr>
          <w:b/>
          <w:noProof/>
          <w:szCs w:val="20"/>
          <w:lang w:eastAsia="da-DK"/>
        </w:rPr>
        <w:drawing>
          <wp:anchor distT="0" distB="0" distL="114300" distR="114300" simplePos="0" relativeHeight="251685888" behindDoc="0" locked="0" layoutInCell="1" allowOverlap="1" wp14:editId="130C9E9D" wp14:anchorId="17DCF76C">
            <wp:simplePos x="0" y="0"/>
            <wp:positionH relativeFrom="margin">
              <wp:posOffset>-4445</wp:posOffset>
            </wp:positionH>
            <wp:positionV relativeFrom="margin">
              <wp:posOffset>2715260</wp:posOffset>
            </wp:positionV>
            <wp:extent cx="2213610" cy="2328545"/>
            <wp:effectExtent l="0" t="0" r="0" b="0"/>
            <wp:wrapSquare wrapText="bothSides"/>
            <wp:docPr id="78854" name="Billede 7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ill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13610" cy="2328545"/>
                    </a:xfrm>
                    <a:prstGeom prst="rect">
                      <a:avLst/>
                    </a:prstGeom>
                  </pic:spPr>
                </pic:pic>
              </a:graphicData>
            </a:graphic>
            <wp14:sizeRelV relativeFrom="margin">
              <wp14:pctHeight>0</wp14:pctHeight>
            </wp14:sizeRelV>
          </wp:anchor>
        </w:drawing>
      </w:r>
      <w:r>
        <w:rPr>
          <w:lang w:eastAsia="da-DK"/>
        </w:rPr>
        <w:tab/>
      </w:r>
      <w:r>
        <w:rPr>
          <w:lang w:eastAsia="da-DK"/>
        </w:rPr>
        <w:tab/>
      </w:r>
      <w:r>
        <w:rPr>
          <w:noProof/>
          <w:lang w:eastAsia="da-DK"/>
        </w:rPr>
        <w:drawing>
          <wp:anchor distT="0" distB="0" distL="114300" distR="114300" simplePos="0" relativeHeight="251693056" behindDoc="1" locked="0" layoutInCell="1" allowOverlap="1" wp14:editId="7F42B575" wp14:anchorId="662D9F3C">
            <wp:simplePos x="3044825" y="3993515"/>
            <wp:positionH relativeFrom="margin">
              <wp:align>right</wp:align>
            </wp:positionH>
            <wp:positionV relativeFrom="margin">
              <wp:align>center</wp:align>
            </wp:positionV>
            <wp:extent cx="1983740" cy="2550795"/>
            <wp:effectExtent l="0" t="0" r="0" b="1905"/>
            <wp:wrapTight wrapText="bothSides">
              <wp:wrapPolygon edited="0">
                <wp:start x="0" y="0"/>
                <wp:lineTo x="0" y="18551"/>
                <wp:lineTo x="3734" y="20648"/>
                <wp:lineTo x="3526" y="21455"/>
                <wp:lineTo x="4771" y="21455"/>
                <wp:lineTo x="4978" y="21455"/>
                <wp:lineTo x="6223" y="20648"/>
                <wp:lineTo x="21365" y="18551"/>
                <wp:lineTo x="21365" y="484"/>
                <wp:lineTo x="21157" y="0"/>
                <wp:lineTo x="0" y="0"/>
              </wp:wrapPolygon>
            </wp:wrapTight>
            <wp:docPr id="78855" name="Billede 7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ysgrø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3740" cy="2550795"/>
                    </a:xfrm>
                    <a:prstGeom prst="rect">
                      <a:avLst/>
                    </a:prstGeom>
                  </pic:spPr>
                </pic:pic>
              </a:graphicData>
            </a:graphic>
          </wp:anchor>
        </w:drawing>
      </w:r>
    </w:p>
    <w:p w:rsidR="00724FAD" w:rsidP="00724FAD" w:rsidRDefault="00724FAD">
      <w:pPr>
        <w:rPr>
          <w:b/>
          <w:szCs w:val="20"/>
        </w:rPr>
      </w:pPr>
      <w:r>
        <w:rPr>
          <w:noProof/>
          <w:lang w:eastAsia="da-DK"/>
        </w:rPr>
        <mc:AlternateContent>
          <mc:Choice Requires="wps">
            <w:drawing>
              <wp:anchor distT="0" distB="0" distL="114300" distR="114300" simplePos="0" relativeHeight="251689984" behindDoc="0" locked="0" layoutInCell="1" allowOverlap="1" wp14:editId="325F62B6" wp14:anchorId="3D384297">
                <wp:simplePos x="0" y="0"/>
                <wp:positionH relativeFrom="column">
                  <wp:posOffset>-1412697</wp:posOffset>
                </wp:positionH>
                <wp:positionV relativeFrom="paragraph">
                  <wp:posOffset>1821892</wp:posOffset>
                </wp:positionV>
                <wp:extent cx="1982292" cy="2252752"/>
                <wp:effectExtent l="0" t="0" r="0" b="0"/>
                <wp:wrapNone/>
                <wp:docPr id="7884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292" cy="2252752"/>
                        </a:xfrm>
                        <a:prstGeom prst="rect">
                          <a:avLst/>
                        </a:prstGeom>
                        <a:noFill/>
                        <a:ln w="9525">
                          <a:noFill/>
                          <a:miter lim="800000"/>
                          <a:headEnd/>
                          <a:tailEnd/>
                        </a:ln>
                      </wps:spPr>
                      <wps:txbx>
                        <w:txbxContent>
                          <w:p w:rsidRPr="00F3404F" w:rsidR="003F08A0" w:rsidP="00724FAD" w:rsidRDefault="003F08A0">
                            <w:pPr>
                              <w:rPr>
                                <w:i/>
                                <w:color w:val="FFFFFF" w:themeColor="background1"/>
                                <w:sz w:val="28"/>
                              </w:rPr>
                            </w:pPr>
                            <w:r w:rsidRPr="00F3404F">
                              <w:rPr>
                                <w:i/>
                                <w:color w:val="FFFFFF" w:themeColor="background1"/>
                                <w:sz w:val="28"/>
                              </w:rPr>
                              <w:t xml:space="preserve">”En </w:t>
                            </w:r>
                            <w:r w:rsidRPr="00F3404F">
                              <w:rPr>
                                <w:bCs/>
                                <w:i/>
                                <w:color w:val="FFFFFF" w:themeColor="background1"/>
                                <w:sz w:val="28"/>
                              </w:rPr>
                              <w:t>årstid</w:t>
                            </w:r>
                            <w:r w:rsidRPr="00F3404F">
                              <w:rPr>
                                <w:i/>
                                <w:color w:val="FFFFFF" w:themeColor="background1"/>
                                <w:sz w:val="28"/>
                              </w:rPr>
                              <w:t xml:space="preserve"> er en af de større </w:t>
                            </w:r>
                            <w:hyperlink w:tooltip="Inddeling (ikke skrevet endnu)" w:history="1" r:id="rId70">
                              <w:r w:rsidRPr="00F3404F">
                                <w:rPr>
                                  <w:rStyle w:val="Hyperlink"/>
                                  <w:i/>
                                  <w:color w:val="FFFFFF" w:themeColor="background1"/>
                                </w:rPr>
                                <w:t>inddelinger</w:t>
                              </w:r>
                            </w:hyperlink>
                            <w:r w:rsidRPr="00F3404F">
                              <w:rPr>
                                <w:i/>
                                <w:color w:val="FFFFFF" w:themeColor="background1"/>
                                <w:sz w:val="28"/>
                              </w:rPr>
                              <w:t xml:space="preserve"> af </w:t>
                            </w:r>
                            <w:hyperlink w:tooltip="År" w:history="1" r:id="rId71">
                              <w:r w:rsidRPr="00F3404F">
                                <w:rPr>
                                  <w:rStyle w:val="Hyperlink"/>
                                  <w:i/>
                                  <w:color w:val="FFFFFF" w:themeColor="background1"/>
                                </w:rPr>
                                <w:t>året</w:t>
                              </w:r>
                            </w:hyperlink>
                            <w:r w:rsidRPr="00F3404F">
                              <w:rPr>
                                <w:i/>
                                <w:color w:val="FFFFFF" w:themeColor="background1"/>
                                <w:sz w:val="28"/>
                              </w:rPr>
                              <w:t xml:space="preserve">. Året bliver typisk inddelt i de 4 årstider </w:t>
                            </w:r>
                            <w:hyperlink w:tooltip="Forår" w:history="1" r:id="rId72">
                              <w:r w:rsidRPr="00F3404F">
                                <w:rPr>
                                  <w:rStyle w:val="Hyperlink"/>
                                  <w:i/>
                                  <w:color w:val="FFFFFF" w:themeColor="background1"/>
                                </w:rPr>
                                <w:t>forår</w:t>
                              </w:r>
                            </w:hyperlink>
                            <w:r w:rsidRPr="00F3404F">
                              <w:rPr>
                                <w:i/>
                                <w:color w:val="FFFFFF" w:themeColor="background1"/>
                                <w:sz w:val="28"/>
                              </w:rPr>
                              <w:t xml:space="preserve">, </w:t>
                            </w:r>
                            <w:hyperlink w:tooltip="Sommer" w:history="1" r:id="rId73">
                              <w:r w:rsidRPr="00F3404F">
                                <w:rPr>
                                  <w:rStyle w:val="Hyperlink"/>
                                  <w:i/>
                                  <w:color w:val="FFFFFF" w:themeColor="background1"/>
                                </w:rPr>
                                <w:t>sommer</w:t>
                              </w:r>
                            </w:hyperlink>
                            <w:r w:rsidRPr="00F3404F">
                              <w:rPr>
                                <w:i/>
                                <w:color w:val="FFFFFF" w:themeColor="background1"/>
                                <w:sz w:val="28"/>
                              </w:rPr>
                              <w:t xml:space="preserve">, </w:t>
                            </w:r>
                            <w:hyperlink w:tooltip="Efterår" w:history="1" r:id="rId74">
                              <w:r w:rsidRPr="00F3404F">
                                <w:rPr>
                                  <w:rStyle w:val="Hyperlink"/>
                                  <w:i/>
                                  <w:color w:val="FFFFFF" w:themeColor="background1"/>
                                </w:rPr>
                                <w:t>efterår</w:t>
                              </w:r>
                            </w:hyperlink>
                            <w:r w:rsidRPr="00F3404F">
                              <w:rPr>
                                <w:i/>
                                <w:color w:val="FFFFFF" w:themeColor="background1"/>
                                <w:sz w:val="28"/>
                              </w:rPr>
                              <w:t xml:space="preserve"> og </w:t>
                            </w:r>
                            <w:hyperlink w:tooltip="Vinter" w:history="1" r:id="rId75">
                              <w:r w:rsidRPr="00F3404F">
                                <w:rPr>
                                  <w:rStyle w:val="Hyperlink"/>
                                  <w:i/>
                                  <w:color w:val="FFFFFF" w:themeColor="background1"/>
                                </w:rPr>
                                <w:t>vinter</w:t>
                              </w:r>
                            </w:hyperlink>
                            <w:r w:rsidRPr="00F3404F">
                              <w:rPr>
                                <w:i/>
                                <w:color w:val="FFFFFF" w:themeColor="background1"/>
                                <w:sz w:val="28"/>
                              </w:rPr>
                              <w:t>”.</w:t>
                            </w:r>
                          </w:p>
                          <w:p w:rsidR="003F08A0" w:rsidP="00724FAD" w:rsidRDefault="003F08A0">
                            <w:pPr>
                              <w:rPr>
                                <w:color w:val="FFFFFF" w:themeColor="background1"/>
                                <w:sz w:val="18"/>
                              </w:rPr>
                            </w:pPr>
                            <w:r w:rsidRPr="003B5155">
                              <w:rPr>
                                <w:color w:val="FFFFFF" w:themeColor="background1"/>
                                <w:sz w:val="18"/>
                              </w:rPr>
                              <w:t xml:space="preserve">Kilde: </w:t>
                            </w:r>
                            <w:hyperlink w:history="1" r:id="rId76">
                              <w:r w:rsidRPr="002C244C">
                                <w:rPr>
                                  <w:rStyle w:val="Hyperlink"/>
                                  <w:color w:val="FFFFFF" w:themeColor="background1"/>
                                  <w:sz w:val="18"/>
                                </w:rPr>
                                <w:t>http://da.wikipedia.org/wiki/%C3%85rstid</w:t>
                              </w:r>
                            </w:hyperlink>
                          </w:p>
                          <w:p w:rsidRPr="003B5155" w:rsidR="003F08A0" w:rsidP="00724FAD" w:rsidRDefault="003F08A0">
                            <w:pPr>
                              <w:rPr>
                                <w:color w:val="FFFFFF" w:themeColor="background1"/>
                                <w:sz w:val="18"/>
                              </w:rPr>
                            </w:pPr>
                          </w:p>
                          <w:p w:rsidRPr="00D64DEC" w:rsidR="003F08A0" w:rsidP="00724FAD" w:rsidRDefault="003F08A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111.25pt;margin-top:143.45pt;width:156.1pt;height:17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">
                <v:textbox>
                  <w:txbxContent>
                    <w:p w:rsidRPr="00F3404F" w:rsidR="003F08A0" w:rsidP="00724FAD" w:rsidRDefault="003F08A0">
                      <w:pPr>
                        <w:rPr>
                          <w:i/>
                          <w:color w:val="FFFFFF" w:themeColor="background1"/>
                          <w:sz w:val="28"/>
                        </w:rPr>
                      </w:pPr>
                      <w:r w:rsidRPr="00F3404F">
                        <w:rPr>
                          <w:i/>
                          <w:color w:val="FFFFFF" w:themeColor="background1"/>
                          <w:sz w:val="28"/>
                        </w:rPr>
                        <w:t xml:space="preserve">”En </w:t>
                      </w:r>
                      <w:r w:rsidRPr="00F3404F">
                        <w:rPr>
                          <w:bCs/>
                          <w:i/>
                          <w:color w:val="FFFFFF" w:themeColor="background1"/>
                          <w:sz w:val="28"/>
                        </w:rPr>
                        <w:t>årstid</w:t>
                      </w:r>
                      <w:r w:rsidRPr="00F3404F">
                        <w:rPr>
                          <w:i/>
                          <w:color w:val="FFFFFF" w:themeColor="background1"/>
                          <w:sz w:val="28"/>
                        </w:rPr>
                        <w:t xml:space="preserve"> er en af de større </w:t>
                      </w:r>
                      <w:hyperlink w:tooltip="Inddeling (ikke skrevet endnu)" w:history="1" r:id="rId77">
                        <w:r w:rsidRPr="00F3404F">
                          <w:rPr>
                            <w:rStyle w:val="Hyperlink"/>
                            <w:i/>
                            <w:color w:val="FFFFFF" w:themeColor="background1"/>
                          </w:rPr>
                          <w:t>inddelinger</w:t>
                        </w:r>
                      </w:hyperlink>
                      <w:r w:rsidRPr="00F3404F">
                        <w:rPr>
                          <w:i/>
                          <w:color w:val="FFFFFF" w:themeColor="background1"/>
                          <w:sz w:val="28"/>
                        </w:rPr>
                        <w:t xml:space="preserve"> af </w:t>
                      </w:r>
                      <w:hyperlink w:tooltip="År" w:history="1" r:id="rId78">
                        <w:r w:rsidRPr="00F3404F">
                          <w:rPr>
                            <w:rStyle w:val="Hyperlink"/>
                            <w:i/>
                            <w:color w:val="FFFFFF" w:themeColor="background1"/>
                          </w:rPr>
                          <w:t>året</w:t>
                        </w:r>
                      </w:hyperlink>
                      <w:r w:rsidRPr="00F3404F">
                        <w:rPr>
                          <w:i/>
                          <w:color w:val="FFFFFF" w:themeColor="background1"/>
                          <w:sz w:val="28"/>
                        </w:rPr>
                        <w:t xml:space="preserve">. Året bliver typisk inddelt i de 4 årstider </w:t>
                      </w:r>
                      <w:hyperlink w:tooltip="Forår" w:history="1" r:id="rId79">
                        <w:r w:rsidRPr="00F3404F">
                          <w:rPr>
                            <w:rStyle w:val="Hyperlink"/>
                            <w:i/>
                            <w:color w:val="FFFFFF" w:themeColor="background1"/>
                          </w:rPr>
                          <w:t>forår</w:t>
                        </w:r>
                      </w:hyperlink>
                      <w:r w:rsidRPr="00F3404F">
                        <w:rPr>
                          <w:i/>
                          <w:color w:val="FFFFFF" w:themeColor="background1"/>
                          <w:sz w:val="28"/>
                        </w:rPr>
                        <w:t xml:space="preserve">, </w:t>
                      </w:r>
                      <w:hyperlink w:tooltip="Sommer" w:history="1" r:id="rId80">
                        <w:r w:rsidRPr="00F3404F">
                          <w:rPr>
                            <w:rStyle w:val="Hyperlink"/>
                            <w:i/>
                            <w:color w:val="FFFFFF" w:themeColor="background1"/>
                          </w:rPr>
                          <w:t>sommer</w:t>
                        </w:r>
                      </w:hyperlink>
                      <w:r w:rsidRPr="00F3404F">
                        <w:rPr>
                          <w:i/>
                          <w:color w:val="FFFFFF" w:themeColor="background1"/>
                          <w:sz w:val="28"/>
                        </w:rPr>
                        <w:t xml:space="preserve">, </w:t>
                      </w:r>
                      <w:hyperlink w:tooltip="Efterår" w:history="1" r:id="rId81">
                        <w:r w:rsidRPr="00F3404F">
                          <w:rPr>
                            <w:rStyle w:val="Hyperlink"/>
                            <w:i/>
                            <w:color w:val="FFFFFF" w:themeColor="background1"/>
                          </w:rPr>
                          <w:t>efterår</w:t>
                        </w:r>
                      </w:hyperlink>
                      <w:r w:rsidRPr="00F3404F">
                        <w:rPr>
                          <w:i/>
                          <w:color w:val="FFFFFF" w:themeColor="background1"/>
                          <w:sz w:val="28"/>
                        </w:rPr>
                        <w:t xml:space="preserve"> og </w:t>
                      </w:r>
                      <w:hyperlink w:tooltip="Vinter" w:history="1" r:id="rId82">
                        <w:r w:rsidRPr="00F3404F">
                          <w:rPr>
                            <w:rStyle w:val="Hyperlink"/>
                            <w:i/>
                            <w:color w:val="FFFFFF" w:themeColor="background1"/>
                          </w:rPr>
                          <w:t>vinter</w:t>
                        </w:r>
                      </w:hyperlink>
                      <w:r w:rsidRPr="00F3404F">
                        <w:rPr>
                          <w:i/>
                          <w:color w:val="FFFFFF" w:themeColor="background1"/>
                          <w:sz w:val="28"/>
                        </w:rPr>
                        <w:t>”.</w:t>
                      </w:r>
                    </w:p>
                    <w:p w:rsidR="003F08A0" w:rsidP="00724FAD" w:rsidRDefault="003F08A0">
                      <w:pPr>
                        <w:rPr>
                          <w:color w:val="FFFFFF" w:themeColor="background1"/>
                          <w:sz w:val="18"/>
                        </w:rPr>
                      </w:pPr>
                      <w:r w:rsidRPr="003B5155">
                        <w:rPr>
                          <w:color w:val="FFFFFF" w:themeColor="background1"/>
                          <w:sz w:val="18"/>
                        </w:rPr>
                        <w:t xml:space="preserve">Kilde: </w:t>
                      </w:r>
                      <w:hyperlink w:history="1" r:id="rId83">
                        <w:r w:rsidRPr="002C244C">
                          <w:rPr>
                            <w:rStyle w:val="Hyperlink"/>
                            <w:color w:val="FFFFFF" w:themeColor="background1"/>
                            <w:sz w:val="18"/>
                          </w:rPr>
                          <w:t>http://da.wikipedia.org/wiki/%C3%85rstid</w:t>
                        </w:r>
                      </w:hyperlink>
                    </w:p>
                    <w:p w:rsidRPr="003B5155" w:rsidR="003F08A0" w:rsidP="00724FAD" w:rsidRDefault="003F08A0">
                      <w:pPr>
                        <w:rPr>
                          <w:color w:val="FFFFFF" w:themeColor="background1"/>
                          <w:sz w:val="18"/>
                        </w:rPr>
                      </w:pPr>
                    </w:p>
                    <w:p w:rsidRPr="00D64DEC" w:rsidR="003F08A0" w:rsidP="00724FAD" w:rsidRDefault="003F08A0">
                      <w:pPr>
                        <w:rPr>
                          <w:color w:val="FFFFFF" w:themeColor="background1"/>
                        </w:rPr>
                      </w:pPr>
                    </w:p>
                  </w:txbxContent>
                </v:textbox>
              </v:shape>
            </w:pict>
          </mc:Fallback>
        </mc:AlternateContent>
      </w:r>
      <w:r>
        <w:rPr>
          <w:noProof/>
          <w:lang w:eastAsia="da-DK"/>
        </w:rPr>
        <mc:AlternateContent>
          <mc:Choice Requires="wps">
            <w:drawing>
              <wp:anchor distT="0" distB="0" distL="114300" distR="114300" simplePos="0" relativeHeight="251687936" behindDoc="0" locked="0" layoutInCell="1" allowOverlap="1" wp14:editId="04B950E0" wp14:anchorId="105AC161">
                <wp:simplePos x="0" y="0"/>
                <wp:positionH relativeFrom="column">
                  <wp:posOffset>-5487264</wp:posOffset>
                </wp:positionH>
                <wp:positionV relativeFrom="paragraph">
                  <wp:posOffset>1609751</wp:posOffset>
                </wp:positionV>
                <wp:extent cx="2095500" cy="1894612"/>
                <wp:effectExtent l="0" t="0" r="0" b="0"/>
                <wp:wrapNone/>
                <wp:docPr id="7884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894612"/>
                        </a:xfrm>
                        <a:prstGeom prst="rect">
                          <a:avLst/>
                        </a:prstGeom>
                        <a:noFill/>
                        <a:ln w="9525">
                          <a:noFill/>
                          <a:miter lim="800000"/>
                          <a:headEnd/>
                          <a:tailEnd/>
                        </a:ln>
                      </wps:spPr>
                      <wps:txbx>
                        <w:txbxContent>
                          <w:p w:rsidRPr="00F3404F" w:rsidR="003F08A0" w:rsidP="00724FAD" w:rsidRDefault="003F08A0">
                            <w:pPr>
                              <w:rPr>
                                <w:i/>
                                <w:color w:val="FFFFFF" w:themeColor="background1"/>
                                <w:sz w:val="28"/>
                                <w:lang w:eastAsia="da-DK"/>
                              </w:rPr>
                            </w:pPr>
                            <w:r w:rsidRPr="00F3404F">
                              <w:rPr>
                                <w:i/>
                                <w:color w:val="FFFFFF" w:themeColor="background1"/>
                                <w:sz w:val="28"/>
                                <w:lang w:eastAsia="da-DK"/>
                              </w:rPr>
                              <w:t>”Grøntsager, der får forlænget deres naturlige sæson ved at ligge på kølelag</w:t>
                            </w:r>
                            <w:r>
                              <w:rPr>
                                <w:i/>
                                <w:color w:val="FFFFFF" w:themeColor="background1"/>
                                <w:sz w:val="28"/>
                                <w:lang w:eastAsia="da-DK"/>
                              </w:rPr>
                              <w:t>er, mister både smag og sundhed</w:t>
                            </w:r>
                            <w:r w:rsidRPr="00F3404F">
                              <w:rPr>
                                <w:i/>
                                <w:color w:val="FFFFFF" w:themeColor="background1"/>
                                <w:sz w:val="28"/>
                                <w:lang w:eastAsia="da-DK"/>
                              </w:rPr>
                              <w:t>”</w:t>
                            </w:r>
                            <w:r>
                              <w:rPr>
                                <w:i/>
                                <w:color w:val="FFFFFF" w:themeColor="background1"/>
                                <w:sz w:val="28"/>
                                <w:lang w:eastAsia="da-DK"/>
                              </w:rPr>
                              <w:t>.</w:t>
                            </w:r>
                          </w:p>
                          <w:p w:rsidRPr="00D64DEC" w:rsidR="003F08A0" w:rsidP="00724FAD" w:rsidRDefault="003F08A0">
                            <w:pPr>
                              <w:rPr>
                                <w:rStyle w:val="Hyperlink"/>
                                <w:bCs/>
                                <w:color w:val="FFFFFF" w:themeColor="background1"/>
                                <w:sz w:val="20"/>
                              </w:rPr>
                            </w:pPr>
                            <w:r w:rsidRPr="00D64DEC">
                              <w:rPr>
                                <w:bCs/>
                                <w:color w:val="FFFFFF" w:themeColor="background1"/>
                                <w:sz w:val="16"/>
                              </w:rPr>
                              <w:t xml:space="preserve">Kilde: </w:t>
                            </w:r>
                            <w:hyperlink w:history="1" r:id="rId84">
                              <w:r w:rsidRPr="00D64DEC">
                                <w:rPr>
                                  <w:rStyle w:val="Hyperlink"/>
                                  <w:color w:val="FFFFFF" w:themeColor="background1"/>
                                  <w:sz w:val="16"/>
                                </w:rPr>
                                <w:t>http://www.aarstiderne.com/Opskrifter/Klimakoekken.aspx</w:t>
                              </w:r>
                            </w:hyperlink>
                          </w:p>
                          <w:p w:rsidR="003F08A0" w:rsidP="00724FAD" w:rsidRDefault="003F0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432.05pt;margin-top:126.75pt;width:165pt;height:14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">
                <v:textbox>
                  <w:txbxContent>
                    <w:p w:rsidRPr="00F3404F" w:rsidR="003F08A0" w:rsidP="00724FAD" w:rsidRDefault="003F08A0">
                      <w:pPr>
                        <w:rPr>
                          <w:i/>
                          <w:color w:val="FFFFFF" w:themeColor="background1"/>
                          <w:sz w:val="28"/>
                          <w:lang w:eastAsia="da-DK"/>
                        </w:rPr>
                      </w:pPr>
                      <w:r w:rsidRPr="00F3404F">
                        <w:rPr>
                          <w:i/>
                          <w:color w:val="FFFFFF" w:themeColor="background1"/>
                          <w:sz w:val="28"/>
                          <w:lang w:eastAsia="da-DK"/>
                        </w:rPr>
                        <w:t>”Grøntsager, der får forlænget deres naturlige sæson ved at ligge på kølelag</w:t>
                      </w:r>
                      <w:r>
                        <w:rPr>
                          <w:i/>
                          <w:color w:val="FFFFFF" w:themeColor="background1"/>
                          <w:sz w:val="28"/>
                          <w:lang w:eastAsia="da-DK"/>
                        </w:rPr>
                        <w:t>er, mister både smag og sundhed</w:t>
                      </w:r>
                      <w:r w:rsidRPr="00F3404F">
                        <w:rPr>
                          <w:i/>
                          <w:color w:val="FFFFFF" w:themeColor="background1"/>
                          <w:sz w:val="28"/>
                          <w:lang w:eastAsia="da-DK"/>
                        </w:rPr>
                        <w:t>”</w:t>
                      </w:r>
                      <w:r>
                        <w:rPr>
                          <w:i/>
                          <w:color w:val="FFFFFF" w:themeColor="background1"/>
                          <w:sz w:val="28"/>
                          <w:lang w:eastAsia="da-DK"/>
                        </w:rPr>
                        <w:t>.</w:t>
                      </w:r>
                    </w:p>
                    <w:p w:rsidRPr="00D64DEC" w:rsidR="003F08A0" w:rsidP="00724FAD" w:rsidRDefault="003F08A0">
                      <w:pPr>
                        <w:rPr>
                          <w:rStyle w:val="Hyperlink"/>
                          <w:bCs/>
                          <w:color w:val="FFFFFF" w:themeColor="background1"/>
                          <w:sz w:val="20"/>
                        </w:rPr>
                      </w:pPr>
                      <w:r w:rsidRPr="00D64DEC">
                        <w:rPr>
                          <w:bCs/>
                          <w:color w:val="FFFFFF" w:themeColor="background1"/>
                          <w:sz w:val="16"/>
                        </w:rPr>
                        <w:t xml:space="preserve">Kilde: </w:t>
                      </w:r>
                      <w:hyperlink w:history="1" r:id="rId85">
                        <w:r w:rsidRPr="00D64DEC">
                          <w:rPr>
                            <w:rStyle w:val="Hyperlink"/>
                            <w:color w:val="FFFFFF" w:themeColor="background1"/>
                            <w:sz w:val="16"/>
                          </w:rPr>
                          <w:t>http://www.aarstiderne.com/Opskrifter/Klimakoekken.aspx</w:t>
                        </w:r>
                      </w:hyperlink>
                    </w:p>
                    <w:p w:rsidR="003F08A0" w:rsidP="00724FAD" w:rsidRDefault="003F08A0"/>
                  </w:txbxContent>
                </v:textbox>
              </v:shape>
            </w:pict>
          </mc:Fallback>
        </mc:AlternateContent>
      </w:r>
      <w:r w:rsidRPr="00744433">
        <w:rPr>
          <w:b/>
          <w:noProof/>
          <w:szCs w:val="20"/>
          <w:lang w:eastAsia="da-DK"/>
        </w:rPr>
        <mc:AlternateContent>
          <mc:Choice Requires="wps">
            <w:drawing>
              <wp:anchor distT="0" distB="0" distL="114300" distR="114300" simplePos="0" relativeHeight="251694080" behindDoc="0" locked="0" layoutInCell="1" allowOverlap="1" wp14:editId="10AC4976" wp14:anchorId="54606269">
                <wp:simplePos x="0" y="0"/>
                <wp:positionH relativeFrom="column">
                  <wp:posOffset>-3978910</wp:posOffset>
                </wp:positionH>
                <wp:positionV relativeFrom="paragraph">
                  <wp:posOffset>4250055</wp:posOffset>
                </wp:positionV>
                <wp:extent cx="2388870" cy="1996440"/>
                <wp:effectExtent l="0" t="0" r="0" b="3810"/>
                <wp:wrapNone/>
                <wp:docPr id="7885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996440"/>
                        </a:xfrm>
                        <a:prstGeom prst="rect">
                          <a:avLst/>
                        </a:prstGeom>
                        <a:noFill/>
                        <a:ln w="9525">
                          <a:noFill/>
                          <a:miter lim="800000"/>
                          <a:headEnd/>
                          <a:tailEnd/>
                        </a:ln>
                      </wps:spPr>
                      <wps:txbx>
                        <w:txbxContent>
                          <w:p w:rsidRPr="00F3404F" w:rsidR="003F08A0" w:rsidP="00724FAD" w:rsidRDefault="003F08A0">
                            <w:pPr>
                              <w:rPr>
                                <w:i/>
                                <w:color w:val="FFFFFF" w:themeColor="background1"/>
                                <w:sz w:val="24"/>
                                <w:lang w:eastAsia="da-DK"/>
                              </w:rPr>
                            </w:pPr>
                            <w:r w:rsidRPr="00F3404F">
                              <w:rPr>
                                <w:i/>
                                <w:color w:val="FFFFFF" w:themeColor="background1"/>
                                <w:sz w:val="24"/>
                                <w:lang w:eastAsia="da-DK"/>
                              </w:rPr>
                              <w:t>”Råvarer, der kan fås uden for deres naturlige sæson, har som regel ligget på kølelager siden høst, og det er en stor energisl</w:t>
                            </w:r>
                            <w:r>
                              <w:rPr>
                                <w:i/>
                                <w:color w:val="FFFFFF" w:themeColor="background1"/>
                                <w:sz w:val="24"/>
                                <w:lang w:eastAsia="da-DK"/>
                              </w:rPr>
                              <w:t>uger</w:t>
                            </w:r>
                            <w:r w:rsidRPr="00F3404F">
                              <w:rPr>
                                <w:i/>
                                <w:color w:val="FFFFFF" w:themeColor="background1"/>
                                <w:sz w:val="24"/>
                                <w:lang w:eastAsia="da-DK"/>
                              </w:rPr>
                              <w:t>”</w:t>
                            </w:r>
                            <w:r>
                              <w:rPr>
                                <w:i/>
                                <w:color w:val="FFFFFF" w:themeColor="background1"/>
                                <w:sz w:val="24"/>
                                <w:lang w:eastAsia="da-DK"/>
                              </w:rPr>
                              <w:t>.</w:t>
                            </w:r>
                          </w:p>
                          <w:p w:rsidR="003F08A0" w:rsidP="00724FAD" w:rsidRDefault="003F08A0">
                            <w:pPr>
                              <w:rPr>
                                <w:color w:val="FFFFFF" w:themeColor="background1"/>
                                <w:sz w:val="20"/>
                                <w:lang w:eastAsia="da-DK"/>
                              </w:rPr>
                            </w:pPr>
                          </w:p>
                          <w:p w:rsidRPr="00F3404F" w:rsidR="003F08A0" w:rsidP="00724FAD" w:rsidRDefault="003F08A0">
                            <w:pPr>
                              <w:rPr>
                                <w:color w:val="FFFFFF" w:themeColor="background1"/>
                                <w:sz w:val="18"/>
                                <w:szCs w:val="18"/>
                                <w:lang w:eastAsia="da-DK"/>
                              </w:rPr>
                            </w:pPr>
                            <w:r w:rsidRPr="00F3404F">
                              <w:rPr>
                                <w:color w:val="FFFFFF" w:themeColor="background1"/>
                                <w:sz w:val="18"/>
                                <w:szCs w:val="18"/>
                                <w:lang w:eastAsia="da-DK"/>
                              </w:rPr>
                              <w:t xml:space="preserve">Kilde: </w:t>
                            </w:r>
                            <w:hyperlink w:history="1" r:id="rId86">
                              <w:r w:rsidRPr="00F3404F">
                                <w:rPr>
                                  <w:rStyle w:val="Hyperlink"/>
                                  <w:color w:val="FFFFFF" w:themeColor="background1"/>
                                  <w:sz w:val="18"/>
                                  <w:szCs w:val="18"/>
                                  <w:lang w:eastAsia="da-DK"/>
                                </w:rPr>
                                <w:t>http://www.aarstiderne.com/Opskrifter/Saesonskema/Spis-efter-aarstiden.aspx</w:t>
                              </w:r>
                            </w:hyperlink>
                          </w:p>
                          <w:p w:rsidRPr="00744433" w:rsidR="003F08A0" w:rsidP="00724FAD" w:rsidRDefault="003F08A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313.3pt;margin-top:334.65pt;width:188.1pt;height:15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">
                <v:textbox>
                  <w:txbxContent>
                    <w:p w:rsidRPr="00F3404F" w:rsidR="003F08A0" w:rsidP="00724FAD" w:rsidRDefault="003F08A0">
                      <w:pPr>
                        <w:rPr>
                          <w:i/>
                          <w:color w:val="FFFFFF" w:themeColor="background1"/>
                          <w:sz w:val="24"/>
                          <w:lang w:eastAsia="da-DK"/>
                        </w:rPr>
                      </w:pPr>
                      <w:r w:rsidRPr="00F3404F">
                        <w:rPr>
                          <w:i/>
                          <w:color w:val="FFFFFF" w:themeColor="background1"/>
                          <w:sz w:val="24"/>
                          <w:lang w:eastAsia="da-DK"/>
                        </w:rPr>
                        <w:t>”Råvarer, der kan fås uden for deres naturlige sæson, har som regel ligget på kølelager siden høst, og det er en stor energisl</w:t>
                      </w:r>
                      <w:r>
                        <w:rPr>
                          <w:i/>
                          <w:color w:val="FFFFFF" w:themeColor="background1"/>
                          <w:sz w:val="24"/>
                          <w:lang w:eastAsia="da-DK"/>
                        </w:rPr>
                        <w:t>uger</w:t>
                      </w:r>
                      <w:r w:rsidRPr="00F3404F">
                        <w:rPr>
                          <w:i/>
                          <w:color w:val="FFFFFF" w:themeColor="background1"/>
                          <w:sz w:val="24"/>
                          <w:lang w:eastAsia="da-DK"/>
                        </w:rPr>
                        <w:t>”</w:t>
                      </w:r>
                      <w:r>
                        <w:rPr>
                          <w:i/>
                          <w:color w:val="FFFFFF" w:themeColor="background1"/>
                          <w:sz w:val="24"/>
                          <w:lang w:eastAsia="da-DK"/>
                        </w:rPr>
                        <w:t>.</w:t>
                      </w:r>
                    </w:p>
                    <w:p w:rsidR="003F08A0" w:rsidP="00724FAD" w:rsidRDefault="003F08A0">
                      <w:pPr>
                        <w:rPr>
                          <w:color w:val="FFFFFF" w:themeColor="background1"/>
                          <w:sz w:val="20"/>
                          <w:lang w:eastAsia="da-DK"/>
                        </w:rPr>
                      </w:pPr>
                    </w:p>
                    <w:p w:rsidRPr="00F3404F" w:rsidR="003F08A0" w:rsidP="00724FAD" w:rsidRDefault="003F08A0">
                      <w:pPr>
                        <w:rPr>
                          <w:color w:val="FFFFFF" w:themeColor="background1"/>
                          <w:sz w:val="18"/>
                          <w:szCs w:val="18"/>
                          <w:lang w:eastAsia="da-DK"/>
                        </w:rPr>
                      </w:pPr>
                      <w:r w:rsidRPr="00F3404F">
                        <w:rPr>
                          <w:color w:val="FFFFFF" w:themeColor="background1"/>
                          <w:sz w:val="18"/>
                          <w:szCs w:val="18"/>
                          <w:lang w:eastAsia="da-DK"/>
                        </w:rPr>
                        <w:t xml:space="preserve">Kilde: </w:t>
                      </w:r>
                      <w:hyperlink w:history="1" r:id="rId87">
                        <w:r w:rsidRPr="00F3404F">
                          <w:rPr>
                            <w:rStyle w:val="Hyperlink"/>
                            <w:color w:val="FFFFFF" w:themeColor="background1"/>
                            <w:sz w:val="18"/>
                            <w:szCs w:val="18"/>
                            <w:lang w:eastAsia="da-DK"/>
                          </w:rPr>
                          <w:t>http://www.aarstiderne.com/Opskrifter/Saesonskema/Spis-efter-aarstiden.aspx</w:t>
                        </w:r>
                      </w:hyperlink>
                    </w:p>
                    <w:p w:rsidRPr="00744433" w:rsidR="003F08A0" w:rsidP="00724FAD" w:rsidRDefault="003F08A0">
                      <w:pPr>
                        <w:rPr>
                          <w:sz w:val="20"/>
                        </w:rPr>
                      </w:pPr>
                    </w:p>
                  </w:txbxContent>
                </v:textbox>
              </v:shape>
            </w:pict>
          </mc:Fallback>
        </mc:AlternateContent>
      </w:r>
      <w:r>
        <w:rPr>
          <w:b/>
          <w:noProof/>
          <w:szCs w:val="20"/>
          <w:lang w:eastAsia="da-DK"/>
        </w:rPr>
        <w:drawing>
          <wp:anchor distT="0" distB="0" distL="114300" distR="114300" simplePos="0" relativeHeight="251692032" behindDoc="0" locked="0" layoutInCell="1" allowOverlap="1" wp14:editId="3AFBE88F" wp14:anchorId="3C8AFC40">
            <wp:simplePos x="0" y="0"/>
            <wp:positionH relativeFrom="margin">
              <wp:posOffset>1504950</wp:posOffset>
            </wp:positionH>
            <wp:positionV relativeFrom="margin">
              <wp:posOffset>5342255</wp:posOffset>
            </wp:positionV>
            <wp:extent cx="2518410" cy="2462530"/>
            <wp:effectExtent l="0" t="0" r="0" b="0"/>
            <wp:wrapSquare wrapText="bothSides"/>
            <wp:docPr id="78856" name="Billede 7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18410" cy="2462530"/>
                    </a:xfrm>
                    <a:prstGeom prst="rect">
                      <a:avLst/>
                    </a:prstGeom>
                  </pic:spPr>
                </pic:pic>
              </a:graphicData>
            </a:graphic>
            <wp14:sizeRelH relativeFrom="margin">
              <wp14:pctWidth>0</wp14:pctWidth>
            </wp14:sizeRelH>
            <wp14:sizeRelV relativeFrom="margin">
              <wp14:pctHeight>0</wp14:pctHeight>
            </wp14:sizeRelV>
          </wp:anchor>
        </w:drawing>
      </w:r>
      <w:r>
        <w:rPr>
          <w:b/>
          <w:szCs w:val="20"/>
        </w:rPr>
        <w:br w:type="page"/>
      </w:r>
    </w:p>
    <w:p w:rsidRPr="00D64DEC" w:rsidR="00724FAD" w:rsidP="00724FAD" w:rsidRDefault="00724FAD">
      <w:pPr>
        <w:pStyle w:val="Overskrift1"/>
      </w:pPr>
      <w:bookmarkStart w:name="_Toc315779747" w:id="68"/>
      <w:r>
        <w:lastRenderedPageBreak/>
        <w:t>Sæson – Til eleven</w:t>
      </w:r>
      <w:bookmarkEnd w:id="68"/>
    </w:p>
    <w:p w:rsidR="00724FAD" w:rsidP="00677F09" w:rsidRDefault="00724FAD">
      <w:pPr>
        <w:rPr>
          <w:lang w:eastAsia="da-DK"/>
        </w:rPr>
      </w:pPr>
    </w:p>
    <w:p w:rsidR="00724FAD" w:rsidP="00724FAD" w:rsidRDefault="00724FAD">
      <w:pPr>
        <w:pStyle w:val="Listeafsnit"/>
        <w:numPr>
          <w:ilvl w:val="0"/>
          <w:numId w:val="20"/>
        </w:numPr>
        <w:rPr>
          <w:b/>
          <w:lang w:eastAsia="da-DK"/>
        </w:rPr>
      </w:pPr>
      <w:r w:rsidRPr="00E62145">
        <w:rPr>
          <w:b/>
          <w:lang w:eastAsia="da-DK"/>
        </w:rPr>
        <w:t>Undersøgelse af frugt og grøntsortiment</w:t>
      </w:r>
    </w:p>
    <w:p w:rsidR="00724FAD" w:rsidP="00724FAD" w:rsidRDefault="00724FAD">
      <w:pPr>
        <w:pStyle w:val="Listeafsnit"/>
      </w:pPr>
      <w:r w:rsidRPr="006862EF">
        <w:t>Undersøg hvilke frugter og grøntsager</w:t>
      </w:r>
      <w:r>
        <w:t>,</w:t>
      </w:r>
      <w:r w:rsidRPr="006862EF">
        <w:t xml:space="preserve"> du kan købe i en fødevarebutik lige nu – hvad er i sæson</w:t>
      </w:r>
      <w:r>
        <w:t>,</w:t>
      </w:r>
      <w:r w:rsidRPr="006862EF">
        <w:t xml:space="preserve"> og hvad er i</w:t>
      </w:r>
      <w:r>
        <w:t>kke i sæson? Skriv det ned i sæson</w:t>
      </w:r>
      <w:r w:rsidRPr="006862EF">
        <w:t>skema</w:t>
      </w:r>
      <w:r>
        <w:t>et (Bilag 1)</w:t>
      </w:r>
      <w:r w:rsidRPr="006862EF">
        <w:t>.</w:t>
      </w:r>
    </w:p>
    <w:p w:rsidR="00724FAD" w:rsidP="00724FAD" w:rsidRDefault="00724FAD">
      <w:pPr>
        <w:pStyle w:val="Listeafsnit"/>
      </w:pPr>
    </w:p>
    <w:p w:rsidR="00724FAD" w:rsidP="00724FAD" w:rsidRDefault="00724FAD">
      <w:pPr>
        <w:pStyle w:val="Listeafsnit"/>
      </w:pPr>
      <w:r>
        <w:t>Tag fotos, så du kan huske, hvordan de forskellige frugter og grøntsager ser ud. Evt. kan du klippe frugt og grøntbilleder ud af blade og reklamer.</w:t>
      </w:r>
    </w:p>
    <w:p w:rsidR="00724FAD" w:rsidP="00724FAD" w:rsidRDefault="00724FAD">
      <w:pPr>
        <w:pStyle w:val="Listeafsnit"/>
        <w:rPr>
          <w:b/>
          <w:lang w:eastAsia="da-DK"/>
        </w:rPr>
      </w:pPr>
    </w:p>
    <w:p w:rsidRPr="00E62145" w:rsidR="00724FAD" w:rsidP="00724FAD" w:rsidRDefault="00724FAD">
      <w:pPr>
        <w:pStyle w:val="Listeafsnit"/>
        <w:rPr>
          <w:b/>
          <w:lang w:eastAsia="da-DK"/>
        </w:rPr>
      </w:pPr>
    </w:p>
    <w:p w:rsidR="00724FAD" w:rsidP="00724FAD" w:rsidRDefault="00724FAD">
      <w:pPr>
        <w:pStyle w:val="Listeafsnit"/>
        <w:numPr>
          <w:ilvl w:val="0"/>
          <w:numId w:val="20"/>
        </w:numPr>
        <w:spacing w:after="0" w:line="240" w:lineRule="auto"/>
        <w:rPr>
          <w:rFonts w:cstheme="minorHAnsi"/>
          <w:b/>
        </w:rPr>
      </w:pPr>
      <w:r>
        <w:rPr>
          <w:rFonts w:cstheme="minorHAnsi"/>
          <w:b/>
        </w:rPr>
        <w:t>Klassens ABC sæson</w:t>
      </w:r>
      <w:r w:rsidRPr="00E62145">
        <w:rPr>
          <w:rFonts w:cstheme="minorHAnsi"/>
          <w:b/>
        </w:rPr>
        <w:t>guide</w:t>
      </w:r>
    </w:p>
    <w:p w:rsidR="00724FAD" w:rsidP="00724FAD" w:rsidRDefault="00724FAD">
      <w:pPr>
        <w:pStyle w:val="Listeafsnit"/>
        <w:rPr>
          <w:lang w:eastAsia="da-DK"/>
        </w:rPr>
      </w:pPr>
      <w:r>
        <w:rPr>
          <w:lang w:eastAsia="da-DK"/>
        </w:rPr>
        <w:t>Lav jeres egen ABC sæsonguide. (Bilag 2)</w:t>
      </w:r>
    </w:p>
    <w:p w:rsidRPr="004E21D4" w:rsidR="00724FAD" w:rsidP="00724FAD" w:rsidRDefault="00724FAD">
      <w:pPr>
        <w:pStyle w:val="Listeafsnit"/>
        <w:spacing w:after="0" w:line="240" w:lineRule="auto"/>
        <w:rPr>
          <w:rFonts w:cstheme="minorHAnsi"/>
          <w:color w:val="0070C0"/>
          <w:u w:val="single"/>
        </w:rPr>
      </w:pPr>
      <w:r>
        <w:rPr>
          <w:lang w:eastAsia="da-DK"/>
        </w:rPr>
        <w:t xml:space="preserve">I kan evt. finde oplysninger på: </w:t>
      </w:r>
      <w:hyperlink w:history="1" r:id="rId88">
        <w:r w:rsidRPr="004E21D4">
          <w:rPr>
            <w:rStyle w:val="Hyperlink"/>
            <w:rFonts w:cstheme="minorHAnsi"/>
            <w:color w:val="0070C0"/>
          </w:rPr>
          <w:t>http://www.madpyramiden.dk/raavareleksikon</w:t>
        </w:r>
      </w:hyperlink>
    </w:p>
    <w:p w:rsidR="00724FAD" w:rsidP="00724FAD" w:rsidRDefault="00724FAD">
      <w:pPr>
        <w:pStyle w:val="Listeafsnit"/>
        <w:rPr>
          <w:lang w:eastAsia="da-DK"/>
        </w:rPr>
      </w:pPr>
    </w:p>
    <w:p w:rsidR="00724FAD" w:rsidP="00724FAD" w:rsidRDefault="00724FAD">
      <w:pPr>
        <w:pStyle w:val="Listeafsnit"/>
        <w:rPr>
          <w:lang w:eastAsia="da-DK"/>
        </w:rPr>
      </w:pPr>
      <w:r>
        <w:rPr>
          <w:lang w:eastAsia="da-DK"/>
        </w:rPr>
        <w:t>Kom med bud på nedenstående spørgsmål:</w:t>
      </w:r>
    </w:p>
    <w:p w:rsidR="00724FAD" w:rsidP="00724FAD" w:rsidRDefault="00724FAD">
      <w:pPr>
        <w:pStyle w:val="Listeafsnit"/>
        <w:rPr>
          <w:lang w:eastAsia="da-DK"/>
        </w:rPr>
      </w:pPr>
    </w:p>
    <w:p w:rsidR="00724FAD" w:rsidP="00724FAD" w:rsidRDefault="00724FAD">
      <w:pPr>
        <w:pStyle w:val="Listeafsnit"/>
        <w:numPr>
          <w:ilvl w:val="0"/>
          <w:numId w:val="18"/>
        </w:numPr>
        <w:rPr>
          <w:lang w:eastAsia="da-DK"/>
        </w:rPr>
      </w:pPr>
      <w:r>
        <w:rPr>
          <w:lang w:eastAsia="da-DK"/>
        </w:rPr>
        <w:t>Hvad er fordelene ved at købe sæsonens råvarer?</w:t>
      </w:r>
    </w:p>
    <w:p w:rsidR="00724FAD" w:rsidP="00724FAD" w:rsidRDefault="00724FAD">
      <w:pPr>
        <w:pStyle w:val="Listeafsnit"/>
        <w:numPr>
          <w:ilvl w:val="0"/>
          <w:numId w:val="18"/>
        </w:numPr>
        <w:rPr>
          <w:lang w:eastAsia="da-DK"/>
        </w:rPr>
      </w:pPr>
      <w:r>
        <w:rPr>
          <w:lang w:eastAsia="da-DK"/>
        </w:rPr>
        <w:t>Hvad er grunden til, at vi kan købe så mange råvarer udenfor sæsonen? Fx jordbær i december.</w:t>
      </w:r>
    </w:p>
    <w:p w:rsidR="00724FAD" w:rsidP="00724FAD" w:rsidRDefault="00724FAD">
      <w:pPr>
        <w:pStyle w:val="Listeafsnit"/>
        <w:rPr>
          <w:lang w:eastAsia="da-DK"/>
        </w:rPr>
      </w:pPr>
      <w:r>
        <w:rPr>
          <w:lang w:eastAsia="da-DK"/>
        </w:rPr>
        <w:t xml:space="preserve"> </w:t>
      </w:r>
    </w:p>
    <w:p w:rsidR="00724FAD" w:rsidP="00724FAD" w:rsidRDefault="00724FAD">
      <w:pPr>
        <w:pStyle w:val="Listeafsnit"/>
        <w:spacing w:after="0" w:line="240" w:lineRule="auto"/>
        <w:rPr>
          <w:rFonts w:cstheme="minorHAnsi"/>
          <w:b/>
        </w:rPr>
      </w:pPr>
    </w:p>
    <w:p w:rsidR="00724FAD" w:rsidP="00724FAD" w:rsidRDefault="00724FAD">
      <w:pPr>
        <w:pStyle w:val="Listeafsnit"/>
        <w:numPr>
          <w:ilvl w:val="0"/>
          <w:numId w:val="20"/>
        </w:numPr>
        <w:rPr>
          <w:lang w:eastAsia="da-DK"/>
        </w:rPr>
      </w:pPr>
      <w:r w:rsidRPr="003B7F0D">
        <w:rPr>
          <w:b/>
          <w:lang w:eastAsia="da-DK"/>
        </w:rPr>
        <w:t xml:space="preserve">Introduktion til køkkenøvelsen - </w:t>
      </w:r>
      <w:r>
        <w:rPr>
          <w:b/>
        </w:rPr>
        <w:t>Tilpasning af minestronesuppe</w:t>
      </w:r>
      <w:r w:rsidRPr="003B7F0D">
        <w:rPr>
          <w:b/>
        </w:rPr>
        <w:t xml:space="preserve"> efter sæsonens råvarer</w:t>
      </w:r>
    </w:p>
    <w:p w:rsidR="00724FAD" w:rsidP="00724FAD" w:rsidRDefault="00724FAD">
      <w:pPr>
        <w:pStyle w:val="Listeafsnit"/>
      </w:pPr>
      <w:r w:rsidRPr="00B85082">
        <w:t xml:space="preserve">Ud fra </w:t>
      </w:r>
      <w:r>
        <w:t>listen over råvarekurvens indhold og indkøbspriser, skal I</w:t>
      </w:r>
      <w:r w:rsidRPr="00B85082">
        <w:t xml:space="preserve"> </w:t>
      </w:r>
      <w:r>
        <w:rPr>
          <w:lang w:eastAsia="da-DK"/>
        </w:rPr>
        <w:t xml:space="preserve">lave et forslag til </w:t>
      </w:r>
      <w:r>
        <w:t>fire forskellige versioner af minestronesuppe, én til hver årstid. I kan tage udgangspunkt i den traditionelle opskrift på minestronesuppe. (Bilag 3 og 6)</w:t>
      </w:r>
    </w:p>
    <w:p w:rsidR="00724FAD" w:rsidP="00724FAD" w:rsidRDefault="00724FAD">
      <w:pPr>
        <w:pStyle w:val="Listeafsnit"/>
      </w:pPr>
    </w:p>
    <w:p w:rsidR="00724FAD" w:rsidP="00724FAD" w:rsidRDefault="00724FAD">
      <w:pPr>
        <w:pStyle w:val="Listeafsnit"/>
        <w:rPr>
          <w:szCs w:val="20"/>
        </w:rPr>
      </w:pPr>
      <w:r>
        <w:t xml:space="preserve">Derudover skal I gruppevis </w:t>
      </w:r>
      <w:r>
        <w:rPr>
          <w:szCs w:val="20"/>
        </w:rPr>
        <w:t>udregne priser og mængder på én suppe med tilbehør til to personer.</w:t>
      </w:r>
    </w:p>
    <w:p w:rsidR="00724FAD" w:rsidP="00724FAD" w:rsidRDefault="00724FAD">
      <w:pPr>
        <w:pStyle w:val="Listeafsnit"/>
        <w:rPr>
          <w:szCs w:val="20"/>
        </w:rPr>
      </w:pPr>
    </w:p>
    <w:p w:rsidR="00724FAD" w:rsidP="00724FAD" w:rsidRDefault="00724FAD">
      <w:pPr>
        <w:pStyle w:val="Listeafsnit"/>
        <w:rPr>
          <w:lang w:eastAsia="da-DK"/>
        </w:rPr>
      </w:pPr>
      <w:r>
        <w:rPr>
          <w:lang w:eastAsia="da-DK"/>
        </w:rPr>
        <w:t>Hvordan ser jeres valg af råvarer ud i forhold til Y-tallerkenen og klimatallerkenen? Kan jeres supper anrettes efter de to tallerkenmodellers principper, eller skal I lave ændringer i valg af råvarer? (Bilag 4 og 5)</w:t>
      </w:r>
    </w:p>
    <w:p w:rsidR="00724FAD" w:rsidP="00724FAD" w:rsidRDefault="00724FAD">
      <w:pPr>
        <w:spacing w:after="0" w:line="240" w:lineRule="auto"/>
        <w:ind w:left="720"/>
        <w:rPr>
          <w:lang w:eastAsia="da-DK"/>
        </w:rPr>
      </w:pPr>
    </w:p>
    <w:p w:rsidR="00724FAD" w:rsidP="00724FAD" w:rsidRDefault="00724FAD">
      <w:pPr>
        <w:pStyle w:val="Listeafsnit"/>
        <w:rPr>
          <w:lang w:eastAsia="da-DK"/>
        </w:rPr>
      </w:pPr>
      <w:r>
        <w:rPr>
          <w:lang w:eastAsia="da-DK"/>
        </w:rPr>
        <w:t xml:space="preserve">Inden timens afslutning skal I aflevere en varebestilling på suppen, </w:t>
      </w:r>
      <w:r>
        <w:t>hvis råvarer er i sæson lige nu, samt en af supperne, hvis råvarer ikke er i sæson. S</w:t>
      </w:r>
      <w:r>
        <w:rPr>
          <w:lang w:eastAsia="da-DK"/>
        </w:rPr>
        <w:t>amt en arbejdsplan for køkkenøvelsen.(Bilag 7 og 8)</w:t>
      </w:r>
    </w:p>
    <w:p w:rsidR="00724FAD" w:rsidP="00724FAD" w:rsidRDefault="00724FAD">
      <w:pPr>
        <w:pStyle w:val="Listeafsnit"/>
        <w:rPr>
          <w:lang w:eastAsia="da-DK"/>
        </w:rPr>
      </w:pPr>
    </w:p>
    <w:p w:rsidR="00724FAD" w:rsidP="00724FAD" w:rsidRDefault="00724FAD">
      <w:pPr>
        <w:pStyle w:val="Listeafsnit"/>
        <w:rPr>
          <w:lang w:eastAsia="da-DK"/>
        </w:rPr>
      </w:pPr>
    </w:p>
    <w:p w:rsidRPr="00281136" w:rsidR="00724FAD" w:rsidP="00724FAD" w:rsidRDefault="00724FAD">
      <w:pPr>
        <w:pStyle w:val="Listeafsnit"/>
        <w:numPr>
          <w:ilvl w:val="0"/>
          <w:numId w:val="20"/>
        </w:numPr>
        <w:rPr>
          <w:b/>
          <w:lang w:eastAsia="da-DK"/>
        </w:rPr>
      </w:pPr>
      <w:r w:rsidRPr="00281136">
        <w:rPr>
          <w:b/>
          <w:lang w:eastAsia="da-DK"/>
        </w:rPr>
        <w:t>Køkkenøvelse - Tilberedning og anretning af minestronesuppe m. tilbehør</w:t>
      </w:r>
    </w:p>
    <w:p w:rsidR="00724FAD" w:rsidP="00724FAD" w:rsidRDefault="00724FAD">
      <w:pPr>
        <w:pStyle w:val="Listeafsnit"/>
      </w:pPr>
      <w:r>
        <w:t>Tilbered jeres valgte supper m. tilbehør og anret retterne så de fremstå indbydende.</w:t>
      </w:r>
    </w:p>
    <w:p w:rsidR="00724FAD" w:rsidP="00724FAD" w:rsidRDefault="00724FAD">
      <w:pPr>
        <w:pStyle w:val="Listeafsnit"/>
      </w:pPr>
    </w:p>
    <w:p w:rsidR="00724FAD" w:rsidP="00724FAD" w:rsidRDefault="00724FAD">
      <w:pPr>
        <w:pStyle w:val="Listeafsnit"/>
      </w:pPr>
    </w:p>
    <w:p w:rsidRPr="00677F09" w:rsidR="00677F09" w:rsidP="00677F09" w:rsidRDefault="00677F09">
      <w:pPr>
        <w:pStyle w:val="Listeafsnit"/>
        <w:rPr>
          <w:lang w:eastAsia="da-DK"/>
        </w:rPr>
      </w:pPr>
    </w:p>
    <w:p w:rsidR="00724FAD" w:rsidP="00724FAD" w:rsidRDefault="00724FAD">
      <w:pPr>
        <w:pStyle w:val="Listeafsnit"/>
        <w:numPr>
          <w:ilvl w:val="0"/>
          <w:numId w:val="20"/>
        </w:numPr>
        <w:rPr>
          <w:lang w:eastAsia="da-DK"/>
        </w:rPr>
      </w:pPr>
      <w:r w:rsidRPr="00050055">
        <w:rPr>
          <w:b/>
          <w:lang w:eastAsia="da-DK"/>
        </w:rPr>
        <w:lastRenderedPageBreak/>
        <w:t>Opsamling og bedømmelse</w:t>
      </w:r>
    </w:p>
    <w:p w:rsidR="00724FAD" w:rsidP="00724FAD" w:rsidRDefault="00724FAD">
      <w:pPr>
        <w:pStyle w:val="Listeafsnit"/>
        <w:rPr>
          <w:lang w:eastAsia="da-DK"/>
        </w:rPr>
      </w:pPr>
      <w:r>
        <w:rPr>
          <w:lang w:eastAsia="da-DK"/>
        </w:rPr>
        <w:t>Smag og vurder hinandens supper m. tilbehør gruppevis.</w:t>
      </w:r>
      <w:r w:rsidRPr="00E83FCE">
        <w:rPr>
          <w:lang w:eastAsia="da-DK"/>
        </w:rPr>
        <w:t xml:space="preserve"> </w:t>
      </w:r>
      <w:r>
        <w:rPr>
          <w:lang w:eastAsia="da-DK"/>
        </w:rPr>
        <w:t>I skal s</w:t>
      </w:r>
      <w:r>
        <w:t xml:space="preserve">ammenligne minestronesuppen, hvis råvarer er i sæson, med suppen, hvis råvarer ikke er i sæson </w:t>
      </w:r>
      <w:r>
        <w:rPr>
          <w:lang w:eastAsia="da-DK"/>
        </w:rPr>
        <w:t>ud fra følgende kriterier: (Bilag 9)</w:t>
      </w:r>
    </w:p>
    <w:p w:rsidR="00724FAD" w:rsidP="00724FAD" w:rsidRDefault="00724FAD">
      <w:pPr>
        <w:pStyle w:val="Listeafsnit"/>
        <w:rPr>
          <w:lang w:eastAsia="da-DK"/>
        </w:rPr>
      </w:pPr>
    </w:p>
    <w:p w:rsidR="00724FAD" w:rsidP="00724FAD" w:rsidRDefault="00724FAD">
      <w:pPr>
        <w:pStyle w:val="Listeafsnit"/>
        <w:numPr>
          <w:ilvl w:val="0"/>
          <w:numId w:val="6"/>
        </w:numPr>
        <w:rPr>
          <w:lang w:eastAsia="da-DK"/>
        </w:rPr>
      </w:pPr>
      <w:r>
        <w:rPr>
          <w:lang w:eastAsia="da-DK"/>
        </w:rPr>
        <w:t>Sanserne (Grundsmage, konsistens, farve, duft, udseende)</w:t>
      </w:r>
    </w:p>
    <w:p w:rsidR="00724FAD" w:rsidP="00724FAD" w:rsidRDefault="00724FAD">
      <w:pPr>
        <w:pStyle w:val="Listeafsnit"/>
        <w:numPr>
          <w:ilvl w:val="0"/>
          <w:numId w:val="6"/>
        </w:numPr>
        <w:rPr>
          <w:lang w:eastAsia="da-DK"/>
        </w:rPr>
      </w:pPr>
      <w:r>
        <w:rPr>
          <w:lang w:eastAsia="da-DK"/>
        </w:rPr>
        <w:t>Pris</w:t>
      </w:r>
    </w:p>
    <w:p w:rsidR="00724FAD" w:rsidP="00724FAD" w:rsidRDefault="00724FAD">
      <w:pPr>
        <w:pStyle w:val="Listeafsnit"/>
        <w:numPr>
          <w:ilvl w:val="0"/>
          <w:numId w:val="6"/>
        </w:numPr>
        <w:rPr>
          <w:lang w:eastAsia="da-DK"/>
        </w:rPr>
      </w:pPr>
      <w:r>
        <w:rPr>
          <w:lang w:eastAsia="da-DK"/>
        </w:rPr>
        <w:t>Sæson råvarer</w:t>
      </w:r>
    </w:p>
    <w:p w:rsidR="00724FAD" w:rsidP="00724FAD" w:rsidRDefault="00724FAD">
      <w:pPr>
        <w:pStyle w:val="Listeafsnit"/>
        <w:numPr>
          <w:ilvl w:val="0"/>
          <w:numId w:val="6"/>
        </w:numPr>
        <w:rPr>
          <w:lang w:eastAsia="da-DK"/>
        </w:rPr>
      </w:pPr>
      <w:r>
        <w:rPr>
          <w:lang w:eastAsia="da-DK"/>
        </w:rPr>
        <w:t>Anretning</w:t>
      </w:r>
    </w:p>
    <w:p w:rsidR="00724FAD" w:rsidP="00724FAD" w:rsidRDefault="00724FAD">
      <w:pPr>
        <w:pStyle w:val="Listeafsnit"/>
        <w:numPr>
          <w:ilvl w:val="0"/>
          <w:numId w:val="6"/>
        </w:numPr>
        <w:spacing w:after="0" w:line="240" w:lineRule="auto"/>
      </w:pPr>
      <w:r>
        <w:rPr>
          <w:lang w:eastAsia="da-DK"/>
        </w:rPr>
        <w:t>Samlet vurdering</w:t>
      </w:r>
    </w:p>
    <w:p w:rsidR="00724FAD" w:rsidRDefault="00724FAD">
      <w:pPr>
        <w:rPr>
          <w:rStyle w:val="Hyperlink"/>
          <w:rFonts w:cstheme="minorHAnsi"/>
          <w:sz w:val="20"/>
        </w:rPr>
      </w:pPr>
      <w:r>
        <w:rPr>
          <w:rStyle w:val="Hyperlink"/>
          <w:rFonts w:cstheme="minorHAnsi"/>
          <w:sz w:val="20"/>
        </w:rPr>
        <w:br w:type="page"/>
      </w:r>
    </w:p>
    <w:p w:rsidRPr="005864A6" w:rsidR="00724FAD" w:rsidP="00724FAD" w:rsidRDefault="00724FAD">
      <w:pPr>
        <w:pStyle w:val="Overskrift1"/>
      </w:pPr>
      <w:bookmarkStart w:name="_Toc315779748" w:id="69"/>
      <w:r>
        <w:lastRenderedPageBreak/>
        <w:t>Sanserne – Til læreren</w:t>
      </w:r>
      <w:bookmarkEnd w:id="69"/>
      <w:r>
        <w:t xml:space="preserve"> </w:t>
      </w:r>
    </w:p>
    <w:p w:rsidRPr="007C236C" w:rsidR="00724FAD" w:rsidP="00724FAD" w:rsidRDefault="00724FAD">
      <w:pPr>
        <w:pStyle w:val="Overskrift2"/>
      </w:pPr>
      <w:bookmarkStart w:name="_Toc315779749" w:id="70"/>
      <w:r w:rsidRPr="007C236C">
        <w:t>Didaktisk model</w:t>
      </w:r>
      <w:bookmarkEnd w:id="70"/>
    </w:p>
    <w:p w:rsidRPr="00DB67ED" w:rsidR="00724FAD" w:rsidP="00724FAD" w:rsidRDefault="00724FAD">
      <w:pPr>
        <w:rPr>
          <w:lang w:eastAsia="da-DK"/>
        </w:rPr>
      </w:pPr>
      <w:r>
        <w:rPr>
          <w:i/>
          <w:noProof/>
          <w:lang w:eastAsia="da-DK"/>
        </w:rPr>
        <w:drawing>
          <wp:anchor distT="0" distB="0" distL="114300" distR="114300" simplePos="0" relativeHeight="251696128" behindDoc="0" locked="0" layoutInCell="1" allowOverlap="1" wp14:editId="6F53E8E3" wp14:anchorId="6D159076">
            <wp:simplePos x="0" y="0"/>
            <wp:positionH relativeFrom="column">
              <wp:posOffset>-4445</wp:posOffset>
            </wp:positionH>
            <wp:positionV relativeFrom="paragraph">
              <wp:posOffset>2540</wp:posOffset>
            </wp:positionV>
            <wp:extent cx="3095625" cy="3095625"/>
            <wp:effectExtent l="0" t="0" r="9525" b="9525"/>
            <wp:wrapSquare wrapText="bothSides"/>
            <wp:docPr id="78857" name="Billede 7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DB67ED">
        <w:rPr>
          <w:i/>
          <w:lang w:eastAsia="da-DK"/>
        </w:rPr>
        <w:t>Temaet</w:t>
      </w:r>
      <w:r w:rsidRPr="00DB67ED">
        <w:rPr>
          <w:lang w:eastAsia="da-DK"/>
        </w:rPr>
        <w:t xml:space="preserve"> sanserne berører i vores sammenhæng fortrinsvis </w:t>
      </w:r>
      <w:r w:rsidRPr="00DB67ED">
        <w:rPr>
          <w:i/>
          <w:lang w:eastAsia="da-DK"/>
        </w:rPr>
        <w:t>området</w:t>
      </w:r>
      <w:r w:rsidRPr="00DB67ED">
        <w:rPr>
          <w:lang w:eastAsia="da-DK"/>
        </w:rPr>
        <w:t xml:space="preserve"> fødevarer. I køkkenarbejdet indgår ikke bare smagssansen, men også syn, hørelse og den taktile sans. Temaet sanserne knytter sig især</w:t>
      </w:r>
      <w:r>
        <w:rPr>
          <w:lang w:eastAsia="da-DK"/>
        </w:rPr>
        <w:t xml:space="preserve"> til</w:t>
      </w:r>
      <w:r w:rsidRPr="00DB67ED">
        <w:rPr>
          <w:lang w:eastAsia="da-DK"/>
        </w:rPr>
        <w:t xml:space="preserve"> tre af </w:t>
      </w:r>
      <w:r w:rsidRPr="00DB67ED">
        <w:rPr>
          <w:i/>
          <w:lang w:eastAsia="da-DK"/>
        </w:rPr>
        <w:t>rammens</w:t>
      </w:r>
      <w:r>
        <w:rPr>
          <w:lang w:eastAsia="da-DK"/>
        </w:rPr>
        <w:t xml:space="preserve"> dimensioner: V</w:t>
      </w:r>
      <w:r w:rsidRPr="00DB67ED">
        <w:rPr>
          <w:lang w:eastAsia="da-DK"/>
        </w:rPr>
        <w:t>ia sanserne bestemmes og vurderes råvarers egenskaber og kvalitet; sanserne er uundværlige dele af metoderne og arbejdsprocesserne, hvor råvarerne omarbejdes, tilbe</w:t>
      </w:r>
      <w:r>
        <w:rPr>
          <w:lang w:eastAsia="da-DK"/>
        </w:rPr>
        <w:t>re</w:t>
      </w:r>
      <w:r w:rsidRPr="00DB67ED">
        <w:rPr>
          <w:lang w:eastAsia="da-DK"/>
        </w:rPr>
        <w:t xml:space="preserve">des og præsenteres/serveres som et måltid. Sanserne indgår dog også som en del af arbejdspladsens sociale forløb både i forhold til kolleger og kunder. </w:t>
      </w:r>
    </w:p>
    <w:p w:rsidRPr="00DB67ED" w:rsidR="00724FAD" w:rsidP="00724FAD" w:rsidRDefault="00724FAD">
      <w:pPr>
        <w:rPr>
          <w:lang w:eastAsia="da-DK"/>
        </w:rPr>
      </w:pPr>
      <w:r w:rsidRPr="00DB67ED">
        <w:rPr>
          <w:lang w:eastAsia="da-DK"/>
        </w:rPr>
        <w:t>I nedenstående undervisningsforløb og elevopgaver lægges der vægt på at arbejde med sammenhængen mellem sanser, råvarer, metoder og måltid.</w:t>
      </w:r>
    </w:p>
    <w:p w:rsidRPr="00DB67ED" w:rsidR="00724FAD" w:rsidP="00724FAD" w:rsidRDefault="00724FAD">
      <w:pPr>
        <w:rPr>
          <w:lang w:eastAsia="da-DK"/>
        </w:rPr>
      </w:pPr>
      <w:r w:rsidRPr="00DB67ED">
        <w:rPr>
          <w:lang w:eastAsia="da-DK"/>
        </w:rPr>
        <w:t>Vores forslag giver mulighed for at arbejde med flere elementer hentet fra bekendtgø</w:t>
      </w:r>
      <w:r>
        <w:rPr>
          <w:lang w:eastAsia="da-DK"/>
        </w:rPr>
        <w:t>relsen (her skrevet med kursiv):</w:t>
      </w:r>
    </w:p>
    <w:p w:rsidRPr="0072568F" w:rsidR="00724FAD" w:rsidP="00724FAD" w:rsidRDefault="00724FAD">
      <w:pPr>
        <w:rPr>
          <w:i/>
          <w:lang w:eastAsia="da-DK"/>
        </w:rPr>
      </w:pPr>
      <w:r>
        <w:rPr>
          <w:lang w:eastAsia="da-DK"/>
        </w:rPr>
        <w:t xml:space="preserve">I arbejdet med temaet sanserne arbejder eleverne i </w:t>
      </w:r>
      <w:r>
        <w:rPr>
          <w:i/>
          <w:lang w:eastAsia="da-DK"/>
        </w:rPr>
        <w:t xml:space="preserve">teams, </w:t>
      </w:r>
      <w:r>
        <w:rPr>
          <w:lang w:eastAsia="da-DK"/>
        </w:rPr>
        <w:t xml:space="preserve">hvor de trænes i at anvende og beskrive </w:t>
      </w:r>
      <w:r w:rsidRPr="00AE6180">
        <w:rPr>
          <w:i/>
          <w:lang w:eastAsia="da-DK"/>
        </w:rPr>
        <w:t>sensoriske udtryk</w:t>
      </w:r>
      <w:r>
        <w:rPr>
          <w:i/>
          <w:lang w:eastAsia="da-DK"/>
        </w:rPr>
        <w:t xml:space="preserve"> </w:t>
      </w:r>
      <w:r>
        <w:rPr>
          <w:lang w:eastAsia="da-DK"/>
        </w:rPr>
        <w:t xml:space="preserve">og </w:t>
      </w:r>
      <w:r w:rsidRPr="007A1B70">
        <w:rPr>
          <w:i/>
          <w:lang w:eastAsia="da-DK"/>
        </w:rPr>
        <w:t>præsentere fødevarer</w:t>
      </w:r>
      <w:r>
        <w:rPr>
          <w:lang w:eastAsia="da-DK"/>
        </w:rPr>
        <w:t xml:space="preserve"> i forum</w:t>
      </w:r>
      <w:r>
        <w:rPr>
          <w:i/>
          <w:lang w:eastAsia="da-DK"/>
        </w:rPr>
        <w:t xml:space="preserve">. </w:t>
      </w:r>
      <w:r>
        <w:rPr>
          <w:lang w:eastAsia="da-DK"/>
        </w:rPr>
        <w:t xml:space="preserve">Derudover lærer de </w:t>
      </w:r>
      <w:r w:rsidRPr="0072568F">
        <w:rPr>
          <w:i/>
          <w:lang w:eastAsia="da-DK"/>
        </w:rPr>
        <w:t>under vejledning at anvende gru</w:t>
      </w:r>
      <w:r>
        <w:rPr>
          <w:i/>
          <w:lang w:eastAsia="da-DK"/>
        </w:rPr>
        <w:t xml:space="preserve">ndtilberedningsmetoder. </w:t>
      </w:r>
    </w:p>
    <w:p w:rsidR="00724FAD" w:rsidP="00724FAD" w:rsidRDefault="00724FAD">
      <w:pPr>
        <w:rPr>
          <w:lang w:eastAsia="da-DK"/>
        </w:rPr>
      </w:pPr>
      <w:r>
        <w:rPr>
          <w:lang w:eastAsia="da-DK"/>
        </w:rPr>
        <w:t xml:space="preserve">Der lægges vægt på: </w:t>
      </w:r>
    </w:p>
    <w:p w:rsidRPr="00094788" w:rsidR="00724FAD" w:rsidP="00724FAD" w:rsidRDefault="00724FAD">
      <w:pPr>
        <w:pStyle w:val="Listeafsnit"/>
        <w:numPr>
          <w:ilvl w:val="0"/>
          <w:numId w:val="21"/>
        </w:numPr>
        <w:rPr>
          <w:lang w:eastAsia="da-DK"/>
        </w:rPr>
      </w:pPr>
      <w:r w:rsidRPr="00094788">
        <w:rPr>
          <w:lang w:eastAsia="da-DK"/>
        </w:rPr>
        <w:t xml:space="preserve">At eleverne opnår viden om de fem grundsmage, </w:t>
      </w:r>
      <w:r>
        <w:rPr>
          <w:lang w:eastAsia="da-DK"/>
        </w:rPr>
        <w:t>duft</w:t>
      </w:r>
      <w:r w:rsidRPr="00094788">
        <w:rPr>
          <w:lang w:eastAsia="da-DK"/>
        </w:rPr>
        <w:t xml:space="preserve">, konsistens og udseende. </w:t>
      </w:r>
    </w:p>
    <w:p w:rsidRPr="00094788" w:rsidR="00724FAD" w:rsidP="00724FAD" w:rsidRDefault="00724FAD">
      <w:pPr>
        <w:pStyle w:val="Listeafsnit"/>
        <w:rPr>
          <w:lang w:eastAsia="da-DK"/>
        </w:rPr>
      </w:pPr>
    </w:p>
    <w:p w:rsidR="00724FAD" w:rsidP="00724FAD" w:rsidRDefault="00724FAD">
      <w:pPr>
        <w:pStyle w:val="Listeafsnit"/>
        <w:numPr>
          <w:ilvl w:val="0"/>
          <w:numId w:val="21"/>
        </w:numPr>
        <w:rPr>
          <w:lang w:eastAsia="da-DK"/>
        </w:rPr>
      </w:pPr>
      <w:r>
        <w:rPr>
          <w:lang w:eastAsia="da-DK"/>
        </w:rPr>
        <w:t xml:space="preserve">At eleverne tilegner sig forståelse for, hvordan de kan arbejde med alle sanserne ved tilberedning af mad. Samt hvilken betydning sanserne har for den samlede madoplevelse. </w:t>
      </w:r>
    </w:p>
    <w:p w:rsidR="00724FAD" w:rsidP="00724FAD" w:rsidRDefault="00724FAD">
      <w:pPr>
        <w:pStyle w:val="Overskrift2"/>
      </w:pPr>
    </w:p>
    <w:p w:rsidRPr="00B43744" w:rsidR="00724FAD" w:rsidP="00724FAD" w:rsidRDefault="00724FAD">
      <w:pPr>
        <w:pStyle w:val="Overskrift2"/>
      </w:pPr>
      <w:bookmarkStart w:name="_Toc315779750" w:id="71"/>
      <w:r w:rsidRPr="00B43744">
        <w:t>Undervisningsmål</w:t>
      </w:r>
      <w:bookmarkEnd w:id="71"/>
    </w:p>
    <w:p w:rsidR="00724FAD" w:rsidP="00724FAD" w:rsidRDefault="00724FAD">
      <w:pPr>
        <w:rPr>
          <w:lang w:eastAsia="da-DK"/>
        </w:rPr>
      </w:pPr>
      <w:r>
        <w:rPr>
          <w:b/>
          <w:lang w:eastAsia="da-DK"/>
        </w:rPr>
        <w:t>Viden om</w:t>
      </w:r>
      <w:r w:rsidRPr="00C76FA3">
        <w:rPr>
          <w:b/>
          <w:lang w:eastAsia="da-DK"/>
        </w:rPr>
        <w:t>:</w:t>
      </w:r>
      <w:r w:rsidRPr="00B85082">
        <w:rPr>
          <w:lang w:eastAsia="da-DK"/>
        </w:rPr>
        <w:t xml:space="preserve"> </w:t>
      </w:r>
      <w:r>
        <w:rPr>
          <w:lang w:eastAsia="da-DK"/>
        </w:rPr>
        <w:t>At der er et samspil mellem d</w:t>
      </w:r>
      <w:r w:rsidRPr="00B85082">
        <w:rPr>
          <w:lang w:eastAsia="da-DK"/>
        </w:rPr>
        <w:t>e fem grundsmage</w:t>
      </w:r>
      <w:r>
        <w:rPr>
          <w:lang w:eastAsia="da-DK"/>
        </w:rPr>
        <w:t xml:space="preserve">, duft, konsistens og udseende, og at de har en betydning for den samlede oplevelse af måltidet.  </w:t>
      </w:r>
    </w:p>
    <w:p w:rsidR="00724FAD" w:rsidP="00724FAD" w:rsidRDefault="00724FAD">
      <w:pPr>
        <w:rPr>
          <w:lang w:eastAsia="da-DK"/>
        </w:rPr>
      </w:pPr>
      <w:r>
        <w:rPr>
          <w:b/>
          <w:lang w:eastAsia="da-DK"/>
        </w:rPr>
        <w:t>Færdigheder</w:t>
      </w:r>
      <w:r w:rsidRPr="00C76FA3">
        <w:rPr>
          <w:b/>
          <w:lang w:eastAsia="da-DK"/>
        </w:rPr>
        <w:t>:</w:t>
      </w:r>
      <w:r>
        <w:rPr>
          <w:b/>
          <w:i/>
          <w:lang w:eastAsia="da-DK"/>
        </w:rPr>
        <w:t xml:space="preserve"> </w:t>
      </w:r>
      <w:r>
        <w:rPr>
          <w:lang w:eastAsia="da-DK"/>
        </w:rPr>
        <w:t>Eleverne skal demonstrere, at de kan tilberede mad, der stimulerer alle sanserne.</w:t>
      </w:r>
    </w:p>
    <w:p w:rsidR="00724FAD" w:rsidP="00724FAD" w:rsidRDefault="00724FAD">
      <w:pPr>
        <w:rPr>
          <w:lang w:eastAsia="da-DK"/>
        </w:rPr>
      </w:pPr>
      <w:r>
        <w:rPr>
          <w:b/>
          <w:lang w:eastAsia="da-DK"/>
        </w:rPr>
        <w:t>Kompetencer</w:t>
      </w:r>
      <w:r w:rsidRPr="00C76FA3">
        <w:rPr>
          <w:b/>
          <w:lang w:eastAsia="da-DK"/>
        </w:rPr>
        <w:t>:</w:t>
      </w:r>
      <w:r w:rsidRPr="00B85082">
        <w:rPr>
          <w:b/>
          <w:i/>
          <w:lang w:eastAsia="da-DK"/>
        </w:rPr>
        <w:t xml:space="preserve"> </w:t>
      </w:r>
      <w:r w:rsidRPr="002753FB">
        <w:rPr>
          <w:lang w:eastAsia="da-DK"/>
        </w:rPr>
        <w:t>El</w:t>
      </w:r>
      <w:r>
        <w:rPr>
          <w:lang w:eastAsia="da-DK"/>
        </w:rPr>
        <w:t xml:space="preserve">everne skal med egne ord kunne bedømme, beskrive og vurdere </w:t>
      </w:r>
      <w:r w:rsidRPr="00B85082">
        <w:rPr>
          <w:lang w:eastAsia="da-DK"/>
        </w:rPr>
        <w:t>de fem grundsmage</w:t>
      </w:r>
      <w:r>
        <w:rPr>
          <w:lang w:eastAsia="da-DK"/>
        </w:rPr>
        <w:t>, duft, konsistens og udseende</w:t>
      </w:r>
      <w:r w:rsidRPr="00B85082">
        <w:rPr>
          <w:lang w:eastAsia="da-DK"/>
        </w:rPr>
        <w:t>.</w:t>
      </w:r>
    </w:p>
    <w:p w:rsidRPr="00094788" w:rsidR="00724FAD" w:rsidP="00677F09" w:rsidRDefault="00724FAD">
      <w:pPr>
        <w:pStyle w:val="Overskrift2"/>
        <w:spacing w:before="0"/>
      </w:pPr>
      <w:bookmarkStart w:name="_Toc315779751" w:id="72"/>
      <w:r w:rsidRPr="00094788">
        <w:lastRenderedPageBreak/>
        <w:t>Forslag til undervisningsforløb</w:t>
      </w:r>
      <w:bookmarkEnd w:id="72"/>
    </w:p>
    <w:p w:rsidRPr="00C12DBB" w:rsidR="00724FAD" w:rsidP="00677F09" w:rsidRDefault="00724FAD">
      <w:pPr>
        <w:pStyle w:val="Overskrift3"/>
        <w:spacing w:before="0"/>
      </w:pPr>
      <w:bookmarkStart w:name="_Toc315779752" w:id="73"/>
      <w:r w:rsidRPr="00C12DBB">
        <w:t>Elevforudsætninger</w:t>
      </w:r>
      <w:r>
        <w:t>:</w:t>
      </w:r>
      <w:bookmarkEnd w:id="73"/>
    </w:p>
    <w:p w:rsidR="00724FAD" w:rsidP="00724FAD" w:rsidRDefault="00724FAD">
      <w:pPr>
        <w:rPr>
          <w:lang w:eastAsia="da-DK"/>
        </w:rPr>
      </w:pPr>
      <w:r w:rsidRPr="00E616D8">
        <w:t>F</w:t>
      </w:r>
      <w:r w:rsidRPr="00E616D8">
        <w:rPr>
          <w:lang w:eastAsia="da-DK"/>
        </w:rPr>
        <w:t xml:space="preserve">or at eleverne </w:t>
      </w:r>
      <w:r>
        <w:rPr>
          <w:lang w:eastAsia="da-DK"/>
        </w:rPr>
        <w:t xml:space="preserve">kan løse nedenstående opgaver </w:t>
      </w:r>
      <w:r w:rsidRPr="00E616D8">
        <w:rPr>
          <w:lang w:eastAsia="da-DK"/>
        </w:rPr>
        <w:t xml:space="preserve">kræver det en gennemgang </w:t>
      </w:r>
      <w:r>
        <w:rPr>
          <w:lang w:eastAsia="da-DK"/>
        </w:rPr>
        <w:t>af de fem grundsmage, duft, konsistens, udseende og farvesammensætning. Samt en forståelse for, hvorfor alle sanserne er vigtige for at kunne tilberede et godt måltid. Eleverne skal ligeledes introduceres til grundtilberedningsmetoder der anvendes til fisk.</w:t>
      </w:r>
    </w:p>
    <w:p w:rsidR="00724FAD" w:rsidP="00724FAD" w:rsidRDefault="00724FAD">
      <w:pPr>
        <w:rPr>
          <w:lang w:eastAsia="da-DK"/>
        </w:rPr>
      </w:pPr>
      <w:r>
        <w:rPr>
          <w:lang w:eastAsia="da-DK"/>
        </w:rPr>
        <w:t>Derudover skal materialets bilag udleveres til eleverne i forbindelse med opgaveløsning.</w:t>
      </w:r>
    </w:p>
    <w:p w:rsidR="00677F09" w:rsidP="00724FAD" w:rsidRDefault="00677F09">
      <w:pPr>
        <w:rPr>
          <w:lang w:eastAsia="da-DK"/>
        </w:rPr>
      </w:pPr>
    </w:p>
    <w:p w:rsidR="00724FAD" w:rsidP="00724FAD" w:rsidRDefault="00724FAD">
      <w:pPr>
        <w:rPr>
          <w:lang w:eastAsia="da-DK"/>
        </w:rPr>
      </w:pPr>
    </w:p>
    <w:p w:rsidR="00724FAD" w:rsidP="00724FAD" w:rsidRDefault="00724FAD">
      <w:pPr>
        <w:jc w:val="center"/>
        <w:rPr>
          <w:b/>
          <w:sz w:val="24"/>
          <w:lang w:eastAsia="da-DK"/>
        </w:rPr>
      </w:pPr>
      <w:r>
        <w:rPr>
          <w:b/>
          <w:noProof/>
          <w:sz w:val="24"/>
          <w:lang w:eastAsia="da-DK"/>
        </w:rPr>
        <w:drawing>
          <wp:inline distT="0" distB="0" distL="0" distR="0" wp14:anchorId="011A4D92" wp14:editId="691E8C50">
            <wp:extent cx="3343375" cy="3240000"/>
            <wp:effectExtent l="0" t="0" r="0" b="0"/>
            <wp:docPr id="78858" name="Billede 7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fødevarer_nedtonet4.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343375" cy="3240000"/>
                    </a:xfrm>
                    <a:prstGeom prst="rect">
                      <a:avLst/>
                    </a:prstGeom>
                  </pic:spPr>
                </pic:pic>
              </a:graphicData>
            </a:graphic>
          </wp:inline>
        </w:drawing>
      </w:r>
    </w:p>
    <w:p w:rsidR="00724FAD" w:rsidP="00724FAD" w:rsidRDefault="00724FAD">
      <w:pPr>
        <w:rPr>
          <w:b/>
          <w:sz w:val="24"/>
          <w:lang w:eastAsia="da-DK"/>
        </w:rPr>
      </w:pPr>
    </w:p>
    <w:p w:rsidR="00724FAD" w:rsidP="00724FAD" w:rsidRDefault="00724FAD">
      <w:pPr>
        <w:rPr>
          <w:b/>
          <w:sz w:val="24"/>
          <w:lang w:eastAsia="da-DK"/>
        </w:rPr>
      </w:pPr>
    </w:p>
    <w:p w:rsidR="00677F09" w:rsidP="00724FAD" w:rsidRDefault="00677F09">
      <w:pPr>
        <w:pStyle w:val="Overskrift3"/>
      </w:pPr>
    </w:p>
    <w:p w:rsidRPr="00A12DCA" w:rsidR="00724FAD" w:rsidP="00724FAD" w:rsidRDefault="00724FAD">
      <w:pPr>
        <w:pStyle w:val="Overskrift3"/>
      </w:pPr>
      <w:bookmarkStart w:name="_Toc315779753" w:id="74"/>
      <w:r w:rsidRPr="00A12DCA">
        <w:t>Organisering:</w:t>
      </w:r>
      <w:bookmarkEnd w:id="74"/>
    </w:p>
    <w:p w:rsidRPr="00CC43A9" w:rsidR="00724FAD" w:rsidP="00724FAD" w:rsidRDefault="00724FAD">
      <w:pPr>
        <w:rPr>
          <w:lang w:eastAsia="da-DK"/>
        </w:rPr>
      </w:pPr>
      <w:r w:rsidRPr="00CC43A9">
        <w:rPr>
          <w:lang w:eastAsia="da-DK"/>
        </w:rPr>
        <w:t>I arbejdet med de følgende opgaver inddeles eleverne i par eller grupper</w:t>
      </w:r>
      <w:r>
        <w:rPr>
          <w:lang w:eastAsia="da-DK"/>
        </w:rPr>
        <w:t>.</w:t>
      </w:r>
    </w:p>
    <w:p w:rsidR="00724FAD" w:rsidP="00724FAD" w:rsidRDefault="00724FAD">
      <w:pPr>
        <w:rPr>
          <w:b/>
          <w:sz w:val="24"/>
          <w:lang w:eastAsia="da-DK"/>
        </w:rPr>
      </w:pPr>
      <w:r>
        <w:rPr>
          <w:b/>
          <w:sz w:val="24"/>
          <w:lang w:eastAsia="da-DK"/>
        </w:rPr>
        <w:br w:type="page"/>
      </w:r>
    </w:p>
    <w:p w:rsidR="00724FAD" w:rsidP="00724FAD" w:rsidRDefault="00724FAD">
      <w:pPr>
        <w:pStyle w:val="Overskrift3"/>
      </w:pPr>
      <w:bookmarkStart w:name="_Toc315779754" w:id="75"/>
      <w:r>
        <w:lastRenderedPageBreak/>
        <w:t>Forslag til undervisningsindhold:</w:t>
      </w:r>
      <w:bookmarkEnd w:id="75"/>
    </w:p>
    <w:p w:rsidRPr="00896E8F" w:rsidR="00724FAD" w:rsidP="00724FAD" w:rsidRDefault="00724FAD">
      <w:pPr>
        <w:rPr>
          <w:lang w:eastAsia="da-DK"/>
        </w:rPr>
      </w:pPr>
    </w:p>
    <w:p w:rsidRPr="00863889" w:rsidR="00724FAD" w:rsidP="00724FAD" w:rsidRDefault="00724FAD">
      <w:pPr>
        <w:pStyle w:val="Listeafsnit"/>
        <w:numPr>
          <w:ilvl w:val="0"/>
          <w:numId w:val="22"/>
        </w:numPr>
        <w:rPr>
          <w:b/>
        </w:rPr>
      </w:pPr>
      <w:r w:rsidRPr="00863889">
        <w:rPr>
          <w:b/>
        </w:rPr>
        <w:t>Smagstest: Økologi kontra konventionel – kan I smage forskel?</w:t>
      </w:r>
    </w:p>
    <w:p w:rsidR="00724FAD" w:rsidP="00724FAD" w:rsidRDefault="00724FAD">
      <w:pPr>
        <w:pStyle w:val="Listeafsnit"/>
      </w:pPr>
      <w:r>
        <w:t xml:space="preserve">Eleverne skal smage på forskellige fødevarer i en økologisk og en konventionel udgave. De skal beskrive grundsmag, konsistens, udseende og duft, samt vurdere hvad der samlet set smager bedst. </w:t>
      </w:r>
    </w:p>
    <w:p w:rsidR="00724FAD" w:rsidP="00724FAD" w:rsidRDefault="00724FAD">
      <w:pPr>
        <w:pStyle w:val="Listeafsnit"/>
      </w:pPr>
      <w:r>
        <w:t xml:space="preserve"> </w:t>
      </w:r>
    </w:p>
    <w:p w:rsidR="00724FAD" w:rsidP="00724FAD" w:rsidRDefault="00724FAD">
      <w:pPr>
        <w:pStyle w:val="Listeafsnit"/>
      </w:pPr>
      <w:r>
        <w:t>Bilag 1: Råvarer til smagstest</w:t>
      </w:r>
    </w:p>
    <w:p w:rsidR="00724FAD" w:rsidP="00724FAD" w:rsidRDefault="00724FAD">
      <w:pPr>
        <w:pStyle w:val="Listeafsnit"/>
        <w:spacing w:after="0" w:line="240" w:lineRule="auto"/>
      </w:pPr>
      <w:r>
        <w:t>Bilag 2: Sanse-bedømmelsesskema til smagstest</w:t>
      </w:r>
    </w:p>
    <w:p w:rsidR="00724FAD" w:rsidP="00724FAD" w:rsidRDefault="00724FAD">
      <w:pPr>
        <w:pStyle w:val="Listeafsnit"/>
        <w:spacing w:after="0" w:line="240" w:lineRule="auto"/>
      </w:pPr>
      <w:r>
        <w:t>Bilag 3: Hvor på tungen smager du grundsmagene?</w:t>
      </w:r>
    </w:p>
    <w:p w:rsidR="00724FAD" w:rsidP="00724FAD" w:rsidRDefault="00724FAD">
      <w:pPr>
        <w:pStyle w:val="Listeafsnit"/>
        <w:spacing w:after="0" w:line="240" w:lineRule="auto"/>
      </w:pPr>
    </w:p>
    <w:p w:rsidR="00724FAD" w:rsidP="00724FAD" w:rsidRDefault="00724FAD">
      <w:pPr>
        <w:pStyle w:val="Listeafsnit"/>
        <w:spacing w:after="0" w:line="240" w:lineRule="auto"/>
      </w:pPr>
    </w:p>
    <w:p w:rsidRPr="00874752" w:rsidR="00724FAD" w:rsidP="00724FAD" w:rsidRDefault="00724FAD">
      <w:pPr>
        <w:pStyle w:val="Listeafsnit"/>
        <w:numPr>
          <w:ilvl w:val="0"/>
          <w:numId w:val="22"/>
        </w:numPr>
        <w:spacing w:after="0" w:line="240" w:lineRule="auto"/>
        <w:rPr>
          <w:b/>
        </w:rPr>
      </w:pPr>
      <w:r w:rsidRPr="00874752">
        <w:rPr>
          <w:b/>
        </w:rPr>
        <w:t xml:space="preserve">Krydderiøvelse </w:t>
      </w:r>
    </w:p>
    <w:p w:rsidR="00724FAD" w:rsidP="00724FAD" w:rsidRDefault="00724FAD">
      <w:pPr>
        <w:pStyle w:val="Listeafsnit"/>
        <w:rPr>
          <w:lang w:eastAsia="da-DK"/>
        </w:rPr>
      </w:pPr>
      <w:r>
        <w:rPr>
          <w:lang w:eastAsia="da-DK"/>
        </w:rPr>
        <w:t>Lav 10 nummererede glas indeholdende forskellige krydderier og friske krydderurter. Eleverne skal nu gætte, hvad der er i glasset og notere det.</w:t>
      </w:r>
    </w:p>
    <w:p w:rsidR="00724FAD" w:rsidP="00724FAD" w:rsidRDefault="00724FAD">
      <w:pPr>
        <w:pStyle w:val="Listeafsnit"/>
        <w:rPr>
          <w:lang w:eastAsia="da-DK"/>
        </w:rPr>
      </w:pPr>
    </w:p>
    <w:p w:rsidR="00724FAD" w:rsidP="00724FAD" w:rsidRDefault="00724FAD">
      <w:pPr>
        <w:pStyle w:val="Listeafsnit"/>
        <w:rPr>
          <w:lang w:eastAsia="da-DK"/>
        </w:rPr>
      </w:pPr>
      <w:r>
        <w:rPr>
          <w:lang w:eastAsia="da-DK"/>
        </w:rPr>
        <w:t>Bilag 4: Forslag til krydderier og krydderurter</w:t>
      </w:r>
    </w:p>
    <w:p w:rsidRPr="008E1381" w:rsidR="00724FAD" w:rsidP="00724FAD" w:rsidRDefault="00724FAD">
      <w:pPr>
        <w:pStyle w:val="Listeafsnit"/>
        <w:rPr>
          <w:lang w:eastAsia="da-DK"/>
        </w:rPr>
      </w:pPr>
      <w:r>
        <w:rPr>
          <w:lang w:eastAsia="da-DK"/>
        </w:rPr>
        <w:t>Bilag 5: Skema til registrering af krydderier og krydderurter</w:t>
      </w:r>
    </w:p>
    <w:p w:rsidR="00724FAD" w:rsidP="00724FAD" w:rsidRDefault="00724FAD">
      <w:pPr>
        <w:pStyle w:val="Listeafsnit"/>
        <w:spacing w:after="0" w:line="240" w:lineRule="auto"/>
      </w:pPr>
    </w:p>
    <w:p w:rsidR="00724FAD" w:rsidP="00724FAD" w:rsidRDefault="00724FAD">
      <w:pPr>
        <w:pStyle w:val="Listeafsnit"/>
        <w:spacing w:after="0" w:line="240" w:lineRule="auto"/>
      </w:pPr>
    </w:p>
    <w:p w:rsidRPr="00874752" w:rsidR="00724FAD" w:rsidP="00724FAD" w:rsidRDefault="00724FAD">
      <w:pPr>
        <w:pStyle w:val="Listeafsnit"/>
        <w:numPr>
          <w:ilvl w:val="0"/>
          <w:numId w:val="22"/>
        </w:numPr>
        <w:rPr>
          <w:b/>
        </w:rPr>
      </w:pPr>
      <w:r w:rsidRPr="00874752">
        <w:rPr>
          <w:b/>
        </w:rPr>
        <w:t>Introduktion til køkkenøvelsen: Omskrivning af opskrift</w:t>
      </w:r>
      <w:r>
        <w:rPr>
          <w:b/>
        </w:rPr>
        <w:t>en stegt rødspætte med tilbehør</w:t>
      </w:r>
    </w:p>
    <w:p w:rsidR="00724FAD" w:rsidP="00724FAD" w:rsidRDefault="00724FAD">
      <w:pPr>
        <w:pStyle w:val="Listeafsnit"/>
        <w:rPr>
          <w:lang w:eastAsia="da-DK"/>
        </w:rPr>
      </w:pPr>
      <w:r>
        <w:rPr>
          <w:lang w:eastAsia="da-DK"/>
        </w:rPr>
        <w:t xml:space="preserve">Vis filmen filetering af fladfisk. </w:t>
      </w:r>
      <w:hyperlink w:history="1" r:id="rId90">
        <w:r w:rsidRPr="00697455">
          <w:rPr>
            <w:rStyle w:val="Hyperlink"/>
          </w:rPr>
          <w:t>http://ub.ef.dk/Category/16308</w:t>
        </w:r>
      </w:hyperlink>
    </w:p>
    <w:p w:rsidR="00724FAD" w:rsidP="00724FAD" w:rsidRDefault="00724FAD">
      <w:pPr>
        <w:pStyle w:val="Listeafsnit"/>
      </w:pPr>
    </w:p>
    <w:p w:rsidR="00724FAD" w:rsidP="00724FAD" w:rsidRDefault="00724FAD">
      <w:pPr>
        <w:pStyle w:val="Listeafsnit"/>
      </w:pPr>
      <w:r>
        <w:t xml:space="preserve">Eleverne skal med udgangspunkt i opskriften stegt rødspætte, lave et forslag til en ny og moderne version målrettet en café, hvor målgruppen er </w:t>
      </w:r>
      <w:proofErr w:type="gramStart"/>
      <w:r>
        <w:t>unge</w:t>
      </w:r>
      <w:proofErr w:type="gramEnd"/>
      <w:r>
        <w:t xml:space="preserve"> i alderen 18 -25 år.</w:t>
      </w:r>
    </w:p>
    <w:p w:rsidR="00724FAD" w:rsidP="00724FAD" w:rsidRDefault="00724FAD">
      <w:pPr>
        <w:pStyle w:val="Listeafsnit"/>
      </w:pPr>
    </w:p>
    <w:p w:rsidR="00724FAD" w:rsidP="00724FAD" w:rsidRDefault="00724FAD">
      <w:pPr>
        <w:pStyle w:val="Listeafsnit"/>
        <w:rPr>
          <w:lang w:eastAsia="da-DK"/>
        </w:rPr>
      </w:pPr>
      <w:r>
        <w:rPr>
          <w:lang w:eastAsia="da-DK"/>
        </w:rPr>
        <w:t>Udlever en liste over råvarekurvens indhold, som eleverne skal planlægge deres ret ud fra. Der vælges efter</w:t>
      </w:r>
      <w:r w:rsidRPr="00CC43A9">
        <w:rPr>
          <w:lang w:eastAsia="da-DK"/>
        </w:rPr>
        <w:t xml:space="preserve"> "kurv</w:t>
      </w:r>
      <w:r>
        <w:rPr>
          <w:lang w:eastAsia="da-DK"/>
        </w:rPr>
        <w:t>eprincippet"</w:t>
      </w:r>
      <w:r w:rsidRPr="00CC43A9">
        <w:rPr>
          <w:lang w:eastAsia="da-DK"/>
        </w:rPr>
        <w:t>, så eleverne løser opgaven inden for en given ramme.</w:t>
      </w:r>
      <w:r>
        <w:rPr>
          <w:lang w:eastAsia="da-DK"/>
        </w:rPr>
        <w:t xml:space="preserve"> Eleverne skal inden timens afslutning aflevere deres varebestilling og en arbejdsplan for køkkenøvelsen. Arbejdsplanen kan evt. udleveres som hjemmeopgave.</w:t>
      </w:r>
    </w:p>
    <w:p w:rsidR="00724FAD" w:rsidP="00724FAD" w:rsidRDefault="00724FAD">
      <w:pPr>
        <w:spacing w:after="0" w:line="240" w:lineRule="auto"/>
        <w:ind w:left="720"/>
        <w:rPr>
          <w:lang w:eastAsia="da-DK"/>
        </w:rPr>
      </w:pPr>
      <w:r>
        <w:rPr>
          <w:lang w:eastAsia="da-DK"/>
        </w:rPr>
        <w:t>Bilag 6: Forslag til råvarekurvens indhold – sommer, efterår, vinter og forår</w:t>
      </w:r>
    </w:p>
    <w:p w:rsidR="00724FAD" w:rsidP="00724FAD" w:rsidRDefault="00724FAD">
      <w:pPr>
        <w:pStyle w:val="Listeafsnit"/>
        <w:spacing w:after="0" w:line="240" w:lineRule="auto"/>
      </w:pPr>
      <w:r>
        <w:t>Bilag 7: Opskrift på stegt rødspætte</w:t>
      </w:r>
    </w:p>
    <w:p w:rsidR="00724FAD" w:rsidP="00724FAD" w:rsidRDefault="00724FAD">
      <w:pPr>
        <w:pStyle w:val="Listeafsnit"/>
        <w:spacing w:after="0" w:line="240" w:lineRule="auto"/>
      </w:pPr>
      <w:r>
        <w:t>Bilag 8: Matrix for rødspætte</w:t>
      </w:r>
    </w:p>
    <w:p w:rsidR="00724FAD" w:rsidP="00724FAD" w:rsidRDefault="00724FAD">
      <w:pPr>
        <w:spacing w:after="0" w:line="240" w:lineRule="auto"/>
        <w:ind w:left="720"/>
        <w:rPr>
          <w:lang w:eastAsia="da-DK"/>
        </w:rPr>
      </w:pPr>
      <w:r>
        <w:rPr>
          <w:lang w:eastAsia="da-DK"/>
        </w:rPr>
        <w:t>Bilag 9: Skabelon til varebestilling</w:t>
      </w:r>
    </w:p>
    <w:p w:rsidR="00724FAD" w:rsidP="00724FAD" w:rsidRDefault="00724FAD">
      <w:pPr>
        <w:spacing w:after="0" w:line="240" w:lineRule="auto"/>
        <w:ind w:left="720"/>
        <w:rPr>
          <w:lang w:eastAsia="da-DK"/>
        </w:rPr>
      </w:pPr>
      <w:r>
        <w:rPr>
          <w:lang w:eastAsia="da-DK"/>
        </w:rPr>
        <w:t xml:space="preserve">Bilag 10: Skabelon til arbejdsplan for køkkenøvelsen </w:t>
      </w:r>
    </w:p>
    <w:p w:rsidR="00724FAD" w:rsidP="00724FAD" w:rsidRDefault="00724FAD">
      <w:pPr>
        <w:spacing w:after="0" w:line="240" w:lineRule="auto"/>
        <w:ind w:left="720"/>
        <w:rPr>
          <w:lang w:eastAsia="da-DK"/>
        </w:rPr>
      </w:pPr>
    </w:p>
    <w:p w:rsidR="00724FAD" w:rsidP="00724FAD" w:rsidRDefault="00724FAD">
      <w:pPr>
        <w:pStyle w:val="Listeafsnit"/>
        <w:spacing w:after="0" w:line="240" w:lineRule="auto"/>
        <w:rPr>
          <w:lang w:eastAsia="da-DK"/>
        </w:rPr>
      </w:pPr>
      <w:r>
        <w:rPr>
          <w:lang w:eastAsia="da-DK"/>
        </w:rPr>
        <w:t>Eleverne skal ligeledes lave en sensorisk bedømmelse af deres nye version af stegt rødspætte og – forud for tilberedningen beskrive deres forventninger til den samlede smagsoplevelse.</w:t>
      </w:r>
    </w:p>
    <w:p w:rsidR="00724FAD" w:rsidP="00724FAD" w:rsidRDefault="00724FAD">
      <w:pPr>
        <w:pStyle w:val="Listeafsnit"/>
        <w:spacing w:after="0" w:line="240" w:lineRule="auto"/>
        <w:rPr>
          <w:lang w:eastAsia="da-DK"/>
        </w:rPr>
      </w:pPr>
    </w:p>
    <w:p w:rsidR="00724FAD" w:rsidP="00724FAD" w:rsidRDefault="00724FAD">
      <w:pPr>
        <w:pStyle w:val="Listeafsnit"/>
        <w:spacing w:after="0" w:line="240" w:lineRule="auto"/>
      </w:pPr>
      <w:r>
        <w:t>Bilag 11: Sensorisk beskrivelse af en ret</w:t>
      </w:r>
    </w:p>
    <w:p w:rsidR="00724FAD" w:rsidP="00724FAD" w:rsidRDefault="00724FAD">
      <w:pPr>
        <w:pStyle w:val="Listeafsnit"/>
        <w:spacing w:after="0" w:line="240" w:lineRule="auto"/>
        <w:rPr>
          <w:lang w:eastAsia="da-DK"/>
        </w:rPr>
      </w:pPr>
    </w:p>
    <w:p w:rsidR="00724FAD" w:rsidP="00724FAD" w:rsidRDefault="00724FAD">
      <w:pPr>
        <w:pStyle w:val="Listeafsnit"/>
        <w:spacing w:after="0" w:line="240" w:lineRule="auto"/>
        <w:rPr>
          <w:lang w:eastAsia="da-DK"/>
        </w:rPr>
      </w:pPr>
    </w:p>
    <w:p w:rsidR="00724FAD" w:rsidP="00724FAD" w:rsidRDefault="00724FAD">
      <w:pPr>
        <w:rPr>
          <w:b/>
        </w:rPr>
      </w:pPr>
      <w:r>
        <w:rPr>
          <w:b/>
        </w:rPr>
        <w:br w:type="page"/>
      </w:r>
    </w:p>
    <w:p w:rsidRPr="00874752" w:rsidR="00724FAD" w:rsidP="00724FAD" w:rsidRDefault="00724FAD">
      <w:pPr>
        <w:pStyle w:val="Listeafsnit"/>
        <w:numPr>
          <w:ilvl w:val="0"/>
          <w:numId w:val="22"/>
        </w:numPr>
        <w:rPr>
          <w:b/>
        </w:rPr>
      </w:pPr>
      <w:r w:rsidRPr="00874752">
        <w:rPr>
          <w:b/>
        </w:rPr>
        <w:lastRenderedPageBreak/>
        <w:t>Køkkenøvelse – Tilberedn</w:t>
      </w:r>
      <w:r>
        <w:rPr>
          <w:b/>
        </w:rPr>
        <w:t>ing og anretning af fiskeretten</w:t>
      </w:r>
    </w:p>
    <w:p w:rsidR="00724FAD" w:rsidP="00724FAD" w:rsidRDefault="00724FAD">
      <w:pPr>
        <w:pStyle w:val="Listeafsnit"/>
      </w:pPr>
      <w:r>
        <w:t>Inden eleverne går i gang med tilberedningen, skal de lave en kvalitetsbedømmelse af rødspætten.</w:t>
      </w:r>
    </w:p>
    <w:p w:rsidR="00724FAD" w:rsidP="00724FAD" w:rsidRDefault="00724FAD">
      <w:pPr>
        <w:pStyle w:val="Listeafsnit"/>
      </w:pPr>
    </w:p>
    <w:p w:rsidR="00724FAD" w:rsidP="00724FAD" w:rsidRDefault="00724FAD">
      <w:pPr>
        <w:pStyle w:val="Listeafsnit"/>
      </w:pPr>
      <w:r>
        <w:t>Bilag 12: Kvalitetsbedømmelse af fisk</w:t>
      </w:r>
    </w:p>
    <w:p w:rsidR="00724FAD" w:rsidP="00724FAD" w:rsidRDefault="00724FAD">
      <w:pPr>
        <w:pStyle w:val="Listeafsnit"/>
      </w:pPr>
    </w:p>
    <w:p w:rsidR="00724FAD" w:rsidP="00724FAD" w:rsidRDefault="00724FAD">
      <w:pPr>
        <w:pStyle w:val="Listeafsnit"/>
      </w:pPr>
      <w:r>
        <w:t>Eleverne skal tilberede og anrette den traditionelle stegte rødspætte m. tilbehør samt deres nye version.</w:t>
      </w:r>
    </w:p>
    <w:p w:rsidR="00724FAD" w:rsidP="00724FAD" w:rsidRDefault="00724FAD">
      <w:pPr>
        <w:pStyle w:val="Listeafsnit"/>
        <w:spacing w:after="0" w:line="240" w:lineRule="auto"/>
        <w:rPr>
          <w:lang w:eastAsia="da-DK"/>
        </w:rPr>
      </w:pPr>
    </w:p>
    <w:p w:rsidR="00724FAD" w:rsidP="00724FAD" w:rsidRDefault="00724FAD">
      <w:pPr>
        <w:pStyle w:val="Listeafsnit"/>
        <w:spacing w:after="0" w:line="240" w:lineRule="auto"/>
        <w:rPr>
          <w:lang w:eastAsia="da-DK"/>
        </w:rPr>
      </w:pPr>
    </w:p>
    <w:p w:rsidRPr="00874752" w:rsidR="00724FAD" w:rsidP="00724FAD" w:rsidRDefault="00724FAD">
      <w:pPr>
        <w:pStyle w:val="Listeafsnit"/>
        <w:numPr>
          <w:ilvl w:val="0"/>
          <w:numId w:val="22"/>
        </w:numPr>
        <w:spacing w:after="0" w:line="240" w:lineRule="auto"/>
        <w:rPr>
          <w:b/>
          <w:lang w:eastAsia="da-DK"/>
        </w:rPr>
      </w:pPr>
      <w:r>
        <w:rPr>
          <w:b/>
          <w:lang w:eastAsia="da-DK"/>
        </w:rPr>
        <w:t>Opsamling og bedømmelse</w:t>
      </w:r>
    </w:p>
    <w:p w:rsidR="00724FAD" w:rsidP="00724FAD" w:rsidRDefault="00724FAD">
      <w:pPr>
        <w:pStyle w:val="Listeafsnit"/>
        <w:spacing w:after="0" w:line="240" w:lineRule="auto"/>
        <w:rPr>
          <w:lang w:eastAsia="da-DK"/>
        </w:rPr>
      </w:pPr>
      <w:r>
        <w:rPr>
          <w:lang w:eastAsia="da-DK"/>
        </w:rPr>
        <w:t>Eleverne skal præsentere deres bud på en moderne version af stegt rødspætte samt hvilke overvejelser de har gjort sig for, at retten skulle appellere til målgruppen.</w:t>
      </w:r>
    </w:p>
    <w:p w:rsidR="00724FAD" w:rsidP="00724FAD" w:rsidRDefault="00724FAD">
      <w:pPr>
        <w:spacing w:after="0" w:line="240" w:lineRule="auto"/>
        <w:ind w:left="720"/>
        <w:rPr>
          <w:lang w:eastAsia="da-DK"/>
        </w:rPr>
      </w:pPr>
    </w:p>
    <w:p w:rsidR="00724FAD" w:rsidP="00724FAD" w:rsidRDefault="00724FAD">
      <w:pPr>
        <w:spacing w:after="0" w:line="240" w:lineRule="auto"/>
        <w:ind w:left="720"/>
        <w:rPr>
          <w:lang w:eastAsia="da-DK"/>
        </w:rPr>
      </w:pPr>
      <w:r>
        <w:rPr>
          <w:lang w:eastAsia="da-DK"/>
        </w:rPr>
        <w:t>Dernæst skal eleverne smage på den nye version af stegt rødspætte og lave en individuel sensorisk bedømmelse af retten ud fra smagsstjernen. Lad gruppen sammenligne deres smagsstjerner.</w:t>
      </w:r>
    </w:p>
    <w:p w:rsidR="00724FAD" w:rsidP="00724FAD" w:rsidRDefault="00724FAD">
      <w:pPr>
        <w:spacing w:after="0" w:line="240" w:lineRule="auto"/>
        <w:ind w:left="720"/>
        <w:rPr>
          <w:lang w:eastAsia="da-DK"/>
        </w:rPr>
      </w:pPr>
    </w:p>
    <w:p w:rsidR="00724FAD" w:rsidP="00724FAD" w:rsidRDefault="00724FAD">
      <w:pPr>
        <w:spacing w:after="0" w:line="240" w:lineRule="auto"/>
        <w:ind w:left="720"/>
        <w:rPr>
          <w:lang w:eastAsia="da-DK"/>
        </w:rPr>
      </w:pPr>
      <w:r>
        <w:rPr>
          <w:lang w:eastAsia="da-DK"/>
        </w:rPr>
        <w:t xml:space="preserve">De 8 </w:t>
      </w:r>
      <w:proofErr w:type="spellStart"/>
      <w:r>
        <w:rPr>
          <w:lang w:eastAsia="da-DK"/>
        </w:rPr>
        <w:t>linier</w:t>
      </w:r>
      <w:proofErr w:type="spellEnd"/>
      <w:r>
        <w:rPr>
          <w:lang w:eastAsia="da-DK"/>
        </w:rPr>
        <w:t xml:space="preserve"> i smagsstjernen skal udfyldes og vurderes ud fra følgende: </w:t>
      </w:r>
    </w:p>
    <w:p w:rsidR="00724FAD" w:rsidP="00724FAD" w:rsidRDefault="00724FAD">
      <w:pPr>
        <w:spacing w:after="0" w:line="240" w:lineRule="auto"/>
        <w:ind w:left="720"/>
        <w:rPr>
          <w:lang w:eastAsia="da-DK"/>
        </w:rPr>
      </w:pPr>
    </w:p>
    <w:p w:rsidR="00724FAD" w:rsidP="00724FAD" w:rsidRDefault="00724FAD">
      <w:pPr>
        <w:pStyle w:val="Listeafsnit"/>
        <w:numPr>
          <w:ilvl w:val="0"/>
          <w:numId w:val="23"/>
        </w:numPr>
        <w:spacing w:after="0" w:line="240" w:lineRule="auto"/>
        <w:rPr>
          <w:lang w:eastAsia="da-DK"/>
        </w:rPr>
      </w:pPr>
      <w:r>
        <w:rPr>
          <w:lang w:eastAsia="da-DK"/>
        </w:rPr>
        <w:t xml:space="preserve">Sødt </w:t>
      </w:r>
    </w:p>
    <w:p w:rsidR="00724FAD" w:rsidP="00724FAD" w:rsidRDefault="00724FAD">
      <w:pPr>
        <w:pStyle w:val="Listeafsnit"/>
        <w:numPr>
          <w:ilvl w:val="0"/>
          <w:numId w:val="23"/>
        </w:numPr>
        <w:spacing w:after="0" w:line="240" w:lineRule="auto"/>
        <w:rPr>
          <w:lang w:eastAsia="da-DK"/>
        </w:rPr>
      </w:pPr>
      <w:r>
        <w:rPr>
          <w:lang w:eastAsia="da-DK"/>
        </w:rPr>
        <w:t xml:space="preserve">Surt </w:t>
      </w:r>
    </w:p>
    <w:p w:rsidR="00724FAD" w:rsidP="00724FAD" w:rsidRDefault="00724FAD">
      <w:pPr>
        <w:pStyle w:val="Listeafsnit"/>
        <w:numPr>
          <w:ilvl w:val="0"/>
          <w:numId w:val="23"/>
        </w:numPr>
        <w:spacing w:after="0" w:line="240" w:lineRule="auto"/>
        <w:rPr>
          <w:lang w:eastAsia="da-DK"/>
        </w:rPr>
      </w:pPr>
      <w:r>
        <w:rPr>
          <w:lang w:eastAsia="da-DK"/>
        </w:rPr>
        <w:t xml:space="preserve">Bittert </w:t>
      </w:r>
    </w:p>
    <w:p w:rsidR="00724FAD" w:rsidP="00724FAD" w:rsidRDefault="00724FAD">
      <w:pPr>
        <w:pStyle w:val="Listeafsnit"/>
        <w:numPr>
          <w:ilvl w:val="0"/>
          <w:numId w:val="23"/>
        </w:numPr>
        <w:spacing w:after="0" w:line="240" w:lineRule="auto"/>
        <w:rPr>
          <w:lang w:eastAsia="da-DK"/>
        </w:rPr>
      </w:pPr>
      <w:r>
        <w:rPr>
          <w:lang w:eastAsia="da-DK"/>
        </w:rPr>
        <w:t xml:space="preserve">Salt </w:t>
      </w:r>
    </w:p>
    <w:p w:rsidR="00724FAD" w:rsidP="00724FAD" w:rsidRDefault="00724FAD">
      <w:pPr>
        <w:pStyle w:val="Listeafsnit"/>
        <w:numPr>
          <w:ilvl w:val="0"/>
          <w:numId w:val="23"/>
        </w:numPr>
        <w:spacing w:after="0" w:line="240" w:lineRule="auto"/>
        <w:rPr>
          <w:lang w:eastAsia="da-DK"/>
        </w:rPr>
      </w:pPr>
      <w:r>
        <w:rPr>
          <w:lang w:eastAsia="da-DK"/>
        </w:rPr>
        <w:t>Umami</w:t>
      </w:r>
    </w:p>
    <w:p w:rsidR="00724FAD" w:rsidP="00724FAD" w:rsidRDefault="00724FAD">
      <w:pPr>
        <w:pStyle w:val="Listeafsnit"/>
        <w:numPr>
          <w:ilvl w:val="0"/>
          <w:numId w:val="23"/>
        </w:numPr>
        <w:spacing w:after="0" w:line="240" w:lineRule="auto"/>
        <w:rPr>
          <w:lang w:eastAsia="da-DK"/>
        </w:rPr>
      </w:pPr>
      <w:r>
        <w:rPr>
          <w:lang w:eastAsia="da-DK"/>
        </w:rPr>
        <w:t>Sprødt</w:t>
      </w:r>
    </w:p>
    <w:p w:rsidR="00724FAD" w:rsidP="00724FAD" w:rsidRDefault="00724FAD">
      <w:pPr>
        <w:pStyle w:val="Listeafsnit"/>
        <w:numPr>
          <w:ilvl w:val="0"/>
          <w:numId w:val="23"/>
        </w:numPr>
        <w:spacing w:after="0" w:line="240" w:lineRule="auto"/>
        <w:rPr>
          <w:lang w:eastAsia="da-DK"/>
        </w:rPr>
      </w:pPr>
      <w:r>
        <w:rPr>
          <w:lang w:eastAsia="da-DK"/>
        </w:rPr>
        <w:t>Saftigt</w:t>
      </w:r>
    </w:p>
    <w:p w:rsidR="00724FAD" w:rsidP="00724FAD" w:rsidRDefault="00724FAD">
      <w:pPr>
        <w:pStyle w:val="Listeafsnit"/>
        <w:numPr>
          <w:ilvl w:val="0"/>
          <w:numId w:val="23"/>
        </w:numPr>
        <w:spacing w:after="0" w:line="240" w:lineRule="auto"/>
        <w:rPr>
          <w:lang w:eastAsia="da-DK"/>
        </w:rPr>
      </w:pPr>
      <w:r>
        <w:rPr>
          <w:lang w:eastAsia="da-DK"/>
        </w:rPr>
        <w:t>Tørt</w:t>
      </w:r>
    </w:p>
    <w:p w:rsidR="00724FAD" w:rsidP="00724FAD" w:rsidRDefault="00724FAD">
      <w:pPr>
        <w:spacing w:after="0" w:line="240" w:lineRule="auto"/>
        <w:ind w:left="720"/>
        <w:rPr>
          <w:lang w:eastAsia="da-DK"/>
        </w:rPr>
      </w:pPr>
    </w:p>
    <w:p w:rsidR="00724FAD" w:rsidP="00724FAD" w:rsidRDefault="00724FAD">
      <w:pPr>
        <w:spacing w:after="0" w:line="240" w:lineRule="auto"/>
        <w:ind w:left="720"/>
        <w:rPr>
          <w:lang w:eastAsia="da-DK"/>
        </w:rPr>
      </w:pPr>
      <w:r>
        <w:rPr>
          <w:lang w:eastAsia="da-DK"/>
        </w:rPr>
        <w:t>Bilag 13: Smagsstjernen</w:t>
      </w:r>
    </w:p>
    <w:p w:rsidR="00724FAD" w:rsidP="00724FAD" w:rsidRDefault="00724FAD">
      <w:pPr>
        <w:pStyle w:val="Listeafsnit"/>
        <w:spacing w:after="0" w:line="240" w:lineRule="auto"/>
        <w:rPr>
          <w:lang w:eastAsia="da-DK"/>
        </w:rPr>
      </w:pPr>
    </w:p>
    <w:p w:rsidR="00724FAD" w:rsidP="00724FAD" w:rsidRDefault="00724FAD">
      <w:pPr>
        <w:pStyle w:val="Listeafsnit"/>
        <w:spacing w:after="0" w:line="240" w:lineRule="auto"/>
        <w:rPr>
          <w:lang w:eastAsia="da-DK"/>
        </w:rPr>
      </w:pPr>
      <w:r>
        <w:rPr>
          <w:lang w:eastAsia="da-DK"/>
        </w:rPr>
        <w:t xml:space="preserve">Diskuter til sidst, hvorvidt elevernes beskrivelse af deres forventninger til, hvordan retten skulle smage holder stik.  </w:t>
      </w:r>
    </w:p>
    <w:p w:rsidR="00724FAD" w:rsidP="00724FAD" w:rsidRDefault="00724FAD">
      <w:pPr>
        <w:pStyle w:val="Listeafsnit"/>
        <w:spacing w:after="0" w:line="240" w:lineRule="auto"/>
        <w:rPr>
          <w:lang w:eastAsia="da-DK"/>
        </w:rPr>
      </w:pPr>
      <w:r>
        <w:rPr>
          <w:lang w:eastAsia="da-DK"/>
        </w:rPr>
        <w:t xml:space="preserve"> </w:t>
      </w:r>
    </w:p>
    <w:p w:rsidR="00724FAD" w:rsidP="00724FAD" w:rsidRDefault="00724FAD">
      <w:pPr>
        <w:rPr>
          <w:lang w:eastAsia="da-DK"/>
        </w:rPr>
      </w:pPr>
      <w:r>
        <w:rPr>
          <w:lang w:eastAsia="da-DK"/>
        </w:rPr>
        <w:br w:type="page"/>
      </w:r>
    </w:p>
    <w:p w:rsidR="00724FAD" w:rsidP="00724FAD" w:rsidRDefault="00724FAD">
      <w:pPr>
        <w:pStyle w:val="Overskrift2"/>
      </w:pPr>
      <w:bookmarkStart w:name="_Toc315779755" w:id="76"/>
      <w:r>
        <w:lastRenderedPageBreak/>
        <w:t>Materialeliste</w:t>
      </w:r>
      <w:bookmarkEnd w:id="76"/>
    </w:p>
    <w:p w:rsidRPr="00896E8F" w:rsidR="00724FAD" w:rsidP="00724FAD" w:rsidRDefault="00724FAD">
      <w:pPr>
        <w:rPr>
          <w:lang w:eastAsia="da-DK"/>
        </w:rPr>
      </w:pPr>
    </w:p>
    <w:p w:rsidRPr="002C23D8" w:rsidR="00724FAD" w:rsidP="00724FAD" w:rsidRDefault="00724FAD">
      <w:pPr>
        <w:spacing w:after="0" w:line="240" w:lineRule="auto"/>
        <w:rPr>
          <w:b/>
          <w:i/>
          <w:sz w:val="24"/>
        </w:rPr>
      </w:pPr>
      <w:r w:rsidRPr="002C23D8">
        <w:rPr>
          <w:b/>
          <w:i/>
          <w:sz w:val="24"/>
        </w:rPr>
        <w:t xml:space="preserve">Filetering af fladfisk </w:t>
      </w:r>
    </w:p>
    <w:p w:rsidR="00724FAD" w:rsidP="00724FAD" w:rsidRDefault="00724FAD">
      <w:r>
        <w:t>Fagteknisk film om filetering af fladfisk.</w:t>
      </w:r>
      <w:r w:rsidRPr="002C23D8">
        <w:t xml:space="preserve"> </w:t>
      </w:r>
      <w:r>
        <w:t>Varighed 5 min.</w:t>
      </w:r>
    </w:p>
    <w:p w:rsidR="00724FAD" w:rsidP="00724FAD" w:rsidRDefault="00724FAD">
      <w:pPr>
        <w:spacing w:after="0" w:line="240" w:lineRule="auto"/>
      </w:pPr>
      <w:r>
        <w:t xml:space="preserve">Undervisningsbanken. (2011, 19. marts) </w:t>
      </w:r>
      <w:r w:rsidRPr="002C23D8">
        <w:rPr>
          <w:i/>
        </w:rPr>
        <w:t>Filetering af fladfisk</w:t>
      </w:r>
      <w:r>
        <w:rPr>
          <w:b/>
          <w:i/>
          <w:sz w:val="24"/>
        </w:rPr>
        <w:t xml:space="preserve">. </w:t>
      </w:r>
      <w:r>
        <w:t xml:space="preserve">Lokaliseret d. 12. oktober 2011: </w:t>
      </w:r>
      <w:hyperlink w:history="1" r:id="rId91">
        <w:r w:rsidRPr="00697455">
          <w:rPr>
            <w:rStyle w:val="Hyperlink"/>
          </w:rPr>
          <w:t>http://ub.ef.dk/Category/16308</w:t>
        </w:r>
      </w:hyperlink>
    </w:p>
    <w:p w:rsidR="00724FAD" w:rsidP="00724FAD" w:rsidRDefault="00724FAD">
      <w:pPr>
        <w:spacing w:after="0" w:line="240" w:lineRule="auto"/>
        <w:rPr>
          <w:sz w:val="24"/>
        </w:rPr>
      </w:pPr>
    </w:p>
    <w:p w:rsidR="00724FAD" w:rsidP="00724FAD" w:rsidRDefault="00724FAD">
      <w:pPr>
        <w:spacing w:after="0" w:line="240" w:lineRule="auto"/>
        <w:rPr>
          <w:sz w:val="24"/>
        </w:rPr>
      </w:pPr>
    </w:p>
    <w:p w:rsidRPr="002C23D8" w:rsidR="00724FAD" w:rsidP="00724FAD" w:rsidRDefault="00724FAD">
      <w:pPr>
        <w:spacing w:after="0" w:line="240" w:lineRule="auto"/>
        <w:rPr>
          <w:b/>
          <w:i/>
          <w:sz w:val="24"/>
        </w:rPr>
      </w:pPr>
      <w:r w:rsidRPr="002C23D8">
        <w:rPr>
          <w:b/>
          <w:i/>
          <w:sz w:val="24"/>
        </w:rPr>
        <w:t>Flåning af fladfisk</w:t>
      </w:r>
    </w:p>
    <w:p w:rsidR="00724FAD" w:rsidP="00724FAD" w:rsidRDefault="00724FAD">
      <w:pPr>
        <w:spacing w:after="0" w:line="240" w:lineRule="auto"/>
        <w:rPr>
          <w:sz w:val="24"/>
        </w:rPr>
      </w:pPr>
      <w:r>
        <w:t>Fagteknisk film om flåning af fladfisk.</w:t>
      </w:r>
      <w:r w:rsidRPr="002C23D8">
        <w:t xml:space="preserve"> </w:t>
      </w:r>
      <w:r>
        <w:t>Varighed 4 min.</w:t>
      </w:r>
    </w:p>
    <w:p w:rsidR="00724FAD" w:rsidP="00724FAD" w:rsidRDefault="00724FAD">
      <w:pPr>
        <w:spacing w:after="0" w:line="240" w:lineRule="auto"/>
        <w:rPr>
          <w:sz w:val="24"/>
        </w:rPr>
      </w:pPr>
    </w:p>
    <w:p w:rsidR="00724FAD" w:rsidP="00724FAD" w:rsidRDefault="00724FAD">
      <w:pPr>
        <w:spacing w:after="0" w:line="240" w:lineRule="auto"/>
      </w:pPr>
      <w:r>
        <w:t xml:space="preserve">Undervisningsbanken. (2011, 19. marts) </w:t>
      </w:r>
      <w:r w:rsidRPr="002C23D8">
        <w:rPr>
          <w:i/>
        </w:rPr>
        <w:t>Flåning af fladfisk.</w:t>
      </w:r>
      <w:r>
        <w:rPr>
          <w:i/>
        </w:rPr>
        <w:t xml:space="preserve"> </w:t>
      </w:r>
      <w:r>
        <w:t xml:space="preserve">Lokaliseret d. 12. oktober 2011: </w:t>
      </w:r>
      <w:hyperlink w:history="1" r:id="rId92">
        <w:r w:rsidRPr="00697455">
          <w:rPr>
            <w:rStyle w:val="Hyperlink"/>
          </w:rPr>
          <w:t>http://ub.ef.dk/Category/16308</w:t>
        </w:r>
      </w:hyperlink>
    </w:p>
    <w:p w:rsidR="00724FAD" w:rsidP="00724FAD" w:rsidRDefault="00724FAD">
      <w:pPr>
        <w:spacing w:after="0" w:line="240" w:lineRule="auto"/>
        <w:rPr>
          <w:sz w:val="24"/>
        </w:rPr>
      </w:pPr>
    </w:p>
    <w:p w:rsidRPr="002C23D8" w:rsidR="00724FAD" w:rsidP="00724FAD" w:rsidRDefault="00724FAD">
      <w:pPr>
        <w:spacing w:after="0" w:line="240" w:lineRule="auto"/>
        <w:rPr>
          <w:b/>
          <w:i/>
          <w:sz w:val="24"/>
        </w:rPr>
      </w:pPr>
    </w:p>
    <w:p w:rsidRPr="002C23D8" w:rsidR="00724FAD" w:rsidP="00724FAD" w:rsidRDefault="00724FAD">
      <w:pPr>
        <w:spacing w:after="0" w:line="240" w:lineRule="auto"/>
        <w:rPr>
          <w:b/>
          <w:i/>
          <w:sz w:val="24"/>
        </w:rPr>
      </w:pPr>
      <w:r w:rsidRPr="002C23D8">
        <w:rPr>
          <w:b/>
          <w:i/>
          <w:sz w:val="24"/>
        </w:rPr>
        <w:t>Senso</w:t>
      </w:r>
      <w:r>
        <w:rPr>
          <w:b/>
          <w:i/>
          <w:sz w:val="24"/>
        </w:rPr>
        <w:t>risk kogebog – med fisk i fokus</w:t>
      </w:r>
    </w:p>
    <w:p w:rsidR="00724FAD" w:rsidP="00724FAD" w:rsidRDefault="00724FAD">
      <w:pPr>
        <w:spacing w:after="0" w:line="240" w:lineRule="auto"/>
      </w:pPr>
      <w:r>
        <w:t xml:space="preserve">Kogebogen indeholder overskuelige matrixer for hver enkelt fisk, samt oplysninger om tilbehør, sæson, og hvorledes man sikre, at alle grundsmagene bliver repræsenteret. </w:t>
      </w:r>
    </w:p>
    <w:p w:rsidR="00724FAD" w:rsidP="00724FAD" w:rsidRDefault="00724FAD">
      <w:pPr>
        <w:spacing w:after="0" w:line="240" w:lineRule="auto"/>
      </w:pPr>
    </w:p>
    <w:p w:rsidR="00724FAD" w:rsidP="00724FAD" w:rsidRDefault="00724FAD">
      <w:pPr>
        <w:spacing w:after="0" w:line="240" w:lineRule="auto"/>
      </w:pPr>
      <w:r>
        <w:t xml:space="preserve">Royal Greenland. (2011) </w:t>
      </w:r>
      <w:r w:rsidRPr="007E4B40">
        <w:rPr>
          <w:i/>
        </w:rPr>
        <w:t>Sensorisk kogebog – med fisk i fokus.</w:t>
      </w:r>
      <w:r>
        <w:rPr>
          <w:i/>
        </w:rPr>
        <w:t xml:space="preserve"> </w:t>
      </w:r>
      <w:r>
        <w:t xml:space="preserve">Lokaliseret d. 22. november 2011: </w:t>
      </w:r>
      <w:hyperlink w:history="1" r:id="rId93">
        <w:r w:rsidRPr="0056121A">
          <w:rPr>
            <w:rStyle w:val="Hyperlink"/>
          </w:rPr>
          <w:t>http://innovisio.ipaper-cms.dk/RoyalGreenland/DK/Sensoriskkogebogmedfiskifokus/?Page=7</w:t>
        </w:r>
      </w:hyperlink>
    </w:p>
    <w:p w:rsidR="00724FAD" w:rsidP="00724FAD" w:rsidRDefault="00724FAD">
      <w:pPr>
        <w:spacing w:after="0" w:line="240" w:lineRule="auto"/>
      </w:pPr>
    </w:p>
    <w:p w:rsidR="00724FAD" w:rsidP="00724FAD" w:rsidRDefault="00724FAD">
      <w:pPr>
        <w:spacing w:after="0" w:line="240" w:lineRule="auto"/>
        <w:rPr>
          <w:sz w:val="24"/>
        </w:rPr>
      </w:pPr>
    </w:p>
    <w:p w:rsidRPr="008A250C" w:rsidR="00724FAD" w:rsidP="00724FAD" w:rsidRDefault="00724FAD">
      <w:pPr>
        <w:spacing w:after="0" w:line="240" w:lineRule="auto"/>
        <w:rPr>
          <w:b/>
          <w:i/>
          <w:sz w:val="24"/>
        </w:rPr>
      </w:pPr>
      <w:r w:rsidRPr="008A250C">
        <w:rPr>
          <w:b/>
          <w:i/>
          <w:sz w:val="24"/>
        </w:rPr>
        <w:t>Fiskeleksikon</w:t>
      </w:r>
    </w:p>
    <w:p w:rsidR="00724FAD" w:rsidP="00724FAD" w:rsidRDefault="00724FAD">
      <w:pPr>
        <w:spacing w:after="0" w:line="240" w:lineRule="auto"/>
      </w:pPr>
      <w:r>
        <w:t>Oversigt over fiske</w:t>
      </w:r>
      <w:r w:rsidRPr="00200A72">
        <w:t>sortiment</w:t>
      </w:r>
      <w:r>
        <w:t>et samt oplysninger om fiskens kendetegn, levested, føde, fangstmetoder, tilberedning, sæson, ernæring og sundhed samt opskrifter.</w:t>
      </w:r>
    </w:p>
    <w:p w:rsidRPr="00200A72" w:rsidR="00724FAD" w:rsidP="00724FAD" w:rsidRDefault="00724FAD">
      <w:pPr>
        <w:spacing w:after="0" w:line="240" w:lineRule="auto"/>
      </w:pPr>
      <w:r w:rsidRPr="00200A72">
        <w:t xml:space="preserve"> </w:t>
      </w:r>
    </w:p>
    <w:p w:rsidRPr="00200A72" w:rsidR="00724FAD" w:rsidP="00724FAD" w:rsidRDefault="00724FAD">
      <w:pPr>
        <w:spacing w:after="0" w:line="240" w:lineRule="auto"/>
      </w:pPr>
      <w:r>
        <w:t xml:space="preserve">2 gange om ugen. </w:t>
      </w:r>
      <w:r>
        <w:rPr>
          <w:i/>
        </w:rPr>
        <w:t xml:space="preserve">Fiskeleksikon. </w:t>
      </w:r>
      <w:r>
        <w:t xml:space="preserve">Lokaliseret d. 22. november 2011: </w:t>
      </w:r>
      <w:hyperlink w:history="1" r:id="rId94">
        <w:r w:rsidRPr="00200A72">
          <w:rPr>
            <w:rStyle w:val="Hyperlink"/>
          </w:rPr>
          <w:t>http://www.2gangeomugen.dk/index.php?id=4</w:t>
        </w:r>
      </w:hyperlink>
    </w:p>
    <w:p w:rsidR="00724FAD" w:rsidP="00724FAD" w:rsidRDefault="00724FAD">
      <w:pPr>
        <w:spacing w:after="0" w:line="240" w:lineRule="auto"/>
        <w:rPr>
          <w:sz w:val="24"/>
        </w:rPr>
      </w:pPr>
    </w:p>
    <w:p w:rsidR="00724FAD" w:rsidP="00724FAD" w:rsidRDefault="00724FAD">
      <w:pPr>
        <w:spacing w:after="0" w:line="240" w:lineRule="auto"/>
        <w:rPr>
          <w:sz w:val="24"/>
        </w:rPr>
      </w:pPr>
    </w:p>
    <w:p w:rsidRPr="008A250C" w:rsidR="00724FAD" w:rsidP="00724FAD" w:rsidRDefault="00724FAD">
      <w:pPr>
        <w:spacing w:after="0" w:line="240" w:lineRule="auto"/>
        <w:rPr>
          <w:b/>
          <w:i/>
          <w:sz w:val="24"/>
        </w:rPr>
      </w:pPr>
      <w:r w:rsidRPr="008A250C">
        <w:rPr>
          <w:b/>
          <w:i/>
          <w:sz w:val="24"/>
        </w:rPr>
        <w:t>Guide til dan</w:t>
      </w:r>
      <w:r>
        <w:rPr>
          <w:b/>
          <w:i/>
          <w:sz w:val="24"/>
        </w:rPr>
        <w:t>ske råvarer</w:t>
      </w:r>
    </w:p>
    <w:p w:rsidR="00724FAD" w:rsidP="00724FAD" w:rsidRDefault="00724FAD">
      <w:pPr>
        <w:spacing w:after="0" w:line="240" w:lineRule="auto"/>
      </w:pPr>
      <w:r w:rsidRPr="009B6A92">
        <w:t>Kap</w:t>
      </w:r>
      <w:r>
        <w:t>. 3 ”Vi spiser med alle sanser”. Kapitlet handler om, hvordan vi spiser med alle sanserne, og hvilken betydning det har for oplevelsen af det samlede måltid.</w:t>
      </w:r>
    </w:p>
    <w:p w:rsidR="00724FAD" w:rsidP="00724FAD" w:rsidRDefault="00724FAD">
      <w:pPr>
        <w:spacing w:after="0" w:line="240" w:lineRule="auto"/>
      </w:pPr>
    </w:p>
    <w:p w:rsidRPr="007409D8" w:rsidR="00724FAD" w:rsidP="00724FAD" w:rsidRDefault="00724FAD">
      <w:pPr>
        <w:spacing w:after="0" w:line="240" w:lineRule="auto"/>
        <w:rPr>
          <w:rStyle w:val="A5"/>
          <w:sz w:val="22"/>
        </w:rPr>
      </w:pPr>
      <w:r w:rsidRPr="007409D8">
        <w:rPr>
          <w:rStyle w:val="A5"/>
          <w:sz w:val="22"/>
        </w:rPr>
        <w:t>Landbrug &amp; Fødevarer i samarbejde med For</w:t>
      </w:r>
      <w:r w:rsidRPr="007409D8">
        <w:rPr>
          <w:rStyle w:val="A5"/>
          <w:sz w:val="22"/>
        </w:rPr>
        <w:softHyphen/>
        <w:t>brugerrådet. Forfatter: Jane Geertsen Jessen, konsulent MPH</w:t>
      </w:r>
    </w:p>
    <w:p w:rsidR="00724FAD" w:rsidP="00724FAD" w:rsidRDefault="00724FAD">
      <w:pPr>
        <w:spacing w:after="0" w:line="240" w:lineRule="auto"/>
      </w:pPr>
      <w:r w:rsidRPr="007409D8">
        <w:rPr>
          <w:rStyle w:val="A5"/>
          <w:sz w:val="22"/>
        </w:rPr>
        <w:t xml:space="preserve">(2011, september) </w:t>
      </w:r>
      <w:r w:rsidRPr="001D21B6">
        <w:rPr>
          <w:i/>
        </w:rPr>
        <w:t>Guide til danske råvarer.</w:t>
      </w:r>
      <w:r>
        <w:rPr>
          <w:i/>
        </w:rPr>
        <w:t xml:space="preserve"> </w:t>
      </w:r>
      <w:r>
        <w:t xml:space="preserve">Lokaliseret d. 17. november 2011: </w:t>
      </w:r>
      <w:hyperlink w:history="1" r:id="rId95">
        <w:r w:rsidRPr="00697455">
          <w:rPr>
            <w:rStyle w:val="Hyperlink"/>
          </w:rPr>
          <w:t>http://www.skolenoglandbruget.dk/Grundskole/Laeremidler/~/media/skolenoglandbruget/Grundskoler/Laeremidler/Raavareguide/Raavareguide_august%202011.ashx</w:t>
        </w:r>
      </w:hyperlink>
    </w:p>
    <w:p w:rsidR="00724FAD" w:rsidP="00724FAD" w:rsidRDefault="00724FAD">
      <w:pPr>
        <w:spacing w:after="0" w:line="240" w:lineRule="auto"/>
      </w:pPr>
    </w:p>
    <w:p w:rsidR="00724FAD" w:rsidP="00724FAD" w:rsidRDefault="00724FAD">
      <w:pPr>
        <w:spacing w:after="0" w:line="240" w:lineRule="auto"/>
      </w:pPr>
    </w:p>
    <w:p w:rsidR="00724FAD" w:rsidP="00724FAD" w:rsidRDefault="00724FAD">
      <w:pPr>
        <w:rPr>
          <w:b/>
          <w:i/>
          <w:sz w:val="24"/>
        </w:rPr>
      </w:pPr>
      <w:r>
        <w:rPr>
          <w:b/>
          <w:i/>
          <w:sz w:val="24"/>
        </w:rPr>
        <w:br w:type="page"/>
      </w:r>
    </w:p>
    <w:p w:rsidRPr="001D21B6" w:rsidR="00724FAD" w:rsidP="00724FAD" w:rsidRDefault="00724FAD">
      <w:pPr>
        <w:spacing w:after="0" w:line="240" w:lineRule="auto"/>
        <w:rPr>
          <w:b/>
          <w:i/>
          <w:sz w:val="24"/>
        </w:rPr>
      </w:pPr>
      <w:r w:rsidRPr="001D21B6">
        <w:rPr>
          <w:b/>
          <w:i/>
          <w:sz w:val="24"/>
        </w:rPr>
        <w:lastRenderedPageBreak/>
        <w:t>Ø</w:t>
      </w:r>
      <w:r w:rsidRPr="001D21B6">
        <w:rPr>
          <w:b/>
          <w:i/>
          <w:sz w:val="24"/>
          <w:lang w:eastAsia="da-DK"/>
        </w:rPr>
        <w:t>ko-varer vinder sjældent i smagstest</w:t>
      </w:r>
    </w:p>
    <w:p w:rsidR="00724FAD" w:rsidP="00724FAD" w:rsidRDefault="00724FAD">
      <w:r>
        <w:t>Artiklen omhandler problematikken omkring, hvorvidt økologiske fødevarer smager bedre end konventionelle.</w:t>
      </w:r>
    </w:p>
    <w:p w:rsidR="00724FAD" w:rsidP="00724FAD" w:rsidRDefault="00724FAD">
      <w:pPr>
        <w:spacing w:after="0" w:line="240" w:lineRule="auto"/>
      </w:pPr>
      <w:r>
        <w:t>Politikken (2011, 30. januar)</w:t>
      </w:r>
      <w:r w:rsidRPr="001D21B6">
        <w:rPr>
          <w:b/>
          <w:i/>
          <w:sz w:val="24"/>
        </w:rPr>
        <w:t xml:space="preserve"> </w:t>
      </w:r>
      <w:r w:rsidRPr="001D21B6">
        <w:rPr>
          <w:i/>
        </w:rPr>
        <w:t>Ø</w:t>
      </w:r>
      <w:r w:rsidRPr="001D21B6">
        <w:rPr>
          <w:i/>
          <w:lang w:eastAsia="da-DK"/>
        </w:rPr>
        <w:t>ko-varer vinder sjældent i smagstest</w:t>
      </w:r>
      <w:r w:rsidRPr="001D21B6">
        <w:rPr>
          <w:i/>
        </w:rPr>
        <w:t>.</w:t>
      </w:r>
      <w:r>
        <w:rPr>
          <w:i/>
        </w:rPr>
        <w:t xml:space="preserve"> </w:t>
      </w:r>
      <w:r>
        <w:t xml:space="preserve">Lokaliseret d. 17. november 2011: </w:t>
      </w:r>
      <w:hyperlink w:history="1" r:id="rId96">
        <w:r w:rsidRPr="007B2D48">
          <w:rPr>
            <w:rStyle w:val="Hyperlink"/>
            <w:rFonts w:cstheme="minorHAnsi"/>
          </w:rPr>
          <w:t>http://i.pol.dk/tjek/sundhedogmotion/livsstil/article1178957.ece</w:t>
        </w:r>
      </w:hyperlink>
    </w:p>
    <w:p w:rsidR="00724FAD" w:rsidP="00724FAD" w:rsidRDefault="00724FAD">
      <w:pPr>
        <w:spacing w:after="0" w:line="240" w:lineRule="auto"/>
      </w:pPr>
    </w:p>
    <w:p w:rsidR="00724FAD" w:rsidP="00724FAD" w:rsidRDefault="00724FAD">
      <w:pPr>
        <w:spacing w:after="0" w:line="240" w:lineRule="auto"/>
      </w:pPr>
    </w:p>
    <w:p w:rsidRPr="00181A8A" w:rsidR="00724FAD" w:rsidP="00724FAD" w:rsidRDefault="00724FAD">
      <w:pPr>
        <w:spacing w:after="0" w:line="240" w:lineRule="auto"/>
        <w:rPr>
          <w:b/>
          <w:i/>
          <w:sz w:val="24"/>
        </w:rPr>
      </w:pPr>
      <w:r w:rsidRPr="00181A8A">
        <w:rPr>
          <w:b/>
          <w:i/>
          <w:sz w:val="24"/>
        </w:rPr>
        <w:t>Den gode smag er ingen tilfældighed</w:t>
      </w:r>
    </w:p>
    <w:p w:rsidR="00724FAD" w:rsidP="00724FAD" w:rsidRDefault="00724FAD">
      <w:pPr>
        <w:spacing w:after="0" w:line="240" w:lineRule="auto"/>
      </w:pPr>
      <w:r>
        <w:t xml:space="preserve">Artiklen omhandler, hvorledes vi kan højne smagsoplevelsen i det samlede måltid. </w:t>
      </w:r>
    </w:p>
    <w:p w:rsidR="00724FAD" w:rsidP="00724FAD" w:rsidRDefault="00724FAD">
      <w:pPr>
        <w:spacing w:after="0" w:line="240" w:lineRule="auto"/>
      </w:pPr>
    </w:p>
    <w:p w:rsidRPr="00DC2872" w:rsidR="00724FAD" w:rsidP="00724FAD" w:rsidRDefault="00724FAD">
      <w:pPr>
        <w:spacing w:after="0" w:line="240" w:lineRule="auto"/>
        <w:rPr>
          <w:rFonts w:cstheme="minorHAnsi"/>
          <w:color w:val="0000FF" w:themeColor="hyperlink"/>
          <w:u w:val="single"/>
        </w:rPr>
      </w:pPr>
      <w:r>
        <w:t xml:space="preserve">Spis Bare (2008, juni) </w:t>
      </w:r>
      <w:r w:rsidRPr="00DC2872">
        <w:rPr>
          <w:i/>
        </w:rPr>
        <w:t>Den gode smag er ingen tilfældighed.</w:t>
      </w:r>
    </w:p>
    <w:p w:rsidR="00724FAD" w:rsidP="00724FAD" w:rsidRDefault="00724FAD">
      <w:pPr>
        <w:spacing w:after="0" w:line="240" w:lineRule="auto"/>
        <w:rPr>
          <w:b/>
          <w:sz w:val="24"/>
          <w:lang w:eastAsia="da-DK"/>
        </w:rPr>
      </w:pPr>
      <w:r>
        <w:t xml:space="preserve">Lokaliseret d. 17. november 2011: </w:t>
      </w:r>
      <w:hyperlink w:history="1" r:id="rId97">
        <w:r w:rsidRPr="007B2D48">
          <w:rPr>
            <w:rStyle w:val="Hyperlink"/>
            <w:rFonts w:cstheme="minorHAnsi"/>
          </w:rPr>
          <w:t>http://www.spisbare.net/2/sensorik</w:t>
        </w:r>
      </w:hyperlink>
    </w:p>
    <w:p w:rsidR="00724FAD" w:rsidP="00724FAD" w:rsidRDefault="00724FAD">
      <w:pPr>
        <w:spacing w:after="0" w:line="240" w:lineRule="auto"/>
      </w:pPr>
    </w:p>
    <w:p w:rsidR="00724FAD" w:rsidP="00724FAD" w:rsidRDefault="00724FAD">
      <w:pPr>
        <w:rPr>
          <w:b/>
          <w:sz w:val="28"/>
        </w:rPr>
      </w:pPr>
    </w:p>
    <w:p w:rsidR="00724FAD" w:rsidP="00724FAD" w:rsidRDefault="00724FAD">
      <w:pPr>
        <w:pStyle w:val="Overskrift2"/>
      </w:pPr>
      <w:bookmarkStart w:name="_Toc315779756" w:id="77"/>
      <w:r>
        <w:t>Bilag</w:t>
      </w:r>
      <w:bookmarkEnd w:id="77"/>
    </w:p>
    <w:p w:rsidRPr="00AC45F9" w:rsidR="00724FAD" w:rsidP="00724FAD" w:rsidRDefault="00724FAD">
      <w:pPr>
        <w:rPr>
          <w:lang w:eastAsia="da-DK"/>
        </w:rPr>
      </w:pPr>
    </w:p>
    <w:p w:rsidR="00724FAD" w:rsidP="00724FAD" w:rsidRDefault="00724FAD">
      <w:pPr>
        <w:pStyle w:val="Listeafsnit"/>
        <w:spacing w:after="0" w:line="360" w:lineRule="auto"/>
        <w:ind w:hanging="720"/>
      </w:pPr>
      <w:r>
        <w:t>Bilag 1: Råvarer til smagstest</w:t>
      </w:r>
    </w:p>
    <w:p w:rsidR="00724FAD" w:rsidP="00724FAD" w:rsidRDefault="00724FAD">
      <w:pPr>
        <w:pStyle w:val="Listeafsnit"/>
        <w:spacing w:after="0" w:line="360" w:lineRule="auto"/>
        <w:ind w:hanging="720"/>
      </w:pPr>
      <w:r>
        <w:t>Bilag 2: Sanse-bedømmelsesskema til smagstest</w:t>
      </w:r>
    </w:p>
    <w:p w:rsidR="00724FAD" w:rsidP="00724FAD" w:rsidRDefault="00724FAD">
      <w:pPr>
        <w:pStyle w:val="Listeafsnit"/>
        <w:spacing w:after="0" w:line="360" w:lineRule="auto"/>
        <w:ind w:hanging="720"/>
      </w:pPr>
      <w:r>
        <w:t>Bilag 3: Hvor på tungen smager du grundsmagene</w:t>
      </w:r>
    </w:p>
    <w:p w:rsidR="00724FAD" w:rsidP="00724FAD" w:rsidRDefault="00724FAD">
      <w:pPr>
        <w:pStyle w:val="Listeafsnit"/>
        <w:spacing w:after="0" w:line="360" w:lineRule="auto"/>
        <w:ind w:hanging="720"/>
        <w:rPr>
          <w:lang w:eastAsia="da-DK"/>
        </w:rPr>
      </w:pPr>
      <w:r>
        <w:rPr>
          <w:lang w:eastAsia="da-DK"/>
        </w:rPr>
        <w:t>Bilag 4: Forslag til krydderier og krydderurter?</w:t>
      </w:r>
    </w:p>
    <w:p w:rsidRPr="008E1381" w:rsidR="00724FAD" w:rsidP="00724FAD" w:rsidRDefault="00724FAD">
      <w:pPr>
        <w:pStyle w:val="Listeafsnit"/>
        <w:spacing w:after="0" w:line="360" w:lineRule="auto"/>
        <w:ind w:hanging="720"/>
        <w:rPr>
          <w:lang w:eastAsia="da-DK"/>
        </w:rPr>
      </w:pPr>
      <w:r>
        <w:rPr>
          <w:lang w:eastAsia="da-DK"/>
        </w:rPr>
        <w:t>Bilag 5: Skema til registrering af krydderier og krydderurter</w:t>
      </w:r>
    </w:p>
    <w:p w:rsidR="00724FAD" w:rsidP="00724FAD" w:rsidRDefault="00724FAD">
      <w:pPr>
        <w:spacing w:after="0" w:line="360" w:lineRule="auto"/>
        <w:ind w:left="720" w:hanging="720"/>
        <w:rPr>
          <w:lang w:eastAsia="da-DK"/>
        </w:rPr>
      </w:pPr>
      <w:r>
        <w:rPr>
          <w:lang w:eastAsia="da-DK"/>
        </w:rPr>
        <w:t>Bilag 6: Forslag til råvarekurvens indhold – sommer, efterår, vinter og forår</w:t>
      </w:r>
    </w:p>
    <w:p w:rsidR="00724FAD" w:rsidP="00724FAD" w:rsidRDefault="00724FAD">
      <w:pPr>
        <w:pStyle w:val="Listeafsnit"/>
        <w:spacing w:after="0" w:line="360" w:lineRule="auto"/>
        <w:ind w:hanging="720"/>
      </w:pPr>
      <w:r>
        <w:t xml:space="preserve">Bilag 7: </w:t>
      </w:r>
      <w:r w:rsidRPr="00874752">
        <w:t>Opskrift på stegt rødspætte</w:t>
      </w:r>
    </w:p>
    <w:p w:rsidR="00724FAD" w:rsidP="00724FAD" w:rsidRDefault="00724FAD">
      <w:pPr>
        <w:pStyle w:val="Listeafsnit"/>
        <w:spacing w:after="0" w:line="360" w:lineRule="auto"/>
        <w:ind w:hanging="720"/>
      </w:pPr>
      <w:r>
        <w:t>Bilag 8: Matrix for rødspætte</w:t>
      </w:r>
    </w:p>
    <w:p w:rsidR="00724FAD" w:rsidP="00724FAD" w:rsidRDefault="00724FAD">
      <w:pPr>
        <w:spacing w:after="0" w:line="360" w:lineRule="auto"/>
        <w:ind w:left="720" w:hanging="720"/>
        <w:rPr>
          <w:lang w:eastAsia="da-DK"/>
        </w:rPr>
      </w:pPr>
      <w:r>
        <w:rPr>
          <w:lang w:eastAsia="da-DK"/>
        </w:rPr>
        <w:t xml:space="preserve">Bilag 9: Skabelon til varebestilling </w:t>
      </w:r>
    </w:p>
    <w:p w:rsidR="00724FAD" w:rsidP="00724FAD" w:rsidRDefault="00724FAD">
      <w:pPr>
        <w:spacing w:after="0" w:line="360" w:lineRule="auto"/>
        <w:ind w:left="720" w:hanging="720"/>
        <w:rPr>
          <w:lang w:eastAsia="da-DK"/>
        </w:rPr>
      </w:pPr>
      <w:r>
        <w:rPr>
          <w:lang w:eastAsia="da-DK"/>
        </w:rPr>
        <w:t>Bilag 10: Skabelon til arbejdsplan for køkkenøvelsen</w:t>
      </w:r>
    </w:p>
    <w:p w:rsidR="00724FAD" w:rsidP="00724FAD" w:rsidRDefault="00724FAD">
      <w:pPr>
        <w:pStyle w:val="Listeafsnit"/>
        <w:spacing w:after="0" w:line="360" w:lineRule="auto"/>
        <w:ind w:hanging="720"/>
      </w:pPr>
      <w:r>
        <w:t>Bilag 11: Sensorisk beskrivelse af en ret</w:t>
      </w:r>
    </w:p>
    <w:p w:rsidR="00724FAD" w:rsidP="00724FAD" w:rsidRDefault="00724FAD">
      <w:pPr>
        <w:pStyle w:val="Listeafsnit"/>
        <w:spacing w:after="0" w:line="360" w:lineRule="auto"/>
        <w:ind w:hanging="720"/>
      </w:pPr>
      <w:r>
        <w:t>Bilag 12: Kvalitetsbedømmelse af fisk</w:t>
      </w:r>
    </w:p>
    <w:p w:rsidR="00724FAD" w:rsidP="00724FAD" w:rsidRDefault="00724FAD">
      <w:pPr>
        <w:spacing w:after="0" w:line="360" w:lineRule="auto"/>
        <w:ind w:left="720" w:hanging="720"/>
        <w:rPr>
          <w:lang w:eastAsia="da-DK"/>
        </w:rPr>
      </w:pPr>
      <w:r>
        <w:rPr>
          <w:lang w:eastAsia="da-DK"/>
        </w:rPr>
        <w:t>Bilag 13: Smagsstjernen</w:t>
      </w:r>
    </w:p>
    <w:p w:rsidRPr="008842AF" w:rsidR="00724FAD" w:rsidP="00724FAD" w:rsidRDefault="00724FAD">
      <w:pPr>
        <w:ind w:hanging="720"/>
        <w:rPr>
          <w:b/>
          <w:sz w:val="28"/>
        </w:rPr>
      </w:pPr>
    </w:p>
    <w:p w:rsidR="00724FAD" w:rsidP="00724FAD" w:rsidRDefault="00724FAD"/>
    <w:p w:rsidR="00724FAD" w:rsidP="00724FAD" w:rsidRDefault="00724FAD"/>
    <w:p w:rsidR="00724FAD" w:rsidP="00724FAD" w:rsidRDefault="00724FAD"/>
    <w:p w:rsidR="00724FAD" w:rsidP="00724FAD" w:rsidRDefault="00724FAD">
      <w:r>
        <w:br w:type="page"/>
      </w:r>
    </w:p>
    <w:p w:rsidR="00724FAD" w:rsidP="00724FAD" w:rsidRDefault="00724FAD">
      <w:pPr>
        <w:pStyle w:val="Overskrift3"/>
      </w:pPr>
      <w:bookmarkStart w:name="_Toc315779757" w:id="78"/>
      <w:r>
        <w:lastRenderedPageBreak/>
        <w:t>Bilag 1: Råvarer til smagstest – Konventionelle kontra økologiske</w:t>
      </w:r>
      <w:bookmarkEnd w:id="78"/>
      <w:r>
        <w:t xml:space="preserve"> </w:t>
      </w:r>
    </w:p>
    <w:p w:rsidR="00724FAD" w:rsidP="00724FAD" w:rsidRDefault="00724FAD"/>
    <w:p w:rsidR="00724FAD" w:rsidP="00724FAD" w:rsidRDefault="00724FAD">
      <w:pPr>
        <w:pStyle w:val="Listeafsnit"/>
        <w:numPr>
          <w:ilvl w:val="0"/>
          <w:numId w:val="24"/>
        </w:numPr>
        <w:spacing w:after="0" w:line="360" w:lineRule="auto"/>
        <w:ind w:left="714" w:hanging="357"/>
      </w:pPr>
      <w:r>
        <w:t>Gulerødder</w:t>
      </w:r>
    </w:p>
    <w:p w:rsidR="00724FAD" w:rsidP="00724FAD" w:rsidRDefault="00724FAD">
      <w:pPr>
        <w:pStyle w:val="Listeafsnit"/>
        <w:numPr>
          <w:ilvl w:val="0"/>
          <w:numId w:val="24"/>
        </w:numPr>
        <w:spacing w:after="0" w:line="360" w:lineRule="auto"/>
        <w:ind w:left="714" w:hanging="357"/>
      </w:pPr>
      <w:r>
        <w:t>Tørrede abrikoser</w:t>
      </w:r>
    </w:p>
    <w:p w:rsidR="00724FAD" w:rsidP="00724FAD" w:rsidRDefault="00724FAD">
      <w:pPr>
        <w:pStyle w:val="Listeafsnit"/>
        <w:numPr>
          <w:ilvl w:val="0"/>
          <w:numId w:val="24"/>
        </w:numPr>
        <w:spacing w:after="0" w:line="360" w:lineRule="auto"/>
        <w:ind w:left="714" w:hanging="357"/>
      </w:pPr>
      <w:r>
        <w:t>Æbler (husk samme sort)</w:t>
      </w:r>
    </w:p>
    <w:p w:rsidR="00724FAD" w:rsidP="00724FAD" w:rsidRDefault="00724FAD">
      <w:pPr>
        <w:pStyle w:val="Listeafsnit"/>
        <w:numPr>
          <w:ilvl w:val="0"/>
          <w:numId w:val="24"/>
        </w:numPr>
        <w:spacing w:after="0" w:line="360" w:lineRule="auto"/>
        <w:ind w:left="714" w:hanging="357"/>
      </w:pPr>
      <w:r>
        <w:t>Ost (samme type fx Riberhus)</w:t>
      </w:r>
    </w:p>
    <w:p w:rsidR="00724FAD" w:rsidP="00724FAD" w:rsidRDefault="00724FAD">
      <w:pPr>
        <w:pStyle w:val="Listeafsnit"/>
        <w:numPr>
          <w:ilvl w:val="0"/>
          <w:numId w:val="24"/>
        </w:numPr>
        <w:spacing w:after="0" w:line="360" w:lineRule="auto"/>
        <w:ind w:left="714" w:hanging="357"/>
      </w:pPr>
      <w:r>
        <w:t>Banan</w:t>
      </w:r>
    </w:p>
    <w:p w:rsidR="00724FAD" w:rsidP="00724FAD" w:rsidRDefault="00724FAD">
      <w:pPr>
        <w:pStyle w:val="Listeafsnit"/>
        <w:numPr>
          <w:ilvl w:val="0"/>
          <w:numId w:val="24"/>
        </w:numPr>
        <w:spacing w:after="0" w:line="360" w:lineRule="auto"/>
        <w:ind w:left="714" w:hanging="357"/>
      </w:pPr>
      <w:r>
        <w:t>Chokolade 70 %</w:t>
      </w:r>
    </w:p>
    <w:p w:rsidR="00724FAD" w:rsidP="00724FAD" w:rsidRDefault="00724FAD">
      <w:pPr>
        <w:pStyle w:val="Listeafsnit"/>
        <w:numPr>
          <w:ilvl w:val="0"/>
          <w:numId w:val="24"/>
        </w:numPr>
        <w:spacing w:after="0" w:line="360" w:lineRule="auto"/>
        <w:ind w:left="714" w:hanging="357"/>
      </w:pPr>
      <w:r>
        <w:t>Minimælk</w:t>
      </w:r>
    </w:p>
    <w:p w:rsidR="00724FAD" w:rsidP="00724FAD" w:rsidRDefault="00724FAD">
      <w:pPr>
        <w:pStyle w:val="Listeafsnit"/>
        <w:numPr>
          <w:ilvl w:val="0"/>
          <w:numId w:val="24"/>
        </w:numPr>
        <w:spacing w:after="0" w:line="360" w:lineRule="auto"/>
        <w:ind w:left="714" w:hanging="357"/>
      </w:pPr>
      <w:r>
        <w:t>Tomat</w:t>
      </w:r>
    </w:p>
    <w:p w:rsidR="00724FAD" w:rsidP="00724FAD" w:rsidRDefault="00724FAD">
      <w:pPr>
        <w:pStyle w:val="Listeafsnit"/>
        <w:numPr>
          <w:ilvl w:val="0"/>
          <w:numId w:val="24"/>
        </w:numPr>
        <w:spacing w:after="0" w:line="360" w:lineRule="auto"/>
        <w:ind w:left="714" w:hanging="357"/>
      </w:pPr>
      <w:r>
        <w:t>Agurk</w:t>
      </w:r>
    </w:p>
    <w:p w:rsidR="00724FAD" w:rsidP="00724FAD" w:rsidRDefault="00724FAD">
      <w:pPr>
        <w:pStyle w:val="Listeafsnit"/>
        <w:numPr>
          <w:ilvl w:val="0"/>
          <w:numId w:val="24"/>
        </w:numPr>
        <w:spacing w:after="0" w:line="360" w:lineRule="auto"/>
        <w:ind w:left="714" w:hanging="357"/>
      </w:pPr>
      <w:r>
        <w:t>Appelsin</w:t>
      </w:r>
    </w:p>
    <w:p w:rsidR="00724FAD" w:rsidP="00724FAD" w:rsidRDefault="00724FAD">
      <w:pPr>
        <w:pStyle w:val="Listeafsnit"/>
      </w:pPr>
    </w:p>
    <w:p w:rsidR="00724FAD" w:rsidP="00724FAD" w:rsidRDefault="00724FAD">
      <w:r>
        <w:br w:type="page"/>
      </w:r>
    </w:p>
    <w:p w:rsidR="00724FAD" w:rsidP="00724FAD" w:rsidRDefault="00724FAD">
      <w:pPr>
        <w:pStyle w:val="Overskrift3"/>
      </w:pPr>
      <w:bookmarkStart w:name="_Toc315779758" w:id="79"/>
      <w:r>
        <w:lastRenderedPageBreak/>
        <w:t>Bilag 2: Sanse-bedømmelsesskema</w:t>
      </w:r>
      <w:bookmarkEnd w:id="79"/>
    </w:p>
    <w:p w:rsidR="00724FAD" w:rsidP="00724FAD" w:rsidRDefault="00724FAD">
      <w:pPr>
        <w:rPr>
          <w:b/>
        </w:rPr>
      </w:pPr>
    </w:p>
    <w:tbl>
      <w:tblPr>
        <w:tblStyle w:val="Tabel-Gitter"/>
        <w:tblW w:w="0" w:type="auto"/>
        <w:tblLook w:val="04A0" w:firstRow="1" w:lastRow="0" w:firstColumn="1" w:lastColumn="0" w:noHBand="0" w:noVBand="1"/>
      </w:tblPr>
      <w:tblGrid>
        <w:gridCol w:w="3652"/>
        <w:gridCol w:w="2126"/>
        <w:gridCol w:w="1985"/>
        <w:gridCol w:w="2015"/>
      </w:tblGrid>
      <w:tr w:rsidR="00724FAD" w:rsidTr="005407BC">
        <w:tc>
          <w:tcPr>
            <w:tcW w:w="3652"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Bedømmelseskriterier</w:t>
            </w:r>
          </w:p>
        </w:tc>
        <w:tc>
          <w:tcPr>
            <w:tcW w:w="2126"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 xml:space="preserve">Produkt </w:t>
            </w:r>
          </w:p>
        </w:tc>
        <w:tc>
          <w:tcPr>
            <w:tcW w:w="198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Produkt</w:t>
            </w:r>
          </w:p>
        </w:tc>
        <w:tc>
          <w:tcPr>
            <w:tcW w:w="201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Produkt</w:t>
            </w:r>
          </w:p>
        </w:tc>
      </w:tr>
      <w:tr w:rsidR="00724FAD" w:rsidTr="005407BC">
        <w:tc>
          <w:tcPr>
            <w:tcW w:w="3652"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 xml:space="preserve">Grundsmagene </w:t>
            </w:r>
          </w:p>
          <w:p w:rsidR="00724FAD" w:rsidP="00724FAD" w:rsidRDefault="00724FAD">
            <w:pPr>
              <w:pStyle w:val="Listeafsnit"/>
              <w:numPr>
                <w:ilvl w:val="0"/>
                <w:numId w:val="25"/>
              </w:numPr>
            </w:pPr>
            <w:r>
              <w:t>Sød</w:t>
            </w:r>
          </w:p>
          <w:p w:rsidR="00724FAD" w:rsidP="005407BC" w:rsidRDefault="00724FAD">
            <w:pPr>
              <w:pStyle w:val="Listeafsnit"/>
            </w:pPr>
          </w:p>
          <w:p w:rsidR="00724FAD" w:rsidP="00724FAD" w:rsidRDefault="00724FAD">
            <w:pPr>
              <w:pStyle w:val="Listeafsnit"/>
              <w:numPr>
                <w:ilvl w:val="0"/>
                <w:numId w:val="25"/>
              </w:numPr>
            </w:pPr>
            <w:r>
              <w:t xml:space="preserve">Surt </w:t>
            </w:r>
          </w:p>
          <w:p w:rsidR="00724FAD" w:rsidP="005407BC" w:rsidRDefault="00724FAD">
            <w:pPr>
              <w:pStyle w:val="Listeafsnit"/>
            </w:pPr>
          </w:p>
          <w:p w:rsidR="00724FAD" w:rsidP="00724FAD" w:rsidRDefault="00724FAD">
            <w:pPr>
              <w:pStyle w:val="Listeafsnit"/>
              <w:numPr>
                <w:ilvl w:val="0"/>
                <w:numId w:val="25"/>
              </w:numPr>
            </w:pPr>
            <w:r>
              <w:t>Bittert</w:t>
            </w:r>
          </w:p>
          <w:p w:rsidR="00724FAD" w:rsidP="005407BC" w:rsidRDefault="00724FAD">
            <w:pPr>
              <w:pStyle w:val="Listeafsnit"/>
            </w:pPr>
          </w:p>
          <w:p w:rsidR="00724FAD" w:rsidP="00724FAD" w:rsidRDefault="00724FAD">
            <w:pPr>
              <w:pStyle w:val="Listeafsnit"/>
              <w:numPr>
                <w:ilvl w:val="0"/>
                <w:numId w:val="25"/>
              </w:numPr>
            </w:pPr>
            <w:r>
              <w:t>Salt</w:t>
            </w:r>
          </w:p>
          <w:p w:rsidR="00724FAD" w:rsidP="005407BC" w:rsidRDefault="00724FAD">
            <w:pPr>
              <w:pStyle w:val="Listeafsnit"/>
            </w:pPr>
          </w:p>
          <w:p w:rsidR="00724FAD" w:rsidP="00724FAD" w:rsidRDefault="00724FAD">
            <w:pPr>
              <w:pStyle w:val="Listeafsnit"/>
              <w:numPr>
                <w:ilvl w:val="0"/>
                <w:numId w:val="25"/>
              </w:numPr>
            </w:pPr>
            <w:r>
              <w:t>Umami</w:t>
            </w:r>
          </w:p>
          <w:p w:rsidR="00724FAD" w:rsidP="005407BC" w:rsidRDefault="00724FAD">
            <w:pPr>
              <w:rPr>
                <w:b/>
              </w:rPr>
            </w:pPr>
          </w:p>
        </w:tc>
        <w:tc>
          <w:tcPr>
            <w:tcW w:w="212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198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01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3652"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Duft</w:t>
            </w:r>
          </w:p>
          <w:p w:rsidRPr="00604AC9" w:rsidR="00724FAD" w:rsidP="005407BC" w:rsidRDefault="00724FAD">
            <w:r w:rsidRPr="00604AC9">
              <w:t>(krydret, sødlig, stærk…)</w:t>
            </w:r>
          </w:p>
          <w:p w:rsidR="00724FAD" w:rsidP="005407BC" w:rsidRDefault="00724FAD">
            <w:pPr>
              <w:rPr>
                <w:b/>
              </w:rPr>
            </w:pPr>
          </w:p>
          <w:p w:rsidR="00724FAD" w:rsidP="005407BC" w:rsidRDefault="00724FAD">
            <w:pPr>
              <w:rPr>
                <w:b/>
              </w:rPr>
            </w:pPr>
          </w:p>
          <w:p w:rsidR="00724FAD" w:rsidP="005407BC" w:rsidRDefault="00724FAD">
            <w:pPr>
              <w:rPr>
                <w:b/>
              </w:rPr>
            </w:pPr>
          </w:p>
        </w:tc>
        <w:tc>
          <w:tcPr>
            <w:tcW w:w="212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198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01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3652"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 xml:space="preserve">Udseende </w:t>
            </w:r>
          </w:p>
          <w:p w:rsidR="00724FAD" w:rsidP="005407BC" w:rsidRDefault="00724FAD">
            <w:r>
              <w:t>Farver</w:t>
            </w:r>
          </w:p>
          <w:p w:rsidR="00724FAD" w:rsidP="005407BC" w:rsidRDefault="00724FAD">
            <w:r>
              <w:t>Former/faconer (oval, rund, kantet…)</w:t>
            </w:r>
          </w:p>
          <w:p w:rsidR="00724FAD" w:rsidP="005407BC" w:rsidRDefault="00724FAD">
            <w:r>
              <w:t>Overflade (ru, glat, nubret, håret…)</w:t>
            </w:r>
          </w:p>
          <w:p w:rsidR="00724FAD" w:rsidP="005407BC" w:rsidRDefault="00724FAD">
            <w:pPr>
              <w:rPr>
                <w:b/>
              </w:rPr>
            </w:pPr>
          </w:p>
          <w:p w:rsidR="00724FAD" w:rsidP="005407BC" w:rsidRDefault="00724FAD">
            <w:pPr>
              <w:rPr>
                <w:b/>
              </w:rPr>
            </w:pPr>
          </w:p>
          <w:p w:rsidR="00724FAD" w:rsidP="005407BC" w:rsidRDefault="00724FAD">
            <w:pPr>
              <w:rPr>
                <w:b/>
              </w:rPr>
            </w:pPr>
          </w:p>
        </w:tc>
        <w:tc>
          <w:tcPr>
            <w:tcW w:w="212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198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01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3652"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Konsistens</w:t>
            </w:r>
          </w:p>
          <w:p w:rsidR="00724FAD" w:rsidP="005407BC" w:rsidRDefault="00724FAD">
            <w:r>
              <w:t>(blød, hård, sej, sprød, melet, tør, saftig…)</w:t>
            </w:r>
          </w:p>
          <w:p w:rsidR="00724FAD" w:rsidP="005407BC" w:rsidRDefault="00724FAD"/>
          <w:p w:rsidR="00724FAD" w:rsidP="005407BC" w:rsidRDefault="00724FAD"/>
        </w:tc>
        <w:tc>
          <w:tcPr>
            <w:tcW w:w="212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198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01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3652"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Lyd</w:t>
            </w:r>
          </w:p>
          <w:p w:rsidR="00724FAD" w:rsidP="005407BC" w:rsidRDefault="00724FAD">
            <w:r>
              <w:t>(knasende…)</w:t>
            </w:r>
          </w:p>
          <w:p w:rsidR="00724FAD" w:rsidP="005407BC" w:rsidRDefault="00724FAD"/>
          <w:p w:rsidR="00724FAD" w:rsidP="005407BC" w:rsidRDefault="00724FAD">
            <w:pPr>
              <w:rPr>
                <w:b/>
              </w:rPr>
            </w:pPr>
          </w:p>
          <w:p w:rsidR="00724FAD" w:rsidP="005407BC" w:rsidRDefault="00724FAD">
            <w:pPr>
              <w:rPr>
                <w:b/>
              </w:rPr>
            </w:pPr>
          </w:p>
        </w:tc>
        <w:tc>
          <w:tcPr>
            <w:tcW w:w="212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198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01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3652"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Samlet vurdering</w:t>
            </w:r>
          </w:p>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12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tc>
        <w:tc>
          <w:tcPr>
            <w:tcW w:w="198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01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bl>
    <w:p w:rsidR="00724FAD" w:rsidP="00724FAD" w:rsidRDefault="00724FAD"/>
    <w:p w:rsidR="00724FAD" w:rsidP="00724FAD" w:rsidRDefault="00724FAD"/>
    <w:p w:rsidR="00724FAD" w:rsidP="00724FAD" w:rsidRDefault="00724FAD">
      <w:r>
        <w:br w:type="page"/>
      </w:r>
    </w:p>
    <w:p w:rsidR="00724FAD" w:rsidP="00724FAD" w:rsidRDefault="00724FAD">
      <w:pPr>
        <w:pStyle w:val="Overskrift3"/>
      </w:pPr>
      <w:bookmarkStart w:name="_Toc315779759" w:id="80"/>
      <w:r w:rsidRPr="00E60749">
        <w:lastRenderedPageBreak/>
        <w:t>Bilag 3: Hvor på tungen smager du grundsmagene</w:t>
      </w:r>
      <w:r>
        <w:t>?</w:t>
      </w:r>
      <w:bookmarkEnd w:id="80"/>
      <w:r>
        <w:t xml:space="preserve"> </w:t>
      </w:r>
    </w:p>
    <w:p w:rsidRPr="00896E8F" w:rsidR="00724FAD" w:rsidP="00724FAD" w:rsidRDefault="00724FAD">
      <w:pPr>
        <w:rPr>
          <w:lang w:eastAsia="da-DK"/>
        </w:rPr>
      </w:pPr>
    </w:p>
    <w:p w:rsidRPr="00896E8F" w:rsidR="00724FAD" w:rsidP="00724FAD" w:rsidRDefault="00724FAD">
      <w:pPr>
        <w:rPr>
          <w:b/>
        </w:rPr>
      </w:pPr>
      <w:r w:rsidRPr="00896E8F">
        <w:t>1 smager bittert, 2 smager surt, 3 smager salt, og 4 smager sødt</w:t>
      </w:r>
      <w:r w:rsidRPr="00896E8F">
        <w:rPr>
          <w:b/>
          <w:bCs/>
        </w:rPr>
        <w:t xml:space="preserve"> - Dette er en myte!</w:t>
      </w:r>
    </w:p>
    <w:p w:rsidRPr="00896E8F" w:rsidR="00724FAD" w:rsidP="00724FAD" w:rsidRDefault="00724FAD">
      <w:r w:rsidRPr="00896E8F">
        <w:t>I dag siger man, at smagsløgene er fordelt over hele tungen. Man kan derfor smage alle grundsmagene overalt på tungen og ikke kun i bestemte zoner.</w:t>
      </w:r>
    </w:p>
    <w:p w:rsidR="00724FAD" w:rsidP="00724FAD" w:rsidRDefault="00724FAD"/>
    <w:p w:rsidR="00724FAD" w:rsidP="00724FAD" w:rsidRDefault="00724FAD">
      <w:r>
        <w:rPr>
          <w:noProof/>
          <w:lang w:eastAsia="da-DK"/>
        </w:rPr>
        <w:drawing>
          <wp:anchor distT="0" distB="0" distL="114300" distR="114300" simplePos="0" relativeHeight="251697152" behindDoc="0" locked="0" layoutInCell="1" allowOverlap="1" wp14:editId="32618ABB" wp14:anchorId="53F9D4B2">
            <wp:simplePos x="0" y="0"/>
            <wp:positionH relativeFrom="margin">
              <wp:posOffset>2091690</wp:posOffset>
            </wp:positionH>
            <wp:positionV relativeFrom="margin">
              <wp:posOffset>1877060</wp:posOffset>
            </wp:positionV>
            <wp:extent cx="2095500" cy="3571875"/>
            <wp:effectExtent l="0" t="0" r="0" b="9525"/>
            <wp:wrapSquare wrapText="bothSides"/>
            <wp:docPr id="78859" name="Billede 7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Taste_buds_svg.png"/>
                    <pic:cNvPicPr/>
                  </pic:nvPicPr>
                  <pic:blipFill>
                    <a:blip r:embed="rId98">
                      <a:extLst>
                        <a:ext uri="{28A0092B-C50C-407E-A947-70E740481C1C}">
                          <a14:useLocalDpi xmlns:a14="http://schemas.microsoft.com/office/drawing/2010/main" val="0"/>
                        </a:ext>
                      </a:extLst>
                    </a:blip>
                    <a:stretch>
                      <a:fillRect/>
                    </a:stretch>
                  </pic:blipFill>
                  <pic:spPr>
                    <a:xfrm>
                      <a:off x="0" y="0"/>
                      <a:ext cx="2095500" cy="3571875"/>
                    </a:xfrm>
                    <a:prstGeom prst="rect">
                      <a:avLst/>
                    </a:prstGeom>
                  </pic:spPr>
                </pic:pic>
              </a:graphicData>
            </a:graphic>
          </wp:anchor>
        </w:drawing>
      </w:r>
    </w:p>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r>
        <w:t>Kilde: W</w:t>
      </w:r>
      <w:r w:rsidRPr="00B503FD">
        <w:t>ikipedia</w:t>
      </w:r>
      <w:r>
        <w:t>. (</w:t>
      </w:r>
      <w:r w:rsidRPr="00B503FD">
        <w:t>2011</w:t>
      </w:r>
      <w:r>
        <w:t>,</w:t>
      </w:r>
      <w:r w:rsidRPr="00B503FD">
        <w:t xml:space="preserve"> 3. december</w:t>
      </w:r>
      <w:r>
        <w:t xml:space="preserve">) </w:t>
      </w:r>
      <w:r>
        <w:rPr>
          <w:i/>
        </w:rPr>
        <w:t xml:space="preserve">Tunge kort. </w:t>
      </w:r>
      <w:r>
        <w:t xml:space="preserve">Lokaliseret d. 10. januar 2012: </w:t>
      </w:r>
      <w:hyperlink w:history="1" r:id="rId99">
        <w:r w:rsidRPr="00897F9F">
          <w:rPr>
            <w:rStyle w:val="Hyperlink"/>
          </w:rPr>
          <w:t>http://translate.google.dk/translate?hl=da&amp;langpair=en%7Cda&amp;u=http://en.wikipedia.org/wiki/Tongue_map</w:t>
        </w:r>
      </w:hyperlink>
    </w:p>
    <w:p w:rsidR="00724FAD" w:rsidP="00724FAD" w:rsidRDefault="00724FAD">
      <w:r>
        <w:br w:type="page"/>
      </w:r>
    </w:p>
    <w:p w:rsidR="00724FAD" w:rsidP="00724FAD" w:rsidRDefault="00724FAD">
      <w:pPr>
        <w:pStyle w:val="Overskrift3"/>
      </w:pPr>
      <w:bookmarkStart w:name="_Toc315779760" w:id="81"/>
      <w:r>
        <w:lastRenderedPageBreak/>
        <w:t>Bilag 4: Forslag til krydderier og krydderurter</w:t>
      </w:r>
      <w:bookmarkEnd w:id="81"/>
    </w:p>
    <w:p w:rsidR="00724FAD" w:rsidP="00724FAD" w:rsidRDefault="00724FAD"/>
    <w:p w:rsidR="00724FAD" w:rsidP="00724FAD" w:rsidRDefault="00724FAD">
      <w:pPr>
        <w:rPr>
          <w:b/>
        </w:rPr>
      </w:pPr>
      <w:r>
        <w:rPr>
          <w:b/>
        </w:rPr>
        <w:t>Krydderier:</w:t>
      </w:r>
    </w:p>
    <w:p w:rsidR="00724FAD" w:rsidP="00724FAD" w:rsidRDefault="00724FAD">
      <w:pPr>
        <w:ind w:firstLine="414"/>
      </w:pPr>
      <w:r>
        <w:t xml:space="preserve">Nr. 1 - Spidskommen </w:t>
      </w:r>
    </w:p>
    <w:p w:rsidR="00724FAD" w:rsidP="00724FAD" w:rsidRDefault="00724FAD">
      <w:pPr>
        <w:ind w:firstLine="414"/>
      </w:pPr>
      <w:r>
        <w:t xml:space="preserve">Nr. 2 -Timian </w:t>
      </w:r>
    </w:p>
    <w:p w:rsidR="00724FAD" w:rsidP="00724FAD" w:rsidRDefault="00724FAD">
      <w:pPr>
        <w:ind w:firstLine="414"/>
      </w:pPr>
      <w:r>
        <w:t>Nr. 3 - Oregano</w:t>
      </w:r>
    </w:p>
    <w:p w:rsidR="00724FAD" w:rsidP="00724FAD" w:rsidRDefault="00724FAD">
      <w:pPr>
        <w:ind w:left="414"/>
      </w:pPr>
      <w:r>
        <w:t>Nr. 4 - Basilikum</w:t>
      </w:r>
    </w:p>
    <w:p w:rsidR="00724FAD" w:rsidP="00724FAD" w:rsidRDefault="00724FAD">
      <w:pPr>
        <w:ind w:left="414"/>
      </w:pPr>
      <w:r>
        <w:t xml:space="preserve">Nr. 5 - Kardemomme kapsler </w:t>
      </w:r>
    </w:p>
    <w:p w:rsidR="00724FAD" w:rsidP="00724FAD" w:rsidRDefault="00724FAD">
      <w:pPr>
        <w:ind w:left="414"/>
      </w:pPr>
      <w:r>
        <w:t>Nr. 6 - Koriander</w:t>
      </w:r>
    </w:p>
    <w:p w:rsidR="00724FAD" w:rsidP="00724FAD" w:rsidRDefault="00724FAD">
      <w:pPr>
        <w:rPr>
          <w:b/>
        </w:rPr>
      </w:pPr>
    </w:p>
    <w:p w:rsidR="00724FAD" w:rsidP="00724FAD" w:rsidRDefault="00724FAD">
      <w:r>
        <w:rPr>
          <w:b/>
        </w:rPr>
        <w:t>Krydderurter:</w:t>
      </w:r>
    </w:p>
    <w:p w:rsidR="00724FAD" w:rsidP="00724FAD" w:rsidRDefault="00724FAD">
      <w:pPr>
        <w:ind w:left="360"/>
      </w:pPr>
      <w:r>
        <w:t>Nr. 7 - Persille</w:t>
      </w:r>
    </w:p>
    <w:p w:rsidR="00724FAD" w:rsidP="00724FAD" w:rsidRDefault="00724FAD">
      <w:pPr>
        <w:tabs>
          <w:tab w:val="left" w:pos="3817"/>
        </w:tabs>
        <w:ind w:left="360"/>
      </w:pPr>
      <w:r>
        <w:t xml:space="preserve">Nr. 8 - Kørvel </w:t>
      </w:r>
    </w:p>
    <w:p w:rsidR="00724FAD" w:rsidP="00724FAD" w:rsidRDefault="00724FAD">
      <w:pPr>
        <w:ind w:left="360"/>
      </w:pPr>
      <w:r>
        <w:t>Nr. 9 - Løvstikke</w:t>
      </w:r>
    </w:p>
    <w:p w:rsidR="00724FAD" w:rsidP="00724FAD" w:rsidRDefault="00724FAD">
      <w:pPr>
        <w:ind w:left="360"/>
      </w:pPr>
      <w:r>
        <w:t>Nr. 10 - Basilikum</w:t>
      </w:r>
    </w:p>
    <w:p w:rsidR="00724FAD" w:rsidP="00724FAD" w:rsidRDefault="00724FAD">
      <w:pPr>
        <w:ind w:left="360"/>
      </w:pPr>
      <w:r>
        <w:t>Nr. 11 - Rosmarin</w:t>
      </w:r>
    </w:p>
    <w:p w:rsidR="00724FAD" w:rsidP="00724FAD" w:rsidRDefault="00724FAD">
      <w:pPr>
        <w:ind w:left="360"/>
      </w:pPr>
      <w:r>
        <w:t xml:space="preserve">Nr. 12 - Timian </w:t>
      </w:r>
    </w:p>
    <w:p w:rsidR="00724FAD" w:rsidP="00724FAD" w:rsidRDefault="00724FAD">
      <w:pPr>
        <w:pStyle w:val="Listeafsnit"/>
      </w:pPr>
    </w:p>
    <w:p w:rsidR="00724FAD" w:rsidP="00724FAD" w:rsidRDefault="00724FAD"/>
    <w:p w:rsidR="00724FAD" w:rsidP="00724FAD" w:rsidRDefault="00724FAD"/>
    <w:p w:rsidR="00724FAD" w:rsidP="00724FAD" w:rsidRDefault="00724FAD">
      <w:r>
        <w:br w:type="page"/>
      </w:r>
    </w:p>
    <w:p w:rsidR="00724FAD" w:rsidP="00724FAD" w:rsidRDefault="00724FAD">
      <w:pPr>
        <w:pStyle w:val="Overskrift3"/>
      </w:pPr>
      <w:bookmarkStart w:name="_Toc315779761" w:id="82"/>
      <w:r>
        <w:lastRenderedPageBreak/>
        <w:t>Bilag 5: Registrering af krydderier og krydderurter</w:t>
      </w:r>
      <w:bookmarkEnd w:id="82"/>
      <w:r>
        <w:t xml:space="preserve"> </w:t>
      </w:r>
    </w:p>
    <w:p w:rsidR="00724FAD" w:rsidP="00724FAD" w:rsidRDefault="00724FAD">
      <w:pPr>
        <w:rPr>
          <w:b/>
        </w:rPr>
      </w:pPr>
    </w:p>
    <w:p w:rsidRPr="00896E8F" w:rsidR="00724FAD" w:rsidP="00724FAD" w:rsidRDefault="00724FAD">
      <w:pPr>
        <w:rPr>
          <w:b/>
        </w:rPr>
      </w:pPr>
      <w:r w:rsidRPr="00896E8F">
        <w:rPr>
          <w:b/>
        </w:rPr>
        <w:t>Krydderier og krydderurter – hvor godt kender du dem?</w:t>
      </w:r>
    </w:p>
    <w:tbl>
      <w:tblPr>
        <w:tblStyle w:val="Tabel-Gitter"/>
        <w:tblW w:w="0" w:type="auto"/>
        <w:tblLook w:val="04A0" w:firstRow="1" w:lastRow="0" w:firstColumn="1" w:lastColumn="0" w:noHBand="0" w:noVBand="1"/>
      </w:tblPr>
      <w:tblGrid>
        <w:gridCol w:w="2444"/>
        <w:gridCol w:w="3476"/>
        <w:gridCol w:w="3260"/>
      </w:tblGrid>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 xml:space="preserve"> </w:t>
            </w:r>
          </w:p>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 xml:space="preserve">Navn </w:t>
            </w:r>
          </w:p>
        </w:tc>
        <w:tc>
          <w:tcPr>
            <w:tcW w:w="3260"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Anvendelse</w:t>
            </w: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1</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2</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3</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4</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5</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6</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7</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8</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9</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10</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11</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r>
              <w:t>12</w:t>
            </w:r>
          </w:p>
          <w:p w:rsidR="00724FAD" w:rsidP="005407BC" w:rsidRDefault="00724FAD"/>
          <w:p w:rsidR="00724FAD" w:rsidP="005407BC" w:rsidRDefault="00724FAD"/>
        </w:tc>
        <w:tc>
          <w:tcPr>
            <w:tcW w:w="3476"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bl>
    <w:p w:rsidR="00724FAD" w:rsidP="00724FAD" w:rsidRDefault="00724FAD"/>
    <w:p w:rsidR="00724FAD" w:rsidP="00724FAD" w:rsidRDefault="00724FAD"/>
    <w:p w:rsidR="00724FAD" w:rsidP="00724FAD" w:rsidRDefault="00724FAD">
      <w:r>
        <w:br w:type="page"/>
      </w:r>
    </w:p>
    <w:p w:rsidR="00724FAD" w:rsidP="00724FAD" w:rsidRDefault="00724FAD">
      <w:pPr>
        <w:pStyle w:val="Overskrift3"/>
      </w:pPr>
      <w:bookmarkStart w:name="_Toc315779762" w:id="83"/>
      <w:r>
        <w:lastRenderedPageBreak/>
        <w:t>Bilag 6: Forslag til indhold af sæsonens råvarekurv</w:t>
      </w:r>
      <w:bookmarkEnd w:id="83"/>
    </w:p>
    <w:p w:rsidRPr="00896E8F" w:rsidR="00724FAD" w:rsidP="00724FAD" w:rsidRDefault="00724FAD">
      <w:pPr>
        <w:rPr>
          <w:lang w:eastAsia="da-DK"/>
        </w:rPr>
      </w:pPr>
    </w:p>
    <w:p w:rsidR="00724FAD" w:rsidP="00724FAD" w:rsidRDefault="00724FAD">
      <w:pPr>
        <w:rPr>
          <w:b/>
          <w:i/>
          <w:sz w:val="24"/>
        </w:rPr>
        <w:sectPr w:rsidR="00724FAD" w:rsidSect="00724FAD">
          <w:headerReference w:type="default" r:id="rId100"/>
          <w:footerReference w:type="default" r:id="rId101"/>
          <w:type w:val="continuous"/>
          <w:pgSz w:w="11906" w:h="16838"/>
          <w:pgMar w:top="1701" w:right="1134" w:bottom="1701" w:left="1134" w:header="708" w:footer="708" w:gutter="0"/>
          <w:cols w:space="708"/>
          <w:docGrid w:linePitch="360"/>
        </w:sectPr>
      </w:pPr>
    </w:p>
    <w:p w:rsidR="00724FAD" w:rsidP="00724FAD" w:rsidRDefault="00724FAD">
      <w:pPr>
        <w:rPr>
          <w:b/>
          <w:i/>
        </w:rPr>
      </w:pPr>
      <w:r w:rsidRPr="002B5B9E">
        <w:rPr>
          <w:b/>
          <w:i/>
          <w:sz w:val="24"/>
        </w:rPr>
        <w:lastRenderedPageBreak/>
        <w:t>Forår</w:t>
      </w:r>
      <w:r>
        <w:rPr>
          <w:b/>
          <w:i/>
        </w:rPr>
        <w:t>:</w:t>
      </w: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Rejer</w:t>
      </w:r>
    </w:p>
    <w:p w:rsidR="00724FAD" w:rsidP="00724FAD" w:rsidRDefault="00724FAD">
      <w:pPr>
        <w:spacing w:after="0" w:line="240" w:lineRule="auto"/>
      </w:pPr>
      <w:r>
        <w:t xml:space="preserve">Friskost naturel </w:t>
      </w:r>
    </w:p>
    <w:p w:rsidR="00724FAD" w:rsidP="00724FAD" w:rsidRDefault="00724FAD">
      <w:pPr>
        <w:spacing w:after="0" w:line="240" w:lineRule="auto"/>
      </w:pPr>
      <w:r>
        <w:t>Æg</w:t>
      </w:r>
    </w:p>
    <w:p w:rsidR="00724FAD" w:rsidP="00724FAD" w:rsidRDefault="00724FAD">
      <w:pPr>
        <w:spacing w:after="0" w:line="240" w:lineRule="auto"/>
      </w:pPr>
      <w:r>
        <w:t xml:space="preserve">Mælk </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Mango</w:t>
      </w:r>
    </w:p>
    <w:p w:rsidR="00724FAD" w:rsidP="00724FAD" w:rsidRDefault="00724FAD">
      <w:pPr>
        <w:spacing w:after="0" w:line="240" w:lineRule="auto"/>
      </w:pPr>
      <w:r>
        <w:t>Gulerødder</w:t>
      </w:r>
    </w:p>
    <w:p w:rsidR="00724FAD" w:rsidP="00724FAD" w:rsidRDefault="00724FAD">
      <w:pPr>
        <w:spacing w:after="0" w:line="240" w:lineRule="auto"/>
      </w:pPr>
      <w:r>
        <w:t>Citron</w:t>
      </w:r>
    </w:p>
    <w:p w:rsidR="00724FAD" w:rsidP="00724FAD" w:rsidRDefault="00724FAD">
      <w:pPr>
        <w:spacing w:after="0" w:line="240" w:lineRule="auto"/>
      </w:pPr>
      <w:r>
        <w:t>Rabarber</w:t>
      </w:r>
    </w:p>
    <w:p w:rsidR="00724FAD" w:rsidP="00724FAD" w:rsidRDefault="00724FAD">
      <w:pPr>
        <w:spacing w:after="0" w:line="240" w:lineRule="auto"/>
      </w:pPr>
      <w:r>
        <w:t>Kartofler</w:t>
      </w:r>
    </w:p>
    <w:p w:rsidR="00724FAD" w:rsidP="00724FAD" w:rsidRDefault="00724FAD">
      <w:pPr>
        <w:spacing w:after="0" w:line="240" w:lineRule="auto"/>
      </w:pPr>
      <w:r>
        <w:t>Ærter</w:t>
      </w:r>
    </w:p>
    <w:p w:rsidR="00724FAD" w:rsidP="00724FAD" w:rsidRDefault="00724FAD">
      <w:pPr>
        <w:spacing w:after="0" w:line="240" w:lineRule="auto"/>
      </w:pPr>
      <w:r>
        <w:t>Asparges</w:t>
      </w:r>
    </w:p>
    <w:p w:rsidR="00724FAD" w:rsidP="00724FAD" w:rsidRDefault="00724FAD">
      <w:pPr>
        <w:spacing w:after="0" w:line="240" w:lineRule="auto"/>
      </w:pPr>
      <w:r>
        <w:t>Kørvel</w:t>
      </w:r>
    </w:p>
    <w:p w:rsidR="00724FAD" w:rsidP="00724FAD" w:rsidRDefault="00724FAD">
      <w:pPr>
        <w:spacing w:after="0" w:line="240" w:lineRule="auto"/>
      </w:pPr>
      <w:r>
        <w:t>Persille</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 xml:space="preserve">Kolonial: </w:t>
      </w:r>
    </w:p>
    <w:p w:rsidR="00724FAD" w:rsidP="00724FAD" w:rsidRDefault="00724FAD">
      <w:pPr>
        <w:spacing w:after="0" w:line="240" w:lineRule="auto"/>
      </w:pPr>
      <w:r>
        <w:t>Balsamico</w:t>
      </w:r>
    </w:p>
    <w:p w:rsidR="00724FAD" w:rsidP="00724FAD" w:rsidRDefault="00724FAD">
      <w:pPr>
        <w:spacing w:after="0" w:line="240" w:lineRule="auto"/>
      </w:pPr>
      <w:r>
        <w:t xml:space="preserve">Rasp </w:t>
      </w:r>
    </w:p>
    <w:p w:rsidR="00724FAD" w:rsidP="00724FAD" w:rsidRDefault="00724FAD">
      <w:pPr>
        <w:spacing w:after="0" w:line="240" w:lineRule="auto"/>
      </w:pPr>
      <w:r>
        <w:t>Fiskefond</w:t>
      </w:r>
    </w:p>
    <w:p w:rsidR="00724FAD" w:rsidP="00724FAD" w:rsidRDefault="00724FAD">
      <w:pPr>
        <w:rPr>
          <w:b/>
          <w:i/>
        </w:rPr>
      </w:pPr>
      <w:r>
        <w:t>Olivenolie eller rapsolie</w:t>
      </w: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sz w:val="24"/>
        </w:rPr>
      </w:pPr>
    </w:p>
    <w:p w:rsidR="00724FAD" w:rsidP="00724FAD" w:rsidRDefault="00724FAD">
      <w:pPr>
        <w:rPr>
          <w:b/>
          <w:i/>
          <w:sz w:val="24"/>
        </w:rPr>
      </w:pPr>
    </w:p>
    <w:p w:rsidRPr="002B5B9E" w:rsidR="00724FAD" w:rsidP="00724FAD" w:rsidRDefault="00724FAD">
      <w:pPr>
        <w:rPr>
          <w:b/>
          <w:i/>
          <w:sz w:val="24"/>
        </w:rPr>
      </w:pPr>
      <w:r w:rsidRPr="002B5B9E">
        <w:rPr>
          <w:b/>
          <w:i/>
          <w:sz w:val="24"/>
        </w:rPr>
        <w:lastRenderedPageBreak/>
        <w:t>Sommer:</w:t>
      </w: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Fløde</w:t>
      </w:r>
    </w:p>
    <w:p w:rsidR="00724FAD" w:rsidP="00724FAD" w:rsidRDefault="00724FAD">
      <w:pPr>
        <w:spacing w:after="0" w:line="240" w:lineRule="auto"/>
      </w:pPr>
      <w:r>
        <w:t>Ansjoser</w:t>
      </w:r>
    </w:p>
    <w:p w:rsidR="00724FAD" w:rsidP="00724FAD" w:rsidRDefault="00724FAD">
      <w:pPr>
        <w:spacing w:after="0" w:line="240" w:lineRule="auto"/>
      </w:pPr>
      <w:r>
        <w:t>Æg</w:t>
      </w:r>
    </w:p>
    <w:p w:rsidR="00724FAD" w:rsidP="00724FAD" w:rsidRDefault="00724FAD">
      <w:pPr>
        <w:spacing w:after="0" w:line="240" w:lineRule="auto"/>
      </w:pPr>
      <w:r>
        <w:t>Mælk</w:t>
      </w:r>
    </w:p>
    <w:p w:rsidR="00724FAD" w:rsidP="00724FAD" w:rsidRDefault="00724FAD">
      <w:pPr>
        <w:spacing w:after="0" w:line="240" w:lineRule="auto"/>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Gule og grønne squash</w:t>
      </w:r>
    </w:p>
    <w:p w:rsidR="00724FAD" w:rsidP="00724FAD" w:rsidRDefault="00724FAD">
      <w:pPr>
        <w:spacing w:after="0" w:line="240" w:lineRule="auto"/>
      </w:pPr>
      <w:r>
        <w:t>Sommerkål</w:t>
      </w:r>
    </w:p>
    <w:p w:rsidR="00724FAD" w:rsidP="00724FAD" w:rsidRDefault="00724FAD">
      <w:pPr>
        <w:spacing w:after="0" w:line="240" w:lineRule="auto"/>
      </w:pPr>
      <w:r>
        <w:t>Majskolber</w:t>
      </w:r>
    </w:p>
    <w:p w:rsidR="00724FAD" w:rsidP="00724FAD" w:rsidRDefault="00724FAD">
      <w:pPr>
        <w:spacing w:after="0" w:line="240" w:lineRule="auto"/>
      </w:pPr>
      <w:r>
        <w:t>Majroer</w:t>
      </w:r>
    </w:p>
    <w:p w:rsidR="00724FAD" w:rsidP="00724FAD" w:rsidRDefault="00724FAD">
      <w:pPr>
        <w:spacing w:after="0" w:line="240" w:lineRule="auto"/>
      </w:pPr>
      <w:r>
        <w:t>Rucola</w:t>
      </w:r>
    </w:p>
    <w:p w:rsidR="00724FAD" w:rsidP="00724FAD" w:rsidRDefault="00724FAD">
      <w:pPr>
        <w:spacing w:after="0" w:line="240" w:lineRule="auto"/>
      </w:pPr>
      <w:r>
        <w:t>Frisk ærter</w:t>
      </w:r>
    </w:p>
    <w:p w:rsidR="00724FAD" w:rsidP="00724FAD" w:rsidRDefault="00724FAD">
      <w:pPr>
        <w:spacing w:after="0" w:line="240" w:lineRule="auto"/>
      </w:pPr>
      <w:r>
        <w:t>Nye kartofler</w:t>
      </w:r>
    </w:p>
    <w:p w:rsidRPr="00896E8F" w:rsidR="00724FAD" w:rsidP="00724FAD" w:rsidRDefault="00724FAD">
      <w:pPr>
        <w:spacing w:after="0" w:line="240" w:lineRule="auto"/>
        <w:rPr>
          <w:lang w:val="en-US"/>
        </w:rPr>
      </w:pPr>
      <w:proofErr w:type="spellStart"/>
      <w:r w:rsidRPr="00896E8F">
        <w:rPr>
          <w:lang w:val="en-US"/>
        </w:rPr>
        <w:t>Persille</w:t>
      </w:r>
      <w:proofErr w:type="spellEnd"/>
      <w:r w:rsidRPr="00896E8F">
        <w:rPr>
          <w:lang w:val="en-US"/>
        </w:rPr>
        <w:t xml:space="preserve"> </w:t>
      </w:r>
    </w:p>
    <w:p w:rsidRPr="00896E8F" w:rsidR="00724FAD" w:rsidP="00724FAD" w:rsidRDefault="00724FAD">
      <w:pPr>
        <w:spacing w:after="0" w:line="240" w:lineRule="auto"/>
        <w:rPr>
          <w:lang w:val="en-US"/>
        </w:rPr>
      </w:pPr>
      <w:r w:rsidRPr="00896E8F">
        <w:rPr>
          <w:lang w:val="en-US"/>
        </w:rPr>
        <w:t>Citron</w:t>
      </w:r>
    </w:p>
    <w:p w:rsidRPr="00896E8F" w:rsidR="00724FAD" w:rsidP="00724FAD" w:rsidRDefault="00724FAD">
      <w:pPr>
        <w:spacing w:after="0" w:line="240" w:lineRule="auto"/>
        <w:rPr>
          <w:lang w:val="en-US"/>
        </w:rPr>
      </w:pPr>
      <w:proofErr w:type="spellStart"/>
      <w:r w:rsidRPr="00896E8F">
        <w:rPr>
          <w:lang w:val="en-US"/>
        </w:rPr>
        <w:t>Dild</w:t>
      </w:r>
      <w:proofErr w:type="spellEnd"/>
    </w:p>
    <w:p w:rsidRPr="00896E8F" w:rsidR="00724FAD" w:rsidP="00724FAD" w:rsidRDefault="00724FAD">
      <w:pPr>
        <w:spacing w:after="0" w:line="240" w:lineRule="auto"/>
        <w:rPr>
          <w:lang w:val="en-US"/>
        </w:rPr>
      </w:pPr>
    </w:p>
    <w:p w:rsidRPr="00896E8F" w:rsidR="00724FAD" w:rsidP="00724FAD" w:rsidRDefault="00724FAD">
      <w:pPr>
        <w:spacing w:after="0" w:line="240" w:lineRule="auto"/>
        <w:rPr>
          <w:u w:val="single"/>
          <w:lang w:val="en-US"/>
        </w:rPr>
      </w:pPr>
      <w:proofErr w:type="spellStart"/>
      <w:r w:rsidRPr="00D8541C">
        <w:rPr>
          <w:u w:val="single"/>
          <w:lang w:val="en-US"/>
        </w:rPr>
        <w:t>Kolonial</w:t>
      </w:r>
      <w:proofErr w:type="spellEnd"/>
      <w:r w:rsidRPr="00896E8F">
        <w:rPr>
          <w:u w:val="single"/>
          <w:lang w:val="en-US"/>
        </w:rPr>
        <w:t xml:space="preserve">: </w:t>
      </w:r>
    </w:p>
    <w:p w:rsidRPr="00896E8F" w:rsidR="00724FAD" w:rsidP="00724FAD" w:rsidRDefault="00724FAD">
      <w:pPr>
        <w:spacing w:after="0" w:line="240" w:lineRule="auto"/>
        <w:rPr>
          <w:lang w:val="en-US"/>
        </w:rPr>
      </w:pPr>
      <w:proofErr w:type="spellStart"/>
      <w:r w:rsidRPr="00896E8F">
        <w:rPr>
          <w:lang w:val="en-US"/>
        </w:rPr>
        <w:t>Balsamico</w:t>
      </w:r>
      <w:proofErr w:type="spellEnd"/>
    </w:p>
    <w:p w:rsidRPr="00896E8F" w:rsidR="00724FAD" w:rsidP="00724FAD" w:rsidRDefault="00724FAD">
      <w:pPr>
        <w:spacing w:after="0" w:line="240" w:lineRule="auto"/>
        <w:rPr>
          <w:lang w:val="en-US"/>
        </w:rPr>
      </w:pPr>
      <w:r w:rsidRPr="00896E8F">
        <w:rPr>
          <w:lang w:val="en-US"/>
        </w:rPr>
        <w:t xml:space="preserve">Rasp </w:t>
      </w:r>
    </w:p>
    <w:p w:rsidR="00724FAD" w:rsidP="00724FAD" w:rsidRDefault="00724FAD">
      <w:pPr>
        <w:spacing w:after="0" w:line="240" w:lineRule="auto"/>
      </w:pPr>
      <w:r>
        <w:t>Fiskefond</w:t>
      </w:r>
    </w:p>
    <w:p w:rsidR="00724FAD" w:rsidP="00724FAD" w:rsidRDefault="00724FAD">
      <w:pPr>
        <w:spacing w:after="0" w:line="240" w:lineRule="auto"/>
        <w:rPr>
          <w:b/>
          <w:i/>
        </w:rPr>
      </w:pPr>
      <w:r>
        <w:t>Olivenolie eller rapsolie</w:t>
      </w:r>
      <w:r>
        <w:rPr>
          <w:b/>
          <w:i/>
        </w:rPr>
        <w:br w:type="page"/>
      </w:r>
    </w:p>
    <w:p w:rsidRPr="002B5B9E" w:rsidR="00724FAD" w:rsidP="00724FAD" w:rsidRDefault="00724FAD">
      <w:pPr>
        <w:spacing w:after="0" w:line="240" w:lineRule="auto"/>
        <w:rPr>
          <w:b/>
          <w:i/>
          <w:sz w:val="24"/>
        </w:rPr>
      </w:pPr>
      <w:r w:rsidRPr="002B5B9E">
        <w:rPr>
          <w:b/>
          <w:i/>
          <w:sz w:val="24"/>
        </w:rPr>
        <w:lastRenderedPageBreak/>
        <w:t xml:space="preserve">Efterår: </w:t>
      </w:r>
    </w:p>
    <w:p w:rsidR="00724FAD" w:rsidP="00724FAD" w:rsidRDefault="00724FAD">
      <w:pPr>
        <w:spacing w:after="0" w:line="240" w:lineRule="auto"/>
        <w:rPr>
          <w:b/>
          <w:i/>
        </w:rPr>
      </w:pP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Rygeost</w:t>
      </w:r>
    </w:p>
    <w:p w:rsidR="00724FAD" w:rsidP="00724FAD" w:rsidRDefault="00724FAD">
      <w:pPr>
        <w:spacing w:after="0" w:line="240" w:lineRule="auto"/>
      </w:pPr>
      <w:r>
        <w:t xml:space="preserve">Creme fraiche </w:t>
      </w:r>
    </w:p>
    <w:p w:rsidR="00724FAD" w:rsidP="00724FAD" w:rsidRDefault="00724FAD">
      <w:pPr>
        <w:spacing w:after="0" w:line="240" w:lineRule="auto"/>
      </w:pPr>
      <w:r>
        <w:t>Fetaost</w:t>
      </w:r>
    </w:p>
    <w:p w:rsidR="00724FAD" w:rsidP="00724FAD" w:rsidRDefault="00724FAD">
      <w:pPr>
        <w:spacing w:after="0" w:line="240" w:lineRule="auto"/>
      </w:pPr>
      <w:r>
        <w:t>Stenbinderrogn</w:t>
      </w:r>
    </w:p>
    <w:p w:rsidR="00724FAD" w:rsidP="00724FAD" w:rsidRDefault="00724FAD">
      <w:pPr>
        <w:spacing w:after="0" w:line="240" w:lineRule="auto"/>
      </w:pPr>
      <w:r>
        <w:t xml:space="preserve">Æg </w:t>
      </w:r>
    </w:p>
    <w:p w:rsidR="00724FAD" w:rsidP="00724FAD" w:rsidRDefault="00724FAD">
      <w:pPr>
        <w:spacing w:after="0" w:line="240" w:lineRule="auto"/>
      </w:pPr>
      <w:r>
        <w:t>Mælk</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 xml:space="preserve">Græskar </w:t>
      </w:r>
    </w:p>
    <w:p w:rsidR="00724FAD" w:rsidP="00724FAD" w:rsidRDefault="00724FAD">
      <w:pPr>
        <w:spacing w:after="0" w:line="240" w:lineRule="auto"/>
      </w:pPr>
      <w:r>
        <w:t xml:space="preserve">Fennikel </w:t>
      </w:r>
    </w:p>
    <w:p w:rsidR="00724FAD" w:rsidP="00724FAD" w:rsidRDefault="00724FAD">
      <w:pPr>
        <w:spacing w:after="0" w:line="240" w:lineRule="auto"/>
      </w:pPr>
      <w:r>
        <w:t>Rødløg</w:t>
      </w:r>
    </w:p>
    <w:p w:rsidR="00724FAD" w:rsidP="00724FAD" w:rsidRDefault="00724FAD">
      <w:pPr>
        <w:spacing w:after="0" w:line="240" w:lineRule="auto"/>
      </w:pPr>
      <w:r>
        <w:t>Citron</w:t>
      </w:r>
    </w:p>
    <w:p w:rsidR="00724FAD" w:rsidP="00724FAD" w:rsidRDefault="00724FAD">
      <w:pPr>
        <w:spacing w:after="0" w:line="240" w:lineRule="auto"/>
      </w:pPr>
      <w:r>
        <w:t>Julesalat</w:t>
      </w:r>
    </w:p>
    <w:p w:rsidR="00724FAD" w:rsidP="00724FAD" w:rsidRDefault="00724FAD">
      <w:pPr>
        <w:spacing w:after="0" w:line="240" w:lineRule="auto"/>
      </w:pPr>
      <w:r>
        <w:t>Kantareller</w:t>
      </w:r>
    </w:p>
    <w:p w:rsidR="00724FAD" w:rsidP="00724FAD" w:rsidRDefault="00724FAD">
      <w:pPr>
        <w:spacing w:after="0" w:line="240" w:lineRule="auto"/>
      </w:pPr>
      <w:r>
        <w:t>Kartofler</w:t>
      </w:r>
    </w:p>
    <w:p w:rsidR="00724FAD" w:rsidP="00724FAD" w:rsidRDefault="00724FAD">
      <w:pPr>
        <w:spacing w:after="0" w:line="240" w:lineRule="auto"/>
      </w:pPr>
      <w:r>
        <w:t>Persille</w:t>
      </w:r>
    </w:p>
    <w:p w:rsidR="00724FAD" w:rsidP="00724FAD" w:rsidRDefault="00724FAD">
      <w:pPr>
        <w:spacing w:after="0" w:line="240" w:lineRule="auto"/>
      </w:pPr>
    </w:p>
    <w:p w:rsidR="00724FAD" w:rsidP="00724FAD" w:rsidRDefault="00724FAD">
      <w:pPr>
        <w:spacing w:after="0" w:line="240" w:lineRule="auto"/>
        <w:rPr>
          <w:u w:val="single"/>
        </w:rPr>
      </w:pPr>
      <w:r>
        <w:rPr>
          <w:u w:val="single"/>
        </w:rPr>
        <w:t xml:space="preserve">Kolonial: </w:t>
      </w:r>
    </w:p>
    <w:p w:rsidR="00724FAD" w:rsidP="00724FAD" w:rsidRDefault="00724FAD">
      <w:pPr>
        <w:spacing w:after="0" w:line="240" w:lineRule="auto"/>
      </w:pPr>
      <w:r>
        <w:t>Olivenolie eller rapsolie</w:t>
      </w:r>
    </w:p>
    <w:p w:rsidR="00724FAD" w:rsidP="00724FAD" w:rsidRDefault="00724FAD">
      <w:pPr>
        <w:spacing w:after="0" w:line="240" w:lineRule="auto"/>
      </w:pPr>
      <w:r>
        <w:t>Safran</w:t>
      </w:r>
    </w:p>
    <w:p w:rsidR="00724FAD" w:rsidP="00724FAD" w:rsidRDefault="00724FAD">
      <w:pPr>
        <w:spacing w:after="0" w:line="240" w:lineRule="auto"/>
      </w:pPr>
      <w:r>
        <w:t>Valnødder</w:t>
      </w:r>
    </w:p>
    <w:p w:rsidR="00724FAD" w:rsidP="00724FAD" w:rsidRDefault="00724FAD">
      <w:pPr>
        <w:spacing w:after="0" w:line="240" w:lineRule="auto"/>
      </w:pPr>
      <w:r>
        <w:t>Soja</w:t>
      </w:r>
    </w:p>
    <w:p w:rsidRPr="007E3F26" w:rsidR="00724FAD" w:rsidP="00724FAD" w:rsidRDefault="00724FAD">
      <w:pPr>
        <w:spacing w:after="0" w:line="240" w:lineRule="auto"/>
      </w:pPr>
      <w:r>
        <w:rPr>
          <w:b/>
          <w:i/>
          <w:sz w:val="24"/>
        </w:rPr>
        <w:lastRenderedPageBreak/>
        <w:t>V</w:t>
      </w:r>
      <w:r w:rsidRPr="002B5B9E">
        <w:rPr>
          <w:b/>
          <w:i/>
          <w:sz w:val="24"/>
        </w:rPr>
        <w:t>inter:</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Creme fraiche</w:t>
      </w:r>
    </w:p>
    <w:p w:rsidR="00724FAD" w:rsidP="00724FAD" w:rsidRDefault="00724FAD">
      <w:pPr>
        <w:spacing w:after="0" w:line="240" w:lineRule="auto"/>
      </w:pPr>
      <w:r>
        <w:t xml:space="preserve">Æg </w:t>
      </w:r>
    </w:p>
    <w:p w:rsidR="00724FAD" w:rsidP="00724FAD" w:rsidRDefault="00724FAD">
      <w:pPr>
        <w:spacing w:after="0" w:line="240" w:lineRule="auto"/>
      </w:pPr>
      <w:r>
        <w:t xml:space="preserve">Mælk </w:t>
      </w:r>
    </w:p>
    <w:p w:rsidR="00724FAD" w:rsidP="00724FAD" w:rsidRDefault="00724FAD">
      <w:pPr>
        <w:spacing w:after="0" w:line="240" w:lineRule="auto"/>
      </w:pPr>
      <w:r>
        <w:t>Smør</w:t>
      </w:r>
    </w:p>
    <w:p w:rsidR="00724FAD" w:rsidP="00724FAD" w:rsidRDefault="00724FAD">
      <w:pPr>
        <w:spacing w:after="0" w:line="240" w:lineRule="auto"/>
      </w:pPr>
      <w:r>
        <w:t>Stenbiderrogn</w:t>
      </w:r>
    </w:p>
    <w:p w:rsidR="00724FAD" w:rsidP="00724FAD" w:rsidRDefault="00724FAD">
      <w:pPr>
        <w:spacing w:after="0" w:line="240" w:lineRule="auto"/>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Kartofler</w:t>
      </w:r>
    </w:p>
    <w:p w:rsidR="00724FAD" w:rsidP="00724FAD" w:rsidRDefault="00724FAD">
      <w:pPr>
        <w:spacing w:after="0" w:line="240" w:lineRule="auto"/>
      </w:pPr>
      <w:r>
        <w:t xml:space="preserve">Selleri </w:t>
      </w:r>
    </w:p>
    <w:p w:rsidR="00724FAD" w:rsidP="00724FAD" w:rsidRDefault="00724FAD">
      <w:pPr>
        <w:spacing w:after="0" w:line="240" w:lineRule="auto"/>
      </w:pPr>
      <w:r>
        <w:t>Pærer</w:t>
      </w:r>
    </w:p>
    <w:p w:rsidR="00724FAD" w:rsidP="00724FAD" w:rsidRDefault="00724FAD">
      <w:pPr>
        <w:spacing w:after="0" w:line="240" w:lineRule="auto"/>
      </w:pPr>
      <w:r>
        <w:t xml:space="preserve">Lime </w:t>
      </w:r>
    </w:p>
    <w:p w:rsidR="00724FAD" w:rsidP="00724FAD" w:rsidRDefault="00724FAD">
      <w:pPr>
        <w:spacing w:after="0" w:line="240" w:lineRule="auto"/>
      </w:pPr>
      <w:r>
        <w:t>Rødbeder</w:t>
      </w:r>
    </w:p>
    <w:p w:rsidR="00724FAD" w:rsidP="00724FAD" w:rsidRDefault="00724FAD">
      <w:pPr>
        <w:spacing w:after="0" w:line="240" w:lineRule="auto"/>
      </w:pPr>
      <w:r>
        <w:t>Kørvel</w:t>
      </w:r>
    </w:p>
    <w:p w:rsidR="00724FAD" w:rsidP="00724FAD" w:rsidRDefault="00724FAD">
      <w:pPr>
        <w:spacing w:after="0" w:line="240" w:lineRule="auto"/>
      </w:pPr>
      <w:r>
        <w:t>Persille</w:t>
      </w:r>
    </w:p>
    <w:p w:rsidR="00724FAD" w:rsidP="00724FAD" w:rsidRDefault="00724FAD">
      <w:pPr>
        <w:spacing w:after="0" w:line="240" w:lineRule="auto"/>
      </w:pPr>
      <w:r>
        <w:t>Frisk peberrod</w:t>
      </w:r>
    </w:p>
    <w:p w:rsidR="00724FAD" w:rsidP="00724FAD" w:rsidRDefault="00724FAD">
      <w:pPr>
        <w:spacing w:after="0" w:line="240" w:lineRule="auto"/>
      </w:pPr>
    </w:p>
    <w:p w:rsidR="00724FAD" w:rsidP="00724FAD" w:rsidRDefault="00724FAD">
      <w:pPr>
        <w:spacing w:after="0" w:line="240" w:lineRule="auto"/>
        <w:rPr>
          <w:u w:val="single"/>
        </w:rPr>
      </w:pPr>
      <w:r>
        <w:rPr>
          <w:u w:val="single"/>
        </w:rPr>
        <w:t xml:space="preserve">Kolonial: </w:t>
      </w:r>
    </w:p>
    <w:p w:rsidR="00724FAD" w:rsidP="00724FAD" w:rsidRDefault="00724FAD">
      <w:pPr>
        <w:spacing w:after="0" w:line="240" w:lineRule="auto"/>
      </w:pPr>
      <w:r>
        <w:t>Safran</w:t>
      </w:r>
    </w:p>
    <w:p w:rsidR="00724FAD" w:rsidP="00724FAD" w:rsidRDefault="00724FAD">
      <w:pPr>
        <w:spacing w:after="0" w:line="240" w:lineRule="auto"/>
      </w:pPr>
      <w:r>
        <w:t>Valnødder</w:t>
      </w:r>
    </w:p>
    <w:p w:rsidR="00724FAD" w:rsidP="00724FAD" w:rsidRDefault="00724FAD">
      <w:pPr>
        <w:spacing w:after="0" w:line="240" w:lineRule="auto"/>
      </w:pPr>
      <w:r>
        <w:t>Soja</w:t>
      </w:r>
    </w:p>
    <w:p w:rsidR="00724FAD" w:rsidP="00724FAD" w:rsidRDefault="00724FAD">
      <w:pPr>
        <w:spacing w:after="0" w:line="240" w:lineRule="auto"/>
      </w:pPr>
      <w:r>
        <w:t>Rasp</w:t>
      </w:r>
    </w:p>
    <w:p w:rsidR="00724FAD" w:rsidP="00724FAD" w:rsidRDefault="00724FAD">
      <w:pPr>
        <w:spacing w:after="0" w:line="240" w:lineRule="auto"/>
      </w:pPr>
      <w:r>
        <w:t>Olivenolie eller rapsolie</w:t>
      </w:r>
    </w:p>
    <w:p w:rsidR="00724FAD" w:rsidP="00724FAD" w:rsidRDefault="00724FAD">
      <w:pPr>
        <w:spacing w:after="0" w:line="240" w:lineRule="auto"/>
        <w:sectPr w:rsidR="00724FAD" w:rsidSect="005407BC">
          <w:type w:val="continuous"/>
          <w:pgSz w:w="11906" w:h="16838"/>
          <w:pgMar w:top="1701" w:right="1134" w:bottom="1701" w:left="1134" w:header="708" w:footer="708" w:gutter="0"/>
          <w:cols w:space="708" w:num="2"/>
          <w:docGrid w:linePitch="360"/>
        </w:sectPr>
      </w:pPr>
    </w:p>
    <w:p w:rsidR="00724FAD" w:rsidP="00724FAD" w:rsidRDefault="00724FAD">
      <w:pPr>
        <w:spacing w:after="0" w:line="240" w:lineRule="auto"/>
      </w:pPr>
      <w:r>
        <w:lastRenderedPageBreak/>
        <w:t>Rasp</w:t>
      </w:r>
    </w:p>
    <w:p w:rsidR="00724FAD" w:rsidP="00724FAD" w:rsidRDefault="00724FAD">
      <w:pPr>
        <w:spacing w:after="0" w:line="240" w:lineRule="auto"/>
      </w:pPr>
    </w:p>
    <w:p w:rsidR="00724FAD" w:rsidP="00724FAD" w:rsidRDefault="00724FAD"/>
    <w:p w:rsidR="00724FAD" w:rsidP="00724FAD" w:rsidRDefault="00724FAD"/>
    <w:p w:rsidR="00724FAD" w:rsidP="00724FAD" w:rsidRDefault="00724FAD">
      <w:pPr>
        <w:rPr>
          <w:b/>
          <w:sz w:val="28"/>
          <w:lang w:eastAsia="da-DK"/>
        </w:rPr>
      </w:pPr>
      <w:r>
        <w:rPr>
          <w:b/>
          <w:sz w:val="28"/>
          <w:lang w:eastAsia="da-DK"/>
        </w:rPr>
        <w:br w:type="page"/>
      </w:r>
    </w:p>
    <w:p w:rsidR="00724FAD" w:rsidP="00724FAD" w:rsidRDefault="00724FAD">
      <w:pPr>
        <w:pStyle w:val="Overskrift3"/>
      </w:pPr>
      <w:bookmarkStart w:name="_Toc315779763" w:id="84"/>
      <w:r>
        <w:lastRenderedPageBreak/>
        <w:t>Bilag 7: opskrift på stegt rødspætte med persillesauce</w:t>
      </w:r>
      <w:bookmarkEnd w:id="84"/>
      <w:r>
        <w:t xml:space="preserve"> </w:t>
      </w:r>
    </w:p>
    <w:p w:rsidRPr="00896E8F" w:rsidR="00724FAD" w:rsidP="00724FAD" w:rsidRDefault="00724FAD">
      <w:pPr>
        <w:rPr>
          <w:lang w:eastAsia="da-DK"/>
        </w:rPr>
      </w:pPr>
    </w:p>
    <w:p w:rsidR="00724FAD" w:rsidP="00724FAD" w:rsidRDefault="00724FAD">
      <w:pPr>
        <w:rPr>
          <w:rFonts w:cstheme="minorHAnsi"/>
          <w:lang w:eastAsia="da-DK"/>
        </w:rPr>
      </w:pPr>
      <w:r>
        <w:rPr>
          <w:rFonts w:cstheme="minorHAnsi"/>
          <w:lang w:eastAsia="da-DK"/>
        </w:rPr>
        <w:t>Opskriften er til 4 personer.</w:t>
      </w:r>
    </w:p>
    <w:p w:rsidR="00724FAD" w:rsidP="00724FAD" w:rsidRDefault="00724FAD">
      <w:pPr>
        <w:rPr>
          <w:rFonts w:cstheme="minorHAnsi"/>
          <w:b/>
          <w:lang w:eastAsia="da-DK"/>
        </w:rPr>
      </w:pPr>
      <w:r>
        <w:rPr>
          <w:rFonts w:cstheme="minorHAnsi"/>
          <w:b/>
          <w:lang w:eastAsia="da-DK"/>
        </w:rPr>
        <w:t>Ingredienser</w:t>
      </w:r>
    </w:p>
    <w:p w:rsidRPr="002A299F" w:rsidR="00724FAD" w:rsidP="00724FAD" w:rsidRDefault="00724FAD">
      <w:pPr>
        <w:spacing w:after="0" w:line="240" w:lineRule="auto"/>
        <w:rPr>
          <w:rFonts w:cstheme="minorHAnsi"/>
          <w:lang w:eastAsia="da-DK"/>
        </w:rPr>
      </w:pPr>
      <w:r w:rsidRPr="002A299F">
        <w:rPr>
          <w:rFonts w:cstheme="minorHAnsi"/>
          <w:lang w:eastAsia="da-DK"/>
        </w:rPr>
        <w:t>Stegte rødspætter:</w:t>
      </w:r>
    </w:p>
    <w:p w:rsidRPr="002A299F" w:rsidR="00724FAD" w:rsidP="00724FAD" w:rsidRDefault="00724FAD">
      <w:pPr>
        <w:spacing w:after="0" w:line="240" w:lineRule="auto"/>
        <w:rPr>
          <w:rFonts w:cstheme="minorHAnsi"/>
          <w:lang w:eastAsia="da-DK"/>
        </w:rPr>
      </w:pPr>
      <w:r w:rsidRPr="00677F09">
        <w:rPr>
          <w:rFonts w:cstheme="minorHAnsi"/>
          <w:lang w:eastAsia="da-DK"/>
        </w:rPr>
        <w:t xml:space="preserve">4 rensede </w:t>
      </w:r>
      <w:hyperlink w:history="1" r:id="rId102">
        <w:r w:rsidRPr="00677F09">
          <w:rPr>
            <w:rStyle w:val="Hyperlink"/>
            <w:rFonts w:cstheme="minorHAnsi"/>
            <w:color w:val="auto"/>
            <w:u w:val="none"/>
            <w:lang w:eastAsia="da-DK"/>
          </w:rPr>
          <w:t>rødspætter</w:t>
        </w:r>
      </w:hyperlink>
      <w:r w:rsidRPr="00677F09">
        <w:rPr>
          <w:rFonts w:cstheme="minorHAnsi"/>
          <w:lang w:eastAsia="da-DK"/>
        </w:rPr>
        <w:br/>
        <w:t xml:space="preserve">1 </w:t>
      </w:r>
      <w:hyperlink w:history="1" r:id="rId103">
        <w:r w:rsidRPr="00677F09">
          <w:rPr>
            <w:rStyle w:val="Hyperlink"/>
            <w:rFonts w:cstheme="minorHAnsi"/>
            <w:color w:val="auto"/>
            <w:u w:val="none"/>
            <w:lang w:eastAsia="da-DK"/>
          </w:rPr>
          <w:t>æg</w:t>
        </w:r>
      </w:hyperlink>
      <w:r w:rsidRPr="00677F09">
        <w:rPr>
          <w:rFonts w:cstheme="minorHAnsi"/>
          <w:lang w:eastAsia="da-DK"/>
        </w:rPr>
        <w:br/>
        <w:t>1⁄2 dl rasp</w:t>
      </w:r>
      <w:r w:rsidRPr="00677F09">
        <w:rPr>
          <w:rFonts w:cstheme="minorHAnsi"/>
          <w:lang w:eastAsia="da-DK"/>
        </w:rPr>
        <w:br/>
        <w:t>Salt og peber</w:t>
      </w:r>
      <w:r w:rsidRPr="00677F09">
        <w:rPr>
          <w:rFonts w:cstheme="minorHAnsi"/>
          <w:lang w:eastAsia="da-DK"/>
        </w:rPr>
        <w:br/>
        <w:t xml:space="preserve">Ca. 25 g </w:t>
      </w:r>
      <w:hyperlink w:history="1" r:id="rId104">
        <w:r w:rsidRPr="00677F09">
          <w:rPr>
            <w:rStyle w:val="Hyperlink"/>
            <w:rFonts w:cstheme="minorHAnsi"/>
            <w:color w:val="auto"/>
            <w:u w:val="none"/>
            <w:lang w:eastAsia="da-DK"/>
          </w:rPr>
          <w:t>smør</w:t>
        </w:r>
      </w:hyperlink>
      <w:r>
        <w:rPr>
          <w:rFonts w:cstheme="minorHAnsi"/>
          <w:lang w:eastAsia="da-DK"/>
        </w:rPr>
        <w:br/>
        <w:t>P</w:t>
      </w:r>
      <w:r w:rsidRPr="002A299F">
        <w:rPr>
          <w:rFonts w:cstheme="minorHAnsi"/>
          <w:lang w:eastAsia="da-DK"/>
        </w:rPr>
        <w:t>ersillekviste og citronskiver til pynt</w:t>
      </w:r>
      <w:r w:rsidRPr="002A299F">
        <w:rPr>
          <w:rFonts w:cstheme="minorHAnsi"/>
          <w:lang w:eastAsia="da-DK"/>
        </w:rPr>
        <w:br/>
      </w:r>
    </w:p>
    <w:p w:rsidRPr="002A299F" w:rsidR="00724FAD" w:rsidP="00724FAD" w:rsidRDefault="00724FAD">
      <w:pPr>
        <w:spacing w:after="0" w:line="240" w:lineRule="auto"/>
        <w:rPr>
          <w:rFonts w:cstheme="minorHAnsi"/>
          <w:lang w:eastAsia="da-DK"/>
        </w:rPr>
      </w:pPr>
      <w:r w:rsidRPr="002A299F">
        <w:rPr>
          <w:rFonts w:cstheme="minorHAnsi"/>
          <w:lang w:eastAsia="da-DK"/>
        </w:rPr>
        <w:t>Persillesau</w:t>
      </w:r>
      <w:r>
        <w:rPr>
          <w:rFonts w:cstheme="minorHAnsi"/>
          <w:lang w:eastAsia="da-DK"/>
        </w:rPr>
        <w:t>ce:</w:t>
      </w:r>
      <w:r>
        <w:rPr>
          <w:rFonts w:cstheme="minorHAnsi"/>
          <w:lang w:eastAsia="da-DK"/>
        </w:rPr>
        <w:br/>
        <w:t>30 g smør</w:t>
      </w:r>
      <w:r>
        <w:rPr>
          <w:rFonts w:cstheme="minorHAnsi"/>
          <w:lang w:eastAsia="da-DK"/>
        </w:rPr>
        <w:br/>
        <w:t>2 spsk. hvedemel</w:t>
      </w:r>
      <w:r>
        <w:rPr>
          <w:rFonts w:cstheme="minorHAnsi"/>
          <w:lang w:eastAsia="da-DK"/>
        </w:rPr>
        <w:br/>
        <w:t>C</w:t>
      </w:r>
      <w:r w:rsidRPr="002A299F">
        <w:rPr>
          <w:rFonts w:cstheme="minorHAnsi"/>
          <w:lang w:eastAsia="da-DK"/>
        </w:rPr>
        <w:t>a</w:t>
      </w:r>
      <w:r>
        <w:rPr>
          <w:rFonts w:cstheme="minorHAnsi"/>
          <w:lang w:eastAsia="da-DK"/>
        </w:rPr>
        <w:t>. 4 dl fiske- eller hønsesuppe</w:t>
      </w:r>
      <w:r>
        <w:rPr>
          <w:rFonts w:cstheme="minorHAnsi"/>
          <w:lang w:eastAsia="da-DK"/>
        </w:rPr>
        <w:br/>
        <w:t>S</w:t>
      </w:r>
      <w:r w:rsidRPr="002A299F">
        <w:rPr>
          <w:rFonts w:cstheme="minorHAnsi"/>
          <w:lang w:eastAsia="da-DK"/>
        </w:rPr>
        <w:t>alt og p</w:t>
      </w:r>
      <w:r>
        <w:rPr>
          <w:rFonts w:cstheme="minorHAnsi"/>
          <w:lang w:eastAsia="da-DK"/>
        </w:rPr>
        <w:t>eber</w:t>
      </w:r>
      <w:r>
        <w:rPr>
          <w:rFonts w:cstheme="minorHAnsi"/>
          <w:lang w:eastAsia="da-DK"/>
        </w:rPr>
        <w:br/>
        <w:t>2-3 spsk. hakket persille</w:t>
      </w:r>
      <w:r>
        <w:rPr>
          <w:rFonts w:cstheme="minorHAnsi"/>
          <w:lang w:eastAsia="da-DK"/>
        </w:rPr>
        <w:br/>
        <w:t>S</w:t>
      </w:r>
      <w:r w:rsidRPr="002A299F">
        <w:rPr>
          <w:rFonts w:cstheme="minorHAnsi"/>
          <w:lang w:eastAsia="da-DK"/>
        </w:rPr>
        <w:t>alt og peber</w:t>
      </w:r>
      <w:r w:rsidRPr="002A299F">
        <w:rPr>
          <w:rFonts w:cstheme="minorHAnsi"/>
          <w:lang w:eastAsia="da-DK"/>
        </w:rPr>
        <w:br/>
      </w:r>
      <w:r>
        <w:rPr>
          <w:rFonts w:cstheme="minorHAnsi"/>
          <w:lang w:eastAsia="da-DK"/>
        </w:rPr>
        <w:t>E</w:t>
      </w:r>
      <w:r w:rsidRPr="002A299F">
        <w:rPr>
          <w:rFonts w:cstheme="minorHAnsi"/>
          <w:lang w:eastAsia="da-DK"/>
        </w:rPr>
        <w:t>vt. lidt citronsaft og sukker</w:t>
      </w:r>
      <w:r w:rsidRPr="002A299F">
        <w:rPr>
          <w:rFonts w:cstheme="minorHAnsi"/>
          <w:lang w:eastAsia="da-DK"/>
        </w:rPr>
        <w:br/>
      </w:r>
    </w:p>
    <w:p w:rsidRPr="002A299F" w:rsidR="00724FAD" w:rsidP="00724FAD" w:rsidRDefault="00724FAD">
      <w:pPr>
        <w:spacing w:after="0" w:line="240" w:lineRule="auto"/>
        <w:rPr>
          <w:rFonts w:cstheme="minorHAnsi"/>
          <w:lang w:eastAsia="da-DK"/>
        </w:rPr>
      </w:pPr>
      <w:r w:rsidRPr="002A299F">
        <w:rPr>
          <w:rFonts w:cstheme="minorHAnsi"/>
          <w:lang w:eastAsia="da-DK"/>
        </w:rPr>
        <w:t>Tilbehør:</w:t>
      </w:r>
      <w:r w:rsidRPr="002A299F">
        <w:rPr>
          <w:rFonts w:cstheme="minorHAnsi"/>
          <w:lang w:eastAsia="da-DK"/>
        </w:rPr>
        <w:br/>
      </w:r>
      <w:hyperlink w:history="1" r:id="rId105">
        <w:r w:rsidRPr="00677F09">
          <w:rPr>
            <w:rStyle w:val="Hyperlink"/>
            <w:rFonts w:cstheme="minorHAnsi"/>
            <w:color w:val="auto"/>
            <w:u w:val="none"/>
            <w:lang w:eastAsia="da-DK"/>
          </w:rPr>
          <w:t>Nye kogte kartofler</w:t>
        </w:r>
      </w:hyperlink>
    </w:p>
    <w:p w:rsidRPr="002A299F" w:rsidR="00724FAD" w:rsidP="00724FAD" w:rsidRDefault="00724FAD">
      <w:pPr>
        <w:spacing w:after="0" w:line="240" w:lineRule="auto"/>
        <w:rPr>
          <w:rFonts w:cstheme="minorHAnsi"/>
          <w:lang w:eastAsia="da-DK"/>
        </w:rPr>
      </w:pPr>
    </w:p>
    <w:p w:rsidR="00724FAD" w:rsidP="00724FAD" w:rsidRDefault="00724FAD">
      <w:pPr>
        <w:rPr>
          <w:rFonts w:cstheme="minorHAnsi"/>
          <w:b/>
          <w:lang w:eastAsia="da-DK"/>
        </w:rPr>
      </w:pPr>
      <w:r>
        <w:rPr>
          <w:rFonts w:cstheme="minorHAnsi"/>
          <w:b/>
          <w:lang w:eastAsia="da-DK"/>
        </w:rPr>
        <w:t>Fremgangsmåde:</w:t>
      </w:r>
    </w:p>
    <w:p w:rsidR="00724FAD" w:rsidP="00724FAD" w:rsidRDefault="00724FAD">
      <w:pPr>
        <w:spacing w:after="0" w:line="240" w:lineRule="auto"/>
        <w:rPr>
          <w:rFonts w:cstheme="minorHAnsi"/>
          <w:lang w:eastAsia="da-DK"/>
        </w:rPr>
      </w:pPr>
      <w:r>
        <w:rPr>
          <w:rFonts w:cstheme="minorHAnsi"/>
          <w:lang w:eastAsia="da-DK"/>
        </w:rPr>
        <w:t>Stegte rødspætter: Flå og fileter rødspætterne. Vend rødspætterne i sammenpisket æg og derefter i rasp krydret med salt og peber. Steg rødspætterne på en pande i gyldent smør, til de er gennemstegte, ca. 5 min. på hver side. Pynt rødspætterne med persillekviste og citronskiver før servering.</w:t>
      </w:r>
    </w:p>
    <w:p w:rsidR="00724FAD" w:rsidP="00724FAD" w:rsidRDefault="00724FAD">
      <w:pPr>
        <w:rPr>
          <w:rFonts w:cstheme="minorHAnsi"/>
          <w:lang w:eastAsia="da-DK"/>
        </w:rPr>
      </w:pPr>
      <w:r>
        <w:rPr>
          <w:rFonts w:cstheme="minorHAnsi"/>
          <w:lang w:eastAsia="da-DK"/>
        </w:rPr>
        <w:br/>
        <w:t>Persillesauce: Smelt smørret i en gryde. Rør melet i. Tilsæt kogende suppe lidt ad gangen under omrøring. Kog saucen igennem ca. 5 min. under omrøring. Smag til med persille, salt og peber. Rør en klat smør i. Smag evt. også saucen til med lidt citronsaft og en anelse sukker.</w:t>
      </w:r>
      <w:r>
        <w:rPr>
          <w:rFonts w:cstheme="minorHAnsi"/>
          <w:lang w:eastAsia="da-DK"/>
        </w:rPr>
        <w:br/>
      </w:r>
    </w:p>
    <w:p w:rsidR="00724FAD" w:rsidP="00724FAD" w:rsidRDefault="00724FAD">
      <w:pPr>
        <w:rPr>
          <w:rFonts w:cstheme="minorHAnsi"/>
          <w:lang w:eastAsia="da-DK"/>
        </w:rPr>
      </w:pPr>
      <w:r>
        <w:rPr>
          <w:rFonts w:cstheme="minorHAnsi"/>
          <w:lang w:eastAsia="da-DK"/>
        </w:rPr>
        <w:t>Tip: Saucen kan klares ved at røre lidt koldt smør i.</w:t>
      </w:r>
      <w:r>
        <w:rPr>
          <w:rFonts w:cstheme="minorHAnsi"/>
          <w:lang w:eastAsia="da-DK"/>
        </w:rPr>
        <w:br/>
        <w:t>I stedet for persillesauce kan man servere smeltet smør til fisken.</w:t>
      </w:r>
    </w:p>
    <w:p w:rsidR="00724FAD" w:rsidP="00724FAD" w:rsidRDefault="00724FAD">
      <w:pPr>
        <w:rPr>
          <w:sz w:val="20"/>
        </w:rPr>
      </w:pPr>
    </w:p>
    <w:p w:rsidRPr="007E3F26" w:rsidR="00724FAD" w:rsidP="00724FAD" w:rsidRDefault="00724FAD">
      <w:pPr>
        <w:spacing w:after="0" w:line="240" w:lineRule="auto"/>
        <w:rPr>
          <w:szCs w:val="20"/>
        </w:rPr>
      </w:pPr>
      <w:r w:rsidRPr="007E3F26">
        <w:rPr>
          <w:szCs w:val="20"/>
        </w:rPr>
        <w:t>Kilde: Gyldendal</w:t>
      </w:r>
      <w:r w:rsidRPr="007E3F26">
        <w:rPr>
          <w:i/>
          <w:szCs w:val="20"/>
        </w:rPr>
        <w:t xml:space="preserve">. </w:t>
      </w:r>
      <w:r w:rsidRPr="007E3F26">
        <w:rPr>
          <w:i/>
          <w:szCs w:val="20"/>
          <w:lang w:eastAsia="da-DK"/>
        </w:rPr>
        <w:t>Stegt rødspætte med persillesauce</w:t>
      </w:r>
      <w:r w:rsidRPr="007E3F26">
        <w:rPr>
          <w:szCs w:val="20"/>
        </w:rPr>
        <w:t xml:space="preserve">. Lokaliseret den 2. december 2011: </w:t>
      </w:r>
      <w:hyperlink w:history="1" r:id="rId106">
        <w:r w:rsidRPr="007E3F26">
          <w:rPr>
            <w:rStyle w:val="Hyperlink"/>
            <w:szCs w:val="20"/>
          </w:rPr>
          <w:t>http://www.denstoredanske.dk/Mad_og_drikke/Gastronomi/Madopskrifter/Fisk_og_skaldyr_-_opskrifter/Stegt_r%C3%B8dsp%C3%A6tte_med_persillesauce</w:t>
        </w:r>
      </w:hyperlink>
    </w:p>
    <w:p w:rsidRPr="002A299F" w:rsidR="00724FAD" w:rsidP="00724FAD" w:rsidRDefault="00724FAD">
      <w:pPr>
        <w:tabs>
          <w:tab w:val="left" w:pos="4238"/>
        </w:tabs>
        <w:rPr>
          <w:sz w:val="20"/>
          <w:szCs w:val="20"/>
        </w:rPr>
      </w:pPr>
      <w:r w:rsidRPr="002A299F">
        <w:rPr>
          <w:sz w:val="20"/>
          <w:szCs w:val="20"/>
        </w:rPr>
        <w:tab/>
      </w:r>
    </w:p>
    <w:p w:rsidR="00724FAD" w:rsidP="00724FAD" w:rsidRDefault="00724FAD"/>
    <w:p w:rsidR="00724FAD" w:rsidP="00724FAD" w:rsidRDefault="00724FAD"/>
    <w:p w:rsidR="00724FAD" w:rsidP="00724FAD" w:rsidRDefault="00724FAD">
      <w:pPr>
        <w:pStyle w:val="Overskrift3"/>
      </w:pPr>
      <w:bookmarkStart w:name="_Toc315779764" w:id="85"/>
      <w:r>
        <w:rPr>
          <w:noProof/>
          <w:lang w:eastAsia="da-DK"/>
        </w:rPr>
        <w:drawing>
          <wp:anchor distT="0" distB="0" distL="114300" distR="114300" simplePos="0" relativeHeight="251698176" behindDoc="0" locked="0" layoutInCell="1" allowOverlap="1" wp14:editId="0DBDC6D6" wp14:anchorId="6313E825">
            <wp:simplePos x="0" y="0"/>
            <wp:positionH relativeFrom="column">
              <wp:posOffset>-4445</wp:posOffset>
            </wp:positionH>
            <wp:positionV relativeFrom="paragraph">
              <wp:posOffset>436880</wp:posOffset>
            </wp:positionV>
            <wp:extent cx="6120130" cy="6990715"/>
            <wp:effectExtent l="0" t="0" r="0" b="0"/>
            <wp:wrapSquare wrapText="bothSides"/>
            <wp:docPr id="78860" name="Billede 7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8_matrix-for-rødspætte_final.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120130" cy="6990715"/>
                    </a:xfrm>
                    <a:prstGeom prst="rect">
                      <a:avLst/>
                    </a:prstGeom>
                  </pic:spPr>
                </pic:pic>
              </a:graphicData>
            </a:graphic>
            <wp14:sizeRelH relativeFrom="page">
              <wp14:pctWidth>0</wp14:pctWidth>
            </wp14:sizeRelH>
            <wp14:sizeRelV relativeFrom="page">
              <wp14:pctHeight>0</wp14:pctHeight>
            </wp14:sizeRelV>
          </wp:anchor>
        </w:drawing>
      </w:r>
      <w:r>
        <w:t>Bilag 8: Matrix for rødspætte</w:t>
      </w:r>
      <w:bookmarkEnd w:id="85"/>
    </w:p>
    <w:p w:rsidRPr="00677F09" w:rsidR="00724FAD" w:rsidP="00724FAD" w:rsidRDefault="00724FAD">
      <w:pPr>
        <w:spacing w:after="0" w:line="240" w:lineRule="auto"/>
      </w:pPr>
    </w:p>
    <w:p w:rsidRPr="00677F09" w:rsidR="00724FAD" w:rsidP="00724FAD" w:rsidRDefault="00724FAD">
      <w:pPr>
        <w:spacing w:after="0" w:line="240" w:lineRule="auto"/>
        <w:rPr>
          <w:rStyle w:val="Hyperlink"/>
        </w:rPr>
      </w:pPr>
      <w:r w:rsidRPr="00677F09">
        <w:t xml:space="preserve">Kilde: Royal Greenland. (2011) </w:t>
      </w:r>
      <w:r w:rsidRPr="00677F09">
        <w:rPr>
          <w:i/>
        </w:rPr>
        <w:t xml:space="preserve">Sensorisk kogebog – med fisk i fokus. </w:t>
      </w:r>
      <w:r w:rsidRPr="00677F09">
        <w:t xml:space="preserve">Lokaliseret d. 22. november 2011: </w:t>
      </w:r>
      <w:hyperlink w:history="1" r:id="rId108">
        <w:r w:rsidRPr="00677F09">
          <w:rPr>
            <w:rStyle w:val="Hyperlink"/>
          </w:rPr>
          <w:t>http://innovisio.ipaper-cms.dk/RoyalGreenland/DK/Sensoriskkogebogmedfiskifokus/?Page=7</w:t>
        </w:r>
      </w:hyperlink>
    </w:p>
    <w:p w:rsidR="00724FAD" w:rsidP="00724FAD" w:rsidRDefault="00724FAD">
      <w:pPr>
        <w:rPr>
          <w:rStyle w:val="Hyperlink"/>
          <w:sz w:val="20"/>
        </w:rPr>
      </w:pPr>
      <w:r>
        <w:rPr>
          <w:rStyle w:val="Hyperlink"/>
          <w:sz w:val="20"/>
        </w:rPr>
        <w:br w:type="page"/>
      </w:r>
    </w:p>
    <w:p w:rsidR="00724FAD" w:rsidP="00724FAD" w:rsidRDefault="00724FAD">
      <w:pPr>
        <w:pStyle w:val="Overskrift3"/>
      </w:pPr>
      <w:bookmarkStart w:name="_Toc315779765" w:id="86"/>
      <w:r>
        <w:lastRenderedPageBreak/>
        <w:t>Bilag 9: Varebestilling</w:t>
      </w:r>
      <w:bookmarkEnd w:id="86"/>
    </w:p>
    <w:p w:rsidRPr="00896E8F" w:rsidR="00724FAD" w:rsidP="00724FAD" w:rsidRDefault="00724FAD">
      <w:pPr>
        <w:rPr>
          <w:lang w:eastAsia="da-DK"/>
        </w:rPr>
      </w:pPr>
    </w:p>
    <w:tbl>
      <w:tblPr>
        <w:tblStyle w:val="Tabel-Gitter"/>
        <w:tblW w:w="0" w:type="auto"/>
        <w:tblLook w:val="04A0" w:firstRow="1" w:lastRow="0" w:firstColumn="1" w:lastColumn="0" w:noHBand="0" w:noVBand="1"/>
      </w:tblPr>
      <w:tblGrid>
        <w:gridCol w:w="3259"/>
        <w:gridCol w:w="3259"/>
        <w:gridCol w:w="3260"/>
      </w:tblGrid>
      <w:tr w:rsidR="00724FAD" w:rsidTr="005407BC">
        <w:tc>
          <w:tcPr>
            <w:tcW w:w="9778" w:type="dxa"/>
            <w:gridSpan w:val="3"/>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Rettens navn</w:t>
            </w:r>
          </w:p>
          <w:p w:rsidR="00724FAD" w:rsidP="005407BC" w:rsidRDefault="00724FAD">
            <w:pPr>
              <w:rPr>
                <w:b/>
              </w:rPr>
            </w:pPr>
          </w:p>
        </w:tc>
      </w:tr>
      <w:tr w:rsidR="00724FAD" w:rsidTr="005407BC">
        <w:tc>
          <w:tcPr>
            <w:tcW w:w="9778" w:type="dxa"/>
            <w:gridSpan w:val="3"/>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Gruppens medlemmer</w:t>
            </w:r>
          </w:p>
          <w:p w:rsidR="00724FAD" w:rsidP="005407BC" w:rsidRDefault="00724FAD">
            <w:pPr>
              <w:rPr>
                <w:b/>
              </w:rPr>
            </w:pPr>
          </w:p>
          <w:p w:rsidR="00724FAD" w:rsidP="005407BC" w:rsidRDefault="00724FAD">
            <w:pPr>
              <w:rPr>
                <w:b/>
              </w:rPr>
            </w:pPr>
          </w:p>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Råvarer</w:t>
            </w:r>
          </w:p>
          <w:p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Mængde/stk.</w:t>
            </w:r>
          </w:p>
        </w:tc>
        <w:tc>
          <w:tcPr>
            <w:tcW w:w="3260"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Konventionel eller økologisk</w:t>
            </w:r>
          </w:p>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r w:rsidRPr="003C4215">
              <w:rPr>
                <w:b/>
              </w:rPr>
              <w:t>Fisk og kød:</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r w:rsidRPr="003C4215">
              <w:rPr>
                <w:b/>
              </w:rPr>
              <w:t>Frugt og grønt:</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r w:rsidRPr="003C4215">
              <w:rPr>
                <w:b/>
              </w:rPr>
              <w:t>Mejeriprodukter:</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r w:rsidRPr="003C4215">
              <w:rPr>
                <w:b/>
              </w:rPr>
              <w:t>Kolonial:</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r w:rsidRPr="003C4215">
              <w:rPr>
                <w:b/>
              </w:rPr>
              <w:t>Diverse:</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3C4215"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bl>
    <w:p w:rsidR="00724FAD" w:rsidP="00724FAD" w:rsidRDefault="00724FAD"/>
    <w:p w:rsidR="00724FAD" w:rsidP="00724FAD" w:rsidRDefault="00724FAD">
      <w:pPr>
        <w:pStyle w:val="Overskrift3"/>
      </w:pPr>
      <w:bookmarkStart w:name="_Toc315779766" w:id="87"/>
      <w:r>
        <w:lastRenderedPageBreak/>
        <w:t>Bilag 10: Arbejdsplan for køkkenøvelsen</w:t>
      </w:r>
      <w:bookmarkEnd w:id="87"/>
    </w:p>
    <w:p w:rsidR="00724FAD" w:rsidP="00724FAD" w:rsidRDefault="00724FAD"/>
    <w:tbl>
      <w:tblPr>
        <w:tblStyle w:val="Tabel-Gitter"/>
        <w:tblW w:w="0" w:type="auto"/>
        <w:tblLook w:val="04A0" w:firstRow="1" w:lastRow="0" w:firstColumn="1" w:lastColumn="0" w:noHBand="0" w:noVBand="1"/>
      </w:tblPr>
      <w:tblGrid>
        <w:gridCol w:w="2444"/>
        <w:gridCol w:w="2444"/>
        <w:gridCol w:w="2445"/>
        <w:gridCol w:w="2445"/>
      </w:tblGrid>
      <w:tr w:rsidR="00724FAD" w:rsidTr="005407BC">
        <w:tc>
          <w:tcPr>
            <w:tcW w:w="9778" w:type="dxa"/>
            <w:gridSpan w:val="4"/>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Rettens navn</w:t>
            </w:r>
          </w:p>
          <w:p w:rsidR="00724FAD" w:rsidP="005407BC" w:rsidRDefault="00724FAD">
            <w:pPr>
              <w:rPr>
                <w:b/>
              </w:rPr>
            </w:pPr>
          </w:p>
        </w:tc>
      </w:tr>
      <w:tr w:rsidR="00724FAD" w:rsidTr="005407BC">
        <w:tc>
          <w:tcPr>
            <w:tcW w:w="9778" w:type="dxa"/>
            <w:gridSpan w:val="4"/>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Gruppens medlemmer</w:t>
            </w:r>
          </w:p>
          <w:p w:rsidR="00724FAD" w:rsidP="005407BC" w:rsidRDefault="00724FAD">
            <w:pPr>
              <w:rPr>
                <w:b/>
              </w:rPr>
            </w:pPr>
          </w:p>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Tilberedning af</w:t>
            </w:r>
          </w:p>
        </w:t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Hvornår/Tidspunkt</w:t>
            </w:r>
          </w:p>
          <w:p w:rsidR="00724FAD" w:rsidP="005407BC" w:rsidRDefault="00724FAD">
            <w:pPr>
              <w:rPr>
                <w:b/>
              </w:rPr>
            </w:pPr>
            <w:r>
              <w:rPr>
                <w:b/>
              </w:rPr>
              <w:t>Start/slut</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Hvordan/metode</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Hvem</w:t>
            </w: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bl>
    <w:p w:rsidR="00724FAD" w:rsidP="00724FAD" w:rsidRDefault="00724FAD">
      <w:pPr>
        <w:rPr>
          <w:b/>
        </w:rPr>
      </w:pPr>
    </w:p>
    <w:p w:rsidR="00724FAD" w:rsidP="00724FAD" w:rsidRDefault="00724FAD">
      <w:r>
        <w:tab/>
      </w:r>
      <w:r>
        <w:tab/>
      </w:r>
      <w:r>
        <w:tab/>
        <w:t xml:space="preserve"> </w:t>
      </w:r>
    </w:p>
    <w:p w:rsidR="00724FAD" w:rsidP="00724FAD" w:rsidRDefault="00724FAD"/>
    <w:p w:rsidR="00724FAD" w:rsidP="00724FAD" w:rsidRDefault="00724FAD">
      <w:pPr>
        <w:pStyle w:val="Overskrift3"/>
      </w:pPr>
      <w:r>
        <w:rPr>
          <w:sz w:val="20"/>
        </w:rPr>
        <w:br w:type="page"/>
      </w:r>
      <w:bookmarkStart w:name="_Toc315779767" w:id="88"/>
      <w:r>
        <w:lastRenderedPageBreak/>
        <w:t>Bilag 11: Sensorisk beskrivelse af en ret</w:t>
      </w:r>
      <w:bookmarkEnd w:id="88"/>
      <w:r>
        <w:t xml:space="preserve"> </w:t>
      </w:r>
    </w:p>
    <w:p w:rsidRPr="00896E8F" w:rsidR="00724FAD" w:rsidP="00724FAD" w:rsidRDefault="00724FAD">
      <w:pPr>
        <w:rPr>
          <w:lang w:eastAsia="da-DK"/>
        </w:rPr>
      </w:pPr>
    </w:p>
    <w:p w:rsidRPr="00896E8F" w:rsidR="00724FAD" w:rsidP="00724FAD" w:rsidRDefault="00724FAD">
      <w:pPr>
        <w:rPr>
          <w:rFonts w:cstheme="minorHAnsi"/>
          <w:b/>
          <w:szCs w:val="24"/>
        </w:rPr>
      </w:pPr>
      <w:r w:rsidRPr="00896E8F">
        <w:rPr>
          <w:rFonts w:cstheme="minorHAnsi"/>
          <w:b/>
          <w:szCs w:val="24"/>
        </w:rPr>
        <w:t>Eksempel på en sensorisk beskrivelse af tomatsuppe:</w:t>
      </w:r>
    </w:p>
    <w:p w:rsidRPr="00B9277D" w:rsidR="00724FAD" w:rsidP="00724FAD" w:rsidRDefault="00724FAD">
      <w:pPr>
        <w:rPr>
          <w:rFonts w:cstheme="minorHAnsi"/>
          <w:szCs w:val="24"/>
        </w:rPr>
      </w:pPr>
      <w:r w:rsidRPr="00B9277D">
        <w:rPr>
          <w:rFonts w:cstheme="minorHAnsi"/>
          <w:szCs w:val="24"/>
        </w:rPr>
        <w:t>Smagen skal være cremet, smage mildt af tomat, være syrlig og have et diskret strejf af basilikum og hvidløg. Skal smage af salt og af umami fra hønsefond.</w:t>
      </w:r>
    </w:p>
    <w:p w:rsidR="00724FAD" w:rsidP="00724FAD" w:rsidRDefault="00724FAD">
      <w:pPr>
        <w:rPr>
          <w:rFonts w:cstheme="minorHAnsi"/>
          <w:sz w:val="24"/>
          <w:szCs w:val="24"/>
        </w:rPr>
      </w:pPr>
    </w:p>
    <w:tbl>
      <w:tblPr>
        <w:tblStyle w:val="Tabel-Gitter"/>
        <w:tblW w:w="0" w:type="auto"/>
        <w:tblLook w:val="04A0" w:firstRow="1" w:lastRow="0" w:firstColumn="1" w:lastColumn="0" w:noHBand="0" w:noVBand="1"/>
      </w:tblPr>
      <w:tblGrid>
        <w:gridCol w:w="9778"/>
      </w:tblGrid>
      <w:tr w:rsidR="00724FAD" w:rsidTr="005407BC">
        <w:tc>
          <w:tcPr>
            <w:tcW w:w="97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724FAD" w:rsidP="005407BC" w:rsidRDefault="00724FAD">
            <w:pPr>
              <w:rPr>
                <w:rFonts w:cstheme="minorHAnsi"/>
                <w:b/>
                <w:sz w:val="24"/>
                <w:szCs w:val="24"/>
              </w:rPr>
            </w:pPr>
            <w:r>
              <w:rPr>
                <w:rFonts w:cstheme="minorHAnsi"/>
                <w:b/>
                <w:sz w:val="24"/>
                <w:szCs w:val="24"/>
              </w:rPr>
              <w:t>Sensorisk beskrivelse af rødspætte med tilbehør:</w:t>
            </w:r>
          </w:p>
          <w:p w:rsidR="00724FAD" w:rsidP="005407BC" w:rsidRDefault="00724FAD">
            <w:pPr>
              <w:rPr>
                <w:rFonts w:cstheme="minorHAnsi"/>
                <w:b/>
                <w:sz w:val="24"/>
                <w:szCs w:val="24"/>
              </w:rPr>
            </w:pPr>
          </w:p>
          <w:p w:rsidR="00724FAD" w:rsidP="005407BC" w:rsidRDefault="00724FAD">
            <w:pPr>
              <w:rPr>
                <w:rFonts w:cstheme="minorHAnsi"/>
                <w:b/>
                <w:sz w:val="24"/>
                <w:szCs w:val="24"/>
              </w:rPr>
            </w:pPr>
          </w:p>
          <w:p w:rsidR="00724FAD" w:rsidP="005407BC" w:rsidRDefault="00724FAD">
            <w:pPr>
              <w:rPr>
                <w:rFonts w:cstheme="minorHAnsi"/>
                <w:b/>
                <w:sz w:val="24"/>
                <w:szCs w:val="24"/>
              </w:rPr>
            </w:pPr>
          </w:p>
          <w:p w:rsidR="00724FAD" w:rsidP="005407BC" w:rsidRDefault="00724FAD">
            <w:pPr>
              <w:rPr>
                <w:rFonts w:cstheme="minorHAnsi"/>
                <w:b/>
                <w:sz w:val="24"/>
                <w:szCs w:val="24"/>
              </w:rPr>
            </w:pPr>
          </w:p>
          <w:p w:rsidR="00724FAD" w:rsidP="005407BC" w:rsidRDefault="00724FAD">
            <w:pPr>
              <w:rPr>
                <w:rFonts w:cstheme="minorHAnsi"/>
                <w:b/>
                <w:sz w:val="24"/>
                <w:szCs w:val="24"/>
              </w:rPr>
            </w:pPr>
          </w:p>
          <w:p w:rsidR="00724FAD" w:rsidP="005407BC" w:rsidRDefault="00724FAD">
            <w:pPr>
              <w:rPr>
                <w:rFonts w:cstheme="minorHAnsi"/>
                <w:b/>
                <w:sz w:val="24"/>
                <w:szCs w:val="24"/>
              </w:rPr>
            </w:pPr>
          </w:p>
          <w:p w:rsidR="00724FAD" w:rsidP="005407BC" w:rsidRDefault="00724FAD">
            <w:pPr>
              <w:rPr>
                <w:rFonts w:cstheme="minorHAnsi"/>
                <w:b/>
                <w:sz w:val="24"/>
                <w:szCs w:val="24"/>
              </w:rPr>
            </w:pPr>
          </w:p>
          <w:p w:rsidR="00724FAD" w:rsidP="005407BC" w:rsidRDefault="00724FAD">
            <w:pPr>
              <w:rPr>
                <w:rFonts w:cstheme="minorHAnsi"/>
                <w:b/>
                <w:sz w:val="24"/>
                <w:szCs w:val="24"/>
              </w:rPr>
            </w:pPr>
          </w:p>
          <w:p w:rsidR="00724FAD" w:rsidP="005407BC" w:rsidRDefault="00724FAD">
            <w:pPr>
              <w:rPr>
                <w:rFonts w:cstheme="minorHAnsi"/>
                <w:b/>
                <w:sz w:val="24"/>
                <w:szCs w:val="24"/>
              </w:rPr>
            </w:pPr>
          </w:p>
          <w:p w:rsidR="00724FAD" w:rsidP="005407BC" w:rsidRDefault="00724FAD">
            <w:pPr>
              <w:rPr>
                <w:rFonts w:cstheme="minorHAnsi"/>
                <w:b/>
                <w:sz w:val="24"/>
                <w:szCs w:val="24"/>
              </w:rPr>
            </w:pPr>
          </w:p>
          <w:p w:rsidR="00724FAD" w:rsidP="005407BC" w:rsidRDefault="00724FAD">
            <w:pPr>
              <w:rPr>
                <w:rFonts w:cstheme="minorHAnsi"/>
                <w:sz w:val="24"/>
                <w:szCs w:val="24"/>
              </w:rPr>
            </w:pPr>
          </w:p>
          <w:p w:rsidR="00724FAD" w:rsidP="005407BC" w:rsidRDefault="00724FAD">
            <w:pPr>
              <w:rPr>
                <w:rFonts w:cstheme="minorHAnsi"/>
                <w:sz w:val="24"/>
                <w:szCs w:val="24"/>
              </w:rPr>
            </w:pPr>
          </w:p>
          <w:p w:rsidR="00724FAD" w:rsidP="005407BC" w:rsidRDefault="00724FAD">
            <w:pPr>
              <w:rPr>
                <w:rFonts w:cstheme="minorHAnsi"/>
                <w:sz w:val="24"/>
                <w:szCs w:val="24"/>
              </w:rPr>
            </w:pPr>
          </w:p>
          <w:p w:rsidR="00724FAD" w:rsidP="005407BC" w:rsidRDefault="00724FAD">
            <w:pPr>
              <w:rPr>
                <w:rFonts w:cstheme="minorHAnsi"/>
                <w:sz w:val="24"/>
                <w:szCs w:val="24"/>
              </w:rPr>
            </w:pPr>
          </w:p>
          <w:p w:rsidR="00724FAD" w:rsidP="005407BC" w:rsidRDefault="00724FAD">
            <w:pPr>
              <w:rPr>
                <w:rFonts w:cstheme="minorHAnsi"/>
                <w:sz w:val="24"/>
                <w:szCs w:val="24"/>
              </w:rPr>
            </w:pPr>
          </w:p>
          <w:p w:rsidR="00724FAD" w:rsidP="005407BC" w:rsidRDefault="00724FAD">
            <w:pPr>
              <w:rPr>
                <w:rFonts w:cstheme="minorHAnsi"/>
                <w:sz w:val="24"/>
                <w:szCs w:val="24"/>
              </w:rPr>
            </w:pPr>
          </w:p>
          <w:p w:rsidR="00724FAD" w:rsidP="005407BC" w:rsidRDefault="00724FAD">
            <w:pPr>
              <w:rPr>
                <w:rFonts w:cstheme="minorHAnsi"/>
                <w:sz w:val="24"/>
                <w:szCs w:val="24"/>
              </w:rPr>
            </w:pPr>
          </w:p>
          <w:p w:rsidR="00724FAD" w:rsidP="005407BC" w:rsidRDefault="00724FAD">
            <w:pPr>
              <w:rPr>
                <w:rFonts w:cstheme="minorHAnsi"/>
                <w:sz w:val="24"/>
                <w:szCs w:val="24"/>
              </w:rPr>
            </w:pPr>
          </w:p>
        </w:tc>
      </w:tr>
    </w:tbl>
    <w:p w:rsidR="00724FAD" w:rsidP="00724FAD" w:rsidRDefault="00724FAD"/>
    <w:p w:rsidR="00724FAD" w:rsidP="00724FAD" w:rsidRDefault="00724FAD"/>
    <w:p w:rsidR="00724FAD" w:rsidP="00724FAD" w:rsidRDefault="00724FAD"/>
    <w:p w:rsidR="00724FAD" w:rsidP="00724FAD" w:rsidRDefault="00724FAD"/>
    <w:p w:rsidR="00724FAD" w:rsidP="00724FAD" w:rsidRDefault="00724FAD">
      <w:pPr>
        <w:rPr>
          <w:sz w:val="20"/>
        </w:rPr>
      </w:pPr>
      <w:r>
        <w:rPr>
          <w:sz w:val="20"/>
        </w:rPr>
        <w:br w:type="page"/>
      </w:r>
    </w:p>
    <w:p w:rsidR="00724FAD" w:rsidP="00724FAD" w:rsidRDefault="00724FAD">
      <w:pPr>
        <w:pStyle w:val="Overskrift3"/>
      </w:pPr>
      <w:bookmarkStart w:name="_Toc315779768" w:id="89"/>
      <w:r>
        <w:lastRenderedPageBreak/>
        <w:t>Bilag 12: Kvalitetsbedømmelse af fisk</w:t>
      </w:r>
      <w:bookmarkEnd w:id="89"/>
    </w:p>
    <w:p w:rsidR="00724FAD" w:rsidP="00724FAD" w:rsidRDefault="00724FAD">
      <w:r>
        <w:t xml:space="preserve"> </w:t>
      </w:r>
    </w:p>
    <w:tbl>
      <w:tblPr>
        <w:tblStyle w:val="Tabel-Gitter"/>
        <w:tblW w:w="0" w:type="auto"/>
        <w:tblLook w:val="04A0" w:firstRow="1" w:lastRow="0" w:firstColumn="1" w:lastColumn="0" w:noHBand="0" w:noVBand="1"/>
      </w:tblPr>
      <w:tblGrid>
        <w:gridCol w:w="2444"/>
        <w:gridCol w:w="2445"/>
        <w:gridCol w:w="2445"/>
        <w:gridCol w:w="2445"/>
      </w:tblGrid>
      <w:tr w:rsidR="00724FAD" w:rsidTr="005407BC">
        <w:tc>
          <w:tcPr>
            <w:tcW w:w="9779" w:type="dxa"/>
            <w:gridSpan w:val="4"/>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Fiskeart</w:t>
            </w:r>
          </w:p>
          <w:p w:rsidR="00724FAD" w:rsidP="005407BC" w:rsidRDefault="00724FAD">
            <w:pPr>
              <w:rPr>
                <w:b/>
              </w:rPr>
            </w:pPr>
          </w:p>
          <w:p w:rsidR="00724FAD" w:rsidP="005407BC" w:rsidRDefault="00724FAD">
            <w:pPr>
              <w:rPr>
                <w:b/>
              </w:rPr>
            </w:pPr>
          </w:p>
        </w:tc>
      </w:tr>
      <w:tr w:rsidR="00724FAD" w:rsidTr="005407BC">
        <w:tc>
          <w:tcPr>
            <w:tcW w:w="9779" w:type="dxa"/>
            <w:gridSpan w:val="4"/>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Bedømmelsesskala</w:t>
            </w:r>
          </w:p>
          <w:p w:rsidR="00724FAD" w:rsidP="005407BC" w:rsidRDefault="00724FAD">
            <w:pPr>
              <w:rPr>
                <w:b/>
              </w:rPr>
            </w:pPr>
            <w:r>
              <w:rPr>
                <w:b/>
              </w:rPr>
              <w:t>5 = Meget god</w:t>
            </w:r>
          </w:p>
          <w:p w:rsidR="00724FAD" w:rsidP="005407BC" w:rsidRDefault="00724FAD">
            <w:pPr>
              <w:rPr>
                <w:b/>
              </w:rPr>
            </w:pPr>
            <w:r>
              <w:rPr>
                <w:b/>
              </w:rPr>
              <w:t>4 = God</w:t>
            </w:r>
          </w:p>
          <w:p w:rsidR="00724FAD" w:rsidP="005407BC" w:rsidRDefault="00724FAD">
            <w:pPr>
              <w:rPr>
                <w:b/>
              </w:rPr>
            </w:pPr>
            <w:r>
              <w:rPr>
                <w:b/>
              </w:rPr>
              <w:t xml:space="preserve">3 = Middel </w:t>
            </w:r>
          </w:p>
          <w:p w:rsidR="00724FAD" w:rsidP="005407BC" w:rsidRDefault="00724FAD">
            <w:pPr>
              <w:rPr>
                <w:b/>
              </w:rPr>
            </w:pPr>
            <w:r>
              <w:rPr>
                <w:b/>
              </w:rPr>
              <w:t>2 = mindre god</w:t>
            </w:r>
          </w:p>
          <w:p w:rsidR="00724FAD" w:rsidP="005407BC" w:rsidRDefault="00724FAD">
            <w:pPr>
              <w:rPr>
                <w:b/>
              </w:rPr>
            </w:pPr>
            <w:r>
              <w:rPr>
                <w:b/>
              </w:rPr>
              <w:t xml:space="preserve">1 = uspiselig </w:t>
            </w:r>
          </w:p>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Gode kendetegn</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Dårlige kendetegn</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Points</w:t>
            </w:r>
          </w:p>
        </w:tc>
      </w:tr>
      <w:tr w:rsidR="00724FAD" w:rsidTr="005407B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Udseende/skind</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rFonts w:cstheme="minorHAnsi"/>
              </w:rPr>
            </w:pPr>
            <w:r>
              <w:rPr>
                <w:rFonts w:eastAsia="Times New Roman" w:cstheme="minorHAnsi"/>
                <w:szCs w:val="24"/>
                <w:lang w:eastAsia="da-DK"/>
              </w:rPr>
              <w:t>Naturlig glans og farve, slim er glinsende og gennemsigtigt. Skæl er intakte og sidder fast til skindet.</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rFonts w:cstheme="minorHAnsi"/>
              </w:rPr>
            </w:pPr>
            <w:r>
              <w:rPr>
                <w:rFonts w:eastAsia="Times New Roman" w:cstheme="minorHAnsi"/>
                <w:szCs w:val="24"/>
                <w:lang w:eastAsia="da-DK"/>
              </w:rPr>
              <w:t>Tydeligt reduceret i glans og farve, slim er uigennemsigtigt (mælket). Skæl mangler, kan evt. let fjernes fra skindet.</w:t>
            </w: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Konsistens – Kødets fasthed</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rFonts w:cstheme="minorHAnsi"/>
              </w:rPr>
            </w:pPr>
            <w:r>
              <w:rPr>
                <w:rFonts w:eastAsia="Times New Roman" w:cstheme="minorHAnsi"/>
                <w:szCs w:val="24"/>
                <w:lang w:eastAsia="da-DK"/>
              </w:rPr>
              <w:t>På den helt friske fisk vil fiskekødet ved et let fingertryk på rygstykket komme hurtigt op i udgangsposition igen, og bugen vil føles fast.</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rFonts w:cstheme="minorHAnsi"/>
              </w:rPr>
            </w:pPr>
            <w:r>
              <w:rPr>
                <w:rFonts w:eastAsia="Times New Roman" w:cstheme="minorHAnsi"/>
                <w:szCs w:val="24"/>
                <w:lang w:eastAsia="da-DK"/>
              </w:rPr>
              <w:t>Et let tryk på rygstykket giver et varigt mærke.</w:t>
            </w: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Lugt</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rFonts w:cstheme="minorHAnsi"/>
              </w:rPr>
            </w:pPr>
            <w:r>
              <w:rPr>
                <w:rFonts w:eastAsia="Times New Roman" w:cstheme="minorHAnsi"/>
                <w:szCs w:val="24"/>
                <w:lang w:eastAsia="da-DK"/>
              </w:rPr>
              <w:t>Lugter frisk af hav og tang evt. lidt sødligt.</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rFonts w:cstheme="minorHAnsi"/>
              </w:rPr>
            </w:pPr>
            <w:r>
              <w:rPr>
                <w:rFonts w:eastAsia="Times New Roman" w:cstheme="minorHAnsi"/>
                <w:szCs w:val="24"/>
                <w:lang w:eastAsia="da-DK"/>
              </w:rPr>
              <w:t>Lugter tydeligt syrligt og fordærvet (ammoniak) og til sidst lugt af begyndende råd.</w:t>
            </w: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Øjne</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rFonts w:cstheme="minorHAnsi"/>
              </w:rPr>
            </w:pPr>
            <w:r>
              <w:rPr>
                <w:rFonts w:eastAsia="Times New Roman" w:cstheme="minorHAnsi"/>
                <w:szCs w:val="24"/>
                <w:lang w:eastAsia="da-DK"/>
              </w:rPr>
              <w:t>Klare, gennemsigtige og opadbuede.</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rFonts w:cstheme="minorHAnsi"/>
              </w:rPr>
            </w:pPr>
            <w:r>
              <w:rPr>
                <w:rFonts w:eastAsia="Times New Roman" w:cstheme="minorHAnsi"/>
                <w:szCs w:val="24"/>
                <w:lang w:eastAsia="da-DK"/>
              </w:rPr>
              <w:t>Matte (mælkede) og indsunkne</w:t>
            </w: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Gæller</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rFonts w:cstheme="minorHAnsi"/>
              </w:rPr>
            </w:pPr>
            <w:r>
              <w:rPr>
                <w:rFonts w:eastAsia="Times New Roman" w:cstheme="minorHAnsi"/>
                <w:lang w:eastAsia="da-DK"/>
              </w:rPr>
              <w:t>Friske, blodrøde og helt uden slim. Lugten frisk tangagtig evt. lidt metallisk.</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rFonts w:cstheme="minorHAnsi"/>
              </w:rPr>
            </w:pPr>
            <w:r>
              <w:rPr>
                <w:rFonts w:eastAsia="Times New Roman" w:cstheme="minorHAnsi"/>
                <w:lang w:eastAsia="da-DK"/>
              </w:rPr>
              <w:t>Lyse (afblegede) og med meget gulligt (mælket) slim. Lugten er fordærvet (fisket).</w:t>
            </w: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9779" w:type="dxa"/>
            <w:gridSpan w:val="4"/>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r>
              <w:rPr>
                <w:b/>
              </w:rPr>
              <w:t>Samlet bedømmelse</w:t>
            </w:r>
          </w:p>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r>
    </w:tbl>
    <w:p w:rsidR="00724FAD" w:rsidP="00724FAD" w:rsidRDefault="00724FAD">
      <w:pPr>
        <w:spacing w:after="0" w:line="240" w:lineRule="auto"/>
        <w:rPr>
          <w:sz w:val="20"/>
          <w:szCs w:val="20"/>
        </w:rPr>
      </w:pPr>
    </w:p>
    <w:p w:rsidRPr="003773EA" w:rsidR="00724FAD" w:rsidP="00724FAD" w:rsidRDefault="00724FAD">
      <w:pPr>
        <w:spacing w:after="0" w:line="240" w:lineRule="auto"/>
      </w:pPr>
      <w:r w:rsidRPr="003773EA">
        <w:t xml:space="preserve">Kilde: </w:t>
      </w:r>
      <w:r w:rsidRPr="003773EA">
        <w:rPr>
          <w:rStyle w:val="A5"/>
          <w:sz w:val="22"/>
        </w:rPr>
        <w:t>Landbrug &amp; Fødevarer i samarbejde med For</w:t>
      </w:r>
      <w:r w:rsidRPr="003773EA">
        <w:rPr>
          <w:rStyle w:val="A5"/>
          <w:sz w:val="22"/>
        </w:rPr>
        <w:softHyphen/>
        <w:t>brugerrådet. Forfatter: Jane Geertsen Jessen, konsulent MPH</w:t>
      </w:r>
      <w:r>
        <w:rPr>
          <w:rStyle w:val="A5"/>
          <w:sz w:val="22"/>
        </w:rPr>
        <w:t xml:space="preserve"> </w:t>
      </w:r>
      <w:r w:rsidRPr="003773EA">
        <w:rPr>
          <w:rStyle w:val="A5"/>
          <w:sz w:val="22"/>
        </w:rPr>
        <w:t xml:space="preserve">(2011, september) </w:t>
      </w:r>
      <w:r w:rsidRPr="003773EA">
        <w:rPr>
          <w:i/>
        </w:rPr>
        <w:t xml:space="preserve">Guide til danske råvarer. </w:t>
      </w:r>
      <w:r w:rsidRPr="003773EA">
        <w:t xml:space="preserve">Lokaliseret d. 17. november 2011: </w:t>
      </w:r>
      <w:hyperlink w:history="1" r:id="rId109">
        <w:r w:rsidRPr="003773EA">
          <w:rPr>
            <w:rStyle w:val="Hyperlink"/>
          </w:rPr>
          <w:t>http://www.skolenoglandbruget.dk/Grundskole/Laeremidler/~/media/skolenoglandbruget/Grundskoler/Laeremidler/Raavareguide/Raavareguide_august%202011.ashx</w:t>
        </w:r>
      </w:hyperlink>
    </w:p>
    <w:p w:rsidR="00724FAD" w:rsidP="00724FAD" w:rsidRDefault="00724FAD">
      <w:pPr>
        <w:rPr>
          <w:b/>
          <w:sz w:val="28"/>
        </w:rPr>
      </w:pPr>
    </w:p>
    <w:p w:rsidR="00724FAD" w:rsidP="00724FAD" w:rsidRDefault="00724FAD">
      <w:pPr>
        <w:pStyle w:val="Overskrift3"/>
      </w:pPr>
      <w:bookmarkStart w:name="_Toc315779769" w:id="90"/>
      <w:r>
        <w:lastRenderedPageBreak/>
        <w:t>Bilag 13: Smagsstjernen</w:t>
      </w:r>
      <w:bookmarkEnd w:id="90"/>
      <w:r>
        <w:t xml:space="preserve"> </w:t>
      </w:r>
    </w:p>
    <w:p w:rsidR="00724FAD" w:rsidP="00724FAD" w:rsidRDefault="00724FAD">
      <w:pPr>
        <w:rPr>
          <w:b/>
          <w:sz w:val="28"/>
        </w:rPr>
      </w:pPr>
    </w:p>
    <w:p w:rsidR="00724FAD" w:rsidP="00724FAD" w:rsidRDefault="00724FAD">
      <w:pPr>
        <w:spacing w:after="0" w:line="240" w:lineRule="auto"/>
        <w:rPr>
          <w:sz w:val="20"/>
          <w:szCs w:val="20"/>
        </w:rPr>
      </w:pPr>
      <w:r>
        <w:rPr>
          <w:noProof/>
          <w:sz w:val="20"/>
          <w:szCs w:val="20"/>
          <w:lang w:eastAsia="da-DK"/>
        </w:rPr>
        <w:drawing>
          <wp:inline distT="0" distB="0" distL="0" distR="0" wp14:anchorId="4481A8BA" wp14:editId="3D32CF1F">
            <wp:extent cx="6120130" cy="6132830"/>
            <wp:effectExtent l="0" t="0" r="0" b="1270"/>
            <wp:docPr id="78861" name="Billede 7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GSSTJERNE_bilag_final.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120130" cy="6132830"/>
                    </a:xfrm>
                    <a:prstGeom prst="rect">
                      <a:avLst/>
                    </a:prstGeom>
                  </pic:spPr>
                </pic:pic>
              </a:graphicData>
            </a:graphic>
          </wp:inline>
        </w:drawing>
      </w:r>
    </w:p>
    <w:p w:rsidR="00724FAD" w:rsidP="00724FAD" w:rsidRDefault="00724FAD">
      <w:pPr>
        <w:rPr>
          <w:sz w:val="20"/>
          <w:szCs w:val="20"/>
        </w:rPr>
      </w:pPr>
    </w:p>
    <w:p w:rsidR="00724FAD" w:rsidP="00724FAD" w:rsidRDefault="00724FAD">
      <w:pPr>
        <w:rPr>
          <w:sz w:val="20"/>
          <w:szCs w:val="20"/>
        </w:rPr>
      </w:pPr>
    </w:p>
    <w:p w:rsidR="00724FAD" w:rsidP="00724FAD" w:rsidRDefault="00724FAD">
      <w:pPr>
        <w:rPr>
          <w:sz w:val="20"/>
          <w:szCs w:val="20"/>
        </w:rPr>
      </w:pPr>
    </w:p>
    <w:p w:rsidR="00724FAD" w:rsidP="00724FAD" w:rsidRDefault="00724FAD">
      <w:pPr>
        <w:rPr>
          <w:sz w:val="20"/>
          <w:szCs w:val="20"/>
        </w:rPr>
      </w:pPr>
      <w:r>
        <w:rPr>
          <w:sz w:val="20"/>
          <w:szCs w:val="20"/>
        </w:rPr>
        <w:br w:type="page"/>
      </w:r>
    </w:p>
    <w:p w:rsidRPr="00EE198E" w:rsidR="00724FAD" w:rsidP="00724FAD" w:rsidRDefault="00724FAD">
      <w:pPr>
        <w:spacing w:after="0" w:line="240" w:lineRule="auto"/>
        <w:rPr>
          <w:b/>
          <w:sz w:val="24"/>
          <w:szCs w:val="20"/>
        </w:rPr>
      </w:pPr>
      <w:r w:rsidRPr="00EE198E">
        <w:rPr>
          <w:b/>
          <w:sz w:val="24"/>
          <w:szCs w:val="20"/>
        </w:rPr>
        <w:lastRenderedPageBreak/>
        <w:t xml:space="preserve">Sådan bruges smagsstjernen </w:t>
      </w:r>
    </w:p>
    <w:p w:rsidRPr="00CA4C64" w:rsidR="00724FAD" w:rsidP="00724FAD" w:rsidRDefault="00724FAD">
      <w:pPr>
        <w:spacing w:after="0" w:line="240" w:lineRule="auto"/>
        <w:rPr>
          <w:sz w:val="24"/>
          <w:szCs w:val="20"/>
        </w:rPr>
      </w:pPr>
    </w:p>
    <w:p w:rsidRPr="00CA4C64" w:rsidR="00724FAD" w:rsidP="00724FAD" w:rsidRDefault="00724FAD">
      <w:pPr>
        <w:spacing w:after="0" w:line="240" w:lineRule="auto"/>
        <w:rPr>
          <w:szCs w:val="20"/>
        </w:rPr>
      </w:pPr>
      <w:r w:rsidRPr="00CA4C64">
        <w:rPr>
          <w:szCs w:val="20"/>
        </w:rPr>
        <w:t xml:space="preserve">Smagsstjernen er et diagram med 8 </w:t>
      </w:r>
      <w:proofErr w:type="spellStart"/>
      <w:r w:rsidRPr="00CA4C64">
        <w:rPr>
          <w:szCs w:val="20"/>
        </w:rPr>
        <w:t>linier</w:t>
      </w:r>
      <w:proofErr w:type="spellEnd"/>
      <w:r w:rsidRPr="00CA4C64">
        <w:rPr>
          <w:szCs w:val="20"/>
        </w:rPr>
        <w:t xml:space="preserve">, der hver beskriver en smag eller en konsistens. På hver </w:t>
      </w:r>
      <w:proofErr w:type="spellStart"/>
      <w:r w:rsidRPr="00CA4C64">
        <w:rPr>
          <w:szCs w:val="20"/>
        </w:rPr>
        <w:t>linie</w:t>
      </w:r>
      <w:proofErr w:type="spellEnd"/>
      <w:r w:rsidRPr="00CA4C64">
        <w:rPr>
          <w:szCs w:val="20"/>
        </w:rPr>
        <w:t xml:space="preserve"> kan man give en smag eller konsistens højest 5 point. Eleverne skal skrive de forskellige smage og konsistens ord for enden af de 8 </w:t>
      </w:r>
      <w:proofErr w:type="spellStart"/>
      <w:r w:rsidRPr="00CA4C64">
        <w:rPr>
          <w:szCs w:val="20"/>
        </w:rPr>
        <w:t>linier</w:t>
      </w:r>
      <w:proofErr w:type="spellEnd"/>
      <w:r w:rsidRPr="00CA4C64">
        <w:rPr>
          <w:szCs w:val="20"/>
        </w:rPr>
        <w:t>.</w:t>
      </w:r>
    </w:p>
    <w:p w:rsidRPr="00CA4C64" w:rsidR="00724FAD" w:rsidP="00724FAD" w:rsidRDefault="00724FAD">
      <w:pPr>
        <w:spacing w:after="0" w:line="240" w:lineRule="auto"/>
        <w:rPr>
          <w:szCs w:val="20"/>
        </w:rPr>
      </w:pPr>
    </w:p>
    <w:p w:rsidRPr="00CA4C64" w:rsidR="00724FAD" w:rsidP="00724FAD" w:rsidRDefault="00724FAD">
      <w:pPr>
        <w:spacing w:after="0" w:line="240" w:lineRule="auto"/>
        <w:rPr>
          <w:szCs w:val="20"/>
        </w:rPr>
      </w:pPr>
      <w:r w:rsidRPr="00CA4C64">
        <w:rPr>
          <w:szCs w:val="20"/>
        </w:rPr>
        <w:t xml:space="preserve">Derefter skal eleverne smage på de to versioner af stegt rødspætte og vurdere dem ud fra hver sin smagsstjerne, så de kan sammenligne dem. Eleverne skal smage på retterne og derefter give hvert smage og konsistens ord point. Derefter trækkes en </w:t>
      </w:r>
      <w:proofErr w:type="spellStart"/>
      <w:r w:rsidRPr="00CA4C64">
        <w:rPr>
          <w:szCs w:val="20"/>
        </w:rPr>
        <w:t>linie</w:t>
      </w:r>
      <w:proofErr w:type="spellEnd"/>
      <w:r w:rsidRPr="00CA4C64">
        <w:rPr>
          <w:szCs w:val="20"/>
        </w:rPr>
        <w:t xml:space="preserve"> mellem de enkelte point.</w:t>
      </w:r>
    </w:p>
    <w:p w:rsidRPr="00CA4C64" w:rsidR="00724FAD" w:rsidP="00724FAD" w:rsidRDefault="00724FAD">
      <w:pPr>
        <w:spacing w:after="0" w:line="240" w:lineRule="auto"/>
        <w:rPr>
          <w:szCs w:val="20"/>
        </w:rPr>
      </w:pPr>
    </w:p>
    <w:p w:rsidRPr="00CA4C64" w:rsidR="00724FAD" w:rsidP="00724FAD" w:rsidRDefault="00724FAD">
      <w:pPr>
        <w:rPr>
          <w:szCs w:val="20"/>
        </w:rPr>
      </w:pPr>
      <w:r w:rsidRPr="00CA4C64">
        <w:rPr>
          <w:szCs w:val="20"/>
        </w:rPr>
        <w:t xml:space="preserve">I arbejdet med smagsstjernen er det vigtigt, at eleverne får sat ord på deres smagsoplevelse og vurderer, hvorfor de foretrækker den en ret frem for den anden. </w:t>
      </w:r>
    </w:p>
    <w:p w:rsidRPr="003773EA" w:rsidR="00724FAD" w:rsidP="00724FAD" w:rsidRDefault="00724FAD">
      <w:pPr>
        <w:rPr>
          <w:szCs w:val="20"/>
        </w:rPr>
      </w:pPr>
    </w:p>
    <w:p w:rsidRPr="003773EA" w:rsidR="00724FAD" w:rsidP="00724FAD" w:rsidRDefault="00724FAD">
      <w:pPr>
        <w:rPr>
          <w:szCs w:val="20"/>
        </w:rPr>
      </w:pPr>
      <w:r w:rsidRPr="003773EA">
        <w:rPr>
          <w:szCs w:val="20"/>
        </w:rPr>
        <w:t xml:space="preserve">Kilde: Smagens dag (2002, juli) </w:t>
      </w:r>
      <w:r w:rsidRPr="003773EA">
        <w:rPr>
          <w:i/>
          <w:szCs w:val="20"/>
        </w:rPr>
        <w:t xml:space="preserve">Fremtidens smag. </w:t>
      </w:r>
      <w:r w:rsidRPr="003773EA">
        <w:rPr>
          <w:szCs w:val="20"/>
        </w:rPr>
        <w:t xml:space="preserve">Lokaliseret d. 13. oktober 2011: </w:t>
      </w:r>
      <w:hyperlink w:history="1" r:id="rId111">
        <w:r w:rsidRPr="003773EA">
          <w:rPr>
            <w:rStyle w:val="Hyperlink"/>
            <w:szCs w:val="20"/>
          </w:rPr>
          <w:t>http://www.smagensdag.dk/materialePDF/vejled_02.pdf</w:t>
        </w:r>
      </w:hyperlink>
    </w:p>
    <w:p w:rsidR="00724FAD" w:rsidP="00724FAD" w:rsidRDefault="00724FAD">
      <w:pPr>
        <w:spacing w:after="0" w:line="240" w:lineRule="auto"/>
        <w:rPr>
          <w:sz w:val="20"/>
          <w:szCs w:val="20"/>
        </w:rPr>
      </w:pPr>
    </w:p>
    <w:p w:rsidRPr="002C712D" w:rsidR="00724FAD" w:rsidP="00724FAD" w:rsidRDefault="00724FAD">
      <w:pPr>
        <w:spacing w:after="0" w:line="240" w:lineRule="auto"/>
        <w:rPr>
          <w:sz w:val="20"/>
        </w:rPr>
      </w:pPr>
    </w:p>
    <w:p w:rsidR="00724FAD" w:rsidP="00724FAD" w:rsidRDefault="00724FAD"/>
    <w:p w:rsidR="00724FAD" w:rsidP="00724FAD" w:rsidRDefault="00724FAD"/>
    <w:p w:rsidR="00724FAD" w:rsidP="00724FAD" w:rsidRDefault="00724FAD"/>
    <w:p w:rsidR="00724FAD" w:rsidP="00724FAD" w:rsidRDefault="00724FAD"/>
    <w:p w:rsidR="00724FAD" w:rsidRDefault="00724FAD">
      <w:pPr>
        <w:rPr>
          <w:rStyle w:val="Hyperlink"/>
          <w:rFonts w:cstheme="minorHAnsi"/>
          <w:sz w:val="20"/>
        </w:rPr>
      </w:pPr>
      <w:r>
        <w:rPr>
          <w:rStyle w:val="Hyperlink"/>
          <w:rFonts w:cstheme="minorHAnsi"/>
          <w:sz w:val="20"/>
        </w:rPr>
        <w:br w:type="page"/>
      </w:r>
    </w:p>
    <w:p w:rsidR="00724FAD" w:rsidP="00724FAD" w:rsidRDefault="00724FAD">
      <w:pPr>
        <w:rPr>
          <w:lang w:eastAsia="da-DK"/>
        </w:rPr>
      </w:pPr>
      <w:r w:rsidRPr="00EE4D61">
        <w:rPr>
          <w:b/>
          <w:noProof/>
          <w:szCs w:val="20"/>
          <w:lang w:eastAsia="da-DK"/>
        </w:rPr>
        <w:lastRenderedPageBreak/>
        <mc:AlternateContent>
          <mc:Choice Requires="wps">
            <w:drawing>
              <wp:anchor distT="0" distB="0" distL="114300" distR="114300" simplePos="0" relativeHeight="251705344" behindDoc="0" locked="0" layoutInCell="1" allowOverlap="1" wp14:editId="0A259F4F" wp14:anchorId="6140B326">
                <wp:simplePos x="0" y="0"/>
                <wp:positionH relativeFrom="column">
                  <wp:posOffset>859155</wp:posOffset>
                </wp:positionH>
                <wp:positionV relativeFrom="paragraph">
                  <wp:posOffset>222250</wp:posOffset>
                </wp:positionV>
                <wp:extent cx="1932305" cy="2277110"/>
                <wp:effectExtent l="0" t="0" r="0" b="0"/>
                <wp:wrapNone/>
                <wp:docPr id="7886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277110"/>
                        </a:xfrm>
                        <a:prstGeom prst="rect">
                          <a:avLst/>
                        </a:prstGeom>
                        <a:noFill/>
                        <a:ln w="9525">
                          <a:noFill/>
                          <a:miter lim="800000"/>
                          <a:headEnd/>
                          <a:tailEnd/>
                        </a:ln>
                      </wps:spPr>
                      <wps:txbx>
                        <w:txbxContent>
                          <w:p w:rsidRPr="00E402F0" w:rsidR="003F08A0" w:rsidP="00724FAD" w:rsidRDefault="003F08A0">
                            <w:pPr>
                              <w:rPr>
                                <w:i/>
                                <w:color w:val="FFFFFF" w:themeColor="background1"/>
                                <w:sz w:val="24"/>
                              </w:rPr>
                            </w:pPr>
                            <w:r w:rsidRPr="00E402F0">
                              <w:rPr>
                                <w:i/>
                                <w:color w:val="FFFFFF" w:themeColor="background1"/>
                                <w:sz w:val="24"/>
                              </w:rPr>
                              <w:t>Definition af sensorik</w:t>
                            </w:r>
                          </w:p>
                          <w:p w:rsidRPr="00E402F0" w:rsidR="003F08A0" w:rsidP="00724FAD" w:rsidRDefault="003F08A0">
                            <w:pPr>
                              <w:rPr>
                                <w:i/>
                                <w:color w:val="FFFFFF" w:themeColor="background1"/>
                                <w:sz w:val="24"/>
                              </w:rPr>
                            </w:pPr>
                            <w:r w:rsidRPr="00E402F0">
                              <w:rPr>
                                <w:i/>
                                <w:color w:val="FFFFFF" w:themeColor="background1"/>
                                <w:sz w:val="24"/>
                              </w:rPr>
                              <w:t>”Læren om metoder til subjektiv og objektiv bedømmelse af fødevarer ved hjælp af smags-, lugte-,</w:t>
                            </w:r>
                            <w:r>
                              <w:rPr>
                                <w:i/>
                                <w:color w:val="FFFFFF" w:themeColor="background1"/>
                                <w:sz w:val="24"/>
                              </w:rPr>
                              <w:t xml:space="preserve"> føle-,</w:t>
                            </w:r>
                            <w:r w:rsidRPr="00E402F0">
                              <w:rPr>
                                <w:i/>
                                <w:color w:val="FFFFFF" w:themeColor="background1"/>
                                <w:sz w:val="24"/>
                              </w:rPr>
                              <w:t xml:space="preserve"> syns- og høresansen”</w:t>
                            </w:r>
                            <w:r>
                              <w:rPr>
                                <w:i/>
                                <w:color w:val="FFFFFF" w:themeColor="background1"/>
                                <w:sz w:val="24"/>
                              </w:rPr>
                              <w:t>.</w:t>
                            </w:r>
                            <w:r w:rsidRPr="00E402F0">
                              <w:rPr>
                                <w:i/>
                                <w:color w:val="FFFFFF" w:themeColor="background1"/>
                                <w:sz w:val="24"/>
                              </w:rPr>
                              <w:t xml:space="preserve"> </w:t>
                            </w:r>
                          </w:p>
                          <w:p w:rsidR="003F08A0" w:rsidP="00724FAD" w:rsidRDefault="003F08A0">
                            <w:pPr>
                              <w:rPr>
                                <w:color w:val="FFFFFF" w:themeColor="background1"/>
                                <w:sz w:val="18"/>
                              </w:rPr>
                            </w:pPr>
                          </w:p>
                          <w:p w:rsidRPr="00E57F5A" w:rsidR="003F08A0" w:rsidP="00724FAD" w:rsidRDefault="003F08A0">
                            <w:pPr>
                              <w:rPr>
                                <w:color w:val="FFFFFF" w:themeColor="background1"/>
                                <w:sz w:val="18"/>
                              </w:rPr>
                            </w:pPr>
                            <w:r w:rsidRPr="00E57F5A">
                              <w:rPr>
                                <w:color w:val="FFFFFF" w:themeColor="background1"/>
                                <w:sz w:val="18"/>
                              </w:rPr>
                              <w:t>Kilde: Ernærings- og fødevareleksikon.</w:t>
                            </w:r>
                          </w:p>
                          <w:p w:rsidRPr="00D64DEC" w:rsidR="003F08A0" w:rsidP="00724FAD" w:rsidRDefault="003F08A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67.65pt;margin-top:17.5pt;width:152.15pt;height:17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">
                <v:textbox>
                  <w:txbxContent>
                    <w:p w:rsidRPr="00E402F0" w:rsidR="003F08A0" w:rsidP="00724FAD" w:rsidRDefault="003F08A0">
                      <w:pPr>
                        <w:rPr>
                          <w:i/>
                          <w:color w:val="FFFFFF" w:themeColor="background1"/>
                          <w:sz w:val="24"/>
                        </w:rPr>
                      </w:pPr>
                      <w:r w:rsidRPr="00E402F0">
                        <w:rPr>
                          <w:i/>
                          <w:color w:val="FFFFFF" w:themeColor="background1"/>
                          <w:sz w:val="24"/>
                        </w:rPr>
                        <w:t>Definition af sensorik</w:t>
                      </w:r>
                    </w:p>
                    <w:p w:rsidRPr="00E402F0" w:rsidR="003F08A0" w:rsidP="00724FAD" w:rsidRDefault="003F08A0">
                      <w:pPr>
                        <w:rPr>
                          <w:i/>
                          <w:color w:val="FFFFFF" w:themeColor="background1"/>
                          <w:sz w:val="24"/>
                        </w:rPr>
                      </w:pPr>
                      <w:r w:rsidRPr="00E402F0">
                        <w:rPr>
                          <w:i/>
                          <w:color w:val="FFFFFF" w:themeColor="background1"/>
                          <w:sz w:val="24"/>
                        </w:rPr>
                        <w:t>”Læren om metoder til subjektiv og objektiv bedømmelse af fødevarer ved hjælp af smags-, lugte-,</w:t>
                      </w:r>
                      <w:r>
                        <w:rPr>
                          <w:i/>
                          <w:color w:val="FFFFFF" w:themeColor="background1"/>
                          <w:sz w:val="24"/>
                        </w:rPr>
                        <w:t xml:space="preserve"> føle-,</w:t>
                      </w:r>
                      <w:r w:rsidRPr="00E402F0">
                        <w:rPr>
                          <w:i/>
                          <w:color w:val="FFFFFF" w:themeColor="background1"/>
                          <w:sz w:val="24"/>
                        </w:rPr>
                        <w:t xml:space="preserve"> syns- og høresansen”</w:t>
                      </w:r>
                      <w:r>
                        <w:rPr>
                          <w:i/>
                          <w:color w:val="FFFFFF" w:themeColor="background1"/>
                          <w:sz w:val="24"/>
                        </w:rPr>
                        <w:t>.</w:t>
                      </w:r>
                      <w:r w:rsidRPr="00E402F0">
                        <w:rPr>
                          <w:i/>
                          <w:color w:val="FFFFFF" w:themeColor="background1"/>
                          <w:sz w:val="24"/>
                        </w:rPr>
                        <w:t xml:space="preserve"> </w:t>
                      </w:r>
                    </w:p>
                    <w:p w:rsidR="003F08A0" w:rsidP="00724FAD" w:rsidRDefault="003F08A0">
                      <w:pPr>
                        <w:rPr>
                          <w:color w:val="FFFFFF" w:themeColor="background1"/>
                          <w:sz w:val="18"/>
                        </w:rPr>
                      </w:pPr>
                    </w:p>
                    <w:p w:rsidRPr="00E57F5A" w:rsidR="003F08A0" w:rsidP="00724FAD" w:rsidRDefault="003F08A0">
                      <w:pPr>
                        <w:rPr>
                          <w:color w:val="FFFFFF" w:themeColor="background1"/>
                          <w:sz w:val="18"/>
                        </w:rPr>
                      </w:pPr>
                      <w:r w:rsidRPr="00E57F5A">
                        <w:rPr>
                          <w:color w:val="FFFFFF" w:themeColor="background1"/>
                          <w:sz w:val="18"/>
                        </w:rPr>
                        <w:t>Kilde: Ernærings- og fødevareleksikon.</w:t>
                      </w:r>
                    </w:p>
                    <w:p w:rsidRPr="00D64DEC" w:rsidR="003F08A0" w:rsidP="00724FAD" w:rsidRDefault="003F08A0">
                      <w:pPr>
                        <w:rPr>
                          <w:color w:val="FFFFFF" w:themeColor="background1"/>
                        </w:rPr>
                      </w:pPr>
                    </w:p>
                  </w:txbxContent>
                </v:textbox>
              </v:shape>
            </w:pict>
          </mc:Fallback>
        </mc:AlternateContent>
      </w:r>
      <w:r>
        <w:rPr>
          <w:noProof/>
          <w:lang w:eastAsia="da-DK"/>
        </w:rPr>
        <mc:AlternateContent>
          <mc:Choice Requires="wps">
            <w:drawing>
              <wp:anchor distT="0" distB="0" distL="114300" distR="114300" simplePos="0" relativeHeight="251704320" behindDoc="0" locked="0" layoutInCell="1" allowOverlap="1" wp14:editId="792F68F2" wp14:anchorId="605D5FC1">
                <wp:simplePos x="0" y="0"/>
                <wp:positionH relativeFrom="column">
                  <wp:posOffset>-1797685</wp:posOffset>
                </wp:positionH>
                <wp:positionV relativeFrom="paragraph">
                  <wp:posOffset>308610</wp:posOffset>
                </wp:positionV>
                <wp:extent cx="1576070" cy="1250315"/>
                <wp:effectExtent l="0" t="0" r="0" b="0"/>
                <wp:wrapNone/>
                <wp:docPr id="7886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1250315"/>
                        </a:xfrm>
                        <a:prstGeom prst="rect">
                          <a:avLst/>
                        </a:prstGeom>
                        <a:noFill/>
                        <a:ln w="9525">
                          <a:noFill/>
                          <a:miter lim="800000"/>
                          <a:headEnd/>
                          <a:tailEnd/>
                        </a:ln>
                      </wps:spPr>
                      <wps:txbx>
                        <w:txbxContent>
                          <w:p w:rsidRPr="00E402F0" w:rsidR="003F08A0" w:rsidP="00724FAD" w:rsidRDefault="003F08A0">
                            <w:pPr>
                              <w:rPr>
                                <w:i/>
                                <w:color w:val="FFFFFF" w:themeColor="background1"/>
                                <w:sz w:val="28"/>
                              </w:rPr>
                            </w:pPr>
                            <w:r w:rsidRPr="00E402F0">
                              <w:rPr>
                                <w:i/>
                                <w:color w:val="FFFFFF" w:themeColor="background1"/>
                                <w:sz w:val="28"/>
                              </w:rPr>
                              <w:t>”Smager økologisk mad bedre end konventionel</w:t>
                            </w:r>
                            <w:r>
                              <w:rPr>
                                <w:i/>
                                <w:color w:val="FFFFFF" w:themeColor="background1"/>
                                <w:sz w:val="28"/>
                              </w:rPr>
                              <w:t xml:space="preserve"> mad</w:t>
                            </w:r>
                            <w:r w:rsidRPr="00E402F0">
                              <w:rPr>
                                <w:i/>
                                <w:color w:val="FFFFFF" w:themeColor="background1"/>
                                <w:sz w:val="28"/>
                              </w:rPr>
                              <w:t>?”</w:t>
                            </w:r>
                          </w:p>
                          <w:p w:rsidRPr="00EE4D61" w:rsidR="003F08A0" w:rsidP="00724FAD" w:rsidRDefault="003F08A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141.55pt;margin-top:24.3pt;width:124.1pt;height:9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">
                <v:textbox>
                  <w:txbxContent>
                    <w:p w:rsidRPr="00E402F0" w:rsidR="003F08A0" w:rsidP="00724FAD" w:rsidRDefault="003F08A0">
                      <w:pPr>
                        <w:rPr>
                          <w:i/>
                          <w:color w:val="FFFFFF" w:themeColor="background1"/>
                          <w:sz w:val="28"/>
                        </w:rPr>
                      </w:pPr>
                      <w:r w:rsidRPr="00E402F0">
                        <w:rPr>
                          <w:i/>
                          <w:color w:val="FFFFFF" w:themeColor="background1"/>
                          <w:sz w:val="28"/>
                        </w:rPr>
                        <w:t>”Smager økologisk mad bedre end konventionel</w:t>
                      </w:r>
                      <w:r>
                        <w:rPr>
                          <w:i/>
                          <w:color w:val="FFFFFF" w:themeColor="background1"/>
                          <w:sz w:val="28"/>
                        </w:rPr>
                        <w:t xml:space="preserve"> mad</w:t>
                      </w:r>
                      <w:r w:rsidRPr="00E402F0">
                        <w:rPr>
                          <w:i/>
                          <w:color w:val="FFFFFF" w:themeColor="background1"/>
                          <w:sz w:val="28"/>
                        </w:rPr>
                        <w:t>?”</w:t>
                      </w:r>
                    </w:p>
                    <w:p w:rsidRPr="00EE4D61" w:rsidR="003F08A0" w:rsidP="00724FAD" w:rsidRDefault="003F08A0">
                      <w:pPr>
                        <w:rPr>
                          <w:sz w:val="24"/>
                        </w:rPr>
                      </w:pPr>
                    </w:p>
                  </w:txbxContent>
                </v:textbox>
              </v:shape>
            </w:pict>
          </mc:Fallback>
        </mc:AlternateContent>
      </w:r>
      <w:r>
        <w:rPr>
          <w:noProof/>
          <w:lang w:eastAsia="da-DK"/>
        </w:rPr>
        <w:drawing>
          <wp:anchor distT="0" distB="0" distL="114300" distR="114300" simplePos="0" relativeHeight="251700224" behindDoc="0" locked="0" layoutInCell="1" allowOverlap="1" wp14:editId="064F97D8" wp14:anchorId="2AD9F318">
            <wp:simplePos x="0" y="0"/>
            <wp:positionH relativeFrom="column">
              <wp:posOffset>-4445</wp:posOffset>
            </wp:positionH>
            <wp:positionV relativeFrom="paragraph">
              <wp:posOffset>179070</wp:posOffset>
            </wp:positionV>
            <wp:extent cx="1750695" cy="1856105"/>
            <wp:effectExtent l="0" t="0" r="1905" b="0"/>
            <wp:wrapSquare wrapText="bothSides"/>
            <wp:docPr id="78868" name="Billede 7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750695" cy="1856105"/>
                    </a:xfrm>
                    <a:prstGeom prst="rect">
                      <a:avLst/>
                    </a:prstGeom>
                  </pic:spPr>
                </pic:pic>
              </a:graphicData>
            </a:graphic>
            <wp14:sizeRelH relativeFrom="page">
              <wp14:pctWidth>0</wp14:pctWidth>
            </wp14:sizeRelH>
            <wp14:sizeRelV relativeFrom="page">
              <wp14:pctHeight>0</wp14:pctHeight>
            </wp14:sizeRelV>
          </wp:anchor>
        </w:drawing>
      </w:r>
      <w:r>
        <w:rPr>
          <w:b/>
          <w:noProof/>
          <w:szCs w:val="20"/>
          <w:lang w:eastAsia="da-DK"/>
        </w:rPr>
        <w:drawing>
          <wp:anchor distT="0" distB="0" distL="114300" distR="114300" simplePos="0" relativeHeight="251702272" behindDoc="0" locked="0" layoutInCell="1" allowOverlap="1" wp14:editId="0B56AE5B" wp14:anchorId="3680EED2">
            <wp:simplePos x="0" y="0"/>
            <wp:positionH relativeFrom="margin">
              <wp:posOffset>2635250</wp:posOffset>
            </wp:positionH>
            <wp:positionV relativeFrom="margin">
              <wp:posOffset>178435</wp:posOffset>
            </wp:positionV>
            <wp:extent cx="2113280" cy="2717800"/>
            <wp:effectExtent l="0" t="0" r="1270" b="6350"/>
            <wp:wrapSquare wrapText="bothSides"/>
            <wp:docPr id="78869" name="Billede 7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grø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13280" cy="2717800"/>
                    </a:xfrm>
                    <a:prstGeom prst="rect">
                      <a:avLst/>
                    </a:prstGeom>
                  </pic:spPr>
                </pic:pic>
              </a:graphicData>
            </a:graphic>
            <wp14:sizeRelH relativeFrom="margin">
              <wp14:pctWidth>0</wp14:pctWidth>
            </wp14:sizeRelH>
            <wp14:sizeRelV relativeFrom="margin">
              <wp14:pctHeight>0</wp14:pctHeight>
            </wp14:sizeRelV>
          </wp:anchor>
        </w:drawing>
      </w:r>
    </w:p>
    <w:p w:rsidR="00724FAD" w:rsidP="00724FAD" w:rsidRDefault="00724FAD">
      <w:pPr>
        <w:rPr>
          <w:lang w:eastAsia="da-DK"/>
        </w:rPr>
      </w:pPr>
    </w:p>
    <w:p w:rsidR="00724FAD" w:rsidP="00724FAD" w:rsidRDefault="00724FAD">
      <w:pPr>
        <w:rPr>
          <w:lang w:eastAsia="da-DK"/>
        </w:rPr>
      </w:pPr>
      <w:r>
        <w:rPr>
          <w:noProof/>
          <w:lang w:eastAsia="da-DK"/>
        </w:rPr>
        <mc:AlternateContent>
          <mc:Choice Requires="wps">
            <w:drawing>
              <wp:anchor distT="0" distB="0" distL="114300" distR="114300" simplePos="0" relativeHeight="251703296" behindDoc="0" locked="0" layoutInCell="1" allowOverlap="1" wp14:editId="15B8C166" wp14:anchorId="176B9827">
                <wp:simplePos x="0" y="0"/>
                <wp:positionH relativeFrom="column">
                  <wp:posOffset>-4799330</wp:posOffset>
                </wp:positionH>
                <wp:positionV relativeFrom="paragraph">
                  <wp:posOffset>2129155</wp:posOffset>
                </wp:positionV>
                <wp:extent cx="2095500" cy="1750695"/>
                <wp:effectExtent l="0" t="0" r="0" b="1905"/>
                <wp:wrapNone/>
                <wp:docPr id="7886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50695"/>
                        </a:xfrm>
                        <a:prstGeom prst="rect">
                          <a:avLst/>
                        </a:prstGeom>
                        <a:noFill/>
                        <a:ln w="9525">
                          <a:noFill/>
                          <a:miter lim="800000"/>
                          <a:headEnd/>
                          <a:tailEnd/>
                        </a:ln>
                      </wps:spPr>
                      <wps:txbx>
                        <w:txbxContent>
                          <w:p w:rsidR="003F08A0" w:rsidP="00724FAD" w:rsidRDefault="003F08A0">
                            <w:pPr>
                              <w:rPr>
                                <w:b/>
                                <w:color w:val="FFFFFF" w:themeColor="background1"/>
                                <w:sz w:val="36"/>
                              </w:rPr>
                            </w:pPr>
                          </w:p>
                          <w:p w:rsidRPr="00E402F0" w:rsidR="003F08A0" w:rsidP="00724FAD" w:rsidRDefault="003F08A0">
                            <w:pPr>
                              <w:rPr>
                                <w:i/>
                                <w:color w:val="FFFFFF" w:themeColor="background1"/>
                                <w:sz w:val="32"/>
                                <w:lang w:eastAsia="da-DK"/>
                              </w:rPr>
                            </w:pPr>
                            <w:r w:rsidRPr="00E402F0">
                              <w:rPr>
                                <w:i/>
                                <w:color w:val="FFFFFF" w:themeColor="background1"/>
                                <w:sz w:val="36"/>
                              </w:rPr>
                              <w:t>”Smag og behag er forskellig”</w:t>
                            </w:r>
                            <w:r>
                              <w:rPr>
                                <w:i/>
                                <w:color w:val="FFFFFF" w:themeColor="background1"/>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377.9pt;margin-top:167.65pt;width:165pt;height:13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">
                <v:textbox>
                  <w:txbxContent>
                    <w:p w:rsidR="003F08A0" w:rsidP="00724FAD" w:rsidRDefault="003F08A0">
                      <w:pPr>
                        <w:rPr>
                          <w:b/>
                          <w:color w:val="FFFFFF" w:themeColor="background1"/>
                          <w:sz w:val="36"/>
                        </w:rPr>
                      </w:pPr>
                    </w:p>
                    <w:p w:rsidRPr="00E402F0" w:rsidR="003F08A0" w:rsidP="00724FAD" w:rsidRDefault="003F08A0">
                      <w:pPr>
                        <w:rPr>
                          <w:i/>
                          <w:color w:val="FFFFFF" w:themeColor="background1"/>
                          <w:sz w:val="32"/>
                          <w:lang w:eastAsia="da-DK"/>
                        </w:rPr>
                      </w:pPr>
                      <w:r w:rsidRPr="00E402F0">
                        <w:rPr>
                          <w:i/>
                          <w:color w:val="FFFFFF" w:themeColor="background1"/>
                          <w:sz w:val="36"/>
                        </w:rPr>
                        <w:t>”Smag og behag er forskellig”</w:t>
                      </w:r>
                      <w:r>
                        <w:rPr>
                          <w:i/>
                          <w:color w:val="FFFFFF" w:themeColor="background1"/>
                          <w:sz w:val="36"/>
                        </w:rPr>
                        <w:t>.</w:t>
                      </w:r>
                    </w:p>
                  </w:txbxContent>
                </v:textbox>
              </v:shape>
            </w:pict>
          </mc:Fallback>
        </mc:AlternateContent>
      </w:r>
      <w:r>
        <w:rPr>
          <w:b/>
          <w:noProof/>
          <w:szCs w:val="20"/>
          <w:lang w:eastAsia="da-DK"/>
        </w:rPr>
        <w:drawing>
          <wp:anchor distT="0" distB="0" distL="114300" distR="114300" simplePos="0" relativeHeight="251701248" behindDoc="0" locked="0" layoutInCell="1" allowOverlap="1" wp14:editId="113191B5" wp14:anchorId="6BE0267E">
            <wp:simplePos x="0" y="0"/>
            <wp:positionH relativeFrom="margin">
              <wp:posOffset>-4445</wp:posOffset>
            </wp:positionH>
            <wp:positionV relativeFrom="margin">
              <wp:posOffset>2715260</wp:posOffset>
            </wp:positionV>
            <wp:extent cx="2213610" cy="2328545"/>
            <wp:effectExtent l="0" t="0" r="0" b="0"/>
            <wp:wrapSquare wrapText="bothSides"/>
            <wp:docPr id="78870" name="Billede 7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ill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13610" cy="2328545"/>
                    </a:xfrm>
                    <a:prstGeom prst="rect">
                      <a:avLst/>
                    </a:prstGeom>
                  </pic:spPr>
                </pic:pic>
              </a:graphicData>
            </a:graphic>
            <wp14:sizeRelV relativeFrom="margin">
              <wp14:pctHeight>0</wp14:pctHeight>
            </wp14:sizeRelV>
          </wp:anchor>
        </w:drawing>
      </w:r>
      <w:r>
        <w:rPr>
          <w:lang w:eastAsia="da-DK"/>
        </w:rPr>
        <w:tab/>
      </w:r>
      <w:r>
        <w:rPr>
          <w:lang w:eastAsia="da-DK"/>
        </w:rPr>
        <w:tab/>
      </w:r>
      <w:r>
        <w:rPr>
          <w:noProof/>
          <w:lang w:eastAsia="da-DK"/>
        </w:rPr>
        <w:drawing>
          <wp:anchor distT="0" distB="0" distL="114300" distR="114300" simplePos="0" relativeHeight="251707392" behindDoc="1" locked="0" layoutInCell="1" allowOverlap="1" wp14:editId="2B2D0E35" wp14:anchorId="35AF8FD1">
            <wp:simplePos x="3044825" y="3993515"/>
            <wp:positionH relativeFrom="margin">
              <wp:align>right</wp:align>
            </wp:positionH>
            <wp:positionV relativeFrom="margin">
              <wp:align>center</wp:align>
            </wp:positionV>
            <wp:extent cx="1983740" cy="2550795"/>
            <wp:effectExtent l="0" t="0" r="0" b="1905"/>
            <wp:wrapTight wrapText="bothSides">
              <wp:wrapPolygon edited="0">
                <wp:start x="0" y="0"/>
                <wp:lineTo x="0" y="18551"/>
                <wp:lineTo x="3734" y="20648"/>
                <wp:lineTo x="3526" y="21455"/>
                <wp:lineTo x="4771" y="21455"/>
                <wp:lineTo x="4978" y="21455"/>
                <wp:lineTo x="6223" y="20648"/>
                <wp:lineTo x="21365" y="18551"/>
                <wp:lineTo x="21365" y="484"/>
                <wp:lineTo x="21157" y="0"/>
                <wp:lineTo x="0" y="0"/>
              </wp:wrapPolygon>
            </wp:wrapTight>
            <wp:docPr id="78871" name="Billede 7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ysgrø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3740" cy="2550795"/>
                    </a:xfrm>
                    <a:prstGeom prst="rect">
                      <a:avLst/>
                    </a:prstGeom>
                  </pic:spPr>
                </pic:pic>
              </a:graphicData>
            </a:graphic>
          </wp:anchor>
        </w:drawing>
      </w:r>
    </w:p>
    <w:p w:rsidR="00724FAD" w:rsidP="00724FAD" w:rsidRDefault="00724FAD">
      <w:r w:rsidRPr="00AC70F1">
        <w:rPr>
          <w:b/>
          <w:noProof/>
          <w:szCs w:val="20"/>
          <w:lang w:eastAsia="da-DK"/>
        </w:rPr>
        <mc:AlternateContent>
          <mc:Choice Requires="wps">
            <w:drawing>
              <wp:anchor distT="0" distB="0" distL="114300" distR="114300" simplePos="0" relativeHeight="251709440" behindDoc="0" locked="0" layoutInCell="1" allowOverlap="1" wp14:editId="216AFEEE" wp14:anchorId="7A86D374">
                <wp:simplePos x="0" y="0"/>
                <wp:positionH relativeFrom="column">
                  <wp:posOffset>-563964</wp:posOffset>
                </wp:positionH>
                <wp:positionV relativeFrom="paragraph">
                  <wp:posOffset>4284835</wp:posOffset>
                </wp:positionV>
                <wp:extent cx="3096260" cy="2501661"/>
                <wp:effectExtent l="0" t="0" r="0" b="0"/>
                <wp:wrapNone/>
                <wp:docPr id="7886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2501661"/>
                        </a:xfrm>
                        <a:prstGeom prst="rect">
                          <a:avLst/>
                        </a:prstGeom>
                        <a:noFill/>
                        <a:ln w="9525">
                          <a:noFill/>
                          <a:miter lim="800000"/>
                          <a:headEnd/>
                          <a:tailEnd/>
                        </a:ln>
                      </wps:spPr>
                      <wps:txbx>
                        <w:txbxContent>
                          <w:p w:rsidR="003F08A0" w:rsidP="00724FAD" w:rsidRDefault="003F08A0">
                            <w:pPr>
                              <w:rPr>
                                <w:i/>
                                <w:color w:val="FFFFFF" w:themeColor="background1"/>
                                <w:sz w:val="24"/>
                              </w:rPr>
                            </w:pPr>
                            <w:r>
                              <w:rPr>
                                <w:rFonts w:cstheme="minorHAnsi"/>
                                <w:i/>
                                <w:color w:val="FFFFFF" w:themeColor="background1"/>
                                <w:sz w:val="24"/>
                              </w:rPr>
                              <w:t>”</w:t>
                            </w:r>
                            <w:r w:rsidRPr="00E402F0">
                              <w:rPr>
                                <w:rFonts w:cstheme="minorHAnsi"/>
                                <w:i/>
                                <w:color w:val="FFFFFF" w:themeColor="background1"/>
                                <w:sz w:val="24"/>
                              </w:rPr>
                              <w:t xml:space="preserve">Mennesket har traditionelt 5 sanser: </w:t>
                            </w:r>
                            <w:hyperlink w:tooltip="Følesans" w:history="1" r:id="rId113">
                              <w:r w:rsidRPr="00E402F0">
                                <w:rPr>
                                  <w:rStyle w:val="Hyperlink"/>
                                  <w:rFonts w:cstheme="minorHAnsi"/>
                                  <w:i/>
                                  <w:color w:val="FFFFFF" w:themeColor="background1"/>
                                  <w:sz w:val="24"/>
                                </w:rPr>
                                <w:t>følesansen</w:t>
                              </w:r>
                            </w:hyperlink>
                            <w:r w:rsidRPr="00E402F0">
                              <w:rPr>
                                <w:rFonts w:cstheme="minorHAnsi"/>
                                <w:i/>
                                <w:color w:val="FFFFFF" w:themeColor="background1"/>
                                <w:sz w:val="24"/>
                              </w:rPr>
                              <w:t xml:space="preserve">, </w:t>
                            </w:r>
                            <w:hyperlink w:tooltip="Synssans" w:history="1" r:id="rId114">
                              <w:r w:rsidRPr="00E402F0">
                                <w:rPr>
                                  <w:rStyle w:val="Hyperlink"/>
                                  <w:rFonts w:cstheme="minorHAnsi"/>
                                  <w:i/>
                                  <w:color w:val="FFFFFF" w:themeColor="background1"/>
                                  <w:sz w:val="24"/>
                                </w:rPr>
                                <w:t>synet</w:t>
                              </w:r>
                            </w:hyperlink>
                            <w:r w:rsidRPr="00E402F0">
                              <w:rPr>
                                <w:rFonts w:cstheme="minorHAnsi"/>
                                <w:i/>
                                <w:color w:val="FFFFFF" w:themeColor="background1"/>
                                <w:sz w:val="24"/>
                              </w:rPr>
                              <w:t xml:space="preserve">, </w:t>
                            </w:r>
                            <w:hyperlink w:tooltip="Hørelse" w:history="1" r:id="rId115">
                              <w:r w:rsidRPr="00E402F0">
                                <w:rPr>
                                  <w:rStyle w:val="Hyperlink"/>
                                  <w:rFonts w:cstheme="minorHAnsi"/>
                                  <w:i/>
                                  <w:color w:val="FFFFFF" w:themeColor="background1"/>
                                  <w:sz w:val="24"/>
                                </w:rPr>
                                <w:t>hørelsen</w:t>
                              </w:r>
                            </w:hyperlink>
                            <w:r w:rsidRPr="00E402F0">
                              <w:rPr>
                                <w:rFonts w:cstheme="minorHAnsi"/>
                                <w:i/>
                                <w:color w:val="FFFFFF" w:themeColor="background1"/>
                                <w:sz w:val="24"/>
                              </w:rPr>
                              <w:t xml:space="preserve">, </w:t>
                            </w:r>
                            <w:hyperlink w:tooltip="Lugtesans" w:history="1" r:id="rId116">
                              <w:r w:rsidRPr="00E402F0">
                                <w:rPr>
                                  <w:rStyle w:val="Hyperlink"/>
                                  <w:rFonts w:cstheme="minorHAnsi"/>
                                  <w:i/>
                                  <w:color w:val="FFFFFF" w:themeColor="background1"/>
                                  <w:sz w:val="24"/>
                                </w:rPr>
                                <w:t>lugtesansen</w:t>
                              </w:r>
                            </w:hyperlink>
                            <w:r w:rsidRPr="00E402F0">
                              <w:rPr>
                                <w:rFonts w:cstheme="minorHAnsi"/>
                                <w:i/>
                                <w:color w:val="FFFFFF" w:themeColor="background1"/>
                                <w:sz w:val="24"/>
                              </w:rPr>
                              <w:t xml:space="preserve"> og smagssansen. En af de sværeste at definere er smagssansen, da vores opfattelse af smag ikke kun frembringes ved påvirkning af smagsløgene men også</w:t>
                            </w:r>
                            <w:r w:rsidRPr="00E402F0">
                              <w:rPr>
                                <w:i/>
                                <w:color w:val="FFFFFF" w:themeColor="background1"/>
                                <w:sz w:val="24"/>
                              </w:rPr>
                              <w:t xml:space="preserve"> i høj grad af en kombination af synsindtryk, madens </w:t>
                            </w:r>
                            <w:hyperlink w:tooltip="Konsistens (ikke skrevet endnu)" w:history="1" r:id="rId117">
                              <w:r w:rsidRPr="00E402F0">
                                <w:rPr>
                                  <w:rStyle w:val="Hyperlink"/>
                                  <w:i/>
                                  <w:color w:val="FFFFFF" w:themeColor="background1"/>
                                  <w:sz w:val="24"/>
                                </w:rPr>
                                <w:t>konsistens</w:t>
                              </w:r>
                            </w:hyperlink>
                            <w:r w:rsidRPr="00E402F0">
                              <w:rPr>
                                <w:i/>
                                <w:color w:val="FFFFFF" w:themeColor="background1"/>
                                <w:sz w:val="24"/>
                              </w:rPr>
                              <w:t xml:space="preserve">, madens </w:t>
                            </w:r>
                            <w:hyperlink w:tooltip="Temperatur" w:history="1" r:id="rId118">
                              <w:r w:rsidRPr="00E402F0">
                                <w:rPr>
                                  <w:rStyle w:val="Hyperlink"/>
                                  <w:i/>
                                  <w:color w:val="FFFFFF" w:themeColor="background1"/>
                                  <w:sz w:val="24"/>
                                </w:rPr>
                                <w:t>temperatur</w:t>
                              </w:r>
                            </w:hyperlink>
                            <w:r w:rsidRPr="00E402F0">
                              <w:rPr>
                                <w:i/>
                                <w:color w:val="FFFFFF" w:themeColor="background1"/>
                                <w:sz w:val="24"/>
                              </w:rPr>
                              <w:t xml:space="preserve">, vores </w:t>
                            </w:r>
                            <w:hyperlink w:tooltip="Humør (ikke skrevet endnu)" w:history="1" r:id="rId119">
                              <w:r w:rsidRPr="00E402F0">
                                <w:rPr>
                                  <w:rStyle w:val="Hyperlink"/>
                                  <w:i/>
                                  <w:color w:val="FFFFFF" w:themeColor="background1"/>
                                  <w:sz w:val="24"/>
                                </w:rPr>
                                <w:t>humør</w:t>
                              </w:r>
                            </w:hyperlink>
                            <w:r w:rsidRPr="00E402F0">
                              <w:rPr>
                                <w:i/>
                                <w:color w:val="FFFFFF" w:themeColor="background1"/>
                                <w:sz w:val="24"/>
                              </w:rPr>
                              <w:t xml:space="preserve"> osv</w:t>
                            </w:r>
                            <w:r>
                              <w:rPr>
                                <w:i/>
                                <w:color w:val="FFFFFF" w:themeColor="background1"/>
                                <w:sz w:val="24"/>
                              </w:rPr>
                              <w:t>.”</w:t>
                            </w:r>
                          </w:p>
                          <w:p w:rsidRPr="00EA1E6E" w:rsidR="003F08A0" w:rsidP="00724FAD" w:rsidRDefault="003F08A0">
                            <w:pPr>
                              <w:rPr>
                                <w:color w:val="FFFFFF" w:themeColor="background1"/>
                                <w:sz w:val="18"/>
                              </w:rPr>
                            </w:pPr>
                            <w:r w:rsidRPr="00EA1E6E">
                              <w:rPr>
                                <w:color w:val="FFFFFF" w:themeColor="background1"/>
                                <w:sz w:val="18"/>
                              </w:rPr>
                              <w:t xml:space="preserve">Kilde: </w:t>
                            </w:r>
                            <w:hyperlink w:history="1" r:id="rId120">
                              <w:r w:rsidRPr="00EA1E6E">
                                <w:rPr>
                                  <w:rStyle w:val="Hyperlink"/>
                                  <w:color w:val="FFFFFF" w:themeColor="background1"/>
                                  <w:sz w:val="18"/>
                                </w:rPr>
                                <w:t>http://da.wikipedia.org/wiki/Smagssans</w:t>
                              </w:r>
                            </w:hyperlink>
                          </w:p>
                          <w:p w:rsidRPr="00EA1E6E" w:rsidR="003F08A0" w:rsidP="00724FAD" w:rsidRDefault="003F08A0">
                            <w:pPr>
                              <w:rPr>
                                <w:color w:val="FFFFFF" w:themeColor="background1"/>
                                <w:sz w:val="20"/>
                              </w:rPr>
                            </w:pPr>
                          </w:p>
                          <w:p w:rsidR="003F08A0" w:rsidP="00724FAD" w:rsidRDefault="003F0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44.4pt;margin-top:337.4pt;width:243.8pt;height:1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">
                <v:textbox>
                  <w:txbxContent>
                    <w:p w:rsidR="003F08A0" w:rsidP="00724FAD" w:rsidRDefault="003F08A0">
                      <w:pPr>
                        <w:rPr>
                          <w:i/>
                          <w:color w:val="FFFFFF" w:themeColor="background1"/>
                          <w:sz w:val="24"/>
                        </w:rPr>
                      </w:pPr>
                      <w:r>
                        <w:rPr>
                          <w:rFonts w:cstheme="minorHAnsi"/>
                          <w:i/>
                          <w:color w:val="FFFFFF" w:themeColor="background1"/>
                          <w:sz w:val="24"/>
                        </w:rPr>
                        <w:t>”</w:t>
                      </w:r>
                      <w:r w:rsidRPr="00E402F0">
                        <w:rPr>
                          <w:rFonts w:cstheme="minorHAnsi"/>
                          <w:i/>
                          <w:color w:val="FFFFFF" w:themeColor="background1"/>
                          <w:sz w:val="24"/>
                        </w:rPr>
                        <w:t xml:space="preserve">Mennesket har traditionelt 5 sanser: </w:t>
                      </w:r>
                      <w:hyperlink w:tooltip="Følesans" w:history="1" r:id="rId121">
                        <w:r w:rsidRPr="00E402F0">
                          <w:rPr>
                            <w:rStyle w:val="Hyperlink"/>
                            <w:rFonts w:cstheme="minorHAnsi"/>
                            <w:i/>
                            <w:color w:val="FFFFFF" w:themeColor="background1"/>
                            <w:sz w:val="24"/>
                          </w:rPr>
                          <w:t>følesansen</w:t>
                        </w:r>
                      </w:hyperlink>
                      <w:r w:rsidRPr="00E402F0">
                        <w:rPr>
                          <w:rFonts w:cstheme="minorHAnsi"/>
                          <w:i/>
                          <w:color w:val="FFFFFF" w:themeColor="background1"/>
                          <w:sz w:val="24"/>
                        </w:rPr>
                        <w:t xml:space="preserve">, </w:t>
                      </w:r>
                      <w:hyperlink w:tooltip="Synssans" w:history="1" r:id="rId122">
                        <w:r w:rsidRPr="00E402F0">
                          <w:rPr>
                            <w:rStyle w:val="Hyperlink"/>
                            <w:rFonts w:cstheme="minorHAnsi"/>
                            <w:i/>
                            <w:color w:val="FFFFFF" w:themeColor="background1"/>
                            <w:sz w:val="24"/>
                          </w:rPr>
                          <w:t>synet</w:t>
                        </w:r>
                      </w:hyperlink>
                      <w:r w:rsidRPr="00E402F0">
                        <w:rPr>
                          <w:rFonts w:cstheme="minorHAnsi"/>
                          <w:i/>
                          <w:color w:val="FFFFFF" w:themeColor="background1"/>
                          <w:sz w:val="24"/>
                        </w:rPr>
                        <w:t xml:space="preserve">, </w:t>
                      </w:r>
                      <w:hyperlink w:tooltip="Hørelse" w:history="1" r:id="rId123">
                        <w:r w:rsidRPr="00E402F0">
                          <w:rPr>
                            <w:rStyle w:val="Hyperlink"/>
                            <w:rFonts w:cstheme="minorHAnsi"/>
                            <w:i/>
                            <w:color w:val="FFFFFF" w:themeColor="background1"/>
                            <w:sz w:val="24"/>
                          </w:rPr>
                          <w:t>hørelsen</w:t>
                        </w:r>
                      </w:hyperlink>
                      <w:r w:rsidRPr="00E402F0">
                        <w:rPr>
                          <w:rFonts w:cstheme="minorHAnsi"/>
                          <w:i/>
                          <w:color w:val="FFFFFF" w:themeColor="background1"/>
                          <w:sz w:val="24"/>
                        </w:rPr>
                        <w:t xml:space="preserve">, </w:t>
                      </w:r>
                      <w:hyperlink w:tooltip="Lugtesans" w:history="1" r:id="rId124">
                        <w:r w:rsidRPr="00E402F0">
                          <w:rPr>
                            <w:rStyle w:val="Hyperlink"/>
                            <w:rFonts w:cstheme="minorHAnsi"/>
                            <w:i/>
                            <w:color w:val="FFFFFF" w:themeColor="background1"/>
                            <w:sz w:val="24"/>
                          </w:rPr>
                          <w:t>lugtesansen</w:t>
                        </w:r>
                      </w:hyperlink>
                      <w:r w:rsidRPr="00E402F0">
                        <w:rPr>
                          <w:rFonts w:cstheme="minorHAnsi"/>
                          <w:i/>
                          <w:color w:val="FFFFFF" w:themeColor="background1"/>
                          <w:sz w:val="24"/>
                        </w:rPr>
                        <w:t xml:space="preserve"> og smagssansen. En af de sværeste at definere er smagssansen, da vores opfattelse af smag ikke kun frembringes ved påvirkning af smagsløgene men også</w:t>
                      </w:r>
                      <w:r w:rsidRPr="00E402F0">
                        <w:rPr>
                          <w:i/>
                          <w:color w:val="FFFFFF" w:themeColor="background1"/>
                          <w:sz w:val="24"/>
                        </w:rPr>
                        <w:t xml:space="preserve"> i høj grad af en kombination af synsindtryk, madens </w:t>
                      </w:r>
                      <w:hyperlink w:tooltip="Konsistens (ikke skrevet endnu)" w:history="1" r:id="rId125">
                        <w:r w:rsidRPr="00E402F0">
                          <w:rPr>
                            <w:rStyle w:val="Hyperlink"/>
                            <w:i/>
                            <w:color w:val="FFFFFF" w:themeColor="background1"/>
                            <w:sz w:val="24"/>
                          </w:rPr>
                          <w:t>konsistens</w:t>
                        </w:r>
                      </w:hyperlink>
                      <w:r w:rsidRPr="00E402F0">
                        <w:rPr>
                          <w:i/>
                          <w:color w:val="FFFFFF" w:themeColor="background1"/>
                          <w:sz w:val="24"/>
                        </w:rPr>
                        <w:t xml:space="preserve">, madens </w:t>
                      </w:r>
                      <w:hyperlink w:tooltip="Temperatur" w:history="1" r:id="rId126">
                        <w:r w:rsidRPr="00E402F0">
                          <w:rPr>
                            <w:rStyle w:val="Hyperlink"/>
                            <w:i/>
                            <w:color w:val="FFFFFF" w:themeColor="background1"/>
                            <w:sz w:val="24"/>
                          </w:rPr>
                          <w:t>temperatur</w:t>
                        </w:r>
                      </w:hyperlink>
                      <w:r w:rsidRPr="00E402F0">
                        <w:rPr>
                          <w:i/>
                          <w:color w:val="FFFFFF" w:themeColor="background1"/>
                          <w:sz w:val="24"/>
                        </w:rPr>
                        <w:t xml:space="preserve">, vores </w:t>
                      </w:r>
                      <w:hyperlink w:tooltip="Humør (ikke skrevet endnu)" w:history="1" r:id="rId127">
                        <w:r w:rsidRPr="00E402F0">
                          <w:rPr>
                            <w:rStyle w:val="Hyperlink"/>
                            <w:i/>
                            <w:color w:val="FFFFFF" w:themeColor="background1"/>
                            <w:sz w:val="24"/>
                          </w:rPr>
                          <w:t>humør</w:t>
                        </w:r>
                      </w:hyperlink>
                      <w:r w:rsidRPr="00E402F0">
                        <w:rPr>
                          <w:i/>
                          <w:color w:val="FFFFFF" w:themeColor="background1"/>
                          <w:sz w:val="24"/>
                        </w:rPr>
                        <w:t xml:space="preserve"> osv</w:t>
                      </w:r>
                      <w:r>
                        <w:rPr>
                          <w:i/>
                          <w:color w:val="FFFFFF" w:themeColor="background1"/>
                          <w:sz w:val="24"/>
                        </w:rPr>
                        <w:t>.”</w:t>
                      </w:r>
                    </w:p>
                    <w:p w:rsidRPr="00EA1E6E" w:rsidR="003F08A0" w:rsidP="00724FAD" w:rsidRDefault="003F08A0">
                      <w:pPr>
                        <w:rPr>
                          <w:color w:val="FFFFFF" w:themeColor="background1"/>
                          <w:sz w:val="18"/>
                        </w:rPr>
                      </w:pPr>
                      <w:r w:rsidRPr="00EA1E6E">
                        <w:rPr>
                          <w:color w:val="FFFFFF" w:themeColor="background1"/>
                          <w:sz w:val="18"/>
                        </w:rPr>
                        <w:t xml:space="preserve">Kilde: </w:t>
                      </w:r>
                      <w:hyperlink w:history="1" r:id="rId128">
                        <w:r w:rsidRPr="00EA1E6E">
                          <w:rPr>
                            <w:rStyle w:val="Hyperlink"/>
                            <w:color w:val="FFFFFF" w:themeColor="background1"/>
                            <w:sz w:val="18"/>
                          </w:rPr>
                          <w:t>http://da.wikipedia.org/wiki/Smagssans</w:t>
                        </w:r>
                      </w:hyperlink>
                    </w:p>
                    <w:p w:rsidRPr="00EA1E6E" w:rsidR="003F08A0" w:rsidP="00724FAD" w:rsidRDefault="003F08A0">
                      <w:pPr>
                        <w:rPr>
                          <w:color w:val="FFFFFF" w:themeColor="background1"/>
                          <w:sz w:val="20"/>
                        </w:rPr>
                      </w:pPr>
                    </w:p>
                    <w:p w:rsidR="003F08A0" w:rsidP="00724FAD" w:rsidRDefault="003F08A0"/>
                  </w:txbxContent>
                </v:textbox>
              </v:shape>
            </w:pict>
          </mc:Fallback>
        </mc:AlternateContent>
      </w:r>
      <w:r>
        <w:rPr>
          <w:b/>
          <w:noProof/>
          <w:szCs w:val="20"/>
          <w:lang w:eastAsia="da-DK"/>
        </w:rPr>
        <w:drawing>
          <wp:anchor distT="0" distB="0" distL="114300" distR="114300" simplePos="0" relativeHeight="251706368" behindDoc="0" locked="0" layoutInCell="1" allowOverlap="1" wp14:editId="69315C2A" wp14:anchorId="20C2B89E">
            <wp:simplePos x="0" y="0"/>
            <wp:positionH relativeFrom="margin">
              <wp:posOffset>1297940</wp:posOffset>
            </wp:positionH>
            <wp:positionV relativeFrom="margin">
              <wp:posOffset>5406390</wp:posOffset>
            </wp:positionV>
            <wp:extent cx="3096260" cy="3027680"/>
            <wp:effectExtent l="0" t="0" r="8890" b="1270"/>
            <wp:wrapSquare wrapText="bothSides"/>
            <wp:docPr id="78872" name="Billede 7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96260" cy="3027680"/>
                    </a:xfrm>
                    <a:prstGeom prst="rect">
                      <a:avLst/>
                    </a:prstGeom>
                  </pic:spPr>
                </pic:pic>
              </a:graphicData>
            </a:graphic>
            <wp14:sizeRelH relativeFrom="margin">
              <wp14:pctWidth>0</wp14:pctWidth>
            </wp14:sizeRelH>
            <wp14:sizeRelV relativeFrom="margin">
              <wp14:pctHeight>0</wp14:pctHeight>
            </wp14:sizeRelV>
          </wp:anchor>
        </w:drawing>
      </w:r>
      <w:r w:rsidRPr="00744433">
        <w:rPr>
          <w:b/>
          <w:noProof/>
          <w:szCs w:val="20"/>
          <w:lang w:eastAsia="da-DK"/>
        </w:rPr>
        <mc:AlternateContent>
          <mc:Choice Requires="wps">
            <w:drawing>
              <wp:anchor distT="0" distB="0" distL="114300" distR="114300" simplePos="0" relativeHeight="251708416" behindDoc="0" locked="0" layoutInCell="1" allowOverlap="1" wp14:editId="77246740" wp14:anchorId="25A99E23">
                <wp:simplePos x="0" y="0"/>
                <wp:positionH relativeFrom="column">
                  <wp:posOffset>2274127</wp:posOffset>
                </wp:positionH>
                <wp:positionV relativeFrom="paragraph">
                  <wp:posOffset>1826308</wp:posOffset>
                </wp:positionV>
                <wp:extent cx="1983596" cy="2199736"/>
                <wp:effectExtent l="0" t="0" r="0" b="0"/>
                <wp:wrapNone/>
                <wp:docPr id="7886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596" cy="2199736"/>
                        </a:xfrm>
                        <a:prstGeom prst="rect">
                          <a:avLst/>
                        </a:prstGeom>
                        <a:noFill/>
                        <a:ln w="9525">
                          <a:noFill/>
                          <a:miter lim="800000"/>
                          <a:headEnd/>
                          <a:tailEnd/>
                        </a:ln>
                      </wps:spPr>
                      <wps:txbx>
                        <w:txbxContent>
                          <w:p w:rsidRPr="00E402F0" w:rsidR="003F08A0" w:rsidP="00724FAD" w:rsidRDefault="003F08A0">
                            <w:pPr>
                              <w:rPr>
                                <w:bCs/>
                                <w:i/>
                                <w:color w:val="FFFFFF" w:themeColor="background1"/>
                                <w:sz w:val="28"/>
                                <w:szCs w:val="26"/>
                              </w:rPr>
                            </w:pPr>
                            <w:r w:rsidRPr="00E402F0">
                              <w:rPr>
                                <w:bCs/>
                                <w:i/>
                                <w:color w:val="FFFFFF" w:themeColor="background1"/>
                                <w:sz w:val="28"/>
                                <w:szCs w:val="26"/>
                              </w:rPr>
                              <w:t>”Munden har ca. 10.000 smagsløg, der primært sidder på tungen, som registrerer det vi smager”.</w:t>
                            </w:r>
                          </w:p>
                          <w:p w:rsidRPr="00AC70F1" w:rsidR="003F08A0" w:rsidP="00724FAD" w:rsidRDefault="003F08A0">
                            <w:pPr>
                              <w:rPr>
                                <w:bCs/>
                                <w:color w:val="FFFFFF" w:themeColor="background1"/>
                                <w:sz w:val="18"/>
                              </w:rPr>
                            </w:pPr>
                            <w:r w:rsidRPr="00AC70F1">
                              <w:rPr>
                                <w:bCs/>
                                <w:color w:val="FFFFFF" w:themeColor="background1"/>
                                <w:sz w:val="18"/>
                              </w:rPr>
                              <w:t xml:space="preserve">Kilde: </w:t>
                            </w:r>
                            <w:hyperlink w:history="1" r:id="rId129">
                              <w:r w:rsidRPr="00AC70F1">
                                <w:rPr>
                                  <w:rStyle w:val="Hyperlink"/>
                                  <w:color w:val="FFFFFF" w:themeColor="background1"/>
                                  <w:sz w:val="18"/>
                                </w:rPr>
                                <w:t>http://</w:t>
                              </w:r>
                            </w:hyperlink>
                            <w:hyperlink w:history="1" r:id="rId130">
                              <w:r w:rsidRPr="00AC70F1">
                                <w:rPr>
                                  <w:rStyle w:val="Hyperlink"/>
                                  <w:color w:val="FFFFFF" w:themeColor="background1"/>
                                  <w:sz w:val="18"/>
                                </w:rPr>
                                <w:t>illvid.dk/mennesket/kroppen/her-er-vores-syv-vigtigste-sanser</w:t>
                              </w:r>
                            </w:hyperlink>
                          </w:p>
                          <w:p w:rsidRPr="00744433" w:rsidR="003F08A0" w:rsidP="00724FAD" w:rsidRDefault="003F08A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margin-left:179.05pt;margin-top:143.8pt;width:156.2pt;height:17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">
                <v:textbox>
                  <w:txbxContent>
                    <w:p w:rsidRPr="00E402F0" w:rsidR="003F08A0" w:rsidP="00724FAD" w:rsidRDefault="003F08A0">
                      <w:pPr>
                        <w:rPr>
                          <w:bCs/>
                          <w:i/>
                          <w:color w:val="FFFFFF" w:themeColor="background1"/>
                          <w:sz w:val="28"/>
                          <w:szCs w:val="26"/>
                        </w:rPr>
                      </w:pPr>
                      <w:r w:rsidRPr="00E402F0">
                        <w:rPr>
                          <w:bCs/>
                          <w:i/>
                          <w:color w:val="FFFFFF" w:themeColor="background1"/>
                          <w:sz w:val="28"/>
                          <w:szCs w:val="26"/>
                        </w:rPr>
                        <w:t>”Munden har ca. 10.000 smagsløg, der primært sidder på tungen, som registrerer det vi smager”.</w:t>
                      </w:r>
                    </w:p>
                    <w:p w:rsidRPr="00AC70F1" w:rsidR="003F08A0" w:rsidP="00724FAD" w:rsidRDefault="003F08A0">
                      <w:pPr>
                        <w:rPr>
                          <w:bCs/>
                          <w:color w:val="FFFFFF" w:themeColor="background1"/>
                          <w:sz w:val="18"/>
                        </w:rPr>
                      </w:pPr>
                      <w:r w:rsidRPr="00AC70F1">
                        <w:rPr>
                          <w:bCs/>
                          <w:color w:val="FFFFFF" w:themeColor="background1"/>
                          <w:sz w:val="18"/>
                        </w:rPr>
                        <w:t xml:space="preserve">Kilde: </w:t>
                      </w:r>
                      <w:hyperlink w:history="1" r:id="rId131">
                        <w:r w:rsidRPr="00AC70F1">
                          <w:rPr>
                            <w:rStyle w:val="Hyperlink"/>
                            <w:color w:val="FFFFFF" w:themeColor="background1"/>
                            <w:sz w:val="18"/>
                          </w:rPr>
                          <w:t>http://</w:t>
                        </w:r>
                      </w:hyperlink>
                      <w:hyperlink w:history="1" r:id="rId132">
                        <w:r w:rsidRPr="00AC70F1">
                          <w:rPr>
                            <w:rStyle w:val="Hyperlink"/>
                            <w:color w:val="FFFFFF" w:themeColor="background1"/>
                            <w:sz w:val="18"/>
                          </w:rPr>
                          <w:t>illvid.dk/mennesket/kroppen/her-er-vores-syv-vigtigste-sanser</w:t>
                        </w:r>
                      </w:hyperlink>
                    </w:p>
                    <w:p w:rsidRPr="00744433" w:rsidR="003F08A0" w:rsidP="00724FAD" w:rsidRDefault="003F08A0">
                      <w:pPr>
                        <w:rPr>
                          <w:sz w:val="20"/>
                        </w:rPr>
                      </w:pPr>
                    </w:p>
                  </w:txbxContent>
                </v:textbox>
              </v:shape>
            </w:pict>
          </mc:Fallback>
        </mc:AlternateContent>
      </w:r>
      <w:r>
        <w:rPr>
          <w:b/>
          <w:szCs w:val="20"/>
        </w:rPr>
        <w:br w:type="page"/>
      </w:r>
    </w:p>
    <w:p w:rsidRPr="00D64DEC" w:rsidR="00724FAD" w:rsidP="00724FAD" w:rsidRDefault="00724FAD">
      <w:pPr>
        <w:pStyle w:val="Overskrift1"/>
      </w:pPr>
      <w:bookmarkStart w:name="_Toc315779770" w:id="91"/>
      <w:r>
        <w:lastRenderedPageBreak/>
        <w:t>Sanserne – Til eleven</w:t>
      </w:r>
      <w:bookmarkEnd w:id="91"/>
    </w:p>
    <w:p w:rsidR="00724FAD" w:rsidP="00724FAD" w:rsidRDefault="00724FAD">
      <w:pPr>
        <w:pStyle w:val="Listeafsnit"/>
        <w:spacing w:after="0" w:line="240" w:lineRule="auto"/>
        <w:rPr>
          <w:b/>
          <w:sz w:val="24"/>
          <w:szCs w:val="20"/>
        </w:rPr>
      </w:pPr>
    </w:p>
    <w:p w:rsidRPr="00875FC4" w:rsidR="00724FAD" w:rsidP="00724FAD" w:rsidRDefault="00724FAD">
      <w:pPr>
        <w:pStyle w:val="Listeafsnit"/>
        <w:numPr>
          <w:ilvl w:val="0"/>
          <w:numId w:val="26"/>
        </w:numPr>
        <w:rPr>
          <w:b/>
        </w:rPr>
      </w:pPr>
      <w:r w:rsidRPr="00875FC4">
        <w:rPr>
          <w:b/>
        </w:rPr>
        <w:t>Smagstest: Økologi</w:t>
      </w:r>
      <w:r>
        <w:rPr>
          <w:b/>
        </w:rPr>
        <w:t>sk</w:t>
      </w:r>
      <w:r w:rsidRPr="00875FC4">
        <w:rPr>
          <w:b/>
        </w:rPr>
        <w:t xml:space="preserve"> kontra konventionel – kan I smage forskel?</w:t>
      </w:r>
    </w:p>
    <w:p w:rsidR="00724FAD" w:rsidP="00724FAD" w:rsidRDefault="00724FAD">
      <w:pPr>
        <w:pStyle w:val="Listeafsnit"/>
      </w:pPr>
      <w:r>
        <w:t>I skal smage på forskellige fødevarer i en økologisk og en konventionel variant. Udfyld sanse-bedømmelsesskemaet til at beskrive råvarens grundsmag, konsistens, udseende og duft. Vurder hvad der samlet set smager bedst og hvorfor? – Den økologiske eller den konventionelle variant. (Bilag 2 og 3)</w:t>
      </w:r>
    </w:p>
    <w:p w:rsidR="00724FAD" w:rsidP="00724FAD" w:rsidRDefault="00724FAD">
      <w:pPr>
        <w:pStyle w:val="Listeafsnit"/>
      </w:pPr>
    </w:p>
    <w:p w:rsidR="00724FAD" w:rsidP="00724FAD" w:rsidRDefault="00724FAD">
      <w:pPr>
        <w:pStyle w:val="Listeafsnit"/>
      </w:pPr>
    </w:p>
    <w:p w:rsidRPr="00875FC4" w:rsidR="00724FAD" w:rsidP="00724FAD" w:rsidRDefault="00724FAD">
      <w:pPr>
        <w:pStyle w:val="Listeafsnit"/>
        <w:numPr>
          <w:ilvl w:val="0"/>
          <w:numId w:val="26"/>
        </w:numPr>
        <w:rPr>
          <w:b/>
          <w:lang w:eastAsia="da-DK"/>
        </w:rPr>
      </w:pPr>
      <w:r w:rsidRPr="00875FC4">
        <w:rPr>
          <w:b/>
          <w:lang w:eastAsia="da-DK"/>
        </w:rPr>
        <w:t>Gæt et krydderi</w:t>
      </w:r>
    </w:p>
    <w:p w:rsidR="00724FAD" w:rsidP="00724FAD" w:rsidRDefault="00724FAD">
      <w:pPr>
        <w:pStyle w:val="Listeafsnit"/>
        <w:rPr>
          <w:lang w:eastAsia="da-DK"/>
        </w:rPr>
      </w:pPr>
      <w:r>
        <w:rPr>
          <w:lang w:eastAsia="da-DK"/>
        </w:rPr>
        <w:t>Gå sammen to og to og gæt, hvilke krydderier og friske krydderurter der er i glasset. Noter det i skemaet. (Bilag5)</w:t>
      </w:r>
    </w:p>
    <w:p w:rsidR="00724FAD" w:rsidP="00724FAD" w:rsidRDefault="00724FAD">
      <w:pPr>
        <w:pStyle w:val="Listeafsnit"/>
        <w:rPr>
          <w:lang w:eastAsia="da-DK"/>
        </w:rPr>
      </w:pPr>
    </w:p>
    <w:p w:rsidR="00724FAD" w:rsidP="00724FAD" w:rsidRDefault="00724FAD">
      <w:pPr>
        <w:pStyle w:val="Listeafsnit"/>
        <w:rPr>
          <w:lang w:eastAsia="da-DK"/>
        </w:rPr>
      </w:pPr>
    </w:p>
    <w:p w:rsidRPr="00875FC4" w:rsidR="00724FAD" w:rsidP="00724FAD" w:rsidRDefault="00724FAD">
      <w:pPr>
        <w:pStyle w:val="Listeafsnit"/>
        <w:numPr>
          <w:ilvl w:val="0"/>
          <w:numId w:val="26"/>
        </w:numPr>
        <w:rPr>
          <w:b/>
        </w:rPr>
      </w:pPr>
      <w:r w:rsidRPr="00875FC4">
        <w:rPr>
          <w:b/>
        </w:rPr>
        <w:t>Forberedelse til køkkenøvelsen - Omskrivning af opskrift</w:t>
      </w:r>
      <w:r>
        <w:rPr>
          <w:b/>
        </w:rPr>
        <w:t>en stegt rødspætte med tilbehør</w:t>
      </w:r>
    </w:p>
    <w:p w:rsidR="00724FAD" w:rsidP="00724FAD" w:rsidRDefault="00724FAD">
      <w:pPr>
        <w:pStyle w:val="Listeafsnit"/>
      </w:pPr>
      <w:r w:rsidRPr="00B85082">
        <w:t xml:space="preserve">Ud fra </w:t>
      </w:r>
      <w:r>
        <w:t>listen over råvarekurvens indhold, skal I</w:t>
      </w:r>
      <w:r w:rsidRPr="00B85082">
        <w:t xml:space="preserve"> </w:t>
      </w:r>
      <w:r>
        <w:rPr>
          <w:lang w:eastAsia="da-DK"/>
        </w:rPr>
        <w:t xml:space="preserve">lave et forslag til en ny version af stegt rødspætte m. tilbehør. Retten skal på </w:t>
      </w:r>
      <w:r>
        <w:t xml:space="preserve">menukortet på en cafe, hvor målgruppen er </w:t>
      </w:r>
      <w:proofErr w:type="gramStart"/>
      <w:r>
        <w:t>unge</w:t>
      </w:r>
      <w:proofErr w:type="gramEnd"/>
      <w:r>
        <w:t xml:space="preserve"> i alderen 18 -25 år. </w:t>
      </w:r>
    </w:p>
    <w:p w:rsidR="00724FAD" w:rsidP="00724FAD" w:rsidRDefault="00724FAD">
      <w:pPr>
        <w:pStyle w:val="Listeafsnit"/>
      </w:pPr>
      <w:r>
        <w:t>(Bilag 6,7 og 8)</w:t>
      </w:r>
    </w:p>
    <w:p w:rsidR="00724FAD" w:rsidP="00724FAD" w:rsidRDefault="00724FAD">
      <w:pPr>
        <w:pStyle w:val="Listeafsnit"/>
      </w:pPr>
    </w:p>
    <w:p w:rsidR="00724FAD" w:rsidP="00724FAD" w:rsidRDefault="00724FAD">
      <w:pPr>
        <w:pStyle w:val="Listeafsnit"/>
      </w:pPr>
      <w:r>
        <w:t>Der skal være fokus</w:t>
      </w:r>
      <w:r w:rsidRPr="00CC43A9">
        <w:t xml:space="preserve"> på</w:t>
      </w:r>
      <w:r>
        <w:t xml:space="preserve"> det samlede måltid, da vi spiser med alle sanserne.</w:t>
      </w:r>
    </w:p>
    <w:p w:rsidR="00724FAD" w:rsidP="00724FAD" w:rsidRDefault="00724FAD">
      <w:pPr>
        <w:pStyle w:val="Listeafsnit"/>
      </w:pPr>
    </w:p>
    <w:p w:rsidR="00724FAD" w:rsidP="00724FAD" w:rsidRDefault="00724FAD">
      <w:pPr>
        <w:pStyle w:val="Listeafsnit"/>
        <w:numPr>
          <w:ilvl w:val="0"/>
          <w:numId w:val="27"/>
        </w:numPr>
        <w:rPr>
          <w:lang w:eastAsia="da-DK"/>
        </w:rPr>
      </w:pPr>
      <w:r>
        <w:t>U</w:t>
      </w:r>
      <w:r w:rsidRPr="00CC43A9">
        <w:t>dseende</w:t>
      </w:r>
    </w:p>
    <w:p w:rsidR="00724FAD" w:rsidP="00724FAD" w:rsidRDefault="00724FAD">
      <w:pPr>
        <w:pStyle w:val="Listeafsnit"/>
        <w:numPr>
          <w:ilvl w:val="0"/>
          <w:numId w:val="27"/>
        </w:numPr>
        <w:rPr>
          <w:lang w:eastAsia="da-DK"/>
        </w:rPr>
      </w:pPr>
      <w:r>
        <w:t>Farvesammensætning</w:t>
      </w:r>
    </w:p>
    <w:p w:rsidR="00724FAD" w:rsidP="00724FAD" w:rsidRDefault="00724FAD">
      <w:pPr>
        <w:pStyle w:val="Listeafsnit"/>
        <w:numPr>
          <w:ilvl w:val="0"/>
          <w:numId w:val="27"/>
        </w:numPr>
        <w:rPr>
          <w:lang w:eastAsia="da-DK"/>
        </w:rPr>
      </w:pPr>
      <w:r>
        <w:t>Konsistens</w:t>
      </w:r>
    </w:p>
    <w:p w:rsidR="00724FAD" w:rsidP="00724FAD" w:rsidRDefault="00724FAD">
      <w:pPr>
        <w:pStyle w:val="Listeafsnit"/>
        <w:numPr>
          <w:ilvl w:val="0"/>
          <w:numId w:val="27"/>
        </w:numPr>
        <w:rPr>
          <w:lang w:eastAsia="da-DK"/>
        </w:rPr>
      </w:pPr>
      <w:r>
        <w:t>Duft</w:t>
      </w:r>
    </w:p>
    <w:p w:rsidR="00724FAD" w:rsidP="00724FAD" w:rsidRDefault="00724FAD">
      <w:pPr>
        <w:pStyle w:val="Listeafsnit"/>
        <w:numPr>
          <w:ilvl w:val="0"/>
          <w:numId w:val="27"/>
        </w:numPr>
        <w:rPr>
          <w:lang w:eastAsia="da-DK"/>
        </w:rPr>
      </w:pPr>
      <w:r>
        <w:t>Anretning</w:t>
      </w:r>
    </w:p>
    <w:p w:rsidR="00724FAD" w:rsidP="00724FAD" w:rsidRDefault="00724FAD">
      <w:pPr>
        <w:pStyle w:val="Listeafsnit"/>
        <w:numPr>
          <w:ilvl w:val="0"/>
          <w:numId w:val="27"/>
        </w:numPr>
        <w:rPr>
          <w:lang w:eastAsia="da-DK"/>
        </w:rPr>
      </w:pPr>
      <w:r>
        <w:t>Alle grund</w:t>
      </w:r>
      <w:r w:rsidRPr="00CC43A9">
        <w:t>smag</w:t>
      </w:r>
      <w:r>
        <w:t>e er repræsenteret</w:t>
      </w:r>
    </w:p>
    <w:p w:rsidR="00724FAD" w:rsidP="00724FAD" w:rsidRDefault="00724FAD">
      <w:pPr>
        <w:pStyle w:val="Listeafsnit"/>
        <w:numPr>
          <w:ilvl w:val="0"/>
          <w:numId w:val="27"/>
        </w:numPr>
        <w:rPr>
          <w:lang w:eastAsia="da-DK"/>
        </w:rPr>
      </w:pPr>
      <w:r>
        <w:t>Skal der evt. anvendes økologiske produkter i forhold til smag og kvalitet, hvis ja/nej hvorfor?</w:t>
      </w:r>
    </w:p>
    <w:p w:rsidR="00724FAD" w:rsidP="00724FAD" w:rsidRDefault="00724FAD">
      <w:pPr>
        <w:pStyle w:val="Listeafsnit"/>
      </w:pPr>
    </w:p>
    <w:p w:rsidR="00724FAD" w:rsidP="00724FAD" w:rsidRDefault="00724FAD">
      <w:pPr>
        <w:pStyle w:val="Listeafsnit"/>
      </w:pPr>
      <w:r>
        <w:t xml:space="preserve">Inden timens afslutning skal I aflevere en varebestilling ud fra råvarekurvens indhold, samt en </w:t>
      </w:r>
      <w:r>
        <w:rPr>
          <w:lang w:eastAsia="da-DK"/>
        </w:rPr>
        <w:t>arbejdsplan for køkkenøvelsen. (Bilag 9 og 10)</w:t>
      </w:r>
    </w:p>
    <w:p w:rsidR="00724FAD" w:rsidP="00724FAD" w:rsidRDefault="00724FAD">
      <w:pPr>
        <w:pStyle w:val="Listeafsnit"/>
        <w:rPr>
          <w:lang w:eastAsia="da-DK"/>
        </w:rPr>
      </w:pPr>
    </w:p>
    <w:p w:rsidR="00724FAD" w:rsidP="00724FAD" w:rsidRDefault="00724FAD">
      <w:pPr>
        <w:pStyle w:val="Listeafsnit"/>
        <w:rPr>
          <w:lang w:eastAsia="da-DK"/>
        </w:rPr>
      </w:pPr>
      <w:r>
        <w:rPr>
          <w:lang w:eastAsia="da-DK"/>
        </w:rPr>
        <w:t>Til sidst skal I lave</w:t>
      </w:r>
      <w:r w:rsidRPr="006D2648">
        <w:t xml:space="preserve"> </w:t>
      </w:r>
      <w:r>
        <w:t>en beskrivelse af, hvordan jeres nye version af stegt rødspætte skal smage. Anvend skemaet ”sensorisk bedømmelse af en ret”. (Bilag 11)</w:t>
      </w:r>
    </w:p>
    <w:p w:rsidR="00724FAD" w:rsidP="00724FAD" w:rsidRDefault="00724FAD">
      <w:pPr>
        <w:pStyle w:val="Listeafsnit"/>
      </w:pPr>
    </w:p>
    <w:p w:rsidR="00724FAD" w:rsidP="00724FAD" w:rsidRDefault="00724FAD">
      <w:r>
        <w:br w:type="page"/>
      </w:r>
    </w:p>
    <w:p w:rsidRPr="00875FC4" w:rsidR="00724FAD" w:rsidP="00724FAD" w:rsidRDefault="00724FAD">
      <w:pPr>
        <w:pStyle w:val="Listeafsnit"/>
        <w:numPr>
          <w:ilvl w:val="0"/>
          <w:numId w:val="26"/>
        </w:numPr>
        <w:spacing w:after="0" w:line="240" w:lineRule="auto"/>
        <w:rPr>
          <w:b/>
          <w:lang w:eastAsia="da-DK"/>
        </w:rPr>
      </w:pPr>
      <w:r w:rsidRPr="00875FC4">
        <w:rPr>
          <w:b/>
        </w:rPr>
        <w:lastRenderedPageBreak/>
        <w:t xml:space="preserve">Køkkenøvelse: </w:t>
      </w:r>
      <w:r w:rsidRPr="00875FC4">
        <w:rPr>
          <w:b/>
          <w:lang w:eastAsia="da-DK"/>
        </w:rPr>
        <w:t>Tilberedning og anretning</w:t>
      </w:r>
      <w:r>
        <w:rPr>
          <w:b/>
          <w:lang w:eastAsia="da-DK"/>
        </w:rPr>
        <w:t xml:space="preserve"> af fiskeretten</w:t>
      </w:r>
    </w:p>
    <w:p w:rsidR="00724FAD" w:rsidP="00724FAD" w:rsidRDefault="00724FAD">
      <w:pPr>
        <w:pStyle w:val="Listeafsnit"/>
      </w:pPr>
      <w:r>
        <w:t>Inden I går i gang med tilberedningen, skal I lave en kvalitetsbedømmelse af rødspætten. (Bilag 12)</w:t>
      </w:r>
    </w:p>
    <w:p w:rsidR="00724FAD" w:rsidP="00724FAD" w:rsidRDefault="00724FAD">
      <w:pPr>
        <w:ind w:left="720"/>
      </w:pPr>
      <w:r>
        <w:rPr>
          <w:lang w:eastAsia="da-DK"/>
        </w:rPr>
        <w:t>Tilbered den nye moderne version og den oprindelige udgave af stegt rødspætte</w:t>
      </w:r>
      <w:r>
        <w:t xml:space="preserve"> med klassisk tilbehør.</w:t>
      </w:r>
    </w:p>
    <w:p w:rsidR="00724FAD" w:rsidP="00724FAD" w:rsidRDefault="00724FAD">
      <w:pPr>
        <w:pStyle w:val="Listeafsnit"/>
        <w:ind w:left="765"/>
        <w:rPr>
          <w:lang w:eastAsia="da-DK"/>
        </w:rPr>
      </w:pPr>
      <w:r>
        <w:rPr>
          <w:lang w:eastAsia="da-DK"/>
        </w:rPr>
        <w:t xml:space="preserve">Anret retterne pænt og indbydende. Der lægges stor vægt på anretningen og borddækningen, da vi spiser med alle sanserne!  </w:t>
      </w:r>
    </w:p>
    <w:p w:rsidR="00724FAD" w:rsidP="00724FAD" w:rsidRDefault="00724FAD">
      <w:pPr>
        <w:pStyle w:val="Listeafsnit"/>
        <w:ind w:left="765"/>
        <w:rPr>
          <w:lang w:eastAsia="da-DK"/>
        </w:rPr>
      </w:pPr>
    </w:p>
    <w:p w:rsidR="00724FAD" w:rsidP="00724FAD" w:rsidRDefault="00724FAD">
      <w:pPr>
        <w:pStyle w:val="Listeafsnit"/>
        <w:ind w:left="765"/>
        <w:rPr>
          <w:lang w:eastAsia="da-DK"/>
        </w:rPr>
      </w:pPr>
    </w:p>
    <w:p w:rsidRPr="00B46267" w:rsidR="00724FAD" w:rsidP="00724FAD" w:rsidRDefault="00724FAD">
      <w:pPr>
        <w:pStyle w:val="Listeafsnit"/>
        <w:numPr>
          <w:ilvl w:val="0"/>
          <w:numId w:val="26"/>
        </w:numPr>
        <w:rPr>
          <w:b/>
          <w:lang w:eastAsia="da-DK"/>
        </w:rPr>
      </w:pPr>
      <w:r>
        <w:rPr>
          <w:b/>
          <w:lang w:eastAsia="da-DK"/>
        </w:rPr>
        <w:t>Opsamling og bedømmelse</w:t>
      </w:r>
    </w:p>
    <w:p w:rsidR="00724FAD" w:rsidP="00724FAD" w:rsidRDefault="00724FAD">
      <w:pPr>
        <w:pStyle w:val="Listeafsnit"/>
        <w:rPr>
          <w:lang w:eastAsia="da-DK"/>
        </w:rPr>
      </w:pPr>
      <w:r>
        <w:rPr>
          <w:lang w:eastAsia="da-DK"/>
        </w:rPr>
        <w:t>Smag på den nye version af stegt rødspætte og lav en individuel sensorisk bedømmelse af retten ud fra smagsstjernen. Sammenlign jeres smagsstjerner. (Bilag 13)</w:t>
      </w:r>
    </w:p>
    <w:p w:rsidR="00724FAD" w:rsidP="00724FAD" w:rsidRDefault="00724FAD">
      <w:pPr>
        <w:spacing w:after="0" w:line="240" w:lineRule="auto"/>
        <w:ind w:left="720"/>
        <w:rPr>
          <w:lang w:eastAsia="da-DK"/>
        </w:rPr>
      </w:pPr>
      <w:r>
        <w:rPr>
          <w:lang w:eastAsia="da-DK"/>
        </w:rPr>
        <w:t xml:space="preserve">De 8 linjer i smagsstjernen skal udfyldes og vurderes ud fra følgende: </w:t>
      </w:r>
    </w:p>
    <w:p w:rsidR="00724FAD" w:rsidP="00724FAD" w:rsidRDefault="00724FAD">
      <w:pPr>
        <w:spacing w:after="0" w:line="240" w:lineRule="auto"/>
        <w:ind w:left="720"/>
        <w:rPr>
          <w:lang w:eastAsia="da-DK"/>
        </w:rPr>
      </w:pPr>
    </w:p>
    <w:p w:rsidR="00724FAD" w:rsidP="00724FAD" w:rsidRDefault="00724FAD">
      <w:pPr>
        <w:pStyle w:val="Listeafsnit"/>
        <w:numPr>
          <w:ilvl w:val="0"/>
          <w:numId w:val="23"/>
        </w:numPr>
        <w:spacing w:after="0" w:line="240" w:lineRule="auto"/>
        <w:rPr>
          <w:lang w:eastAsia="da-DK"/>
        </w:rPr>
      </w:pPr>
      <w:r>
        <w:rPr>
          <w:lang w:eastAsia="da-DK"/>
        </w:rPr>
        <w:t xml:space="preserve">Sødt </w:t>
      </w:r>
    </w:p>
    <w:p w:rsidR="00724FAD" w:rsidP="00724FAD" w:rsidRDefault="00724FAD">
      <w:pPr>
        <w:pStyle w:val="Listeafsnit"/>
        <w:numPr>
          <w:ilvl w:val="0"/>
          <w:numId w:val="23"/>
        </w:numPr>
        <w:spacing w:after="0" w:line="240" w:lineRule="auto"/>
        <w:rPr>
          <w:lang w:eastAsia="da-DK"/>
        </w:rPr>
      </w:pPr>
      <w:r>
        <w:rPr>
          <w:lang w:eastAsia="da-DK"/>
        </w:rPr>
        <w:t xml:space="preserve">Surt </w:t>
      </w:r>
    </w:p>
    <w:p w:rsidR="00724FAD" w:rsidP="00724FAD" w:rsidRDefault="00724FAD">
      <w:pPr>
        <w:pStyle w:val="Listeafsnit"/>
        <w:numPr>
          <w:ilvl w:val="0"/>
          <w:numId w:val="23"/>
        </w:numPr>
        <w:spacing w:after="0" w:line="240" w:lineRule="auto"/>
        <w:rPr>
          <w:lang w:eastAsia="da-DK"/>
        </w:rPr>
      </w:pPr>
      <w:r>
        <w:rPr>
          <w:lang w:eastAsia="da-DK"/>
        </w:rPr>
        <w:t xml:space="preserve">Bittert </w:t>
      </w:r>
    </w:p>
    <w:p w:rsidR="00724FAD" w:rsidP="00724FAD" w:rsidRDefault="00724FAD">
      <w:pPr>
        <w:pStyle w:val="Listeafsnit"/>
        <w:numPr>
          <w:ilvl w:val="0"/>
          <w:numId w:val="23"/>
        </w:numPr>
        <w:spacing w:after="0" w:line="240" w:lineRule="auto"/>
        <w:rPr>
          <w:lang w:eastAsia="da-DK"/>
        </w:rPr>
      </w:pPr>
      <w:r>
        <w:rPr>
          <w:lang w:eastAsia="da-DK"/>
        </w:rPr>
        <w:t xml:space="preserve">Salt </w:t>
      </w:r>
    </w:p>
    <w:p w:rsidR="00724FAD" w:rsidP="00724FAD" w:rsidRDefault="00724FAD">
      <w:pPr>
        <w:pStyle w:val="Listeafsnit"/>
        <w:numPr>
          <w:ilvl w:val="0"/>
          <w:numId w:val="23"/>
        </w:numPr>
        <w:spacing w:after="0" w:line="240" w:lineRule="auto"/>
        <w:rPr>
          <w:lang w:eastAsia="da-DK"/>
        </w:rPr>
      </w:pPr>
      <w:r>
        <w:rPr>
          <w:lang w:eastAsia="da-DK"/>
        </w:rPr>
        <w:t>Umami</w:t>
      </w:r>
    </w:p>
    <w:p w:rsidR="00724FAD" w:rsidP="00724FAD" w:rsidRDefault="00724FAD">
      <w:pPr>
        <w:pStyle w:val="Listeafsnit"/>
        <w:numPr>
          <w:ilvl w:val="0"/>
          <w:numId w:val="23"/>
        </w:numPr>
        <w:spacing w:after="0" w:line="240" w:lineRule="auto"/>
        <w:rPr>
          <w:lang w:eastAsia="da-DK"/>
        </w:rPr>
      </w:pPr>
      <w:r>
        <w:rPr>
          <w:lang w:eastAsia="da-DK"/>
        </w:rPr>
        <w:t>Sprødt</w:t>
      </w:r>
    </w:p>
    <w:p w:rsidR="00724FAD" w:rsidP="00724FAD" w:rsidRDefault="00724FAD">
      <w:pPr>
        <w:pStyle w:val="Listeafsnit"/>
        <w:numPr>
          <w:ilvl w:val="0"/>
          <w:numId w:val="23"/>
        </w:numPr>
        <w:spacing w:after="0" w:line="240" w:lineRule="auto"/>
        <w:rPr>
          <w:lang w:eastAsia="da-DK"/>
        </w:rPr>
      </w:pPr>
      <w:r>
        <w:rPr>
          <w:lang w:eastAsia="da-DK"/>
        </w:rPr>
        <w:t>Saftigt</w:t>
      </w:r>
    </w:p>
    <w:p w:rsidR="00724FAD" w:rsidP="00724FAD" w:rsidRDefault="00724FAD">
      <w:pPr>
        <w:pStyle w:val="Listeafsnit"/>
        <w:numPr>
          <w:ilvl w:val="0"/>
          <w:numId w:val="23"/>
        </w:numPr>
        <w:spacing w:after="0" w:line="240" w:lineRule="auto"/>
        <w:rPr>
          <w:lang w:eastAsia="da-DK"/>
        </w:rPr>
      </w:pPr>
      <w:r>
        <w:rPr>
          <w:lang w:eastAsia="da-DK"/>
        </w:rPr>
        <w:t>Tørt</w:t>
      </w:r>
    </w:p>
    <w:p w:rsidR="00724FAD" w:rsidP="00724FAD" w:rsidRDefault="00724FAD">
      <w:pPr>
        <w:pStyle w:val="Listeafsnit"/>
        <w:rPr>
          <w:lang w:eastAsia="da-DK"/>
        </w:rPr>
      </w:pPr>
    </w:p>
    <w:p w:rsidR="00724FAD" w:rsidP="00724FAD" w:rsidRDefault="00724FAD">
      <w:pPr>
        <w:pStyle w:val="Listeafsnit"/>
      </w:pPr>
      <w:r>
        <w:rPr>
          <w:lang w:eastAsia="da-DK"/>
        </w:rPr>
        <w:t>Sammenhold jeres sensoriske bedømmelse med jeres forventninger til, hvordan retten skulle smage – holder det stik?</w:t>
      </w:r>
    </w:p>
    <w:p w:rsidR="00724FAD" w:rsidRDefault="00724FAD">
      <w:pPr>
        <w:rPr>
          <w:rStyle w:val="Hyperlink"/>
          <w:rFonts w:cstheme="minorHAnsi"/>
          <w:sz w:val="20"/>
        </w:rPr>
      </w:pPr>
      <w:r>
        <w:rPr>
          <w:rStyle w:val="Hyperlink"/>
          <w:rFonts w:cstheme="minorHAnsi"/>
          <w:sz w:val="20"/>
        </w:rPr>
        <w:br w:type="page"/>
      </w:r>
    </w:p>
    <w:p w:rsidRPr="007D3718" w:rsidR="00724FAD" w:rsidP="00724FAD" w:rsidRDefault="00724FAD">
      <w:pPr>
        <w:pStyle w:val="Overskrift1"/>
      </w:pPr>
      <w:bookmarkStart w:name="_Toc315779771" w:id="92"/>
      <w:r w:rsidRPr="007D3718">
        <w:lastRenderedPageBreak/>
        <w:t>Økonomi &amp; økologi – Til læreren</w:t>
      </w:r>
      <w:bookmarkEnd w:id="92"/>
    </w:p>
    <w:p w:rsidRPr="007C236C" w:rsidR="00724FAD" w:rsidP="00724FAD" w:rsidRDefault="00724FAD">
      <w:pPr>
        <w:pStyle w:val="Overskrift2"/>
      </w:pPr>
      <w:bookmarkStart w:name="_Toc315779772" w:id="93"/>
      <w:r w:rsidRPr="007C236C">
        <w:t>Didaktisk model</w:t>
      </w:r>
      <w:bookmarkEnd w:id="93"/>
    </w:p>
    <w:p w:rsidRPr="00FD4482" w:rsidR="00724FAD" w:rsidP="00724FAD" w:rsidRDefault="00724FAD">
      <w:pPr>
        <w:rPr>
          <w:lang w:eastAsia="da-DK"/>
        </w:rPr>
      </w:pPr>
      <w:r>
        <w:rPr>
          <w:i/>
          <w:noProof/>
          <w:lang w:eastAsia="da-DK"/>
        </w:rPr>
        <w:drawing>
          <wp:anchor distT="0" distB="0" distL="114300" distR="114300" simplePos="0" relativeHeight="251711488" behindDoc="0" locked="0" layoutInCell="1" allowOverlap="1" wp14:editId="0D521C73" wp14:anchorId="4A99E77A">
            <wp:simplePos x="0" y="0"/>
            <wp:positionH relativeFrom="column">
              <wp:posOffset>-4445</wp:posOffset>
            </wp:positionH>
            <wp:positionV relativeFrom="paragraph">
              <wp:posOffset>2540</wp:posOffset>
            </wp:positionV>
            <wp:extent cx="3095625" cy="3095625"/>
            <wp:effectExtent l="0" t="0" r="9525" b="9525"/>
            <wp:wrapSquare wrapText="bothSides"/>
            <wp:docPr id="78873" name="Billede 7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FD4482">
        <w:rPr>
          <w:i/>
          <w:lang w:eastAsia="da-DK"/>
        </w:rPr>
        <w:t xml:space="preserve">Temaet </w:t>
      </w:r>
      <w:r>
        <w:rPr>
          <w:lang w:eastAsia="da-DK"/>
        </w:rPr>
        <w:t>økonomi &amp;</w:t>
      </w:r>
      <w:r w:rsidRPr="00FD4482">
        <w:rPr>
          <w:lang w:eastAsia="da-DK"/>
        </w:rPr>
        <w:t xml:space="preserve"> økologi berører </w:t>
      </w:r>
      <w:r w:rsidRPr="00FD4482">
        <w:rPr>
          <w:i/>
          <w:lang w:eastAsia="da-DK"/>
        </w:rPr>
        <w:t>området</w:t>
      </w:r>
      <w:r w:rsidRPr="00FD4482">
        <w:rPr>
          <w:lang w:eastAsia="da-DK"/>
        </w:rPr>
        <w:t xml:space="preserve"> fødevarer. Økonomien har direkte betydning for vilkårene på arbejdspladsen og i branchen. Dette påvirkes af og påvirker muligheden for valg af råvarer og fremstilling af måltider. Temaet økonomi og økologi hænger direkte sammen med to af </w:t>
      </w:r>
      <w:r w:rsidRPr="00FD4482">
        <w:rPr>
          <w:i/>
          <w:lang w:eastAsia="da-DK"/>
        </w:rPr>
        <w:t>rammens</w:t>
      </w:r>
      <w:r w:rsidRPr="00FD4482">
        <w:rPr>
          <w:lang w:eastAsia="da-DK"/>
        </w:rPr>
        <w:t xml:space="preserve"> dimension</w:t>
      </w:r>
      <w:r>
        <w:rPr>
          <w:lang w:eastAsia="da-DK"/>
        </w:rPr>
        <w:t>er</w:t>
      </w:r>
      <w:r w:rsidRPr="00FD4482">
        <w:rPr>
          <w:lang w:eastAsia="da-DK"/>
        </w:rPr>
        <w:t xml:space="preserve"> og indirekte med to andre: Arbejdspladsens eksistensgrundlag er dens økonomi, og tæt forbundet hermed er de metoder og arbejdsprocesser (fx vedrørende kalkulation og minimering af madspild), der både indvirker på ø</w:t>
      </w:r>
      <w:r>
        <w:rPr>
          <w:lang w:eastAsia="da-DK"/>
        </w:rPr>
        <w:t>konomien og er afledt af den; I</w:t>
      </w:r>
      <w:r w:rsidRPr="00FD4482">
        <w:rPr>
          <w:lang w:eastAsia="da-DK"/>
        </w:rPr>
        <w:t>ndirekte bliver valget af råvarer(s økologiske beskaffenhed og kvalitet) bestemt af det økonomiske råderum, ligesom måltidets kvalitet også afspejler det økonomiske grundlag.</w:t>
      </w:r>
    </w:p>
    <w:p w:rsidRPr="00FD4482" w:rsidR="00724FAD" w:rsidP="00724FAD" w:rsidRDefault="00724FAD">
      <w:pPr>
        <w:rPr>
          <w:lang w:eastAsia="da-DK"/>
        </w:rPr>
      </w:pPr>
      <w:r w:rsidRPr="00FD4482">
        <w:rPr>
          <w:lang w:eastAsia="da-DK"/>
        </w:rPr>
        <w:t>I nedenstående undervisningsforløb og elevopgaver lægges der vægt på at arbejde med sammenhænge mellem økonomi og økologi, metoder og arbejdsprocesser og råvarer.</w:t>
      </w:r>
    </w:p>
    <w:p w:rsidRPr="00FD4482" w:rsidR="00724FAD" w:rsidP="00724FAD" w:rsidRDefault="00724FAD">
      <w:pPr>
        <w:rPr>
          <w:lang w:eastAsia="da-DK"/>
        </w:rPr>
      </w:pPr>
      <w:r w:rsidRPr="00FD4482">
        <w:rPr>
          <w:lang w:eastAsia="da-DK"/>
        </w:rPr>
        <w:t>Vores forslag giver mulighed for at arbejde med flere elementer hentet fra bekendtgørelsen (her skrevet med kursiv):</w:t>
      </w:r>
    </w:p>
    <w:p w:rsidRPr="00B25F20" w:rsidR="00724FAD" w:rsidP="00724FAD" w:rsidRDefault="00724FAD">
      <w:pPr>
        <w:rPr>
          <w:b/>
          <w:sz w:val="28"/>
          <w:lang w:eastAsia="da-DK"/>
        </w:rPr>
      </w:pPr>
      <w:r>
        <w:rPr>
          <w:lang w:eastAsia="da-DK"/>
        </w:rPr>
        <w:t xml:space="preserve">I arbejdet med temaet økonomi &amp; økologi arbejder eleverne i </w:t>
      </w:r>
      <w:r>
        <w:rPr>
          <w:i/>
          <w:lang w:eastAsia="da-DK"/>
        </w:rPr>
        <w:t xml:space="preserve">teams </w:t>
      </w:r>
      <w:r>
        <w:rPr>
          <w:lang w:eastAsia="da-DK"/>
        </w:rPr>
        <w:t xml:space="preserve">i forbindelse med opskriftsudvikling af økologisk mad ud fra et budget. I den forbindelse opnår eleverne </w:t>
      </w:r>
      <w:r w:rsidRPr="006C16BB">
        <w:rPr>
          <w:i/>
          <w:lang w:eastAsia="da-DK"/>
        </w:rPr>
        <w:t>under vejledning</w:t>
      </w:r>
      <w:r>
        <w:rPr>
          <w:lang w:eastAsia="da-DK"/>
        </w:rPr>
        <w:t xml:space="preserve"> et kendskab til </w:t>
      </w:r>
      <w:r w:rsidRPr="006C16BB">
        <w:rPr>
          <w:i/>
          <w:lang w:eastAsia="da-DK"/>
        </w:rPr>
        <w:t>budgettering og prisberegning</w:t>
      </w:r>
      <w:r>
        <w:rPr>
          <w:i/>
          <w:lang w:eastAsia="da-DK"/>
        </w:rPr>
        <w:t>/kalkulation</w:t>
      </w:r>
      <w:r w:rsidRPr="006C16BB">
        <w:rPr>
          <w:i/>
          <w:lang w:eastAsia="da-DK"/>
        </w:rPr>
        <w:t>.</w:t>
      </w:r>
      <w:r>
        <w:rPr>
          <w:lang w:eastAsia="da-DK"/>
        </w:rPr>
        <w:t xml:space="preserve"> De trænes ligeledes i at </w:t>
      </w:r>
      <w:r w:rsidRPr="006C16BB">
        <w:rPr>
          <w:i/>
          <w:lang w:eastAsia="da-DK"/>
        </w:rPr>
        <w:t>sammensætte og tilberede måltider</w:t>
      </w:r>
      <w:r>
        <w:rPr>
          <w:lang w:eastAsia="da-DK"/>
        </w:rPr>
        <w:t>.</w:t>
      </w:r>
    </w:p>
    <w:p w:rsidR="00724FAD" w:rsidP="00724FAD" w:rsidRDefault="00724FAD">
      <w:pPr>
        <w:rPr>
          <w:lang w:eastAsia="da-DK"/>
        </w:rPr>
      </w:pPr>
      <w:r>
        <w:rPr>
          <w:lang w:eastAsia="da-DK"/>
        </w:rPr>
        <w:t>Der lægges vægt på:</w:t>
      </w:r>
    </w:p>
    <w:p w:rsidRPr="00AB5420" w:rsidR="00724FAD" w:rsidP="00724FAD" w:rsidRDefault="00724FAD">
      <w:pPr>
        <w:pStyle w:val="Listeafsnit"/>
        <w:numPr>
          <w:ilvl w:val="0"/>
          <w:numId w:val="28"/>
        </w:numPr>
        <w:rPr>
          <w:lang w:eastAsia="da-DK"/>
        </w:rPr>
      </w:pPr>
      <w:r>
        <w:rPr>
          <w:lang w:eastAsia="da-DK"/>
        </w:rPr>
        <w:t xml:space="preserve">At eleverne opnår viden om, hvilke </w:t>
      </w:r>
      <w:r w:rsidRPr="00AB5420">
        <w:rPr>
          <w:lang w:eastAsia="da-DK"/>
        </w:rPr>
        <w:t>parametre der har indflydelse på budgettet, når der planlægges og tilberedes økologisk mad.</w:t>
      </w:r>
    </w:p>
    <w:p w:rsidR="00724FAD" w:rsidP="00724FAD" w:rsidRDefault="00724FAD">
      <w:pPr>
        <w:pStyle w:val="Listeafsnit"/>
        <w:rPr>
          <w:lang w:eastAsia="da-DK"/>
        </w:rPr>
      </w:pPr>
    </w:p>
    <w:p w:rsidR="00724FAD" w:rsidP="00724FAD" w:rsidRDefault="00724FAD">
      <w:pPr>
        <w:pStyle w:val="Listeafsnit"/>
        <w:numPr>
          <w:ilvl w:val="0"/>
          <w:numId w:val="28"/>
        </w:numPr>
        <w:rPr>
          <w:lang w:eastAsia="da-DK"/>
        </w:rPr>
      </w:pPr>
      <w:r>
        <w:rPr>
          <w:lang w:eastAsia="da-DK"/>
        </w:rPr>
        <w:t>At eleverne tilegner sig forståelse for, hvilke muligheder der er for at overholde et budget ved tilberedning af økologisk mad.</w:t>
      </w:r>
    </w:p>
    <w:p w:rsidR="00724FAD" w:rsidP="00724FAD" w:rsidRDefault="00724FAD">
      <w:pPr>
        <w:rPr>
          <w:b/>
          <w:sz w:val="28"/>
          <w:lang w:eastAsia="da-DK"/>
        </w:rPr>
      </w:pPr>
      <w:r>
        <w:rPr>
          <w:b/>
          <w:sz w:val="28"/>
          <w:lang w:eastAsia="da-DK"/>
        </w:rPr>
        <w:br w:type="page"/>
      </w:r>
    </w:p>
    <w:p w:rsidRPr="00B25F20" w:rsidR="00724FAD" w:rsidP="00724FAD" w:rsidRDefault="00724FAD">
      <w:pPr>
        <w:pStyle w:val="Overskrift2"/>
      </w:pPr>
      <w:bookmarkStart w:name="_Toc315779773" w:id="94"/>
      <w:r w:rsidRPr="00B25F20">
        <w:lastRenderedPageBreak/>
        <w:t>Undervisningsmål</w:t>
      </w:r>
      <w:bookmarkEnd w:id="94"/>
    </w:p>
    <w:p w:rsidRPr="00773ECC" w:rsidR="00724FAD" w:rsidP="00724FAD" w:rsidRDefault="00724FAD">
      <w:r>
        <w:rPr>
          <w:b/>
          <w:lang w:eastAsia="da-DK"/>
        </w:rPr>
        <w:t>Viden om</w:t>
      </w:r>
      <w:r w:rsidRPr="004A6BC4">
        <w:rPr>
          <w:b/>
          <w:lang w:eastAsia="da-DK"/>
        </w:rPr>
        <w:t>:</w:t>
      </w:r>
      <w:r>
        <w:t xml:space="preserve"> </w:t>
      </w:r>
      <w:r w:rsidRPr="00773ECC">
        <w:t>At der er et samspil mellem valg af råvarer</w:t>
      </w:r>
      <w:r>
        <w:t>, sammensætning af retter og økonomi.</w:t>
      </w:r>
    </w:p>
    <w:p w:rsidR="00724FAD" w:rsidP="00724FAD" w:rsidRDefault="00724FAD">
      <w:r>
        <w:rPr>
          <w:b/>
          <w:lang w:eastAsia="da-DK"/>
        </w:rPr>
        <w:t>Færdigheder</w:t>
      </w:r>
      <w:r w:rsidRPr="004A6BC4">
        <w:rPr>
          <w:b/>
          <w:lang w:eastAsia="da-DK"/>
        </w:rPr>
        <w:t>:</w:t>
      </w:r>
      <w:r>
        <w:rPr>
          <w:b/>
          <w:lang w:eastAsia="da-DK"/>
        </w:rPr>
        <w:t xml:space="preserve"> </w:t>
      </w:r>
      <w:r>
        <w:rPr>
          <w:lang w:eastAsia="da-DK"/>
        </w:rPr>
        <w:t xml:space="preserve">Eleverne skal demonstrere, at de kan </w:t>
      </w:r>
      <w:r>
        <w:t xml:space="preserve">planlægge og tilberede et økologisk, </w:t>
      </w:r>
      <w:r w:rsidRPr="00B85082">
        <w:t>velsma</w:t>
      </w:r>
      <w:r>
        <w:t xml:space="preserve">gende og ernæringsrigtigt måltid </w:t>
      </w:r>
      <w:r w:rsidRPr="00B85082">
        <w:t xml:space="preserve">inden for et fastlagt </w:t>
      </w:r>
      <w:hyperlink w:tgtFrame="_blank" w:history="1" r:id="rId133">
        <w:r w:rsidRPr="003F08A0">
          <w:rPr>
            <w:rStyle w:val="Hyperlink"/>
            <w:rFonts w:cstheme="minorHAnsi"/>
            <w:color w:val="auto"/>
            <w:u w:val="none"/>
          </w:rPr>
          <w:t>budget</w:t>
        </w:r>
      </w:hyperlink>
      <w:r w:rsidRPr="003F08A0">
        <w:t>.</w:t>
      </w:r>
    </w:p>
    <w:p w:rsidR="00724FAD" w:rsidP="00724FAD" w:rsidRDefault="00724FAD">
      <w:pPr>
        <w:rPr>
          <w:b/>
          <w:sz w:val="28"/>
          <w:lang w:eastAsia="da-DK"/>
        </w:rPr>
      </w:pPr>
      <w:r>
        <w:rPr>
          <w:b/>
          <w:lang w:eastAsia="da-DK"/>
        </w:rPr>
        <w:t>Kompetencer</w:t>
      </w:r>
      <w:r w:rsidRPr="004A6BC4">
        <w:rPr>
          <w:b/>
          <w:lang w:eastAsia="da-DK"/>
        </w:rPr>
        <w:t>:</w:t>
      </w:r>
      <w:r>
        <w:rPr>
          <w:b/>
          <w:lang w:eastAsia="da-DK"/>
        </w:rPr>
        <w:t xml:space="preserve"> </w:t>
      </w:r>
      <w:r>
        <w:rPr>
          <w:lang w:eastAsia="da-DK"/>
        </w:rPr>
        <w:t xml:space="preserve">Eleverne skal kunne vælge, sammensætte og vurdere fødevarer ved tilberedning af retter og måltider inden for et fastlagt budget og ud fra forskellige kriterier, fx </w:t>
      </w:r>
      <w:r w:rsidRPr="00773ECC">
        <w:t xml:space="preserve">økologi, </w:t>
      </w:r>
      <w:r w:rsidRPr="00773ECC">
        <w:rPr>
          <w:lang w:eastAsia="da-DK"/>
        </w:rPr>
        <w:t>sæson, madspild, anim</w:t>
      </w:r>
      <w:r>
        <w:rPr>
          <w:lang w:eastAsia="da-DK"/>
        </w:rPr>
        <w:t xml:space="preserve">alske og vegetabilske produkter. </w:t>
      </w:r>
      <w:r>
        <w:rPr>
          <w:b/>
          <w:sz w:val="28"/>
          <w:lang w:eastAsia="da-DK"/>
        </w:rPr>
        <w:t xml:space="preserve"> </w:t>
      </w:r>
    </w:p>
    <w:p w:rsidR="00724FAD" w:rsidP="00724FAD" w:rsidRDefault="00724FAD">
      <w:pPr>
        <w:rPr>
          <w:lang w:eastAsia="da-DK"/>
        </w:rPr>
      </w:pPr>
    </w:p>
    <w:p w:rsidRPr="00773ECC" w:rsidR="00724FAD" w:rsidP="00677F09" w:rsidRDefault="00724FAD">
      <w:pPr>
        <w:pStyle w:val="Overskrift2"/>
        <w:spacing w:before="0"/>
      </w:pPr>
      <w:bookmarkStart w:name="_Toc315779774" w:id="95"/>
      <w:r w:rsidRPr="00773ECC">
        <w:t>Forslag til undervisningsforløb</w:t>
      </w:r>
      <w:bookmarkEnd w:id="95"/>
    </w:p>
    <w:p w:rsidRPr="00C12DBB" w:rsidR="00724FAD" w:rsidP="00677F09" w:rsidRDefault="00724FAD">
      <w:pPr>
        <w:pStyle w:val="Overskrift3"/>
        <w:spacing w:before="0"/>
      </w:pPr>
      <w:bookmarkStart w:name="_Toc315779775" w:id="96"/>
      <w:r w:rsidRPr="00C12DBB">
        <w:t>Elevforudsætninger</w:t>
      </w:r>
      <w:r>
        <w:t>:</w:t>
      </w:r>
      <w:bookmarkEnd w:id="96"/>
    </w:p>
    <w:p w:rsidR="00724FAD" w:rsidP="00724FAD" w:rsidRDefault="00724FAD">
      <w:pPr>
        <w:rPr>
          <w:lang w:eastAsia="da-DK"/>
        </w:rPr>
      </w:pPr>
      <w:r w:rsidRPr="00E616D8">
        <w:t>F</w:t>
      </w:r>
      <w:r w:rsidRPr="00E616D8">
        <w:rPr>
          <w:lang w:eastAsia="da-DK"/>
        </w:rPr>
        <w:t>or at eleverne</w:t>
      </w:r>
      <w:r>
        <w:rPr>
          <w:lang w:eastAsia="da-DK"/>
        </w:rPr>
        <w:t xml:space="preserve"> kan løse nedenstående opgaver</w:t>
      </w:r>
      <w:r w:rsidRPr="00E616D8">
        <w:rPr>
          <w:lang w:eastAsia="da-DK"/>
        </w:rPr>
        <w:t xml:space="preserve"> kræver det en gennemgang af </w:t>
      </w:r>
      <w:r>
        <w:rPr>
          <w:lang w:eastAsia="da-DK"/>
        </w:rPr>
        <w:t>kalkulation og mængder/portionsstørrelser.</w:t>
      </w:r>
    </w:p>
    <w:p w:rsidR="00724FAD" w:rsidP="00724FAD" w:rsidRDefault="00724FAD">
      <w:pPr>
        <w:rPr>
          <w:lang w:eastAsia="da-DK"/>
        </w:rPr>
      </w:pPr>
      <w:r>
        <w:rPr>
          <w:lang w:eastAsia="da-DK"/>
        </w:rPr>
        <w:t>Derudover skal eleverne have kendskab til, hvorfor det er vigtigt at arbejde med økologi, sæson, madspild samt fordeling mellem animalske og vegetabilske produkter for at få råd til økologi. Desuden skal de have kendskab til principperne bag Y-tallerkenen.</w:t>
      </w:r>
    </w:p>
    <w:p w:rsidR="00724FAD" w:rsidP="00724FAD" w:rsidRDefault="00724FAD">
      <w:pPr>
        <w:spacing w:after="0"/>
        <w:rPr>
          <w:lang w:eastAsia="da-DK"/>
        </w:rPr>
      </w:pPr>
      <w:r>
        <w:rPr>
          <w:lang w:eastAsia="da-DK"/>
        </w:rPr>
        <w:t>Materialets bilag skal udleveres til eleverne i forbindelse med opgaveløsning.</w:t>
      </w:r>
    </w:p>
    <w:p w:rsidR="00677F09" w:rsidP="00724FAD" w:rsidRDefault="00677F09">
      <w:pPr>
        <w:spacing w:after="0"/>
        <w:rPr>
          <w:lang w:eastAsia="da-DK"/>
        </w:rPr>
      </w:pPr>
    </w:p>
    <w:p w:rsidR="00724FAD" w:rsidP="00724FAD" w:rsidRDefault="00724FAD">
      <w:pPr>
        <w:spacing w:after="0"/>
        <w:rPr>
          <w:b/>
          <w:sz w:val="24"/>
          <w:lang w:eastAsia="da-DK"/>
        </w:rPr>
      </w:pPr>
    </w:p>
    <w:p w:rsidR="00724FAD" w:rsidP="00724FAD" w:rsidRDefault="00724FAD">
      <w:pPr>
        <w:spacing w:after="0"/>
        <w:jc w:val="center"/>
        <w:rPr>
          <w:b/>
          <w:sz w:val="24"/>
          <w:lang w:eastAsia="da-DK"/>
        </w:rPr>
      </w:pPr>
      <w:r>
        <w:rPr>
          <w:b/>
          <w:noProof/>
          <w:sz w:val="24"/>
          <w:lang w:eastAsia="da-DK"/>
        </w:rPr>
        <w:drawing>
          <wp:inline distT="0" distB="0" distL="0" distR="0" wp14:anchorId="221A1530" wp14:editId="5DAB88C2">
            <wp:extent cx="3343375" cy="3240000"/>
            <wp:effectExtent l="0" t="0" r="0" b="0"/>
            <wp:docPr id="78874" name="Billede 7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fødevarer_nedtonet5.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343375" cy="3240000"/>
                    </a:xfrm>
                    <a:prstGeom prst="rect">
                      <a:avLst/>
                    </a:prstGeom>
                  </pic:spPr>
                </pic:pic>
              </a:graphicData>
            </a:graphic>
          </wp:inline>
        </w:drawing>
      </w:r>
    </w:p>
    <w:p w:rsidR="00724FAD" w:rsidP="00724FAD" w:rsidRDefault="00724FAD">
      <w:pPr>
        <w:spacing w:after="0"/>
        <w:rPr>
          <w:b/>
          <w:sz w:val="24"/>
          <w:lang w:eastAsia="da-DK"/>
        </w:rPr>
      </w:pPr>
    </w:p>
    <w:p w:rsidR="00724FAD" w:rsidP="00724FAD" w:rsidRDefault="00724FAD">
      <w:pPr>
        <w:spacing w:after="0"/>
        <w:rPr>
          <w:b/>
          <w:sz w:val="24"/>
          <w:lang w:eastAsia="da-DK"/>
        </w:rPr>
      </w:pPr>
    </w:p>
    <w:p w:rsidRPr="00A12DCA" w:rsidR="00724FAD" w:rsidP="00724FAD" w:rsidRDefault="00724FAD">
      <w:pPr>
        <w:pStyle w:val="Overskrift3"/>
        <w:rPr>
          <w:lang w:eastAsia="da-DK"/>
        </w:rPr>
      </w:pPr>
      <w:bookmarkStart w:name="_Toc315779776" w:id="97"/>
      <w:r w:rsidRPr="00A12DCA">
        <w:rPr>
          <w:lang w:eastAsia="da-DK"/>
        </w:rPr>
        <w:lastRenderedPageBreak/>
        <w:t>Organisering:</w:t>
      </w:r>
      <w:bookmarkEnd w:id="97"/>
    </w:p>
    <w:p w:rsidRPr="00CC43A9" w:rsidR="00724FAD" w:rsidP="00724FAD" w:rsidRDefault="00724FAD">
      <w:pPr>
        <w:spacing w:after="0"/>
        <w:rPr>
          <w:lang w:eastAsia="da-DK"/>
        </w:rPr>
      </w:pPr>
      <w:r w:rsidRPr="00CC43A9">
        <w:rPr>
          <w:lang w:eastAsia="da-DK"/>
        </w:rPr>
        <w:t>I arbejdet med de følgende opgaver inddeles eleverne i par eller grupper</w:t>
      </w:r>
      <w:r>
        <w:rPr>
          <w:lang w:eastAsia="da-DK"/>
        </w:rPr>
        <w:t>.</w:t>
      </w:r>
    </w:p>
    <w:p w:rsidR="00724FAD" w:rsidP="00724FAD" w:rsidRDefault="00724FAD">
      <w:pPr>
        <w:tabs>
          <w:tab w:val="left" w:pos="3660"/>
        </w:tabs>
        <w:spacing w:after="0"/>
        <w:rPr>
          <w:b/>
          <w:sz w:val="24"/>
          <w:lang w:eastAsia="da-DK"/>
        </w:rPr>
      </w:pPr>
    </w:p>
    <w:p w:rsidR="00724FAD" w:rsidP="00724FAD" w:rsidRDefault="00724FAD">
      <w:pPr>
        <w:pStyle w:val="Overskrift3"/>
        <w:rPr>
          <w:lang w:eastAsia="da-DK"/>
        </w:rPr>
      </w:pPr>
      <w:bookmarkStart w:name="_Toc315779777" w:id="98"/>
      <w:r>
        <w:rPr>
          <w:lang w:eastAsia="da-DK"/>
        </w:rPr>
        <w:t>Undervisningsindhold:</w:t>
      </w:r>
      <w:bookmarkEnd w:id="98"/>
    </w:p>
    <w:p w:rsidRPr="00A12DCA" w:rsidR="00724FAD" w:rsidP="00724FAD" w:rsidRDefault="00724FAD">
      <w:pPr>
        <w:tabs>
          <w:tab w:val="left" w:pos="3660"/>
        </w:tabs>
        <w:spacing w:after="0"/>
        <w:rPr>
          <w:b/>
          <w:sz w:val="24"/>
          <w:lang w:eastAsia="da-DK"/>
        </w:rPr>
      </w:pPr>
    </w:p>
    <w:p w:rsidRPr="005B565D" w:rsidR="00724FAD" w:rsidP="00724FAD" w:rsidRDefault="00724FAD">
      <w:pPr>
        <w:pStyle w:val="Listeafsnit"/>
        <w:numPr>
          <w:ilvl w:val="0"/>
          <w:numId w:val="36"/>
        </w:numPr>
        <w:rPr>
          <w:lang w:eastAsia="da-DK"/>
        </w:rPr>
      </w:pPr>
      <w:r w:rsidRPr="005B565D">
        <w:rPr>
          <w:b/>
          <w:lang w:eastAsia="da-DK"/>
        </w:rPr>
        <w:t xml:space="preserve">Økologi og økonomi – </w:t>
      </w:r>
      <w:r>
        <w:rPr>
          <w:b/>
          <w:lang w:eastAsia="da-DK"/>
        </w:rPr>
        <w:t xml:space="preserve">hvordan </w:t>
      </w:r>
      <w:r w:rsidRPr="005B565D">
        <w:rPr>
          <w:b/>
          <w:lang w:eastAsia="da-DK"/>
        </w:rPr>
        <w:t>kan det hænge sammen?</w:t>
      </w:r>
    </w:p>
    <w:tbl>
      <w:tblPr>
        <w:tblStyle w:val="Tabel-Gitter"/>
        <w:tblW w:w="0" w:type="auto"/>
        <w:tblInd w:w="817" w:type="dxa"/>
        <w:tblLook w:val="04A0" w:firstRow="1" w:lastRow="0" w:firstColumn="1" w:lastColumn="0" w:noHBand="0" w:noVBand="1"/>
      </w:tblPr>
      <w:tblGrid>
        <w:gridCol w:w="1701"/>
        <w:gridCol w:w="1559"/>
        <w:gridCol w:w="851"/>
        <w:gridCol w:w="1843"/>
        <w:gridCol w:w="850"/>
      </w:tblGrid>
      <w:tr w:rsidRPr="00FE45A3" w:rsidR="00724FAD" w:rsidTr="005407BC">
        <w:tc>
          <w:tcPr>
            <w:tcW w:w="1701" w:type="dxa"/>
          </w:tcPr>
          <w:p w:rsidRPr="00FE45A3" w:rsidR="00724FAD" w:rsidP="005407BC" w:rsidRDefault="00724FAD">
            <w:pPr>
              <w:rPr>
                <w:b/>
              </w:rPr>
            </w:pPr>
            <w:r w:rsidRPr="00FE45A3">
              <w:rPr>
                <w:b/>
              </w:rPr>
              <w:t>Produkt</w:t>
            </w:r>
          </w:p>
        </w:tc>
        <w:tc>
          <w:tcPr>
            <w:tcW w:w="1559" w:type="dxa"/>
          </w:tcPr>
          <w:p w:rsidRPr="00FE45A3" w:rsidR="00724FAD" w:rsidP="005407BC" w:rsidRDefault="00724FAD">
            <w:pPr>
              <w:rPr>
                <w:b/>
              </w:rPr>
            </w:pPr>
            <w:r w:rsidRPr="00FE45A3">
              <w:rPr>
                <w:b/>
              </w:rPr>
              <w:t>Økologisk pris</w:t>
            </w:r>
          </w:p>
        </w:tc>
        <w:tc>
          <w:tcPr>
            <w:tcW w:w="851" w:type="dxa"/>
          </w:tcPr>
          <w:p w:rsidRPr="00FE45A3" w:rsidR="00724FAD" w:rsidP="005407BC" w:rsidRDefault="00724FAD">
            <w:pPr>
              <w:rPr>
                <w:b/>
              </w:rPr>
            </w:pPr>
            <w:r>
              <w:rPr>
                <w:b/>
              </w:rPr>
              <w:t>Vægt</w:t>
            </w:r>
          </w:p>
        </w:tc>
        <w:tc>
          <w:tcPr>
            <w:tcW w:w="1843" w:type="dxa"/>
          </w:tcPr>
          <w:p w:rsidRPr="00FE45A3" w:rsidR="00724FAD" w:rsidP="005407BC" w:rsidRDefault="00724FAD">
            <w:pPr>
              <w:rPr>
                <w:b/>
              </w:rPr>
            </w:pPr>
            <w:r w:rsidRPr="00FE45A3">
              <w:rPr>
                <w:b/>
              </w:rPr>
              <w:t>Konventionel pris</w:t>
            </w:r>
          </w:p>
        </w:tc>
        <w:tc>
          <w:tcPr>
            <w:tcW w:w="850" w:type="dxa"/>
          </w:tcPr>
          <w:p w:rsidRPr="00FE45A3" w:rsidR="00724FAD" w:rsidP="005407BC" w:rsidRDefault="00724FAD">
            <w:pPr>
              <w:rPr>
                <w:b/>
              </w:rPr>
            </w:pPr>
            <w:r>
              <w:rPr>
                <w:b/>
              </w:rPr>
              <w:t>Vægt</w:t>
            </w:r>
          </w:p>
        </w:tc>
      </w:tr>
      <w:tr w:rsidR="00724FAD" w:rsidTr="005407BC">
        <w:tc>
          <w:tcPr>
            <w:tcW w:w="1701" w:type="dxa"/>
          </w:tcPr>
          <w:p w:rsidR="00724FAD" w:rsidP="005407BC" w:rsidRDefault="00724FAD">
            <w:r>
              <w:t>Mini mælk</w:t>
            </w:r>
          </w:p>
        </w:tc>
        <w:tc>
          <w:tcPr>
            <w:tcW w:w="1559" w:type="dxa"/>
          </w:tcPr>
          <w:p w:rsidR="00724FAD" w:rsidP="005407BC" w:rsidRDefault="00724FAD">
            <w:r>
              <w:t>7,95</w:t>
            </w:r>
          </w:p>
        </w:tc>
        <w:tc>
          <w:tcPr>
            <w:tcW w:w="851" w:type="dxa"/>
          </w:tcPr>
          <w:p w:rsidR="00724FAD" w:rsidP="005407BC" w:rsidRDefault="00724FAD">
            <w:r>
              <w:t>1 l</w:t>
            </w:r>
          </w:p>
        </w:tc>
        <w:tc>
          <w:tcPr>
            <w:tcW w:w="1843" w:type="dxa"/>
          </w:tcPr>
          <w:p w:rsidR="00724FAD" w:rsidP="005407BC" w:rsidRDefault="00724FAD">
            <w:r>
              <w:t>7,50</w:t>
            </w:r>
          </w:p>
        </w:tc>
        <w:tc>
          <w:tcPr>
            <w:tcW w:w="850" w:type="dxa"/>
          </w:tcPr>
          <w:p w:rsidR="00724FAD" w:rsidP="005407BC" w:rsidRDefault="00724FAD">
            <w:r>
              <w:t>1 l</w:t>
            </w:r>
          </w:p>
        </w:tc>
      </w:tr>
      <w:tr w:rsidR="00724FAD" w:rsidTr="005407BC">
        <w:tc>
          <w:tcPr>
            <w:tcW w:w="1701" w:type="dxa"/>
          </w:tcPr>
          <w:p w:rsidR="00724FAD" w:rsidP="005407BC" w:rsidRDefault="00724FAD">
            <w:r>
              <w:t>Smør</w:t>
            </w:r>
          </w:p>
        </w:tc>
        <w:tc>
          <w:tcPr>
            <w:tcW w:w="1559" w:type="dxa"/>
          </w:tcPr>
          <w:p w:rsidR="00724FAD" w:rsidP="005407BC" w:rsidRDefault="00724FAD">
            <w:r>
              <w:t>15,95</w:t>
            </w:r>
          </w:p>
        </w:tc>
        <w:tc>
          <w:tcPr>
            <w:tcW w:w="851" w:type="dxa"/>
          </w:tcPr>
          <w:p w:rsidR="00724FAD" w:rsidP="005407BC" w:rsidRDefault="00724FAD">
            <w:r>
              <w:t>200 g</w:t>
            </w:r>
          </w:p>
        </w:tc>
        <w:tc>
          <w:tcPr>
            <w:tcW w:w="1843" w:type="dxa"/>
          </w:tcPr>
          <w:p w:rsidR="00724FAD" w:rsidP="005407BC" w:rsidRDefault="00724FAD">
            <w:r>
              <w:t>20,10</w:t>
            </w:r>
          </w:p>
        </w:tc>
        <w:tc>
          <w:tcPr>
            <w:tcW w:w="850" w:type="dxa"/>
          </w:tcPr>
          <w:p w:rsidR="00724FAD" w:rsidP="005407BC" w:rsidRDefault="00724FAD">
            <w:r>
              <w:t>250 g</w:t>
            </w:r>
          </w:p>
        </w:tc>
      </w:tr>
      <w:tr w:rsidR="00724FAD" w:rsidTr="005407BC">
        <w:tc>
          <w:tcPr>
            <w:tcW w:w="1701" w:type="dxa"/>
          </w:tcPr>
          <w:p w:rsidR="00724FAD" w:rsidP="005407BC" w:rsidRDefault="00724FAD">
            <w:r>
              <w:t xml:space="preserve">A 38 </w:t>
            </w:r>
          </w:p>
        </w:tc>
        <w:tc>
          <w:tcPr>
            <w:tcW w:w="1559" w:type="dxa"/>
          </w:tcPr>
          <w:p w:rsidR="00724FAD" w:rsidP="005407BC" w:rsidRDefault="00724FAD">
            <w:r>
              <w:t>13,95</w:t>
            </w:r>
          </w:p>
        </w:tc>
        <w:tc>
          <w:tcPr>
            <w:tcW w:w="851" w:type="dxa"/>
          </w:tcPr>
          <w:p w:rsidR="00724FAD" w:rsidP="005407BC" w:rsidRDefault="00724FAD">
            <w:r>
              <w:t>1 l</w:t>
            </w:r>
          </w:p>
        </w:tc>
        <w:tc>
          <w:tcPr>
            <w:tcW w:w="1843" w:type="dxa"/>
          </w:tcPr>
          <w:p w:rsidR="00724FAD" w:rsidP="005407BC" w:rsidRDefault="00724FAD">
            <w:r>
              <w:t>14,95</w:t>
            </w:r>
          </w:p>
        </w:tc>
        <w:tc>
          <w:tcPr>
            <w:tcW w:w="850" w:type="dxa"/>
          </w:tcPr>
          <w:p w:rsidR="00724FAD" w:rsidP="005407BC" w:rsidRDefault="00724FAD">
            <w:r>
              <w:t>1 l</w:t>
            </w:r>
          </w:p>
        </w:tc>
      </w:tr>
      <w:tr w:rsidR="00724FAD" w:rsidTr="005407BC">
        <w:tc>
          <w:tcPr>
            <w:tcW w:w="1701" w:type="dxa"/>
          </w:tcPr>
          <w:p w:rsidR="00724FAD" w:rsidP="005407BC" w:rsidRDefault="00724FAD">
            <w:r>
              <w:t>Klementiner</w:t>
            </w:r>
          </w:p>
        </w:tc>
        <w:tc>
          <w:tcPr>
            <w:tcW w:w="1559" w:type="dxa"/>
          </w:tcPr>
          <w:p w:rsidR="00724FAD" w:rsidP="005407BC" w:rsidRDefault="00724FAD">
            <w:r>
              <w:t>12,00</w:t>
            </w:r>
          </w:p>
        </w:tc>
        <w:tc>
          <w:tcPr>
            <w:tcW w:w="851" w:type="dxa"/>
          </w:tcPr>
          <w:p w:rsidR="00724FAD" w:rsidP="005407BC" w:rsidRDefault="00724FAD">
            <w:r>
              <w:t>750 g</w:t>
            </w:r>
          </w:p>
        </w:tc>
        <w:tc>
          <w:tcPr>
            <w:tcW w:w="1843" w:type="dxa"/>
          </w:tcPr>
          <w:p w:rsidR="00724FAD" w:rsidP="005407BC" w:rsidRDefault="00724FAD">
            <w:r>
              <w:t>12,00</w:t>
            </w:r>
          </w:p>
        </w:tc>
        <w:tc>
          <w:tcPr>
            <w:tcW w:w="850" w:type="dxa"/>
          </w:tcPr>
          <w:p w:rsidR="00724FAD" w:rsidP="005407BC" w:rsidRDefault="00724FAD">
            <w:r>
              <w:t>1 kg</w:t>
            </w:r>
          </w:p>
        </w:tc>
      </w:tr>
      <w:tr w:rsidR="00724FAD" w:rsidTr="005407BC">
        <w:tc>
          <w:tcPr>
            <w:tcW w:w="1701" w:type="dxa"/>
          </w:tcPr>
          <w:p w:rsidR="00724FAD" w:rsidP="005407BC" w:rsidRDefault="00724FAD">
            <w:r>
              <w:t>Gulerødder</w:t>
            </w:r>
          </w:p>
        </w:tc>
        <w:tc>
          <w:tcPr>
            <w:tcW w:w="1559" w:type="dxa"/>
          </w:tcPr>
          <w:p w:rsidR="00724FAD" w:rsidP="005407BC" w:rsidRDefault="00724FAD">
            <w:r>
              <w:t>8,00</w:t>
            </w:r>
          </w:p>
        </w:tc>
        <w:tc>
          <w:tcPr>
            <w:tcW w:w="851" w:type="dxa"/>
          </w:tcPr>
          <w:p w:rsidR="00724FAD" w:rsidP="005407BC" w:rsidRDefault="00724FAD">
            <w:r>
              <w:t>1 kg</w:t>
            </w:r>
          </w:p>
        </w:tc>
        <w:tc>
          <w:tcPr>
            <w:tcW w:w="1843" w:type="dxa"/>
          </w:tcPr>
          <w:p w:rsidR="00724FAD" w:rsidP="005407BC" w:rsidRDefault="00724FAD">
            <w:r>
              <w:t>8,00</w:t>
            </w:r>
          </w:p>
        </w:tc>
        <w:tc>
          <w:tcPr>
            <w:tcW w:w="850" w:type="dxa"/>
          </w:tcPr>
          <w:p w:rsidR="00724FAD" w:rsidP="005407BC" w:rsidRDefault="00724FAD">
            <w:r>
              <w:t>2 kg</w:t>
            </w:r>
          </w:p>
        </w:tc>
      </w:tr>
      <w:tr w:rsidR="00724FAD" w:rsidTr="005407BC">
        <w:tc>
          <w:tcPr>
            <w:tcW w:w="1701" w:type="dxa"/>
          </w:tcPr>
          <w:p w:rsidR="00724FAD" w:rsidP="005407BC" w:rsidRDefault="00724FAD">
            <w:r>
              <w:t>Løg</w:t>
            </w:r>
          </w:p>
        </w:tc>
        <w:tc>
          <w:tcPr>
            <w:tcW w:w="1559" w:type="dxa"/>
          </w:tcPr>
          <w:p w:rsidR="00724FAD" w:rsidP="005407BC" w:rsidRDefault="00724FAD">
            <w:r>
              <w:t>7,50</w:t>
            </w:r>
          </w:p>
        </w:tc>
        <w:tc>
          <w:tcPr>
            <w:tcW w:w="851" w:type="dxa"/>
          </w:tcPr>
          <w:p w:rsidR="00724FAD" w:rsidP="005407BC" w:rsidRDefault="00724FAD">
            <w:r>
              <w:t>750 g</w:t>
            </w:r>
          </w:p>
        </w:tc>
        <w:tc>
          <w:tcPr>
            <w:tcW w:w="1843" w:type="dxa"/>
          </w:tcPr>
          <w:p w:rsidR="00724FAD" w:rsidP="005407BC" w:rsidRDefault="00724FAD">
            <w:r>
              <w:t>9,00</w:t>
            </w:r>
          </w:p>
        </w:tc>
        <w:tc>
          <w:tcPr>
            <w:tcW w:w="850" w:type="dxa"/>
          </w:tcPr>
          <w:p w:rsidR="00724FAD" w:rsidP="005407BC" w:rsidRDefault="00724FAD">
            <w:r>
              <w:t>1,5 kg</w:t>
            </w:r>
          </w:p>
        </w:tc>
      </w:tr>
      <w:tr w:rsidR="00724FAD" w:rsidTr="005407BC">
        <w:tc>
          <w:tcPr>
            <w:tcW w:w="1701" w:type="dxa"/>
          </w:tcPr>
          <w:p w:rsidR="00724FAD" w:rsidP="005407BC" w:rsidRDefault="00724FAD">
            <w:r>
              <w:t>Agurk</w:t>
            </w:r>
          </w:p>
        </w:tc>
        <w:tc>
          <w:tcPr>
            <w:tcW w:w="1559" w:type="dxa"/>
          </w:tcPr>
          <w:p w:rsidR="00724FAD" w:rsidP="005407BC" w:rsidRDefault="00724FAD">
            <w:r>
              <w:t>10,00</w:t>
            </w:r>
          </w:p>
        </w:tc>
        <w:tc>
          <w:tcPr>
            <w:tcW w:w="851" w:type="dxa"/>
          </w:tcPr>
          <w:p w:rsidR="00724FAD" w:rsidP="005407BC" w:rsidRDefault="00724FAD">
            <w:r>
              <w:t>1 stk.</w:t>
            </w:r>
          </w:p>
        </w:tc>
        <w:tc>
          <w:tcPr>
            <w:tcW w:w="1843" w:type="dxa"/>
          </w:tcPr>
          <w:p w:rsidR="00724FAD" w:rsidP="005407BC" w:rsidRDefault="00724FAD">
            <w:r>
              <w:t>5,00</w:t>
            </w:r>
          </w:p>
        </w:tc>
        <w:tc>
          <w:tcPr>
            <w:tcW w:w="850" w:type="dxa"/>
          </w:tcPr>
          <w:p w:rsidR="00724FAD" w:rsidP="005407BC" w:rsidRDefault="00724FAD">
            <w:r>
              <w:t>1 stk.</w:t>
            </w:r>
          </w:p>
        </w:tc>
      </w:tr>
      <w:tr w:rsidR="00724FAD" w:rsidTr="005407BC">
        <w:tc>
          <w:tcPr>
            <w:tcW w:w="1701" w:type="dxa"/>
          </w:tcPr>
          <w:p w:rsidR="00724FAD" w:rsidP="005407BC" w:rsidRDefault="00724FAD">
            <w:r>
              <w:t>Kartofler</w:t>
            </w:r>
          </w:p>
        </w:tc>
        <w:tc>
          <w:tcPr>
            <w:tcW w:w="1559" w:type="dxa"/>
          </w:tcPr>
          <w:p w:rsidR="00724FAD" w:rsidP="005407BC" w:rsidRDefault="00724FAD">
            <w:r>
              <w:t>16,00</w:t>
            </w:r>
          </w:p>
        </w:tc>
        <w:tc>
          <w:tcPr>
            <w:tcW w:w="851" w:type="dxa"/>
          </w:tcPr>
          <w:p w:rsidR="00724FAD" w:rsidP="005407BC" w:rsidRDefault="00724FAD">
            <w:r>
              <w:t>2 kg</w:t>
            </w:r>
          </w:p>
        </w:tc>
        <w:tc>
          <w:tcPr>
            <w:tcW w:w="1843" w:type="dxa"/>
          </w:tcPr>
          <w:p w:rsidR="00724FAD" w:rsidP="005407BC" w:rsidRDefault="00724FAD">
            <w:r>
              <w:t>18,00</w:t>
            </w:r>
          </w:p>
        </w:tc>
        <w:tc>
          <w:tcPr>
            <w:tcW w:w="850" w:type="dxa"/>
          </w:tcPr>
          <w:p w:rsidR="00724FAD" w:rsidP="005407BC" w:rsidRDefault="00724FAD">
            <w:r>
              <w:t>3 kg</w:t>
            </w:r>
          </w:p>
        </w:tc>
      </w:tr>
      <w:tr w:rsidR="00724FAD" w:rsidTr="005407BC">
        <w:tc>
          <w:tcPr>
            <w:tcW w:w="1701" w:type="dxa"/>
          </w:tcPr>
          <w:p w:rsidR="00724FAD" w:rsidP="005407BC" w:rsidRDefault="00724FAD">
            <w:r>
              <w:t>Hvedemel</w:t>
            </w:r>
          </w:p>
        </w:tc>
        <w:tc>
          <w:tcPr>
            <w:tcW w:w="1559" w:type="dxa"/>
          </w:tcPr>
          <w:p w:rsidR="00724FAD" w:rsidP="005407BC" w:rsidRDefault="00724FAD">
            <w:r>
              <w:t>21,95</w:t>
            </w:r>
          </w:p>
        </w:tc>
        <w:tc>
          <w:tcPr>
            <w:tcW w:w="851" w:type="dxa"/>
          </w:tcPr>
          <w:p w:rsidR="00724FAD" w:rsidP="005407BC" w:rsidRDefault="00724FAD">
            <w:r>
              <w:t>2 kg</w:t>
            </w:r>
          </w:p>
        </w:tc>
        <w:tc>
          <w:tcPr>
            <w:tcW w:w="1843" w:type="dxa"/>
          </w:tcPr>
          <w:p w:rsidR="00724FAD" w:rsidP="005407BC" w:rsidRDefault="00724FAD">
            <w:r>
              <w:t>16,95</w:t>
            </w:r>
          </w:p>
        </w:tc>
        <w:tc>
          <w:tcPr>
            <w:tcW w:w="850" w:type="dxa"/>
          </w:tcPr>
          <w:p w:rsidR="00724FAD" w:rsidP="005407BC" w:rsidRDefault="00724FAD">
            <w:r>
              <w:t>2 kg</w:t>
            </w:r>
          </w:p>
        </w:tc>
      </w:tr>
      <w:tr w:rsidR="00724FAD" w:rsidTr="005407BC">
        <w:tc>
          <w:tcPr>
            <w:tcW w:w="1701" w:type="dxa"/>
          </w:tcPr>
          <w:p w:rsidR="00724FAD" w:rsidP="005407BC" w:rsidRDefault="00724FAD">
            <w:r>
              <w:t>Rugmel</w:t>
            </w:r>
          </w:p>
        </w:tc>
        <w:tc>
          <w:tcPr>
            <w:tcW w:w="1559" w:type="dxa"/>
          </w:tcPr>
          <w:p w:rsidR="00724FAD" w:rsidP="005407BC" w:rsidRDefault="00724FAD">
            <w:r>
              <w:t>22,95</w:t>
            </w:r>
          </w:p>
        </w:tc>
        <w:tc>
          <w:tcPr>
            <w:tcW w:w="851" w:type="dxa"/>
          </w:tcPr>
          <w:p w:rsidR="00724FAD" w:rsidP="005407BC" w:rsidRDefault="00724FAD">
            <w:r>
              <w:t>2 kg</w:t>
            </w:r>
          </w:p>
        </w:tc>
        <w:tc>
          <w:tcPr>
            <w:tcW w:w="1843" w:type="dxa"/>
          </w:tcPr>
          <w:p w:rsidR="00724FAD" w:rsidP="005407BC" w:rsidRDefault="00724FAD">
            <w:r>
              <w:t>17,50</w:t>
            </w:r>
          </w:p>
        </w:tc>
        <w:tc>
          <w:tcPr>
            <w:tcW w:w="850" w:type="dxa"/>
          </w:tcPr>
          <w:p w:rsidR="00724FAD" w:rsidP="005407BC" w:rsidRDefault="00724FAD">
            <w:r>
              <w:t>2 kg</w:t>
            </w:r>
          </w:p>
        </w:tc>
      </w:tr>
      <w:tr w:rsidR="00724FAD" w:rsidTr="005407BC">
        <w:tc>
          <w:tcPr>
            <w:tcW w:w="1701" w:type="dxa"/>
          </w:tcPr>
          <w:p w:rsidR="00724FAD" w:rsidP="005407BC" w:rsidRDefault="00724FAD">
            <w:r>
              <w:t>Havregryn, fine</w:t>
            </w:r>
          </w:p>
        </w:tc>
        <w:tc>
          <w:tcPr>
            <w:tcW w:w="1559" w:type="dxa"/>
          </w:tcPr>
          <w:p w:rsidR="00724FAD" w:rsidP="005407BC" w:rsidRDefault="00724FAD">
            <w:r>
              <w:t>13,95</w:t>
            </w:r>
          </w:p>
        </w:tc>
        <w:tc>
          <w:tcPr>
            <w:tcW w:w="851" w:type="dxa"/>
          </w:tcPr>
          <w:p w:rsidR="00724FAD" w:rsidP="005407BC" w:rsidRDefault="00724FAD">
            <w:r>
              <w:t>1 kg</w:t>
            </w:r>
          </w:p>
        </w:tc>
        <w:tc>
          <w:tcPr>
            <w:tcW w:w="1843" w:type="dxa"/>
          </w:tcPr>
          <w:p w:rsidR="00724FAD" w:rsidP="005407BC" w:rsidRDefault="00724FAD">
            <w:r>
              <w:t>12,95</w:t>
            </w:r>
          </w:p>
        </w:tc>
        <w:tc>
          <w:tcPr>
            <w:tcW w:w="850" w:type="dxa"/>
          </w:tcPr>
          <w:p w:rsidR="00724FAD" w:rsidP="005407BC" w:rsidRDefault="00724FAD">
            <w:r>
              <w:t>1 kg</w:t>
            </w:r>
          </w:p>
        </w:tc>
      </w:tr>
    </w:tbl>
    <w:p w:rsidRPr="00166F24" w:rsidR="00724FAD" w:rsidP="00724FAD" w:rsidRDefault="00724FAD">
      <w:pPr>
        <w:ind w:firstLine="720"/>
        <w:rPr>
          <w:sz w:val="20"/>
        </w:rPr>
      </w:pPr>
      <w:r w:rsidRPr="00731460">
        <w:rPr>
          <w:sz w:val="20"/>
        </w:rPr>
        <w:t xml:space="preserve">Kilde: </w:t>
      </w:r>
      <w:r w:rsidRPr="00166F24">
        <w:rPr>
          <w:sz w:val="20"/>
        </w:rPr>
        <w:t>Priserne er indhentet i henholdsvis Netto og Kvickly - December 2011</w:t>
      </w:r>
    </w:p>
    <w:p w:rsidR="00724FAD" w:rsidP="00724FAD" w:rsidRDefault="003F08A0">
      <w:pPr>
        <w:pStyle w:val="Listeafsnit"/>
      </w:pPr>
      <w:r>
        <w:t>Eleverne skal ens</w:t>
      </w:r>
      <w:r w:rsidR="00724FAD">
        <w:t>rette alle enhederne i fx gram, liter og stk. så de kan sammenligne priserne.</w:t>
      </w:r>
    </w:p>
    <w:p w:rsidR="00724FAD" w:rsidP="00724FAD" w:rsidRDefault="00724FAD">
      <w:pPr>
        <w:pStyle w:val="Listeafsnit"/>
        <w:rPr>
          <w:b/>
          <w:lang w:eastAsia="da-DK"/>
        </w:rPr>
      </w:pPr>
    </w:p>
    <w:p w:rsidRPr="00860677" w:rsidR="00724FAD" w:rsidP="00724FAD" w:rsidRDefault="00724FAD">
      <w:pPr>
        <w:pStyle w:val="Listeafsnit"/>
        <w:rPr>
          <w:lang w:eastAsia="da-DK"/>
        </w:rPr>
      </w:pPr>
      <w:r>
        <w:rPr>
          <w:lang w:eastAsia="da-DK"/>
        </w:rPr>
        <w:t>Emner der kan d</w:t>
      </w:r>
      <w:r w:rsidRPr="00860677">
        <w:rPr>
          <w:lang w:eastAsia="da-DK"/>
        </w:rPr>
        <w:t>isku</w:t>
      </w:r>
      <w:r>
        <w:rPr>
          <w:lang w:eastAsia="da-DK"/>
        </w:rPr>
        <w:t>teres i forbindelse med</w:t>
      </w:r>
      <w:r w:rsidRPr="00860677">
        <w:rPr>
          <w:lang w:eastAsia="da-DK"/>
        </w:rPr>
        <w:t xml:space="preserve"> økologi og økonomi</w:t>
      </w:r>
      <w:r>
        <w:rPr>
          <w:lang w:eastAsia="da-DK"/>
        </w:rPr>
        <w:t>:</w:t>
      </w:r>
    </w:p>
    <w:p w:rsidRPr="00AB200D" w:rsidR="00724FAD" w:rsidP="00724FAD" w:rsidRDefault="00724FAD">
      <w:pPr>
        <w:pStyle w:val="Listeafsnit"/>
        <w:rPr>
          <w:b/>
          <w:lang w:eastAsia="da-DK"/>
        </w:rPr>
      </w:pPr>
    </w:p>
    <w:p w:rsidR="00724FAD" w:rsidP="00724FAD" w:rsidRDefault="00724FAD">
      <w:pPr>
        <w:pStyle w:val="Listeafsnit"/>
        <w:numPr>
          <w:ilvl w:val="1"/>
          <w:numId w:val="32"/>
        </w:numPr>
        <w:rPr>
          <w:lang w:eastAsia="da-DK"/>
        </w:rPr>
      </w:pPr>
      <w:r>
        <w:rPr>
          <w:lang w:eastAsia="da-DK"/>
        </w:rPr>
        <w:t xml:space="preserve">Giv forslag til hvordan man får råd til økologisk mad, så budgettet stadig hænger sammen? </w:t>
      </w:r>
    </w:p>
    <w:p w:rsidR="00724FAD" w:rsidP="00724FAD" w:rsidRDefault="00724FAD">
      <w:pPr>
        <w:pStyle w:val="Listeafsnit"/>
        <w:numPr>
          <w:ilvl w:val="1"/>
          <w:numId w:val="32"/>
        </w:numPr>
        <w:rPr>
          <w:lang w:eastAsia="da-DK"/>
        </w:rPr>
      </w:pPr>
      <w:r>
        <w:rPr>
          <w:lang w:eastAsia="da-DK"/>
        </w:rPr>
        <w:t>Find 5 gode grunde til hvorfor det er en god ide, at producere økologisk mad?</w:t>
      </w:r>
    </w:p>
    <w:p w:rsidR="00724FAD" w:rsidP="00724FAD" w:rsidRDefault="00724FAD">
      <w:pPr>
        <w:ind w:firstLine="720"/>
        <w:rPr>
          <w:lang w:eastAsia="da-DK"/>
        </w:rPr>
      </w:pPr>
      <w:r>
        <w:rPr>
          <w:lang w:eastAsia="da-DK"/>
        </w:rPr>
        <w:t>Nedenstående stikord kan hjælpe diskussionen i gang:</w:t>
      </w:r>
    </w:p>
    <w:p w:rsidR="00724FAD" w:rsidP="00724FAD" w:rsidRDefault="00724FAD">
      <w:pPr>
        <w:ind w:left="720"/>
        <w:rPr>
          <w:lang w:eastAsia="da-DK"/>
        </w:rPr>
      </w:pPr>
      <w:r>
        <w:rPr>
          <w:lang w:eastAsia="da-DK"/>
        </w:rPr>
        <w:t>(Økologi, sæson, madspild, mindre kød forbrug, flere grove grøntsager og korn, mere frugt, færre mejeriprodukter og madpyramiden)</w:t>
      </w:r>
    </w:p>
    <w:p w:rsidR="00724FAD" w:rsidP="00724FAD" w:rsidRDefault="00724FAD">
      <w:pPr>
        <w:spacing w:after="0" w:line="240" w:lineRule="auto"/>
        <w:ind w:left="720"/>
        <w:rPr>
          <w:lang w:eastAsia="da-DK"/>
        </w:rPr>
      </w:pPr>
      <w:r>
        <w:rPr>
          <w:lang w:eastAsia="da-DK"/>
        </w:rPr>
        <w:t>Bilag 1: Madpyramiden 2011</w:t>
      </w:r>
    </w:p>
    <w:p w:rsidR="00724FAD" w:rsidP="00724FAD" w:rsidRDefault="00724FAD">
      <w:pPr>
        <w:spacing w:after="0" w:line="240" w:lineRule="auto"/>
        <w:ind w:left="720"/>
      </w:pPr>
      <w:r>
        <w:t>Bilag 2: Sæsonplakat</w:t>
      </w:r>
    </w:p>
    <w:p w:rsidR="00724FAD" w:rsidP="00724FAD" w:rsidRDefault="00724FAD">
      <w:pPr>
        <w:spacing w:after="0" w:line="240" w:lineRule="auto"/>
        <w:ind w:left="720"/>
        <w:rPr>
          <w:lang w:eastAsia="da-DK"/>
        </w:rPr>
      </w:pPr>
    </w:p>
    <w:p w:rsidR="00724FAD" w:rsidP="00724FAD" w:rsidRDefault="00724FAD">
      <w:pPr>
        <w:spacing w:after="0" w:line="240" w:lineRule="auto"/>
        <w:ind w:left="720"/>
        <w:rPr>
          <w:lang w:eastAsia="da-DK"/>
        </w:rPr>
      </w:pPr>
    </w:p>
    <w:p w:rsidRPr="00860677" w:rsidR="00724FAD" w:rsidP="00724FAD" w:rsidRDefault="00724FAD">
      <w:pPr>
        <w:pStyle w:val="Listeafsnit"/>
        <w:numPr>
          <w:ilvl w:val="0"/>
          <w:numId w:val="36"/>
        </w:numPr>
        <w:rPr>
          <w:b/>
        </w:rPr>
      </w:pPr>
      <w:r w:rsidRPr="00860677">
        <w:rPr>
          <w:b/>
          <w:lang w:eastAsia="da-DK"/>
        </w:rPr>
        <w:t>Introduktion til køkkenøvelsen – Økologisk mad</w:t>
      </w:r>
    </w:p>
    <w:p w:rsidR="00724FAD" w:rsidP="00724FAD" w:rsidRDefault="00724FAD">
      <w:pPr>
        <w:pStyle w:val="Listeafsnit"/>
      </w:pPr>
      <w:r>
        <w:t xml:space="preserve">Eleverne skal planlægge en økologisk ret med udgangspunkt i opskriften spaghetti bolognese </w:t>
      </w:r>
      <w:r w:rsidRPr="00B828D9">
        <w:t xml:space="preserve">m. </w:t>
      </w:r>
      <w:r>
        <w:t>tilbehør.</w:t>
      </w:r>
    </w:p>
    <w:p w:rsidR="00724FAD" w:rsidP="00724FAD" w:rsidRDefault="00724FAD">
      <w:pPr>
        <w:pStyle w:val="Listeafsnit"/>
      </w:pPr>
    </w:p>
    <w:p w:rsidR="00724FAD" w:rsidP="00724FAD" w:rsidRDefault="00724FAD">
      <w:pPr>
        <w:pStyle w:val="Listeafsnit"/>
        <w:rPr>
          <w:lang w:eastAsia="da-DK"/>
        </w:rPr>
      </w:pPr>
      <w:r>
        <w:rPr>
          <w:lang w:eastAsia="da-DK"/>
        </w:rPr>
        <w:t>Udlever et fiktivt budget sammen med en liste over råvarekurvens indhold og indkøbspriser, som eleverne kan planlægge deres ret ud fra. Der vælges efter</w:t>
      </w:r>
      <w:r w:rsidRPr="00CC43A9">
        <w:rPr>
          <w:lang w:eastAsia="da-DK"/>
        </w:rPr>
        <w:t xml:space="preserve"> "kurv</w:t>
      </w:r>
      <w:r>
        <w:rPr>
          <w:lang w:eastAsia="da-DK"/>
        </w:rPr>
        <w:t>eprincippet"</w:t>
      </w:r>
      <w:r w:rsidRPr="00CC43A9">
        <w:rPr>
          <w:lang w:eastAsia="da-DK"/>
        </w:rPr>
        <w:t>, så eleverne løser opgaven inden for en given ramme.</w:t>
      </w:r>
      <w:r>
        <w:rPr>
          <w:lang w:eastAsia="da-DK"/>
        </w:rPr>
        <w:t xml:space="preserve">  Eleverne skal inden timens afslutning aflevere deres varebestilling og en arbejdsplan for køkkenøvelsen. Arbejdsplanen kan evt. udleveres som hjemmeopgave.</w:t>
      </w:r>
    </w:p>
    <w:p w:rsidR="00724FAD" w:rsidP="00724FAD" w:rsidRDefault="00724FAD">
      <w:pPr>
        <w:spacing w:after="0" w:line="240" w:lineRule="auto"/>
        <w:ind w:left="720"/>
        <w:rPr>
          <w:lang w:eastAsia="da-DK"/>
        </w:rPr>
      </w:pPr>
      <w:r>
        <w:rPr>
          <w:lang w:eastAsia="da-DK"/>
        </w:rPr>
        <w:lastRenderedPageBreak/>
        <w:t xml:space="preserve">Bilag 3: Opskrift på </w:t>
      </w:r>
      <w:r>
        <w:t>spaghetti bolognese</w:t>
      </w:r>
    </w:p>
    <w:p w:rsidR="00724FAD" w:rsidP="00724FAD" w:rsidRDefault="00724FAD">
      <w:pPr>
        <w:spacing w:after="0" w:line="240" w:lineRule="auto"/>
        <w:ind w:left="720"/>
        <w:rPr>
          <w:lang w:eastAsia="da-DK"/>
        </w:rPr>
      </w:pPr>
      <w:r>
        <w:rPr>
          <w:lang w:eastAsia="da-DK"/>
        </w:rPr>
        <w:t>Bilag 4: Forslag til råvarekurvens indhold – sommer, efterår, vinter og forår</w:t>
      </w:r>
    </w:p>
    <w:p w:rsidR="00724FAD" w:rsidP="00724FAD" w:rsidRDefault="00724FAD">
      <w:pPr>
        <w:spacing w:after="0" w:line="240" w:lineRule="auto"/>
        <w:ind w:left="720"/>
        <w:rPr>
          <w:lang w:eastAsia="da-DK"/>
        </w:rPr>
      </w:pPr>
      <w:r>
        <w:rPr>
          <w:lang w:eastAsia="da-DK"/>
        </w:rPr>
        <w:t xml:space="preserve">Bilag 5: Skabelon til varebestilling </w:t>
      </w:r>
    </w:p>
    <w:p w:rsidR="00724FAD" w:rsidP="00724FAD" w:rsidRDefault="00724FAD">
      <w:pPr>
        <w:spacing w:after="0" w:line="240" w:lineRule="auto"/>
        <w:ind w:left="720"/>
        <w:rPr>
          <w:lang w:eastAsia="da-DK"/>
        </w:rPr>
      </w:pPr>
      <w:r>
        <w:rPr>
          <w:lang w:eastAsia="da-DK"/>
        </w:rPr>
        <w:t>Bilag 6: Skabelon til arbejdsplan for køkkenøvelsen</w:t>
      </w:r>
    </w:p>
    <w:p w:rsidR="00724FAD" w:rsidP="00724FAD" w:rsidRDefault="00724FAD">
      <w:pPr>
        <w:pStyle w:val="Listeafsnit"/>
        <w:rPr>
          <w:lang w:eastAsia="da-DK"/>
        </w:rPr>
      </w:pPr>
    </w:p>
    <w:p w:rsidR="00724FAD" w:rsidP="00724FAD" w:rsidRDefault="00724FAD">
      <w:pPr>
        <w:pStyle w:val="Listeafsnit"/>
        <w:rPr>
          <w:lang w:eastAsia="da-DK"/>
        </w:rPr>
      </w:pPr>
      <w:r>
        <w:rPr>
          <w:lang w:eastAsia="da-DK"/>
        </w:rPr>
        <w:t>Derudover skal eleverne introduceres til kalkulation og mængder/portionsstørrelser via regneeksempler på tavlen.</w:t>
      </w:r>
    </w:p>
    <w:p w:rsidR="00724FAD" w:rsidP="00724FAD" w:rsidRDefault="00724FAD">
      <w:pPr>
        <w:pStyle w:val="Listeafsnit"/>
        <w:rPr>
          <w:szCs w:val="20"/>
        </w:rPr>
      </w:pPr>
    </w:p>
    <w:p w:rsidR="00724FAD" w:rsidP="00724FAD" w:rsidRDefault="00724FAD">
      <w:pPr>
        <w:pStyle w:val="Listeafsnit"/>
        <w:rPr>
          <w:szCs w:val="20"/>
        </w:rPr>
      </w:pPr>
      <w:r>
        <w:rPr>
          <w:szCs w:val="20"/>
        </w:rPr>
        <w:t xml:space="preserve">Afsæt tid til, at eleverne kan udregne prisen på </w:t>
      </w:r>
      <w:r>
        <w:t>spaghetti bolognese</w:t>
      </w:r>
      <w:r>
        <w:rPr>
          <w:szCs w:val="20"/>
        </w:rPr>
        <w:t xml:space="preserve"> beregnet pr. person, så de kan, se om budgettet holder.</w:t>
      </w:r>
    </w:p>
    <w:p w:rsidR="00724FAD" w:rsidP="00724FAD" w:rsidRDefault="00724FAD">
      <w:pPr>
        <w:pStyle w:val="Listeafsnit"/>
        <w:rPr>
          <w:szCs w:val="20"/>
        </w:rPr>
      </w:pPr>
    </w:p>
    <w:p w:rsidR="00724FAD" w:rsidP="00724FAD" w:rsidRDefault="00724FAD">
      <w:pPr>
        <w:pStyle w:val="Listeafsnit"/>
        <w:rPr>
          <w:szCs w:val="20"/>
        </w:rPr>
      </w:pPr>
    </w:p>
    <w:p w:rsidRPr="003D7AB0" w:rsidR="00724FAD" w:rsidP="00724FAD" w:rsidRDefault="00724FAD">
      <w:pPr>
        <w:pStyle w:val="Listeafsnit"/>
        <w:numPr>
          <w:ilvl w:val="0"/>
          <w:numId w:val="36"/>
        </w:numPr>
        <w:rPr>
          <w:b/>
        </w:rPr>
      </w:pPr>
      <w:r w:rsidRPr="003D7AB0">
        <w:rPr>
          <w:b/>
          <w:lang w:eastAsia="da-DK"/>
        </w:rPr>
        <w:t>Køkkenøvelse: Tilberedning og anretning</w:t>
      </w:r>
      <w:r>
        <w:rPr>
          <w:b/>
          <w:lang w:eastAsia="da-DK"/>
        </w:rPr>
        <w:t xml:space="preserve"> af spaghetti bolognese</w:t>
      </w:r>
    </w:p>
    <w:p w:rsidR="00724FAD" w:rsidP="00724FAD" w:rsidRDefault="00724FAD">
      <w:pPr>
        <w:pStyle w:val="Listeafsnit"/>
      </w:pPr>
      <w:r>
        <w:rPr>
          <w:lang w:eastAsia="da-DK"/>
        </w:rPr>
        <w:t>Eleverne skal ti</w:t>
      </w:r>
      <w:r w:rsidRPr="007A70E0">
        <w:rPr>
          <w:lang w:eastAsia="da-DK"/>
        </w:rPr>
        <w:t>l</w:t>
      </w:r>
      <w:r>
        <w:rPr>
          <w:lang w:eastAsia="da-DK"/>
        </w:rPr>
        <w:t>berede</w:t>
      </w:r>
      <w:r w:rsidRPr="007A70E0">
        <w:rPr>
          <w:lang w:eastAsia="da-DK"/>
        </w:rPr>
        <w:t xml:space="preserve"> og anret</w:t>
      </w:r>
      <w:r>
        <w:rPr>
          <w:lang w:eastAsia="da-DK"/>
        </w:rPr>
        <w:t xml:space="preserve">te deres økologiske version af </w:t>
      </w:r>
      <w:r>
        <w:t xml:space="preserve">spaghetti bolognese </w:t>
      </w:r>
      <w:r w:rsidRPr="00B828D9">
        <w:t xml:space="preserve">m. </w:t>
      </w:r>
      <w:r>
        <w:t>tilbehør.</w:t>
      </w:r>
    </w:p>
    <w:p w:rsidR="00724FAD" w:rsidP="00724FAD" w:rsidRDefault="00724FAD">
      <w:pPr>
        <w:pStyle w:val="Listeafsnit"/>
        <w:rPr>
          <w:lang w:eastAsia="da-DK"/>
        </w:rPr>
      </w:pPr>
    </w:p>
    <w:p w:rsidR="00724FAD" w:rsidP="00724FAD" w:rsidRDefault="00724FAD">
      <w:pPr>
        <w:pStyle w:val="Listeafsnit"/>
        <w:rPr>
          <w:lang w:eastAsia="da-DK"/>
        </w:rPr>
      </w:pPr>
      <w:r>
        <w:rPr>
          <w:lang w:eastAsia="da-DK"/>
        </w:rPr>
        <w:t xml:space="preserve">Eleverne skal anrette retten efter Y-tallerkenen. </w:t>
      </w:r>
    </w:p>
    <w:p w:rsidR="00724FAD" w:rsidP="00724FAD" w:rsidRDefault="00724FAD">
      <w:pPr>
        <w:pStyle w:val="Listeafsnit"/>
        <w:rPr>
          <w:lang w:eastAsia="da-DK"/>
        </w:rPr>
      </w:pPr>
    </w:p>
    <w:p w:rsidR="00724FAD" w:rsidP="00724FAD" w:rsidRDefault="00724FAD">
      <w:pPr>
        <w:pStyle w:val="Listeafsnit"/>
        <w:rPr>
          <w:lang w:eastAsia="da-DK"/>
        </w:rPr>
      </w:pPr>
      <w:r>
        <w:rPr>
          <w:lang w:eastAsia="da-DK"/>
        </w:rPr>
        <w:t>Bilag 7: Y-tallerkenen</w:t>
      </w:r>
    </w:p>
    <w:p w:rsidRPr="0078026B" w:rsidR="00724FAD" w:rsidP="00724FAD" w:rsidRDefault="00724FAD">
      <w:pPr>
        <w:pStyle w:val="Listeafsnit"/>
        <w:rPr>
          <w:lang w:eastAsia="da-DK"/>
        </w:rPr>
      </w:pPr>
    </w:p>
    <w:p w:rsidR="00724FAD" w:rsidP="00724FAD" w:rsidRDefault="00724FAD">
      <w:pPr>
        <w:pStyle w:val="Listeafsnit"/>
        <w:rPr>
          <w:b/>
          <w:lang w:eastAsia="da-DK"/>
        </w:rPr>
      </w:pPr>
    </w:p>
    <w:p w:rsidRPr="003D7AB0" w:rsidR="00724FAD" w:rsidP="00724FAD" w:rsidRDefault="00724FAD">
      <w:pPr>
        <w:pStyle w:val="Listeafsnit"/>
        <w:numPr>
          <w:ilvl w:val="0"/>
          <w:numId w:val="36"/>
        </w:numPr>
        <w:rPr>
          <w:b/>
          <w:lang w:eastAsia="da-DK"/>
        </w:rPr>
      </w:pPr>
      <w:r>
        <w:rPr>
          <w:b/>
          <w:lang w:eastAsia="da-DK"/>
        </w:rPr>
        <w:t>Opsamling og bedømmelse</w:t>
      </w:r>
    </w:p>
    <w:p w:rsidR="00724FAD" w:rsidP="00724FAD" w:rsidRDefault="00724FAD">
      <w:pPr>
        <w:pStyle w:val="Listeafsnit"/>
        <w:rPr>
          <w:lang w:eastAsia="da-DK"/>
        </w:rPr>
      </w:pPr>
      <w:r>
        <w:rPr>
          <w:lang w:eastAsia="da-DK"/>
        </w:rPr>
        <w:t>Lad eleverne smage og vurdere hinandens retter gruppevis ud fra følgende kriterier:</w:t>
      </w:r>
    </w:p>
    <w:p w:rsidR="00724FAD" w:rsidP="00724FAD" w:rsidRDefault="00724FAD">
      <w:pPr>
        <w:pStyle w:val="Listeafsnit"/>
        <w:rPr>
          <w:lang w:eastAsia="da-DK"/>
        </w:rPr>
      </w:pPr>
    </w:p>
    <w:p w:rsidR="00724FAD" w:rsidP="00724FAD" w:rsidRDefault="00724FAD">
      <w:pPr>
        <w:pStyle w:val="Listeafsnit"/>
        <w:numPr>
          <w:ilvl w:val="0"/>
          <w:numId w:val="6"/>
        </w:numPr>
        <w:rPr>
          <w:lang w:eastAsia="da-DK"/>
        </w:rPr>
      </w:pPr>
      <w:r>
        <w:rPr>
          <w:lang w:eastAsia="da-DK"/>
        </w:rPr>
        <w:t>Sanserne (Grundsmage, konsistens, farve, duft, udseende)</w:t>
      </w:r>
    </w:p>
    <w:p w:rsidR="00724FAD" w:rsidP="00724FAD" w:rsidRDefault="00724FAD">
      <w:pPr>
        <w:pStyle w:val="Listeafsnit"/>
        <w:numPr>
          <w:ilvl w:val="0"/>
          <w:numId w:val="6"/>
        </w:numPr>
        <w:rPr>
          <w:lang w:eastAsia="da-DK"/>
        </w:rPr>
      </w:pPr>
      <w:r>
        <w:rPr>
          <w:lang w:eastAsia="da-DK"/>
        </w:rPr>
        <w:t>Pris – holder budgettet?</w:t>
      </w:r>
    </w:p>
    <w:p w:rsidR="00724FAD" w:rsidP="00724FAD" w:rsidRDefault="00724FAD">
      <w:pPr>
        <w:pStyle w:val="Listeafsnit"/>
        <w:numPr>
          <w:ilvl w:val="0"/>
          <w:numId w:val="6"/>
        </w:numPr>
        <w:rPr>
          <w:lang w:eastAsia="da-DK"/>
        </w:rPr>
      </w:pPr>
      <w:r>
        <w:rPr>
          <w:lang w:eastAsia="da-DK"/>
        </w:rPr>
        <w:t>Sæsonråvarer</w:t>
      </w:r>
    </w:p>
    <w:p w:rsidR="00724FAD" w:rsidP="00724FAD" w:rsidRDefault="00724FAD">
      <w:pPr>
        <w:pStyle w:val="Listeafsnit"/>
        <w:numPr>
          <w:ilvl w:val="0"/>
          <w:numId w:val="6"/>
        </w:numPr>
      </w:pPr>
      <w:r>
        <w:t>Madspild</w:t>
      </w:r>
    </w:p>
    <w:p w:rsidR="00724FAD" w:rsidP="00724FAD" w:rsidRDefault="00724FAD">
      <w:pPr>
        <w:pStyle w:val="Listeafsnit"/>
        <w:numPr>
          <w:ilvl w:val="0"/>
          <w:numId w:val="6"/>
        </w:numPr>
      </w:pPr>
      <w:r>
        <w:rPr>
          <w:lang w:eastAsia="da-DK"/>
        </w:rPr>
        <w:t>Anretning efter Y-tallerken.</w:t>
      </w:r>
      <w:r w:rsidRPr="00CE2215">
        <w:t xml:space="preserve"> </w:t>
      </w:r>
      <w:r>
        <w:t>Fordeling og sammensætning af animalske og vegetabilske råvarer</w:t>
      </w:r>
    </w:p>
    <w:p w:rsidR="00724FAD" w:rsidP="00724FAD" w:rsidRDefault="00724FAD">
      <w:pPr>
        <w:pStyle w:val="Listeafsnit"/>
        <w:numPr>
          <w:ilvl w:val="0"/>
          <w:numId w:val="6"/>
        </w:numPr>
        <w:rPr>
          <w:lang w:eastAsia="da-DK"/>
        </w:rPr>
      </w:pPr>
      <w:r>
        <w:rPr>
          <w:lang w:eastAsia="da-DK"/>
        </w:rPr>
        <w:t>Samlet vurdering</w:t>
      </w:r>
    </w:p>
    <w:p w:rsidR="00724FAD" w:rsidP="00724FAD" w:rsidRDefault="00724FAD">
      <w:pPr>
        <w:ind w:left="709"/>
        <w:rPr>
          <w:lang w:eastAsia="da-DK"/>
        </w:rPr>
      </w:pPr>
      <w:r>
        <w:rPr>
          <w:szCs w:val="20"/>
        </w:rPr>
        <w:t>B</w:t>
      </w:r>
      <w:r w:rsidRPr="0056426C">
        <w:rPr>
          <w:szCs w:val="20"/>
        </w:rPr>
        <w:t xml:space="preserve">ilag </w:t>
      </w:r>
      <w:r>
        <w:rPr>
          <w:szCs w:val="20"/>
        </w:rPr>
        <w:t>8</w:t>
      </w:r>
      <w:r w:rsidRPr="0056426C">
        <w:rPr>
          <w:szCs w:val="20"/>
        </w:rPr>
        <w:t xml:space="preserve">: </w:t>
      </w:r>
      <w:r>
        <w:rPr>
          <w:szCs w:val="20"/>
        </w:rPr>
        <w:t>Bedømmelses- og vurderingsskema</w:t>
      </w:r>
    </w:p>
    <w:p w:rsidR="00724FAD" w:rsidP="00724FAD" w:rsidRDefault="00724FAD">
      <w:pPr>
        <w:pStyle w:val="Listeafsnit"/>
        <w:rPr>
          <w:lang w:eastAsia="da-DK"/>
        </w:rPr>
      </w:pPr>
    </w:p>
    <w:p w:rsidR="00724FAD" w:rsidP="00724FAD" w:rsidRDefault="00724FAD">
      <w:pPr>
        <w:pStyle w:val="Listeafsnit"/>
        <w:rPr>
          <w:lang w:eastAsia="da-DK"/>
        </w:rPr>
      </w:pPr>
    </w:p>
    <w:p w:rsidR="00724FAD" w:rsidP="00724FAD" w:rsidRDefault="00724FAD">
      <w:pPr>
        <w:rPr>
          <w:b/>
          <w:sz w:val="28"/>
          <w:lang w:eastAsia="da-DK"/>
        </w:rPr>
      </w:pPr>
    </w:p>
    <w:p w:rsidR="00724FAD" w:rsidP="00724FAD" w:rsidRDefault="00724FAD">
      <w:r>
        <w:rPr>
          <w:b/>
          <w:sz w:val="28"/>
          <w:lang w:eastAsia="da-DK"/>
        </w:rPr>
        <w:br w:type="page"/>
      </w:r>
    </w:p>
    <w:p w:rsidR="00724FAD" w:rsidP="00724FAD" w:rsidRDefault="00724FAD">
      <w:pPr>
        <w:pStyle w:val="Overskrift2"/>
      </w:pPr>
      <w:bookmarkStart w:name="_Toc315779778" w:id="99"/>
      <w:r>
        <w:lastRenderedPageBreak/>
        <w:t>Materialeliste</w:t>
      </w:r>
      <w:bookmarkEnd w:id="99"/>
    </w:p>
    <w:p w:rsidRPr="007D3718" w:rsidR="00724FAD" w:rsidP="00724FAD" w:rsidRDefault="00724FAD">
      <w:pPr>
        <w:rPr>
          <w:lang w:eastAsia="da-DK"/>
        </w:rPr>
      </w:pPr>
    </w:p>
    <w:p w:rsidRPr="00151916" w:rsidR="00724FAD" w:rsidP="00724FAD" w:rsidRDefault="00724FAD">
      <w:pPr>
        <w:spacing w:after="0" w:line="240" w:lineRule="auto"/>
        <w:rPr>
          <w:b/>
          <w:i/>
          <w:sz w:val="24"/>
        </w:rPr>
      </w:pPr>
      <w:r>
        <w:rPr>
          <w:b/>
          <w:i/>
          <w:sz w:val="24"/>
        </w:rPr>
        <w:t>Mad til mennesker – Grundforløb</w:t>
      </w:r>
      <w:r w:rsidRPr="00151916">
        <w:rPr>
          <w:b/>
          <w:i/>
          <w:sz w:val="24"/>
        </w:rPr>
        <w:t xml:space="preserve"> </w:t>
      </w:r>
    </w:p>
    <w:p w:rsidR="00724FAD" w:rsidP="00724FAD" w:rsidRDefault="00724FAD">
      <w:pPr>
        <w:spacing w:after="0" w:line="240" w:lineRule="auto"/>
      </w:pPr>
      <w:r>
        <w:t>Side</w:t>
      </w:r>
      <w:r w:rsidRPr="00B85082">
        <w:t xml:space="preserve"> 150-157</w:t>
      </w:r>
      <w:r>
        <w:t xml:space="preserve"> Omhandler en gennemgang af kalkulation.</w:t>
      </w:r>
    </w:p>
    <w:p w:rsidRPr="00B85082" w:rsidR="00724FAD" w:rsidP="00724FAD" w:rsidRDefault="00724FAD">
      <w:pPr>
        <w:spacing w:after="0" w:line="240" w:lineRule="auto"/>
      </w:pPr>
      <w:r>
        <w:t>Side 148-149 Omhandler en gennemgang af portionering.</w:t>
      </w:r>
    </w:p>
    <w:p w:rsidR="00724FAD" w:rsidP="00724FAD" w:rsidRDefault="00724FAD">
      <w:pPr>
        <w:spacing w:after="0" w:line="240" w:lineRule="auto"/>
        <w:rPr>
          <w:sz w:val="24"/>
        </w:rPr>
      </w:pPr>
    </w:p>
    <w:p w:rsidR="00724FAD" w:rsidP="00724FAD" w:rsidRDefault="00724FAD">
      <w:pPr>
        <w:spacing w:after="0" w:line="240" w:lineRule="auto"/>
      </w:pPr>
      <w:r>
        <w:t xml:space="preserve">Clausen, Marianne et. al.  (2011) </w:t>
      </w:r>
      <w:r>
        <w:rPr>
          <w:i/>
        </w:rPr>
        <w:t xml:space="preserve">Mad til mennesker – Grundforløb. </w:t>
      </w:r>
      <w:r>
        <w:t>2. udgave, 1. oplag.</w:t>
      </w:r>
      <w:r w:rsidRPr="00C15AD1">
        <w:t xml:space="preserve"> Erhvervsskolernes </w:t>
      </w:r>
      <w:r>
        <w:t xml:space="preserve">Forlag. </w:t>
      </w:r>
    </w:p>
    <w:p w:rsidR="00724FAD" w:rsidP="00724FAD" w:rsidRDefault="00724FAD">
      <w:pPr>
        <w:spacing w:after="0" w:line="240" w:lineRule="auto"/>
        <w:rPr>
          <w:sz w:val="24"/>
        </w:rPr>
      </w:pPr>
    </w:p>
    <w:p w:rsidR="00724FAD" w:rsidP="00724FAD" w:rsidRDefault="00724FAD">
      <w:pPr>
        <w:spacing w:after="0" w:line="240" w:lineRule="auto"/>
        <w:rPr>
          <w:b/>
          <w:i/>
          <w:sz w:val="24"/>
          <w:szCs w:val="20"/>
        </w:rPr>
      </w:pPr>
    </w:p>
    <w:p w:rsidRPr="00656878" w:rsidR="00724FAD" w:rsidP="00724FAD" w:rsidRDefault="00724FAD">
      <w:pPr>
        <w:spacing w:after="0" w:line="240" w:lineRule="auto"/>
        <w:rPr>
          <w:b/>
          <w:i/>
          <w:sz w:val="24"/>
          <w:szCs w:val="20"/>
        </w:rPr>
      </w:pPr>
      <w:r w:rsidRPr="00656878">
        <w:rPr>
          <w:b/>
          <w:i/>
          <w:sz w:val="24"/>
          <w:szCs w:val="20"/>
        </w:rPr>
        <w:t>Madpyramiden 2011</w:t>
      </w:r>
    </w:p>
    <w:p w:rsidR="00724FAD" w:rsidP="00724FAD" w:rsidRDefault="00724FAD">
      <w:pPr>
        <w:spacing w:after="0" w:line="240" w:lineRule="auto"/>
      </w:pPr>
      <w:r>
        <w:t>Madpyramiden giver et overblik over, hvilke fødevarer vi skal spise mest af, og hvad vi skal spise mindre af, både i forhold til vores sundhed og klimaet.</w:t>
      </w:r>
    </w:p>
    <w:p w:rsidR="00724FAD" w:rsidP="00724FAD" w:rsidRDefault="00724FAD">
      <w:pPr>
        <w:spacing w:after="0" w:line="240" w:lineRule="auto"/>
      </w:pPr>
    </w:p>
    <w:p w:rsidRPr="00FD3124" w:rsidR="00724FAD" w:rsidP="00724FAD" w:rsidRDefault="00724FAD">
      <w:pPr>
        <w:spacing w:after="0" w:line="240" w:lineRule="auto"/>
        <w:rPr>
          <w:szCs w:val="20"/>
        </w:rPr>
      </w:pPr>
      <w:r>
        <w:t xml:space="preserve">FDB. </w:t>
      </w:r>
      <w:r w:rsidRPr="003E4C7C">
        <w:rPr>
          <w:i/>
        </w:rPr>
        <w:t>Madpyramiden 2011</w:t>
      </w:r>
      <w:r>
        <w:rPr>
          <w:i/>
        </w:rPr>
        <w:t xml:space="preserve">. </w:t>
      </w:r>
      <w:r>
        <w:t xml:space="preserve">Lokaliseret d. 5. oktober 2011: </w:t>
      </w:r>
      <w:hyperlink w:history="1" r:id="rId135">
        <w:r w:rsidRPr="00FD3124">
          <w:rPr>
            <w:rStyle w:val="Hyperlink"/>
            <w:szCs w:val="20"/>
          </w:rPr>
          <w:t>http://www.madpyramiden.dk/</w:t>
        </w:r>
      </w:hyperlink>
    </w:p>
    <w:p w:rsidR="00724FAD" w:rsidP="00724FAD" w:rsidRDefault="00724FAD">
      <w:pPr>
        <w:spacing w:after="0" w:line="240" w:lineRule="auto"/>
        <w:rPr>
          <w:rStyle w:val="Hyperlink"/>
          <w:rFonts w:cstheme="minorHAnsi"/>
          <w:color w:val="0070C0"/>
        </w:rPr>
      </w:pPr>
    </w:p>
    <w:p w:rsidR="00724FAD" w:rsidP="00724FAD" w:rsidRDefault="00724FAD">
      <w:pPr>
        <w:spacing w:after="0" w:line="240" w:lineRule="auto"/>
        <w:rPr>
          <w:b/>
          <w:i/>
          <w:sz w:val="24"/>
        </w:rPr>
      </w:pPr>
    </w:p>
    <w:p w:rsidRPr="00177DB0" w:rsidR="00724FAD" w:rsidP="00724FAD" w:rsidRDefault="00724FAD">
      <w:pPr>
        <w:spacing w:after="0" w:line="240" w:lineRule="auto"/>
        <w:rPr>
          <w:b/>
          <w:i/>
          <w:sz w:val="24"/>
        </w:rPr>
      </w:pPr>
      <w:r w:rsidRPr="00177DB0">
        <w:rPr>
          <w:b/>
          <w:i/>
          <w:sz w:val="24"/>
        </w:rPr>
        <w:t>Råd til økologi</w:t>
      </w:r>
    </w:p>
    <w:p w:rsidR="00724FAD" w:rsidP="00724FAD" w:rsidRDefault="00724FAD">
      <w:pPr>
        <w:spacing w:after="0" w:line="240" w:lineRule="auto"/>
      </w:pPr>
      <w:r>
        <w:t xml:space="preserve">Artiklen omhandler, hvorledes man kan få råd til økologi. </w:t>
      </w:r>
    </w:p>
    <w:p w:rsidR="00724FAD" w:rsidP="00724FAD" w:rsidRDefault="00724FAD">
      <w:pPr>
        <w:spacing w:after="0" w:line="240" w:lineRule="auto"/>
      </w:pPr>
    </w:p>
    <w:p w:rsidRPr="00C47474" w:rsidR="00724FAD" w:rsidP="00724FAD" w:rsidRDefault="00724FAD">
      <w:pPr>
        <w:spacing w:after="0" w:line="240" w:lineRule="auto"/>
      </w:pPr>
      <w:r>
        <w:t>DR. (2008, 13. november)</w:t>
      </w:r>
      <w:r w:rsidRPr="00177DB0">
        <w:rPr>
          <w:b/>
          <w:i/>
          <w:sz w:val="24"/>
        </w:rPr>
        <w:t xml:space="preserve"> </w:t>
      </w:r>
      <w:r w:rsidRPr="00177DB0">
        <w:rPr>
          <w:i/>
        </w:rPr>
        <w:t>Råd til økologi</w:t>
      </w:r>
      <w:r>
        <w:rPr>
          <w:i/>
        </w:rPr>
        <w:t xml:space="preserve">. </w:t>
      </w:r>
      <w:r>
        <w:t xml:space="preserve">Lokaliseret d. 18. november 2011: </w:t>
      </w:r>
      <w:hyperlink w:history="1" r:id="rId136">
        <w:r w:rsidRPr="00C47474">
          <w:rPr>
            <w:rStyle w:val="Hyperlink"/>
          </w:rPr>
          <w:t>http://www.dr.dk/DR1/Rabatten/Indslag/2008_efteraar/uds_33/20081113134213.htm</w:t>
        </w:r>
      </w:hyperlink>
    </w:p>
    <w:p w:rsidR="00724FAD" w:rsidP="00724FAD" w:rsidRDefault="00724FAD">
      <w:pPr>
        <w:spacing w:after="0" w:line="240" w:lineRule="auto"/>
        <w:rPr>
          <w:sz w:val="24"/>
        </w:rPr>
      </w:pPr>
    </w:p>
    <w:p w:rsidR="00724FAD" w:rsidP="00724FAD" w:rsidRDefault="00724FAD">
      <w:pPr>
        <w:spacing w:after="0" w:line="240" w:lineRule="auto"/>
        <w:rPr>
          <w:sz w:val="24"/>
        </w:rPr>
      </w:pPr>
    </w:p>
    <w:p w:rsidRPr="00262716" w:rsidR="00724FAD" w:rsidP="00724FAD" w:rsidRDefault="00724FAD">
      <w:pPr>
        <w:spacing w:after="0" w:line="240" w:lineRule="auto"/>
        <w:rPr>
          <w:b/>
          <w:i/>
          <w:sz w:val="24"/>
        </w:rPr>
      </w:pPr>
      <w:r>
        <w:rPr>
          <w:b/>
          <w:i/>
          <w:sz w:val="24"/>
        </w:rPr>
        <w:t>Økologi til samme pris</w:t>
      </w:r>
    </w:p>
    <w:p w:rsidRPr="005E38D0" w:rsidR="00724FAD" w:rsidP="00724FAD" w:rsidRDefault="00724FAD">
      <w:pPr>
        <w:spacing w:after="0" w:line="240" w:lineRule="auto"/>
      </w:pPr>
      <w:r>
        <w:t>Artiklen indeholder tip og ideer til, hvordan man kan omlægge til økologisk produktion og samtidig holde budgettet.</w:t>
      </w:r>
    </w:p>
    <w:p w:rsidR="00724FAD" w:rsidP="00724FAD" w:rsidRDefault="00724FAD">
      <w:pPr>
        <w:spacing w:after="0" w:line="240" w:lineRule="auto"/>
      </w:pPr>
    </w:p>
    <w:p w:rsidR="00724FAD" w:rsidP="00724FAD" w:rsidRDefault="00724FAD">
      <w:pPr>
        <w:spacing w:after="0" w:line="240" w:lineRule="auto"/>
      </w:pPr>
      <w:r>
        <w:t xml:space="preserve">Kost og ernæringsforbundet (2011, 21. september) </w:t>
      </w:r>
      <w:r>
        <w:rPr>
          <w:i/>
        </w:rPr>
        <w:t>Økologi til samme pris.</w:t>
      </w:r>
      <w:r>
        <w:t xml:space="preserve"> </w:t>
      </w:r>
    </w:p>
    <w:p w:rsidR="00724FAD" w:rsidP="00724FAD" w:rsidRDefault="00724FAD">
      <w:pPr>
        <w:spacing w:after="0" w:line="240" w:lineRule="auto"/>
      </w:pPr>
      <w:r>
        <w:t xml:space="preserve">Lokaliseret d. 18. november 2011: </w:t>
      </w:r>
      <w:hyperlink w:history="1" r:id="rId137">
        <w:r w:rsidRPr="00697455">
          <w:rPr>
            <w:rStyle w:val="Hyperlink"/>
          </w:rPr>
          <w:t>http://www.kost.dk/netnyt/2011/9/17020110921016</w:t>
        </w:r>
      </w:hyperlink>
    </w:p>
    <w:p w:rsidR="00724FAD" w:rsidP="00724FAD" w:rsidRDefault="00724FAD">
      <w:pPr>
        <w:spacing w:after="0" w:line="240" w:lineRule="auto"/>
      </w:pPr>
    </w:p>
    <w:p w:rsidR="00724FAD" w:rsidP="00724FAD" w:rsidRDefault="00724FAD">
      <w:pPr>
        <w:spacing w:after="0" w:line="240" w:lineRule="auto"/>
        <w:rPr>
          <w:b/>
          <w:i/>
          <w:sz w:val="24"/>
          <w:lang w:eastAsia="da-DK"/>
        </w:rPr>
      </w:pPr>
    </w:p>
    <w:p w:rsidRPr="00262716" w:rsidR="00724FAD" w:rsidP="00724FAD" w:rsidRDefault="00724FAD">
      <w:pPr>
        <w:spacing w:after="0" w:line="240" w:lineRule="auto"/>
        <w:rPr>
          <w:b/>
          <w:i/>
          <w:sz w:val="24"/>
          <w:lang w:eastAsia="da-DK"/>
        </w:rPr>
      </w:pPr>
      <w:r w:rsidRPr="00262716">
        <w:rPr>
          <w:b/>
          <w:i/>
          <w:sz w:val="24"/>
          <w:lang w:eastAsia="da-DK"/>
        </w:rPr>
        <w:t>Vi guider - Sådan spiser du økologisk uden at betale mere</w:t>
      </w:r>
    </w:p>
    <w:p w:rsidRPr="005E38D0" w:rsidR="00724FAD" w:rsidP="00724FAD" w:rsidRDefault="00724FAD">
      <w:pPr>
        <w:spacing w:after="0" w:line="240" w:lineRule="auto"/>
      </w:pPr>
      <w:r>
        <w:t>Artiklen indeholder tip og ideer til, hvordan man kan få mere økologi ind i de enkelte måltider, uden det behøver at koste mere.</w:t>
      </w:r>
    </w:p>
    <w:p w:rsidR="00724FAD" w:rsidP="00724FAD" w:rsidRDefault="00724FAD">
      <w:pPr>
        <w:spacing w:after="0" w:line="240" w:lineRule="auto"/>
      </w:pPr>
    </w:p>
    <w:p w:rsidRPr="00262716" w:rsidR="00724FAD" w:rsidP="00724FAD" w:rsidRDefault="00724FAD">
      <w:pPr>
        <w:spacing w:after="0" w:line="240" w:lineRule="auto"/>
        <w:rPr>
          <w:i/>
          <w:lang w:eastAsia="da-DK"/>
        </w:rPr>
      </w:pPr>
      <w:r>
        <w:t xml:space="preserve">Politikken. (2011, 16. september) </w:t>
      </w:r>
      <w:r w:rsidRPr="00262716">
        <w:rPr>
          <w:i/>
          <w:lang w:eastAsia="da-DK"/>
        </w:rPr>
        <w:t>Vi guider - Sådan spiser du økologisk uden at betale mere</w:t>
      </w:r>
      <w:r>
        <w:rPr>
          <w:i/>
          <w:lang w:eastAsia="da-DK"/>
        </w:rPr>
        <w:t>.</w:t>
      </w:r>
    </w:p>
    <w:p w:rsidR="00724FAD" w:rsidP="00724FAD" w:rsidRDefault="00724FAD">
      <w:pPr>
        <w:spacing w:after="0" w:line="240" w:lineRule="auto"/>
        <w:rPr>
          <w:lang w:eastAsia="da-DK"/>
        </w:rPr>
      </w:pPr>
      <w:r>
        <w:t xml:space="preserve">Lokaliseret d. 18. november 2011: </w:t>
      </w:r>
      <w:hyperlink w:history="1" r:id="rId138">
        <w:r w:rsidRPr="006B4FEF">
          <w:rPr>
            <w:rStyle w:val="Hyperlink"/>
            <w:lang w:eastAsia="da-DK"/>
          </w:rPr>
          <w:t>http://politiken.dk/tjek/tjekmad/tjekmadguide/tjekguidemad/ECE1392295/saadan-spiser-du-oekologisk-uden-at-betale-mere/</w:t>
        </w:r>
      </w:hyperlink>
    </w:p>
    <w:p w:rsidR="00724FAD" w:rsidP="00724FAD" w:rsidRDefault="00724FAD">
      <w:pPr>
        <w:spacing w:after="0" w:line="240" w:lineRule="auto"/>
        <w:rPr>
          <w:b/>
          <w:sz w:val="28"/>
          <w:lang w:eastAsia="da-DK"/>
        </w:rPr>
      </w:pPr>
    </w:p>
    <w:p w:rsidR="00724FAD" w:rsidP="00724FAD" w:rsidRDefault="00724FAD">
      <w:pPr>
        <w:spacing w:after="0" w:line="240" w:lineRule="auto"/>
        <w:rPr>
          <w:b/>
          <w:i/>
          <w:sz w:val="24"/>
          <w:lang w:eastAsia="da-DK"/>
        </w:rPr>
      </w:pPr>
      <w:r>
        <w:rPr>
          <w:b/>
          <w:i/>
          <w:sz w:val="24"/>
          <w:lang w:eastAsia="da-DK"/>
        </w:rPr>
        <w:t>Rigtige mænd drikker vand fra hanen – endnu!</w:t>
      </w:r>
    </w:p>
    <w:p w:rsidR="00724FAD" w:rsidP="00724FAD" w:rsidRDefault="00724FAD">
      <w:pPr>
        <w:spacing w:after="0" w:line="240" w:lineRule="auto"/>
        <w:rPr>
          <w:lang w:eastAsia="da-DK"/>
        </w:rPr>
      </w:pPr>
      <w:r>
        <w:rPr>
          <w:lang w:eastAsia="da-DK"/>
        </w:rPr>
        <w:t>Interaktiv hjemmesiden med info om økologiens positive effekter på grundvandet.</w:t>
      </w:r>
    </w:p>
    <w:p w:rsidR="00724FAD" w:rsidP="00724FAD" w:rsidRDefault="00724FAD">
      <w:pPr>
        <w:spacing w:after="0" w:line="240" w:lineRule="auto"/>
        <w:rPr>
          <w:rStyle w:val="Strk"/>
          <w:b w:val="0"/>
        </w:rPr>
      </w:pPr>
    </w:p>
    <w:p w:rsidR="00724FAD" w:rsidP="00724FAD" w:rsidRDefault="00724FAD">
      <w:pPr>
        <w:spacing w:after="0" w:line="240" w:lineRule="auto"/>
        <w:rPr>
          <w:lang w:eastAsia="da-DK"/>
        </w:rPr>
      </w:pPr>
      <w:r w:rsidRPr="003F08A0">
        <w:rPr>
          <w:rStyle w:val="Strk"/>
          <w:b w:val="0"/>
        </w:rPr>
        <w:t>Danmarks Naturfredningsforening og Økologisk Landsforening.</w:t>
      </w:r>
      <w:r w:rsidRPr="0031248E">
        <w:rPr>
          <w:lang w:eastAsia="da-DK"/>
        </w:rPr>
        <w:t xml:space="preserve"> (</w:t>
      </w:r>
      <w:r>
        <w:rPr>
          <w:lang w:eastAsia="da-DK"/>
        </w:rPr>
        <w:t>2005</w:t>
      </w:r>
      <w:r w:rsidRPr="0031248E">
        <w:rPr>
          <w:lang w:eastAsia="da-DK"/>
        </w:rPr>
        <w:t>)</w:t>
      </w:r>
      <w:r>
        <w:rPr>
          <w:lang w:eastAsia="da-DK"/>
        </w:rPr>
        <w:t xml:space="preserve"> </w:t>
      </w:r>
      <w:r w:rsidRPr="0031248E">
        <w:rPr>
          <w:i/>
          <w:lang w:eastAsia="da-DK"/>
        </w:rPr>
        <w:t>Rigtige mænd drikker vand fra hanen – endnu!</w:t>
      </w:r>
      <w:r>
        <w:rPr>
          <w:i/>
          <w:lang w:eastAsia="da-DK"/>
        </w:rPr>
        <w:t xml:space="preserve"> </w:t>
      </w:r>
      <w:r>
        <w:rPr>
          <w:lang w:eastAsia="da-DK"/>
        </w:rPr>
        <w:t xml:space="preserve">Lokaliseret d. 24. januar 2012: </w:t>
      </w:r>
      <w:hyperlink w:history="1" r:id="rId139">
        <w:r w:rsidRPr="00C52AFD">
          <w:rPr>
            <w:rStyle w:val="Hyperlink"/>
            <w:lang w:eastAsia="da-DK"/>
          </w:rPr>
          <w:t>http://vandfrahanen.dk/index.htm</w:t>
        </w:r>
      </w:hyperlink>
    </w:p>
    <w:p w:rsidRPr="0031248E" w:rsidR="00724FAD" w:rsidP="00724FAD" w:rsidRDefault="00724FAD">
      <w:pPr>
        <w:spacing w:after="0" w:line="240" w:lineRule="auto"/>
        <w:rPr>
          <w:lang w:eastAsia="da-DK"/>
        </w:rPr>
      </w:pPr>
    </w:p>
    <w:p w:rsidR="00724FAD" w:rsidP="00724FAD" w:rsidRDefault="00724FAD">
      <w:pPr>
        <w:spacing w:after="0"/>
        <w:rPr>
          <w:b/>
          <w:i/>
          <w:sz w:val="24"/>
          <w:lang w:eastAsia="da-DK"/>
        </w:rPr>
      </w:pPr>
      <w:r>
        <w:rPr>
          <w:b/>
          <w:i/>
          <w:sz w:val="24"/>
          <w:lang w:eastAsia="da-DK"/>
        </w:rPr>
        <w:lastRenderedPageBreak/>
        <w:t>Bæredygtigt forbrug</w:t>
      </w:r>
    </w:p>
    <w:p w:rsidR="00724FAD" w:rsidP="00724FAD" w:rsidRDefault="00724FAD">
      <w:pPr>
        <w:spacing w:after="0"/>
        <w:rPr>
          <w:lang w:eastAsia="da-DK"/>
        </w:rPr>
      </w:pPr>
      <w:r>
        <w:rPr>
          <w:lang w:eastAsia="da-DK"/>
        </w:rPr>
        <w:t xml:space="preserve">Artiklens omdrejningspunkt er undersøgelsen, foretaget af Tænks markedsagenter, hvor prisforskellene på økologiske og konventionelle produkter belyses. </w:t>
      </w:r>
    </w:p>
    <w:p w:rsidR="00724FAD" w:rsidP="00724FAD" w:rsidRDefault="00724FAD">
      <w:pPr>
        <w:spacing w:after="0"/>
        <w:rPr>
          <w:lang w:eastAsia="da-DK"/>
        </w:rPr>
      </w:pPr>
      <w:r>
        <w:rPr>
          <w:lang w:eastAsia="da-DK"/>
        </w:rPr>
        <w:t>Tænk følger op på historien i deres marts udgave, hvor der er fokus på, hvorfor der er så stor prisforskel. Hvad er det man som forbruger for mere for pengene, når man handler økologisk og bæredygtigt?</w:t>
      </w:r>
    </w:p>
    <w:p w:rsidR="00724FAD" w:rsidP="00724FAD" w:rsidRDefault="00724FAD">
      <w:pPr>
        <w:spacing w:after="0"/>
        <w:rPr>
          <w:lang w:eastAsia="da-DK"/>
        </w:rPr>
      </w:pPr>
    </w:p>
    <w:p w:rsidRPr="00027EC7" w:rsidR="00724FAD" w:rsidP="00724FAD" w:rsidRDefault="00724FAD">
      <w:pPr>
        <w:spacing w:after="0"/>
        <w:rPr>
          <w:lang w:eastAsia="da-DK"/>
        </w:rPr>
      </w:pPr>
      <w:r>
        <w:rPr>
          <w:lang w:eastAsia="da-DK"/>
        </w:rPr>
        <w:t xml:space="preserve">Kilde: Tænk (2012, februar) </w:t>
      </w:r>
      <w:r>
        <w:rPr>
          <w:i/>
          <w:lang w:eastAsia="da-DK"/>
        </w:rPr>
        <w:t xml:space="preserve">Bæredygtigt forbrug. </w:t>
      </w:r>
      <w:r>
        <w:rPr>
          <w:lang w:eastAsia="da-DK"/>
        </w:rPr>
        <w:t xml:space="preserve">Side 42 -46. </w:t>
      </w:r>
    </w:p>
    <w:p w:rsidR="00724FAD" w:rsidP="00724FAD" w:rsidRDefault="00724FAD">
      <w:pPr>
        <w:rPr>
          <w:b/>
          <w:sz w:val="28"/>
          <w:lang w:eastAsia="da-DK"/>
        </w:rPr>
      </w:pPr>
    </w:p>
    <w:p w:rsidR="00724FAD" w:rsidP="00724FAD" w:rsidRDefault="00724FAD">
      <w:pPr>
        <w:pStyle w:val="Overskrift2"/>
      </w:pPr>
      <w:bookmarkStart w:name="_Toc315779779" w:id="100"/>
      <w:r>
        <w:t>Bilag</w:t>
      </w:r>
      <w:bookmarkEnd w:id="100"/>
    </w:p>
    <w:p w:rsidRPr="007D3718" w:rsidR="00724FAD" w:rsidP="00724FAD" w:rsidRDefault="00724FAD">
      <w:pPr>
        <w:rPr>
          <w:lang w:eastAsia="da-DK"/>
        </w:rPr>
      </w:pPr>
    </w:p>
    <w:p w:rsidR="00724FAD" w:rsidP="00724FAD" w:rsidRDefault="00724FAD">
      <w:pPr>
        <w:spacing w:after="0" w:line="360" w:lineRule="auto"/>
        <w:rPr>
          <w:lang w:eastAsia="da-DK"/>
        </w:rPr>
      </w:pPr>
      <w:r>
        <w:rPr>
          <w:lang w:eastAsia="da-DK"/>
        </w:rPr>
        <w:t>Bilag 1: Madpyramiden 2011</w:t>
      </w:r>
    </w:p>
    <w:p w:rsidR="00724FAD" w:rsidP="00724FAD" w:rsidRDefault="00724FAD">
      <w:pPr>
        <w:spacing w:after="0" w:line="360" w:lineRule="auto"/>
        <w:rPr>
          <w:lang w:eastAsia="da-DK"/>
        </w:rPr>
      </w:pPr>
      <w:r>
        <w:rPr>
          <w:lang w:eastAsia="da-DK"/>
        </w:rPr>
        <w:t>B</w:t>
      </w:r>
      <w:r>
        <w:t>ilag 2: Sæson plakat</w:t>
      </w:r>
    </w:p>
    <w:p w:rsidR="00724FAD" w:rsidP="00724FAD" w:rsidRDefault="00724FAD">
      <w:pPr>
        <w:spacing w:after="0" w:line="360" w:lineRule="auto"/>
        <w:rPr>
          <w:lang w:eastAsia="da-DK"/>
        </w:rPr>
      </w:pPr>
      <w:r>
        <w:rPr>
          <w:lang w:eastAsia="da-DK"/>
        </w:rPr>
        <w:t xml:space="preserve">Bilag 3: Opskrift på </w:t>
      </w:r>
      <w:r>
        <w:t>spaghetti bolognese</w:t>
      </w:r>
    </w:p>
    <w:p w:rsidR="00724FAD" w:rsidP="00724FAD" w:rsidRDefault="00724FAD">
      <w:pPr>
        <w:spacing w:after="0" w:line="360" w:lineRule="auto"/>
        <w:rPr>
          <w:lang w:eastAsia="da-DK"/>
        </w:rPr>
      </w:pPr>
      <w:r>
        <w:rPr>
          <w:lang w:eastAsia="da-DK"/>
        </w:rPr>
        <w:t>Bilag 4: Forslag til råvarekurvens indhold – sommer, efterår, vinter og forår</w:t>
      </w:r>
    </w:p>
    <w:p w:rsidR="00724FAD" w:rsidP="00724FAD" w:rsidRDefault="00724FAD">
      <w:pPr>
        <w:spacing w:after="0" w:line="360" w:lineRule="auto"/>
        <w:rPr>
          <w:lang w:eastAsia="da-DK"/>
        </w:rPr>
      </w:pPr>
      <w:r>
        <w:rPr>
          <w:lang w:eastAsia="da-DK"/>
        </w:rPr>
        <w:t xml:space="preserve">Bilag 5: Skabelon til varebestilling </w:t>
      </w:r>
    </w:p>
    <w:p w:rsidR="00724FAD" w:rsidP="00724FAD" w:rsidRDefault="00724FAD">
      <w:pPr>
        <w:spacing w:after="0" w:line="360" w:lineRule="auto"/>
        <w:rPr>
          <w:lang w:eastAsia="da-DK"/>
        </w:rPr>
      </w:pPr>
      <w:r>
        <w:rPr>
          <w:lang w:eastAsia="da-DK"/>
        </w:rPr>
        <w:t>Bilag 6: Skabelon til arbejdsplan for køkkenøvelsen</w:t>
      </w:r>
    </w:p>
    <w:p w:rsidR="00724FAD" w:rsidP="00724FAD" w:rsidRDefault="00724FAD">
      <w:pPr>
        <w:spacing w:after="0" w:line="360" w:lineRule="auto"/>
        <w:rPr>
          <w:lang w:eastAsia="da-DK"/>
        </w:rPr>
      </w:pPr>
      <w:r>
        <w:rPr>
          <w:lang w:eastAsia="da-DK"/>
        </w:rPr>
        <w:t>Bilag 7: Y-tallerken</w:t>
      </w:r>
    </w:p>
    <w:p w:rsidR="00724FAD" w:rsidP="00724FAD" w:rsidRDefault="00724FAD">
      <w:pPr>
        <w:spacing w:after="0" w:line="360" w:lineRule="auto"/>
        <w:rPr>
          <w:szCs w:val="20"/>
        </w:rPr>
      </w:pPr>
      <w:r>
        <w:rPr>
          <w:szCs w:val="20"/>
        </w:rPr>
        <w:t>B</w:t>
      </w:r>
      <w:r w:rsidRPr="0056426C">
        <w:rPr>
          <w:szCs w:val="20"/>
        </w:rPr>
        <w:t xml:space="preserve">ilag </w:t>
      </w:r>
      <w:r>
        <w:rPr>
          <w:szCs w:val="20"/>
        </w:rPr>
        <w:t>8</w:t>
      </w:r>
      <w:r w:rsidRPr="0056426C">
        <w:rPr>
          <w:szCs w:val="20"/>
        </w:rPr>
        <w:t xml:space="preserve">: </w:t>
      </w:r>
      <w:r>
        <w:rPr>
          <w:szCs w:val="20"/>
        </w:rPr>
        <w:t>Bedømmelses – og vurderingsskema</w:t>
      </w:r>
    </w:p>
    <w:p w:rsidR="00724FAD" w:rsidP="00724FAD" w:rsidRDefault="00724FAD">
      <w:pPr>
        <w:spacing w:after="0" w:line="360" w:lineRule="auto"/>
        <w:rPr>
          <w:szCs w:val="20"/>
        </w:rPr>
      </w:pPr>
    </w:p>
    <w:p w:rsidRPr="002C6970" w:rsidR="00724FAD" w:rsidP="00724FAD" w:rsidRDefault="00724FAD">
      <w:pPr>
        <w:spacing w:after="0" w:line="360" w:lineRule="auto"/>
        <w:rPr>
          <w:b/>
          <w:sz w:val="24"/>
          <w:szCs w:val="20"/>
        </w:rPr>
      </w:pPr>
      <w:r w:rsidRPr="002C6970">
        <w:rPr>
          <w:b/>
          <w:sz w:val="24"/>
          <w:szCs w:val="20"/>
        </w:rPr>
        <w:t xml:space="preserve">Supplerende bilag </w:t>
      </w:r>
    </w:p>
    <w:p w:rsidR="00724FAD" w:rsidP="00724FAD" w:rsidRDefault="00724FAD">
      <w:pPr>
        <w:spacing w:after="0" w:line="360" w:lineRule="auto"/>
        <w:rPr>
          <w:szCs w:val="20"/>
        </w:rPr>
      </w:pPr>
      <w:r>
        <w:rPr>
          <w:szCs w:val="20"/>
        </w:rPr>
        <w:t>Bilag 9: Hvorfor er økologi dyrere?</w:t>
      </w:r>
    </w:p>
    <w:p w:rsidR="00724FAD" w:rsidP="00724FAD" w:rsidRDefault="00724FAD">
      <w:pPr>
        <w:spacing w:after="0" w:line="360" w:lineRule="auto"/>
        <w:rPr>
          <w:szCs w:val="20"/>
        </w:rPr>
      </w:pPr>
      <w:r>
        <w:rPr>
          <w:szCs w:val="20"/>
        </w:rPr>
        <w:t xml:space="preserve">Bilag 10: Det får du mere for pengene, når du køber økologisk </w:t>
      </w:r>
    </w:p>
    <w:p w:rsidR="00724FAD" w:rsidP="00724FAD" w:rsidRDefault="00724FAD">
      <w:pPr>
        <w:spacing w:after="0" w:line="360" w:lineRule="auto"/>
        <w:rPr>
          <w:szCs w:val="20"/>
        </w:rPr>
      </w:pPr>
      <w:r>
        <w:rPr>
          <w:szCs w:val="20"/>
        </w:rPr>
        <w:t>Bilag 11: Sådan lever du økologisk til en fornuftig pris</w:t>
      </w:r>
      <w:r>
        <w:rPr>
          <w:szCs w:val="20"/>
        </w:rPr>
        <w:br w:type="page"/>
      </w:r>
    </w:p>
    <w:p w:rsidR="00724FAD" w:rsidP="00724FAD" w:rsidRDefault="00724FAD">
      <w:pPr>
        <w:pStyle w:val="Overskrift3"/>
      </w:pPr>
      <w:bookmarkStart w:name="_Toc315779780" w:id="101"/>
      <w:r w:rsidRPr="00B5155D">
        <w:lastRenderedPageBreak/>
        <w:t xml:space="preserve">Bilag </w:t>
      </w:r>
      <w:r>
        <w:t>1</w:t>
      </w:r>
      <w:r w:rsidRPr="00B5155D">
        <w:t>: Madpyramiden 2011</w:t>
      </w:r>
      <w:bookmarkEnd w:id="101"/>
      <w:r w:rsidRPr="00B5155D">
        <w:t xml:space="preserve"> </w:t>
      </w:r>
    </w:p>
    <w:p w:rsidR="00724FAD" w:rsidP="00724FAD" w:rsidRDefault="00724FAD">
      <w:pPr>
        <w:rPr>
          <w:b/>
          <w:sz w:val="28"/>
        </w:rPr>
      </w:pPr>
    </w:p>
    <w:p w:rsidRPr="00B5155D" w:rsidR="00724FAD" w:rsidP="00724FAD" w:rsidRDefault="00724FAD">
      <w:pPr>
        <w:rPr>
          <w:b/>
          <w:sz w:val="28"/>
        </w:rPr>
      </w:pPr>
    </w:p>
    <w:p w:rsidR="00724FAD" w:rsidP="00724FAD" w:rsidRDefault="00724FAD">
      <w:r w:rsidRPr="00B5155D">
        <w:rPr>
          <w:b/>
          <w:noProof/>
          <w:sz w:val="28"/>
          <w:lang w:eastAsia="da-DK"/>
        </w:rPr>
        <w:drawing>
          <wp:anchor distT="0" distB="0" distL="114300" distR="114300" simplePos="0" relativeHeight="251712512" behindDoc="0" locked="0" layoutInCell="1" allowOverlap="1" wp14:editId="62FF3B58" wp14:anchorId="5A895E9B">
            <wp:simplePos x="0" y="0"/>
            <wp:positionH relativeFrom="margin">
              <wp:posOffset>361950</wp:posOffset>
            </wp:positionH>
            <wp:positionV relativeFrom="margin">
              <wp:posOffset>1327150</wp:posOffset>
            </wp:positionV>
            <wp:extent cx="5188585" cy="4525645"/>
            <wp:effectExtent l="0" t="0" r="0" b="8255"/>
            <wp:wrapSquare wrapText="bothSides"/>
            <wp:docPr id="78875"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B7E09" w:rsidP="00724FAD" w:rsidRDefault="007B7E09">
      <w:pPr>
        <w:rPr>
          <w:sz w:val="20"/>
        </w:rPr>
      </w:pPr>
    </w:p>
    <w:p w:rsidRPr="004B2BC7" w:rsidR="00724FAD" w:rsidP="00724FAD" w:rsidRDefault="00724FAD">
      <w:pPr>
        <w:rPr>
          <w:szCs w:val="20"/>
        </w:rPr>
      </w:pPr>
      <w:r w:rsidRPr="004B2BC7">
        <w:t xml:space="preserve">Kilde: FDB. </w:t>
      </w:r>
      <w:r w:rsidRPr="004B2BC7">
        <w:rPr>
          <w:i/>
        </w:rPr>
        <w:t xml:space="preserve">Madpyramiden 2011. </w:t>
      </w:r>
      <w:r w:rsidRPr="004B2BC7">
        <w:t xml:space="preserve">Lokaliseret d. 5. oktober 2011: </w:t>
      </w:r>
      <w:hyperlink w:history="1" r:id="rId140">
        <w:r w:rsidRPr="004B2BC7">
          <w:rPr>
            <w:rStyle w:val="Hyperlink"/>
            <w:szCs w:val="20"/>
          </w:rPr>
          <w:t>http://www.madpyramiden.dk/</w:t>
        </w:r>
      </w:hyperlink>
    </w:p>
    <w:p w:rsidR="00724FAD" w:rsidP="00724FAD" w:rsidRDefault="00724FAD"/>
    <w:p w:rsidR="00724FAD" w:rsidP="00724FAD" w:rsidRDefault="00724FAD">
      <w:r>
        <w:br w:type="page"/>
      </w:r>
    </w:p>
    <w:p w:rsidR="00724FAD" w:rsidP="00724FAD" w:rsidRDefault="00724FAD">
      <w:pPr>
        <w:pStyle w:val="Overskrift3"/>
      </w:pPr>
      <w:bookmarkStart w:name="_Toc315779781" w:id="102"/>
      <w:r w:rsidRPr="00B5155D">
        <w:lastRenderedPageBreak/>
        <w:t xml:space="preserve">Bilag </w:t>
      </w:r>
      <w:r>
        <w:t>2:</w:t>
      </w:r>
      <w:r w:rsidRPr="00B5155D">
        <w:t xml:space="preserve"> </w:t>
      </w:r>
      <w:r>
        <w:t>Sæsonplakat</w:t>
      </w:r>
      <w:bookmarkEnd w:id="102"/>
      <w:r>
        <w:t xml:space="preserve"> </w:t>
      </w:r>
      <w:r w:rsidRPr="00B5155D">
        <w:t xml:space="preserve"> </w:t>
      </w:r>
    </w:p>
    <w:p w:rsidR="00724FAD" w:rsidP="00724FAD" w:rsidRDefault="00724FAD">
      <w:pPr>
        <w:rPr>
          <w:b/>
          <w:sz w:val="28"/>
        </w:rPr>
      </w:pPr>
      <w:r>
        <w:rPr>
          <w:noProof/>
          <w:lang w:eastAsia="da-DK"/>
        </w:rPr>
        <w:drawing>
          <wp:anchor distT="0" distB="0" distL="114300" distR="114300" simplePos="0" relativeHeight="251713536" behindDoc="0" locked="0" layoutInCell="1" allowOverlap="1" wp14:editId="02E7E0F7" wp14:anchorId="74949368">
            <wp:simplePos x="0" y="0"/>
            <wp:positionH relativeFrom="margin">
              <wp:align>center</wp:align>
            </wp:positionH>
            <wp:positionV relativeFrom="paragraph">
              <wp:posOffset>173355</wp:posOffset>
            </wp:positionV>
            <wp:extent cx="5266641" cy="7200000"/>
            <wp:effectExtent l="0" t="0" r="0" b="1270"/>
            <wp:wrapSquare wrapText="bothSides"/>
            <wp:docPr id="78876" name="Billede 7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2_-Sæsonplakat_final.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66641" cy="7200000"/>
                    </a:xfrm>
                    <a:prstGeom prst="rect">
                      <a:avLst/>
                    </a:prstGeom>
                  </pic:spPr>
                </pic:pic>
              </a:graphicData>
            </a:graphic>
            <wp14:sizeRelH relativeFrom="page">
              <wp14:pctWidth>0</wp14:pctWidth>
            </wp14:sizeRelH>
            <wp14:sizeRelV relativeFrom="page">
              <wp14:pctHeight>0</wp14:pctHeight>
            </wp14:sizeRelV>
          </wp:anchor>
        </w:drawing>
      </w:r>
    </w:p>
    <w:p w:rsidRPr="00B5155D" w:rsidR="00724FAD" w:rsidP="00724FAD" w:rsidRDefault="00724FAD">
      <w:pPr>
        <w:rPr>
          <w:b/>
          <w:sz w:val="28"/>
        </w:rPr>
      </w:pPr>
    </w:p>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Pr>
        <w:rPr>
          <w:sz w:val="20"/>
        </w:rPr>
      </w:pPr>
    </w:p>
    <w:p w:rsidR="00724FAD" w:rsidP="00724FAD" w:rsidRDefault="00724FAD">
      <w:pPr>
        <w:rPr>
          <w:sz w:val="20"/>
        </w:rPr>
      </w:pPr>
    </w:p>
    <w:p w:rsidR="00724FAD" w:rsidP="00724FAD" w:rsidRDefault="00724FAD">
      <w:pPr>
        <w:rPr>
          <w:sz w:val="20"/>
        </w:rPr>
      </w:pPr>
    </w:p>
    <w:p w:rsidR="00724FAD" w:rsidP="00724FAD" w:rsidRDefault="00724FAD">
      <w:pPr>
        <w:rPr>
          <w:sz w:val="20"/>
        </w:rPr>
      </w:pPr>
    </w:p>
    <w:p w:rsidR="00724FAD" w:rsidP="00724FAD" w:rsidRDefault="00724FAD">
      <w:pPr>
        <w:spacing w:after="0" w:line="240" w:lineRule="auto"/>
        <w:rPr>
          <w:sz w:val="20"/>
        </w:rPr>
      </w:pPr>
    </w:p>
    <w:p w:rsidR="00724FAD" w:rsidP="00724FAD" w:rsidRDefault="00724FAD">
      <w:pPr>
        <w:spacing w:after="0" w:line="240" w:lineRule="auto"/>
        <w:rPr>
          <w:sz w:val="20"/>
        </w:rPr>
      </w:pPr>
    </w:p>
    <w:p w:rsidR="00724FAD" w:rsidP="00724FAD" w:rsidRDefault="00724FAD">
      <w:pPr>
        <w:spacing w:after="0" w:line="240" w:lineRule="auto"/>
        <w:rPr>
          <w:sz w:val="20"/>
        </w:rPr>
      </w:pPr>
    </w:p>
    <w:p w:rsidR="00724FAD" w:rsidP="00724FAD" w:rsidRDefault="00724FAD">
      <w:pPr>
        <w:spacing w:after="0" w:line="240" w:lineRule="auto"/>
        <w:rPr>
          <w:sz w:val="20"/>
        </w:rPr>
      </w:pPr>
    </w:p>
    <w:p w:rsidRPr="004B2BC7" w:rsidR="00724FAD" w:rsidP="00724FAD" w:rsidRDefault="00724FAD">
      <w:pPr>
        <w:spacing w:after="0" w:line="240" w:lineRule="auto"/>
      </w:pPr>
    </w:p>
    <w:p w:rsidRPr="004B2BC7" w:rsidR="00724FAD" w:rsidP="00724FAD" w:rsidRDefault="00724FAD">
      <w:pPr>
        <w:spacing w:after="0" w:line="240" w:lineRule="auto"/>
      </w:pPr>
      <w:r w:rsidRPr="004B2BC7">
        <w:t xml:space="preserve">Kilde: Økologisk Landsforening. </w:t>
      </w:r>
      <w:r w:rsidRPr="004B2BC7">
        <w:rPr>
          <w:i/>
        </w:rPr>
        <w:t xml:space="preserve">Sæsonplakat. </w:t>
      </w:r>
      <w:r w:rsidRPr="004B2BC7">
        <w:t xml:space="preserve">Lokaliseret d. 5. december 2011: </w:t>
      </w:r>
      <w:hyperlink w:history="1" r:id="rId141">
        <w:r w:rsidRPr="004B2BC7">
          <w:rPr>
            <w:rStyle w:val="Hyperlink"/>
          </w:rPr>
          <w:t>www.okologi.dk</w:t>
        </w:r>
      </w:hyperlink>
    </w:p>
    <w:p w:rsidRPr="004B2BC7" w:rsidR="00724FAD" w:rsidP="00724FAD" w:rsidRDefault="00724FAD">
      <w:pPr>
        <w:pStyle w:val="NormalWeb"/>
        <w:spacing w:before="0" w:beforeAutospacing="0" w:after="0" w:afterAutospacing="0"/>
        <w:rPr>
          <w:rFonts w:asciiTheme="minorHAnsi" w:hAnsiTheme="minorHAnsi" w:cstheme="minorHAnsi"/>
          <w:sz w:val="28"/>
        </w:rPr>
      </w:pPr>
      <w:r w:rsidRPr="004B2BC7">
        <w:rPr>
          <w:rFonts w:asciiTheme="minorHAnsi" w:hAnsiTheme="minorHAnsi" w:cstheme="minorHAnsi"/>
          <w:sz w:val="22"/>
        </w:rPr>
        <w:t>Plakaten kan bestilles på tlf.: 87 32 27 00 eller via mail: info@okologi.dk</w:t>
      </w:r>
    </w:p>
    <w:p w:rsidRPr="004B2BC7" w:rsidR="00724FAD" w:rsidP="00724FAD" w:rsidRDefault="00724FAD">
      <w:pPr>
        <w:rPr>
          <w:sz w:val="24"/>
        </w:rPr>
      </w:pPr>
      <w:r w:rsidRPr="004B2BC7">
        <w:rPr>
          <w:sz w:val="24"/>
        </w:rPr>
        <w:br w:type="page"/>
      </w:r>
    </w:p>
    <w:p w:rsidR="00724FAD" w:rsidP="00724FAD" w:rsidRDefault="00724FAD">
      <w:pPr>
        <w:pStyle w:val="Overskrift3"/>
      </w:pPr>
      <w:bookmarkStart w:name="_Toc315779782" w:id="103"/>
      <w:r w:rsidRPr="0084331E">
        <w:lastRenderedPageBreak/>
        <w:t>Bilag 3: Opskrift på Spaghetti Bolognese</w:t>
      </w:r>
      <w:bookmarkEnd w:id="103"/>
    </w:p>
    <w:p w:rsidR="00724FAD" w:rsidP="00724FAD" w:rsidRDefault="00724FAD">
      <w:r w:rsidRPr="0084331E">
        <w:t xml:space="preserve"> </w:t>
      </w:r>
    </w:p>
    <w:p w:rsidR="00724FAD" w:rsidP="00724FAD" w:rsidRDefault="00724FAD">
      <w:r>
        <w:t>5 personer</w:t>
      </w:r>
    </w:p>
    <w:p w:rsidRPr="0084331E" w:rsidR="00724FAD" w:rsidP="00724FAD" w:rsidRDefault="00724FAD">
      <w:pPr>
        <w:spacing w:after="0"/>
        <w:rPr>
          <w:b/>
        </w:rPr>
      </w:pPr>
      <w:r w:rsidRPr="0084331E">
        <w:rPr>
          <w:b/>
        </w:rPr>
        <w:t>Ingredienser</w:t>
      </w:r>
    </w:p>
    <w:p w:rsidR="00724FAD" w:rsidP="00724FAD" w:rsidRDefault="00724FAD">
      <w:pPr>
        <w:spacing w:after="0"/>
      </w:pPr>
      <w:r>
        <w:t>250 g friske grøntsager, fx løg, gulerødder, porrer, selleri</w:t>
      </w:r>
    </w:p>
    <w:p w:rsidR="00724FAD" w:rsidP="00724FAD" w:rsidRDefault="00724FAD">
      <w:pPr>
        <w:spacing w:after="0"/>
      </w:pPr>
      <w:r>
        <w:t>Lidt olie</w:t>
      </w:r>
    </w:p>
    <w:p w:rsidR="00724FAD" w:rsidP="00724FAD" w:rsidRDefault="00724FAD">
      <w:pPr>
        <w:spacing w:after="0"/>
      </w:pPr>
      <w:r>
        <w:t>500 g skært oksekød</w:t>
      </w:r>
    </w:p>
    <w:p w:rsidR="00724FAD" w:rsidP="00724FAD" w:rsidRDefault="00724FAD">
      <w:pPr>
        <w:spacing w:after="0"/>
      </w:pPr>
      <w:r>
        <w:t>2 fed hvidløg</w:t>
      </w:r>
    </w:p>
    <w:p w:rsidRPr="0084331E" w:rsidR="00724FAD" w:rsidP="00724FAD" w:rsidRDefault="00724FAD">
      <w:pPr>
        <w:spacing w:after="0"/>
        <w:rPr>
          <w:lang w:val="en-US"/>
        </w:rPr>
      </w:pPr>
      <w:r w:rsidRPr="0084331E">
        <w:rPr>
          <w:lang w:val="en-US"/>
        </w:rPr>
        <w:t xml:space="preserve">Ca. ½ dl </w:t>
      </w:r>
      <w:proofErr w:type="spellStart"/>
      <w:r w:rsidRPr="0084331E">
        <w:rPr>
          <w:lang w:val="en-US"/>
        </w:rPr>
        <w:t>tomatpuré</w:t>
      </w:r>
      <w:proofErr w:type="spellEnd"/>
    </w:p>
    <w:p w:rsidRPr="0084331E" w:rsidR="00724FAD" w:rsidP="00724FAD" w:rsidRDefault="00724FAD">
      <w:pPr>
        <w:spacing w:after="0"/>
        <w:rPr>
          <w:lang w:val="en-US"/>
        </w:rPr>
      </w:pPr>
      <w:r w:rsidRPr="0084331E">
        <w:rPr>
          <w:lang w:val="en-US"/>
        </w:rPr>
        <w:t xml:space="preserve">Ca. ½ l </w:t>
      </w:r>
      <w:proofErr w:type="spellStart"/>
      <w:r w:rsidRPr="0084331E">
        <w:rPr>
          <w:lang w:val="en-US"/>
        </w:rPr>
        <w:t>brun</w:t>
      </w:r>
      <w:proofErr w:type="spellEnd"/>
      <w:r w:rsidRPr="0084331E">
        <w:rPr>
          <w:lang w:val="en-US"/>
        </w:rPr>
        <w:t xml:space="preserve"> </w:t>
      </w:r>
      <w:proofErr w:type="spellStart"/>
      <w:r w:rsidRPr="0084331E">
        <w:rPr>
          <w:lang w:val="en-US"/>
        </w:rPr>
        <w:t>kalvesky</w:t>
      </w:r>
      <w:proofErr w:type="spellEnd"/>
    </w:p>
    <w:p w:rsidR="00724FAD" w:rsidP="00724FAD" w:rsidRDefault="00724FAD">
      <w:pPr>
        <w:spacing w:after="0"/>
        <w:rPr>
          <w:lang w:val="en-US"/>
        </w:rPr>
      </w:pPr>
      <w:proofErr w:type="spellStart"/>
      <w:r w:rsidRPr="0084331E">
        <w:rPr>
          <w:lang w:val="en-US"/>
        </w:rPr>
        <w:t>Brun</w:t>
      </w:r>
      <w:proofErr w:type="spellEnd"/>
      <w:r w:rsidRPr="0084331E">
        <w:rPr>
          <w:lang w:val="en-US"/>
        </w:rPr>
        <w:t xml:space="preserve"> roux</w:t>
      </w:r>
    </w:p>
    <w:p w:rsidRPr="00027EC7" w:rsidR="00724FAD" w:rsidP="00724FAD" w:rsidRDefault="00724FAD">
      <w:pPr>
        <w:spacing w:after="0"/>
        <w:rPr>
          <w:b/>
          <w:lang w:val="en-US"/>
        </w:rPr>
      </w:pPr>
    </w:p>
    <w:p w:rsidRPr="006B14BA" w:rsidR="00724FAD" w:rsidP="00724FAD" w:rsidRDefault="00724FAD">
      <w:pPr>
        <w:spacing w:after="0"/>
        <w:rPr>
          <w:b/>
        </w:rPr>
      </w:pPr>
      <w:r w:rsidRPr="0084331E">
        <w:rPr>
          <w:b/>
        </w:rPr>
        <w:t>Tilbehør</w:t>
      </w:r>
      <w:r w:rsidRPr="006B14BA">
        <w:rPr>
          <w:b/>
        </w:rPr>
        <w:t>:</w:t>
      </w:r>
    </w:p>
    <w:p w:rsidRPr="006B14BA" w:rsidR="00724FAD" w:rsidP="00724FAD" w:rsidRDefault="00724FAD">
      <w:pPr>
        <w:spacing w:after="0"/>
      </w:pPr>
      <w:r w:rsidRPr="006B14BA">
        <w:t>Spaghetti</w:t>
      </w:r>
    </w:p>
    <w:p w:rsidRPr="006B14BA" w:rsidR="00724FAD" w:rsidP="00724FAD" w:rsidRDefault="00724FAD">
      <w:pPr>
        <w:spacing w:after="0"/>
      </w:pPr>
      <w:r>
        <w:t>Frisk</w:t>
      </w:r>
      <w:r w:rsidRPr="006B14BA">
        <w:t>revet parmesan</w:t>
      </w:r>
      <w:r>
        <w:t>ost</w:t>
      </w:r>
      <w:r w:rsidRPr="006B14BA">
        <w:t xml:space="preserve"> </w:t>
      </w:r>
    </w:p>
    <w:p w:rsidRPr="006B14BA" w:rsidR="00724FAD" w:rsidP="00724FAD" w:rsidRDefault="00724FAD">
      <w:pPr>
        <w:spacing w:after="0"/>
      </w:pPr>
    </w:p>
    <w:p w:rsidRPr="006B14BA" w:rsidR="00724FAD" w:rsidP="00724FAD" w:rsidRDefault="00724FAD">
      <w:pPr>
        <w:spacing w:after="0"/>
        <w:rPr>
          <w:b/>
        </w:rPr>
      </w:pPr>
      <w:r w:rsidRPr="00C26347">
        <w:rPr>
          <w:b/>
        </w:rPr>
        <w:t>Fremgangsmåde</w:t>
      </w:r>
    </w:p>
    <w:p w:rsidRPr="006B14BA" w:rsidR="00724FAD" w:rsidP="00724FAD" w:rsidRDefault="00724FAD">
      <w:pPr>
        <w:spacing w:after="0"/>
      </w:pPr>
    </w:p>
    <w:p w:rsidR="00724FAD" w:rsidP="00724FAD" w:rsidRDefault="00724FAD">
      <w:pPr>
        <w:pStyle w:val="Listeafsnit"/>
        <w:numPr>
          <w:ilvl w:val="0"/>
          <w:numId w:val="30"/>
        </w:numPr>
        <w:spacing w:after="0"/>
        <w:ind w:left="284" w:hanging="284"/>
      </w:pPr>
      <w:r w:rsidRPr="0084331E">
        <w:t xml:space="preserve">Grøntsagerne skæres </w:t>
      </w:r>
      <w:r>
        <w:t>i</w:t>
      </w:r>
      <w:r w:rsidRPr="0084331E">
        <w:t xml:space="preserve"> fin </w:t>
      </w:r>
      <w:proofErr w:type="spellStart"/>
      <w:r w:rsidRPr="0084331E">
        <w:t>brunoise</w:t>
      </w:r>
      <w:proofErr w:type="spellEnd"/>
      <w:r w:rsidRPr="0084331E">
        <w:t>/hakke</w:t>
      </w:r>
      <w:r>
        <w:t>s</w:t>
      </w:r>
      <w:r w:rsidRPr="0084331E">
        <w:t xml:space="preserve"> groft og svit</w:t>
      </w:r>
      <w:r>
        <w:t xml:space="preserve">ses i olie.  </w:t>
      </w:r>
    </w:p>
    <w:p w:rsidR="00724FAD" w:rsidP="00724FAD" w:rsidRDefault="00724FAD">
      <w:pPr>
        <w:pStyle w:val="Listeafsnit"/>
        <w:spacing w:after="0"/>
        <w:ind w:left="284"/>
      </w:pPr>
    </w:p>
    <w:p w:rsidR="00724FAD" w:rsidP="00724FAD" w:rsidRDefault="00724FAD">
      <w:pPr>
        <w:pStyle w:val="Listeafsnit"/>
        <w:numPr>
          <w:ilvl w:val="0"/>
          <w:numId w:val="30"/>
        </w:numPr>
        <w:spacing w:after="0"/>
        <w:ind w:left="284" w:hanging="284"/>
      </w:pPr>
      <w:r>
        <w:t>Kødet skæres i fine tern/hakkes groft og svitses sammen med grøntsagerne, derefter tilsættes hakket hvidløg, tomatpuré og kalvesky og det hele indkoges let.</w:t>
      </w:r>
    </w:p>
    <w:p w:rsidR="00724FAD" w:rsidP="00724FAD" w:rsidRDefault="00724FAD">
      <w:pPr>
        <w:pStyle w:val="Listeafsnit"/>
      </w:pPr>
    </w:p>
    <w:p w:rsidR="00724FAD" w:rsidP="00724FAD" w:rsidRDefault="00724FAD">
      <w:pPr>
        <w:pStyle w:val="Listeafsnit"/>
        <w:numPr>
          <w:ilvl w:val="0"/>
          <w:numId w:val="30"/>
        </w:numPr>
        <w:spacing w:after="0"/>
        <w:ind w:left="284" w:hanging="284"/>
      </w:pPr>
      <w:r>
        <w:t xml:space="preserve">Kødsaucen jævnes og smages til. Bolognese </w:t>
      </w:r>
      <w:r w:rsidRPr="0031248E">
        <w:t>sauce</w:t>
      </w:r>
      <w:r>
        <w:t xml:space="preserve">n kan krydres med finthakket salvie, rosmarin og/eller merian/oregano. </w:t>
      </w:r>
    </w:p>
    <w:p w:rsidR="00724FAD" w:rsidP="00724FAD" w:rsidRDefault="00724FAD">
      <w:pPr>
        <w:pStyle w:val="Listeafsnit"/>
      </w:pPr>
    </w:p>
    <w:p w:rsidR="00724FAD" w:rsidP="00724FAD" w:rsidRDefault="00724FAD">
      <w:pPr>
        <w:pStyle w:val="Listeafsnit"/>
        <w:numPr>
          <w:ilvl w:val="0"/>
          <w:numId w:val="30"/>
        </w:numPr>
        <w:spacing w:after="0"/>
        <w:ind w:left="284" w:hanging="284"/>
      </w:pPr>
      <w:r>
        <w:t>I tilberedningen kan anvendes halvt rødvin og halvt brun kalvesky.</w:t>
      </w:r>
    </w:p>
    <w:p w:rsidR="00724FAD" w:rsidP="00724FAD" w:rsidRDefault="00724FAD">
      <w:pPr>
        <w:pStyle w:val="Listeafsnit"/>
      </w:pPr>
    </w:p>
    <w:p w:rsidR="00724FAD" w:rsidP="00724FAD" w:rsidRDefault="00724FAD">
      <w:pPr>
        <w:pStyle w:val="Listeafsnit"/>
        <w:numPr>
          <w:ilvl w:val="0"/>
          <w:numId w:val="30"/>
        </w:numPr>
        <w:spacing w:after="0"/>
        <w:ind w:left="284" w:hanging="284"/>
      </w:pPr>
      <w:r>
        <w:t>Serveres med spaghetti og parmesanost.</w:t>
      </w:r>
    </w:p>
    <w:p w:rsidR="00724FAD" w:rsidP="00724FAD" w:rsidRDefault="00724FAD">
      <w:pPr>
        <w:pStyle w:val="Listeafsnit"/>
      </w:pPr>
    </w:p>
    <w:p w:rsidRPr="007D3718" w:rsidR="00724FAD" w:rsidP="00724FAD" w:rsidRDefault="00724FAD">
      <w:pPr>
        <w:spacing w:after="0"/>
        <w:rPr>
          <w:i/>
        </w:rPr>
      </w:pPr>
      <w:r w:rsidRPr="007D3718">
        <w:t>Kilde: Botrop, Ole (1999)</w:t>
      </w:r>
      <w:r w:rsidRPr="007D3718">
        <w:rPr>
          <w:i/>
        </w:rPr>
        <w:t xml:space="preserve"> Kokkebogen</w:t>
      </w:r>
      <w:r w:rsidRPr="007D3718">
        <w:t xml:space="preserve">. 5. udgave. Erhvervsskolernes Forlag. </w:t>
      </w:r>
    </w:p>
    <w:p w:rsidR="00724FAD" w:rsidP="00724FAD" w:rsidRDefault="00724FAD"/>
    <w:p w:rsidR="00724FAD" w:rsidP="00724FAD" w:rsidRDefault="00724FAD"/>
    <w:p w:rsidR="00724FAD" w:rsidP="00724FAD" w:rsidRDefault="00724FAD"/>
    <w:p w:rsidR="00724FAD" w:rsidP="00724FAD" w:rsidRDefault="00724FAD">
      <w:r>
        <w:br w:type="page"/>
      </w:r>
    </w:p>
    <w:p w:rsidR="00724FAD" w:rsidP="00724FAD" w:rsidRDefault="00724FAD">
      <w:pPr>
        <w:pStyle w:val="Overskrift3"/>
      </w:pPr>
      <w:bookmarkStart w:name="_Toc315779783" w:id="104"/>
      <w:r>
        <w:lastRenderedPageBreak/>
        <w:t>Bilag 4: Forslag til indhold af sæsonens råvarekurv</w:t>
      </w:r>
      <w:bookmarkEnd w:id="104"/>
    </w:p>
    <w:p w:rsidR="00724FAD" w:rsidP="00724FAD" w:rsidRDefault="00724FAD">
      <w:pPr>
        <w:rPr>
          <w:b/>
          <w:sz w:val="28"/>
        </w:rPr>
      </w:pPr>
    </w:p>
    <w:p w:rsidR="00724FAD" w:rsidP="00724FAD" w:rsidRDefault="00724FAD">
      <w:pPr>
        <w:rPr>
          <w:b/>
          <w:i/>
          <w:sz w:val="24"/>
        </w:rPr>
        <w:sectPr w:rsidR="00724FAD" w:rsidSect="00724FAD">
          <w:headerReference w:type="default" r:id="rId142"/>
          <w:footerReference w:type="default" r:id="rId143"/>
          <w:type w:val="continuous"/>
          <w:pgSz w:w="11906" w:h="16838"/>
          <w:pgMar w:top="1701" w:right="1134" w:bottom="1701" w:left="1134" w:header="708" w:footer="708" w:gutter="0"/>
          <w:cols w:space="708"/>
          <w:docGrid w:linePitch="360"/>
        </w:sectPr>
      </w:pPr>
    </w:p>
    <w:p w:rsidRPr="00490D5A" w:rsidR="00724FAD" w:rsidP="00724FAD" w:rsidRDefault="00724FAD">
      <w:pPr>
        <w:rPr>
          <w:b/>
          <w:i/>
          <w:sz w:val="24"/>
        </w:rPr>
      </w:pPr>
      <w:r w:rsidRPr="00490D5A">
        <w:rPr>
          <w:b/>
          <w:i/>
          <w:sz w:val="24"/>
        </w:rPr>
        <w:lastRenderedPageBreak/>
        <w:t>Forår:</w:t>
      </w: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Hakket oksekød</w:t>
      </w:r>
    </w:p>
    <w:p w:rsidR="00724FAD" w:rsidP="00724FAD" w:rsidRDefault="00724FAD">
      <w:pPr>
        <w:spacing w:after="0" w:line="240" w:lineRule="auto"/>
      </w:pPr>
      <w:r>
        <w:t>Parmesanost</w:t>
      </w:r>
    </w:p>
    <w:p w:rsidR="00724FAD" w:rsidP="00724FAD" w:rsidRDefault="00724FAD">
      <w:pPr>
        <w:spacing w:after="0" w:line="240" w:lineRule="auto"/>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Gulerødder</w:t>
      </w:r>
    </w:p>
    <w:p w:rsidR="00724FAD" w:rsidP="00724FAD" w:rsidRDefault="00724FAD">
      <w:pPr>
        <w:spacing w:after="0" w:line="240" w:lineRule="auto"/>
      </w:pPr>
      <w:r>
        <w:t xml:space="preserve">Timian </w:t>
      </w:r>
    </w:p>
    <w:p w:rsidR="00724FAD" w:rsidP="00724FAD" w:rsidRDefault="00724FAD">
      <w:pPr>
        <w:spacing w:after="0" w:line="240" w:lineRule="auto"/>
      </w:pPr>
      <w:r>
        <w:t>Basilikum</w:t>
      </w:r>
    </w:p>
    <w:p w:rsidR="00724FAD" w:rsidP="00724FAD" w:rsidRDefault="00724FAD">
      <w:pPr>
        <w:spacing w:after="0" w:line="240" w:lineRule="auto"/>
      </w:pPr>
      <w:r>
        <w:t>Persille</w:t>
      </w:r>
    </w:p>
    <w:p w:rsidR="00724FAD" w:rsidP="00724FAD" w:rsidRDefault="00724FAD">
      <w:pPr>
        <w:spacing w:after="0" w:line="240" w:lineRule="auto"/>
      </w:pPr>
      <w:r>
        <w:t>Bladselleri</w:t>
      </w:r>
    </w:p>
    <w:p w:rsidR="00724FAD" w:rsidP="00724FAD" w:rsidRDefault="00724FAD">
      <w:pPr>
        <w:spacing w:after="0" w:line="240" w:lineRule="auto"/>
      </w:pPr>
      <w:r>
        <w:t>Persillerødder</w:t>
      </w:r>
    </w:p>
    <w:p w:rsidR="00724FAD" w:rsidP="00724FAD" w:rsidRDefault="00724FAD">
      <w:pPr>
        <w:spacing w:after="0" w:line="240" w:lineRule="auto"/>
      </w:pPr>
      <w:r>
        <w:t>Løg</w:t>
      </w:r>
    </w:p>
    <w:p w:rsidR="00724FAD" w:rsidP="00724FAD" w:rsidRDefault="00724FAD">
      <w:pPr>
        <w:spacing w:after="0" w:line="240" w:lineRule="auto"/>
      </w:pPr>
      <w:r>
        <w:t>Hvidløg</w:t>
      </w:r>
    </w:p>
    <w:p w:rsidR="00724FAD" w:rsidP="00724FAD" w:rsidRDefault="00724FAD">
      <w:pPr>
        <w:spacing w:after="0" w:line="240" w:lineRule="auto"/>
      </w:pPr>
      <w:r>
        <w:t>Citron</w:t>
      </w:r>
    </w:p>
    <w:p w:rsidR="00724FAD" w:rsidP="00724FAD" w:rsidRDefault="00724FAD">
      <w:pPr>
        <w:spacing w:after="0" w:line="240" w:lineRule="auto"/>
      </w:pPr>
      <w:r>
        <w:t>Salat</w:t>
      </w:r>
    </w:p>
    <w:p w:rsidR="00724FAD" w:rsidP="00724FAD" w:rsidRDefault="00724FAD">
      <w:pPr>
        <w:spacing w:after="0" w:line="240" w:lineRule="auto"/>
      </w:pPr>
      <w:r>
        <w:t>Asparges</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Korn:</w:t>
      </w:r>
    </w:p>
    <w:p w:rsidR="00724FAD" w:rsidP="00724FAD" w:rsidRDefault="00724FAD">
      <w:pPr>
        <w:spacing w:after="0" w:line="240" w:lineRule="auto"/>
      </w:pPr>
      <w:r>
        <w:t xml:space="preserve">Fuldkornsspaghetti </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Kolonial:</w:t>
      </w:r>
    </w:p>
    <w:p w:rsidR="00724FAD" w:rsidP="00724FAD" w:rsidRDefault="00724FAD">
      <w:pPr>
        <w:spacing w:after="0" w:line="240" w:lineRule="auto"/>
      </w:pPr>
      <w:r>
        <w:t>Laurbærblade</w:t>
      </w:r>
    </w:p>
    <w:p w:rsidR="00724FAD" w:rsidP="00724FAD" w:rsidRDefault="00724FAD">
      <w:pPr>
        <w:spacing w:after="0" w:line="240" w:lineRule="auto"/>
      </w:pPr>
      <w:r>
        <w:t>Tomater på dåse</w:t>
      </w:r>
    </w:p>
    <w:p w:rsidR="00724FAD" w:rsidP="00724FAD" w:rsidRDefault="00724FAD">
      <w:pPr>
        <w:spacing w:after="0" w:line="240" w:lineRule="auto"/>
      </w:pPr>
      <w:r>
        <w:t>Tomatpuré</w:t>
      </w:r>
    </w:p>
    <w:p w:rsidR="00724FAD" w:rsidP="00724FAD" w:rsidRDefault="00724FAD">
      <w:pPr>
        <w:spacing w:after="0" w:line="240" w:lineRule="auto"/>
      </w:pPr>
      <w:r>
        <w:t>Olivenolie eller rapsolie</w:t>
      </w:r>
    </w:p>
    <w:p w:rsidR="00724FAD" w:rsidP="00724FAD" w:rsidRDefault="00724FAD">
      <w:pPr>
        <w:spacing w:after="0" w:line="240" w:lineRule="auto"/>
      </w:pPr>
      <w:r>
        <w:t>Sukker</w:t>
      </w:r>
    </w:p>
    <w:p w:rsidR="00724FAD" w:rsidP="00724FAD" w:rsidRDefault="00724FAD">
      <w:pPr>
        <w:spacing w:after="0" w:line="240" w:lineRule="auto"/>
        <w:rPr>
          <w:u w:val="single"/>
        </w:rPr>
      </w:pPr>
      <w:r>
        <w:rPr>
          <w:u w:val="single"/>
        </w:rPr>
        <w:t xml:space="preserve"> </w:t>
      </w: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00724FAD" w:rsidP="00724FAD" w:rsidRDefault="00724FAD">
      <w:pPr>
        <w:rPr>
          <w:b/>
          <w:i/>
        </w:rPr>
      </w:pPr>
    </w:p>
    <w:p w:rsidRPr="00490D5A" w:rsidR="00724FAD" w:rsidP="00724FAD" w:rsidRDefault="00724FAD">
      <w:pPr>
        <w:rPr>
          <w:b/>
          <w:i/>
          <w:sz w:val="24"/>
        </w:rPr>
      </w:pPr>
      <w:r w:rsidRPr="00490D5A">
        <w:rPr>
          <w:b/>
          <w:i/>
          <w:sz w:val="24"/>
        </w:rPr>
        <w:lastRenderedPageBreak/>
        <w:t>Sommer:</w:t>
      </w: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Hakket oksekød</w:t>
      </w:r>
    </w:p>
    <w:p w:rsidR="00724FAD" w:rsidP="00724FAD" w:rsidRDefault="00724FAD">
      <w:pPr>
        <w:spacing w:after="0" w:line="240" w:lineRule="auto"/>
      </w:pPr>
      <w:r>
        <w:t>Parmesanost</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Bladselleri</w:t>
      </w:r>
    </w:p>
    <w:p w:rsidR="00724FAD" w:rsidP="00724FAD" w:rsidRDefault="00724FAD">
      <w:pPr>
        <w:spacing w:after="0" w:line="240" w:lineRule="auto"/>
      </w:pPr>
      <w:r>
        <w:t>Porrer</w:t>
      </w:r>
    </w:p>
    <w:p w:rsidR="00724FAD" w:rsidP="00724FAD" w:rsidRDefault="00724FAD">
      <w:pPr>
        <w:spacing w:after="0" w:line="240" w:lineRule="auto"/>
      </w:pPr>
      <w:r>
        <w:t>Gulerødder</w:t>
      </w:r>
    </w:p>
    <w:p w:rsidR="00724FAD" w:rsidP="00724FAD" w:rsidRDefault="00724FAD">
      <w:pPr>
        <w:spacing w:after="0" w:line="240" w:lineRule="auto"/>
      </w:pPr>
      <w:r>
        <w:t>Basilikum</w:t>
      </w:r>
    </w:p>
    <w:p w:rsidR="00724FAD" w:rsidP="00724FAD" w:rsidRDefault="00724FAD">
      <w:pPr>
        <w:spacing w:after="0" w:line="240" w:lineRule="auto"/>
      </w:pPr>
      <w:r>
        <w:t>Salvie</w:t>
      </w:r>
    </w:p>
    <w:p w:rsidR="00724FAD" w:rsidP="00724FAD" w:rsidRDefault="00724FAD">
      <w:pPr>
        <w:spacing w:after="0" w:line="240" w:lineRule="auto"/>
      </w:pPr>
      <w:r>
        <w:t>Løg</w:t>
      </w:r>
    </w:p>
    <w:p w:rsidR="00724FAD" w:rsidP="00724FAD" w:rsidRDefault="00724FAD">
      <w:pPr>
        <w:spacing w:after="0" w:line="240" w:lineRule="auto"/>
      </w:pPr>
      <w:r>
        <w:t>Hvidløg</w:t>
      </w:r>
    </w:p>
    <w:p w:rsidR="00724FAD" w:rsidP="00724FAD" w:rsidRDefault="00724FAD">
      <w:pPr>
        <w:spacing w:after="0" w:line="240" w:lineRule="auto"/>
      </w:pPr>
      <w:r>
        <w:t>Citron</w:t>
      </w:r>
    </w:p>
    <w:p w:rsidR="00724FAD" w:rsidP="00724FAD" w:rsidRDefault="00724FAD">
      <w:pPr>
        <w:spacing w:after="0" w:line="240" w:lineRule="auto"/>
      </w:pPr>
      <w:r>
        <w:t>Fiske ærter</w:t>
      </w:r>
    </w:p>
    <w:p w:rsidR="00724FAD" w:rsidP="00724FAD" w:rsidRDefault="00724FAD">
      <w:pPr>
        <w:spacing w:after="0" w:line="240" w:lineRule="auto"/>
      </w:pPr>
      <w:r>
        <w:t xml:space="preserve">Sommerhvidkål </w:t>
      </w:r>
    </w:p>
    <w:p w:rsidR="00724FAD" w:rsidP="00724FAD" w:rsidRDefault="00724FAD">
      <w:pPr>
        <w:spacing w:after="0" w:line="240" w:lineRule="auto"/>
        <w:rPr>
          <w:u w:val="single"/>
        </w:rPr>
      </w:pPr>
    </w:p>
    <w:p w:rsidR="00724FAD" w:rsidP="00724FAD" w:rsidRDefault="00724FAD">
      <w:pPr>
        <w:spacing w:after="0" w:line="240" w:lineRule="auto"/>
        <w:rPr>
          <w:u w:val="single"/>
        </w:rPr>
      </w:pPr>
      <w:r w:rsidRPr="00DA3571">
        <w:rPr>
          <w:u w:val="single"/>
        </w:rPr>
        <w:t>Korn:</w:t>
      </w:r>
    </w:p>
    <w:p w:rsidR="00724FAD" w:rsidP="00724FAD" w:rsidRDefault="00724FAD">
      <w:pPr>
        <w:spacing w:after="0" w:line="240" w:lineRule="auto"/>
      </w:pPr>
      <w:r>
        <w:t xml:space="preserve">Fuldkornsspaghetti </w:t>
      </w:r>
    </w:p>
    <w:p w:rsidRPr="00DA3571"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Kolonial:</w:t>
      </w:r>
    </w:p>
    <w:p w:rsidR="00724FAD" w:rsidP="00724FAD" w:rsidRDefault="00724FAD">
      <w:pPr>
        <w:spacing w:after="0" w:line="240" w:lineRule="auto"/>
      </w:pPr>
      <w:r>
        <w:t>Laurbærblade</w:t>
      </w:r>
    </w:p>
    <w:p w:rsidR="00724FAD" w:rsidP="00724FAD" w:rsidRDefault="00724FAD">
      <w:pPr>
        <w:spacing w:after="0" w:line="240" w:lineRule="auto"/>
      </w:pPr>
      <w:r>
        <w:t>Tomater på dåse</w:t>
      </w:r>
    </w:p>
    <w:p w:rsidR="00724FAD" w:rsidP="00724FAD" w:rsidRDefault="00724FAD">
      <w:pPr>
        <w:spacing w:after="0" w:line="240" w:lineRule="auto"/>
      </w:pPr>
      <w:r>
        <w:t>Tomatpuré</w:t>
      </w:r>
    </w:p>
    <w:p w:rsidR="00724FAD" w:rsidP="00724FAD" w:rsidRDefault="00724FAD">
      <w:pPr>
        <w:spacing w:after="0" w:line="240" w:lineRule="auto"/>
      </w:pPr>
      <w:r>
        <w:t>Olivenolie eller rapsolie</w:t>
      </w:r>
    </w:p>
    <w:p w:rsidR="00724FAD" w:rsidP="00724FAD" w:rsidRDefault="00724FAD">
      <w:pPr>
        <w:spacing w:after="0" w:line="240" w:lineRule="auto"/>
      </w:pPr>
      <w:r>
        <w:t>Sukker</w:t>
      </w:r>
    </w:p>
    <w:p w:rsidR="00724FAD" w:rsidP="00724FAD" w:rsidRDefault="00724FAD">
      <w:pPr>
        <w:rPr>
          <w:u w:val="single"/>
        </w:rPr>
      </w:pPr>
    </w:p>
    <w:p w:rsidR="00724FAD" w:rsidP="00724FAD" w:rsidRDefault="00724FAD">
      <w:pPr>
        <w:rPr>
          <w:b/>
          <w:i/>
        </w:rPr>
      </w:pPr>
      <w:r>
        <w:rPr>
          <w:b/>
          <w:i/>
        </w:rPr>
        <w:br w:type="page"/>
      </w:r>
    </w:p>
    <w:p w:rsidRPr="00490D5A" w:rsidR="00724FAD" w:rsidP="00724FAD" w:rsidRDefault="00724FAD">
      <w:pPr>
        <w:spacing w:after="0" w:line="240" w:lineRule="auto"/>
        <w:rPr>
          <w:b/>
          <w:i/>
          <w:sz w:val="24"/>
        </w:rPr>
      </w:pPr>
      <w:r w:rsidRPr="00490D5A">
        <w:rPr>
          <w:b/>
          <w:i/>
          <w:sz w:val="24"/>
        </w:rPr>
        <w:lastRenderedPageBreak/>
        <w:t>Efterår:</w:t>
      </w:r>
    </w:p>
    <w:p w:rsidRPr="00490D5A" w:rsidR="00724FAD" w:rsidP="00724FAD" w:rsidRDefault="00724FAD">
      <w:pPr>
        <w:spacing w:after="0" w:line="240" w:lineRule="auto"/>
        <w:rPr>
          <w:sz w:val="24"/>
          <w:u w:val="single"/>
        </w:rPr>
      </w:pP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Hakket oksekød</w:t>
      </w:r>
    </w:p>
    <w:p w:rsidR="00724FAD" w:rsidP="00724FAD" w:rsidRDefault="00724FAD">
      <w:pPr>
        <w:spacing w:after="0" w:line="240" w:lineRule="auto"/>
      </w:pPr>
      <w:r>
        <w:t>Parmesanost</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Gulerod</w:t>
      </w:r>
    </w:p>
    <w:p w:rsidR="00724FAD" w:rsidP="00724FAD" w:rsidRDefault="00724FAD">
      <w:pPr>
        <w:spacing w:after="0" w:line="240" w:lineRule="auto"/>
      </w:pPr>
      <w:r>
        <w:t>Pastinak</w:t>
      </w:r>
    </w:p>
    <w:p w:rsidR="00724FAD" w:rsidP="00724FAD" w:rsidRDefault="00724FAD">
      <w:pPr>
        <w:spacing w:after="0" w:line="240" w:lineRule="auto"/>
      </w:pPr>
      <w:r>
        <w:t>Selleri</w:t>
      </w:r>
    </w:p>
    <w:p w:rsidR="00724FAD" w:rsidP="00724FAD" w:rsidRDefault="00724FAD">
      <w:pPr>
        <w:spacing w:after="0" w:line="240" w:lineRule="auto"/>
      </w:pPr>
      <w:r>
        <w:t>Rødbeder</w:t>
      </w:r>
    </w:p>
    <w:p w:rsidR="00724FAD" w:rsidP="00724FAD" w:rsidRDefault="00724FAD">
      <w:pPr>
        <w:spacing w:after="0" w:line="240" w:lineRule="auto"/>
      </w:pPr>
      <w:r>
        <w:t>Æbler</w:t>
      </w:r>
    </w:p>
    <w:p w:rsidR="00724FAD" w:rsidP="00724FAD" w:rsidRDefault="00724FAD">
      <w:pPr>
        <w:spacing w:after="0" w:line="240" w:lineRule="auto"/>
      </w:pPr>
      <w:r>
        <w:t xml:space="preserve">Løg </w:t>
      </w:r>
    </w:p>
    <w:p w:rsidR="00724FAD" w:rsidP="00724FAD" w:rsidRDefault="00724FAD">
      <w:pPr>
        <w:spacing w:after="0" w:line="240" w:lineRule="auto"/>
      </w:pPr>
      <w:r>
        <w:t>Hvidløg</w:t>
      </w:r>
    </w:p>
    <w:p w:rsidR="00724FAD" w:rsidP="00724FAD" w:rsidRDefault="00724FAD">
      <w:pPr>
        <w:spacing w:after="0" w:line="240" w:lineRule="auto"/>
      </w:pPr>
      <w:r>
        <w:t>Basilikum</w:t>
      </w:r>
    </w:p>
    <w:p w:rsidR="00724FAD" w:rsidP="00724FAD" w:rsidRDefault="00724FAD">
      <w:pPr>
        <w:spacing w:after="0" w:line="240" w:lineRule="auto"/>
      </w:pPr>
      <w:r>
        <w:t>Persille</w:t>
      </w:r>
    </w:p>
    <w:p w:rsidR="00724FAD" w:rsidP="00724FAD" w:rsidRDefault="00724FAD">
      <w:pPr>
        <w:spacing w:after="0" w:line="240" w:lineRule="auto"/>
      </w:pPr>
      <w:r>
        <w:t>Citron</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 xml:space="preserve">Korn: </w:t>
      </w:r>
    </w:p>
    <w:p w:rsidR="00724FAD" w:rsidP="00724FAD" w:rsidRDefault="00724FAD">
      <w:pPr>
        <w:spacing w:after="0" w:line="240" w:lineRule="auto"/>
      </w:pPr>
      <w:r>
        <w:t xml:space="preserve">Fuldkornsspaghetti </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Kolonial:</w:t>
      </w:r>
    </w:p>
    <w:p w:rsidR="00724FAD" w:rsidP="00724FAD" w:rsidRDefault="00724FAD">
      <w:pPr>
        <w:spacing w:after="0" w:line="240" w:lineRule="auto"/>
      </w:pPr>
      <w:r>
        <w:t>Laurbærblade</w:t>
      </w:r>
    </w:p>
    <w:p w:rsidR="00724FAD" w:rsidP="00724FAD" w:rsidRDefault="00724FAD">
      <w:pPr>
        <w:spacing w:after="0" w:line="240" w:lineRule="auto"/>
      </w:pPr>
      <w:r>
        <w:t>Tomater på dåse</w:t>
      </w:r>
    </w:p>
    <w:p w:rsidR="00724FAD" w:rsidP="00724FAD" w:rsidRDefault="00724FAD">
      <w:pPr>
        <w:spacing w:after="0" w:line="240" w:lineRule="auto"/>
      </w:pPr>
      <w:r>
        <w:t>Tomatpuré</w:t>
      </w:r>
    </w:p>
    <w:p w:rsidR="00724FAD" w:rsidP="00724FAD" w:rsidRDefault="00724FAD">
      <w:pPr>
        <w:spacing w:after="0" w:line="240" w:lineRule="auto"/>
      </w:pPr>
      <w:r>
        <w:t>Olivenolie eller rapsolie</w:t>
      </w:r>
    </w:p>
    <w:p w:rsidR="00724FAD" w:rsidP="00724FAD" w:rsidRDefault="00724FAD">
      <w:pPr>
        <w:spacing w:after="0" w:line="240" w:lineRule="auto"/>
      </w:pPr>
      <w:r>
        <w:t>Sukker</w:t>
      </w:r>
    </w:p>
    <w:p w:rsidR="00724FAD" w:rsidP="00724FAD" w:rsidRDefault="00724FAD">
      <w:pPr>
        <w:rPr>
          <w:b/>
          <w:i/>
        </w:rPr>
      </w:pPr>
    </w:p>
    <w:p w:rsidRPr="00490D5A" w:rsidR="00724FAD" w:rsidP="00724FAD" w:rsidRDefault="00724FAD">
      <w:pPr>
        <w:rPr>
          <w:b/>
          <w:i/>
          <w:sz w:val="24"/>
        </w:rPr>
      </w:pPr>
      <w:r w:rsidRPr="00490D5A">
        <w:rPr>
          <w:b/>
          <w:i/>
          <w:sz w:val="24"/>
        </w:rPr>
        <w:lastRenderedPageBreak/>
        <w:t>Vinter:</w:t>
      </w:r>
    </w:p>
    <w:p w:rsidR="00724FAD" w:rsidP="00724FAD" w:rsidRDefault="00724FAD">
      <w:pPr>
        <w:spacing w:after="0" w:line="240" w:lineRule="auto"/>
        <w:rPr>
          <w:u w:val="single"/>
        </w:rPr>
      </w:pPr>
      <w:r>
        <w:rPr>
          <w:u w:val="single"/>
        </w:rPr>
        <w:t>Animalske produkter:</w:t>
      </w:r>
    </w:p>
    <w:p w:rsidR="00724FAD" w:rsidP="00724FAD" w:rsidRDefault="00724FAD">
      <w:pPr>
        <w:spacing w:after="0" w:line="240" w:lineRule="auto"/>
      </w:pPr>
      <w:r>
        <w:t>Hakket oksekød</w:t>
      </w:r>
    </w:p>
    <w:p w:rsidR="00724FAD" w:rsidP="00724FAD" w:rsidRDefault="00724FAD">
      <w:pPr>
        <w:spacing w:after="0" w:line="240" w:lineRule="auto"/>
      </w:pPr>
      <w:r>
        <w:t>Parmesanost</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 xml:space="preserve">Frugt og grønt: </w:t>
      </w:r>
    </w:p>
    <w:p w:rsidR="00724FAD" w:rsidP="00724FAD" w:rsidRDefault="00724FAD">
      <w:pPr>
        <w:spacing w:after="0" w:line="240" w:lineRule="auto"/>
      </w:pPr>
      <w:r>
        <w:t>Grønkål</w:t>
      </w:r>
    </w:p>
    <w:p w:rsidR="00724FAD" w:rsidP="00724FAD" w:rsidRDefault="00724FAD">
      <w:pPr>
        <w:spacing w:after="0" w:line="240" w:lineRule="auto"/>
      </w:pPr>
      <w:r>
        <w:t>Granatæble</w:t>
      </w:r>
    </w:p>
    <w:p w:rsidR="00724FAD" w:rsidP="00724FAD" w:rsidRDefault="00724FAD">
      <w:pPr>
        <w:spacing w:after="0" w:line="240" w:lineRule="auto"/>
      </w:pPr>
      <w:r>
        <w:t xml:space="preserve">Selleri </w:t>
      </w:r>
    </w:p>
    <w:p w:rsidR="00724FAD" w:rsidP="00724FAD" w:rsidRDefault="00724FAD">
      <w:pPr>
        <w:spacing w:after="0" w:line="240" w:lineRule="auto"/>
      </w:pPr>
      <w:r>
        <w:t>Gulerødder</w:t>
      </w:r>
    </w:p>
    <w:p w:rsidR="00724FAD" w:rsidP="00724FAD" w:rsidRDefault="00724FAD">
      <w:pPr>
        <w:spacing w:after="0" w:line="240" w:lineRule="auto"/>
      </w:pPr>
      <w:r>
        <w:t>Porrer</w:t>
      </w:r>
    </w:p>
    <w:p w:rsidR="00724FAD" w:rsidP="00724FAD" w:rsidRDefault="00724FAD">
      <w:pPr>
        <w:spacing w:after="0" w:line="240" w:lineRule="auto"/>
      </w:pPr>
      <w:r>
        <w:t xml:space="preserve">Løg </w:t>
      </w:r>
    </w:p>
    <w:p w:rsidR="00724FAD" w:rsidP="00724FAD" w:rsidRDefault="00724FAD">
      <w:pPr>
        <w:spacing w:after="0" w:line="240" w:lineRule="auto"/>
      </w:pPr>
      <w:r>
        <w:t>Hvidløg</w:t>
      </w:r>
    </w:p>
    <w:p w:rsidR="00724FAD" w:rsidP="00724FAD" w:rsidRDefault="00724FAD">
      <w:pPr>
        <w:spacing w:after="0" w:line="240" w:lineRule="auto"/>
      </w:pPr>
      <w:r>
        <w:t>Basilikum</w:t>
      </w:r>
    </w:p>
    <w:p w:rsidR="00724FAD" w:rsidP="00724FAD" w:rsidRDefault="00724FAD">
      <w:pPr>
        <w:spacing w:after="0" w:line="240" w:lineRule="auto"/>
      </w:pPr>
      <w:r>
        <w:t>Persille</w:t>
      </w:r>
    </w:p>
    <w:p w:rsidR="00724FAD" w:rsidP="00724FAD" w:rsidRDefault="00724FAD">
      <w:pPr>
        <w:spacing w:after="0" w:line="240" w:lineRule="auto"/>
      </w:pPr>
      <w:r>
        <w:t>Citron</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 xml:space="preserve">Korn: </w:t>
      </w:r>
    </w:p>
    <w:p w:rsidR="00724FAD" w:rsidP="00724FAD" w:rsidRDefault="00724FAD">
      <w:pPr>
        <w:spacing w:after="0" w:line="240" w:lineRule="auto"/>
      </w:pPr>
      <w:r>
        <w:t xml:space="preserve">Fuldkornsspaghetti </w:t>
      </w:r>
    </w:p>
    <w:p w:rsidR="00724FAD" w:rsidP="00724FAD" w:rsidRDefault="00724FAD">
      <w:pPr>
        <w:spacing w:after="0" w:line="240" w:lineRule="auto"/>
        <w:rPr>
          <w:u w:val="single"/>
        </w:rPr>
      </w:pPr>
    </w:p>
    <w:p w:rsidR="00724FAD" w:rsidP="00724FAD" w:rsidRDefault="00724FAD">
      <w:pPr>
        <w:spacing w:after="0" w:line="240" w:lineRule="auto"/>
        <w:rPr>
          <w:u w:val="single"/>
        </w:rPr>
      </w:pPr>
      <w:r>
        <w:rPr>
          <w:u w:val="single"/>
        </w:rPr>
        <w:t>Kolonial:</w:t>
      </w:r>
    </w:p>
    <w:p w:rsidR="00724FAD" w:rsidP="00724FAD" w:rsidRDefault="00724FAD">
      <w:pPr>
        <w:spacing w:after="0" w:line="240" w:lineRule="auto"/>
      </w:pPr>
      <w:r>
        <w:t>Laurbærblade</w:t>
      </w:r>
    </w:p>
    <w:p w:rsidR="00724FAD" w:rsidP="00724FAD" w:rsidRDefault="00724FAD">
      <w:pPr>
        <w:spacing w:after="0" w:line="240" w:lineRule="auto"/>
      </w:pPr>
      <w:r>
        <w:t>Tomater på dåse</w:t>
      </w:r>
    </w:p>
    <w:p w:rsidR="00724FAD" w:rsidP="00724FAD" w:rsidRDefault="00724FAD">
      <w:pPr>
        <w:spacing w:after="0" w:line="240" w:lineRule="auto"/>
      </w:pPr>
      <w:r>
        <w:t>Tomatpuré</w:t>
      </w:r>
    </w:p>
    <w:p w:rsidR="00724FAD" w:rsidP="00724FAD" w:rsidRDefault="00724FAD">
      <w:pPr>
        <w:spacing w:after="0" w:line="240" w:lineRule="auto"/>
      </w:pPr>
      <w:r>
        <w:t>Olivenolie eller rapsolie</w:t>
      </w:r>
    </w:p>
    <w:p w:rsidR="00724FAD" w:rsidP="00724FAD" w:rsidRDefault="00724FAD">
      <w:pPr>
        <w:spacing w:after="0" w:line="240" w:lineRule="auto"/>
      </w:pPr>
      <w:r>
        <w:t>Sukker</w:t>
      </w:r>
    </w:p>
    <w:p w:rsidR="00724FAD" w:rsidP="00724FAD" w:rsidRDefault="00724FAD">
      <w:pPr>
        <w:spacing w:after="0" w:line="240" w:lineRule="auto"/>
        <w:sectPr w:rsidR="00724FAD" w:rsidSect="005407BC">
          <w:type w:val="continuous"/>
          <w:pgSz w:w="11906" w:h="16838"/>
          <w:pgMar w:top="1701" w:right="1134" w:bottom="1701" w:left="1134" w:header="708" w:footer="708" w:gutter="0"/>
          <w:cols w:space="708" w:num="2"/>
          <w:docGrid w:linePitch="360"/>
        </w:sectPr>
      </w:pPr>
    </w:p>
    <w:p w:rsidR="00724FAD" w:rsidP="00724FAD" w:rsidRDefault="00724FAD">
      <w:pPr>
        <w:spacing w:after="0" w:line="240" w:lineRule="auto"/>
      </w:pPr>
    </w:p>
    <w:p w:rsidR="00724FAD" w:rsidP="00724FAD" w:rsidRDefault="00724FAD">
      <w:pPr>
        <w:spacing w:after="0" w:line="240" w:lineRule="auto"/>
        <w:rPr>
          <w:b/>
          <w:i/>
        </w:rPr>
      </w:pPr>
    </w:p>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Pr>
        <w:rPr>
          <w:b/>
          <w:sz w:val="28"/>
        </w:rPr>
      </w:pPr>
      <w:r>
        <w:rPr>
          <w:b/>
          <w:sz w:val="28"/>
        </w:rPr>
        <w:br w:type="page"/>
      </w:r>
    </w:p>
    <w:p w:rsidR="00724FAD" w:rsidP="00724FAD" w:rsidRDefault="00724FAD">
      <w:pPr>
        <w:pStyle w:val="Overskrift3"/>
      </w:pPr>
      <w:bookmarkStart w:name="_Toc315779784" w:id="105"/>
      <w:r>
        <w:lastRenderedPageBreak/>
        <w:t>Bilag 5: Varebestilling</w:t>
      </w:r>
      <w:bookmarkEnd w:id="105"/>
    </w:p>
    <w:p w:rsidRPr="007D3718" w:rsidR="00724FAD" w:rsidP="00724FAD" w:rsidRDefault="00724FAD"/>
    <w:tbl>
      <w:tblPr>
        <w:tblStyle w:val="Tabel-Gitter"/>
        <w:tblW w:w="0" w:type="auto"/>
        <w:tblLook w:val="04A0" w:firstRow="1" w:lastRow="0" w:firstColumn="1" w:lastColumn="0" w:noHBand="0" w:noVBand="1"/>
      </w:tblPr>
      <w:tblGrid>
        <w:gridCol w:w="3259"/>
        <w:gridCol w:w="3259"/>
        <w:gridCol w:w="3260"/>
      </w:tblGrid>
      <w:tr w:rsidR="00724FAD" w:rsidTr="005407BC">
        <w:tc>
          <w:tcPr>
            <w:tcW w:w="9778" w:type="dxa"/>
            <w:gridSpan w:val="3"/>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Rettens navn</w:t>
            </w:r>
          </w:p>
          <w:p w:rsidR="00724FAD" w:rsidP="005407BC" w:rsidRDefault="00724FAD">
            <w:pPr>
              <w:rPr>
                <w:b/>
              </w:rPr>
            </w:pPr>
          </w:p>
        </w:tc>
      </w:tr>
      <w:tr w:rsidR="00724FAD" w:rsidTr="005407BC">
        <w:tc>
          <w:tcPr>
            <w:tcW w:w="9778" w:type="dxa"/>
            <w:gridSpan w:val="3"/>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Gruppens medlemmer</w:t>
            </w:r>
          </w:p>
          <w:p w:rsidR="00724FAD" w:rsidP="005407BC" w:rsidRDefault="00724FAD">
            <w:pPr>
              <w:rPr>
                <w:b/>
              </w:rPr>
            </w:pPr>
          </w:p>
          <w:p w:rsidR="00724FAD" w:rsidP="005407BC" w:rsidRDefault="00724FAD">
            <w:pPr>
              <w:rPr>
                <w:b/>
              </w:rPr>
            </w:pPr>
          </w:p>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Råvarer</w:t>
            </w:r>
          </w:p>
          <w:p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Mængde/stk.</w:t>
            </w:r>
          </w:p>
        </w:tc>
        <w:tc>
          <w:tcPr>
            <w:tcW w:w="3260"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Konventionel eller økologisk</w:t>
            </w:r>
          </w:p>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r w:rsidRPr="006A1EE7">
              <w:rPr>
                <w:b/>
              </w:rPr>
              <w:t>Fisk og kød:</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r w:rsidRPr="006A1EE7">
              <w:rPr>
                <w:b/>
              </w:rPr>
              <w:t>Frugt og grønt:</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r w:rsidRPr="006A1EE7">
              <w:rPr>
                <w:b/>
              </w:rPr>
              <w:t>Mejeriprodukter:</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r w:rsidRPr="006A1EE7">
              <w:rPr>
                <w:b/>
              </w:rPr>
              <w:t xml:space="preserve">Kolonial: </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Pr="006A1EE7" w:rsidR="00724FAD" w:rsidP="005407BC" w:rsidRDefault="00724FAD">
            <w:pPr>
              <w:rPr>
                <w:b/>
              </w:rPr>
            </w:pPr>
            <w:r w:rsidRPr="006A1EE7">
              <w:rPr>
                <w:b/>
              </w:rPr>
              <w:t xml:space="preserve">Diverse: </w:t>
            </w:r>
          </w:p>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r w:rsidR="00724FAD" w:rsidTr="005407B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59" w:type="dxa"/>
            <w:tcBorders>
              <w:top w:val="single" w:color="auto" w:sz="4" w:space="0"/>
              <w:left w:val="single" w:color="auto" w:sz="4" w:space="0"/>
              <w:bottom w:val="single" w:color="auto" w:sz="4" w:space="0"/>
              <w:right w:val="single" w:color="auto" w:sz="4" w:space="0"/>
            </w:tcBorders>
          </w:tcPr>
          <w:p w:rsidR="00724FAD" w:rsidP="005407BC" w:rsidRDefault="00724FAD"/>
        </w:tc>
        <w:tc>
          <w:tcPr>
            <w:tcW w:w="3260" w:type="dxa"/>
            <w:tcBorders>
              <w:top w:val="single" w:color="auto" w:sz="4" w:space="0"/>
              <w:left w:val="single" w:color="auto" w:sz="4" w:space="0"/>
              <w:bottom w:val="single" w:color="auto" w:sz="4" w:space="0"/>
              <w:right w:val="single" w:color="auto" w:sz="4" w:space="0"/>
            </w:tcBorders>
          </w:tcPr>
          <w:p w:rsidR="00724FAD" w:rsidP="005407BC" w:rsidRDefault="00724FAD"/>
        </w:tc>
      </w:tr>
    </w:tbl>
    <w:p w:rsidR="00724FAD" w:rsidP="00724FAD" w:rsidRDefault="00724FAD"/>
    <w:p w:rsidR="00724FAD" w:rsidP="00724FAD" w:rsidRDefault="00724FAD">
      <w:pPr>
        <w:pStyle w:val="Overskrift3"/>
      </w:pPr>
      <w:bookmarkStart w:name="_Toc315779785" w:id="106"/>
      <w:r>
        <w:lastRenderedPageBreak/>
        <w:t>Bilag 6: Arbejdsplan for køkkenøvelsen</w:t>
      </w:r>
      <w:bookmarkEnd w:id="106"/>
    </w:p>
    <w:p w:rsidR="00724FAD" w:rsidP="00724FAD" w:rsidRDefault="00724FAD"/>
    <w:tbl>
      <w:tblPr>
        <w:tblStyle w:val="Tabel-Gitter"/>
        <w:tblW w:w="0" w:type="auto"/>
        <w:tblLook w:val="04A0" w:firstRow="1" w:lastRow="0" w:firstColumn="1" w:lastColumn="0" w:noHBand="0" w:noVBand="1"/>
      </w:tblPr>
      <w:tblGrid>
        <w:gridCol w:w="2444"/>
        <w:gridCol w:w="2444"/>
        <w:gridCol w:w="2445"/>
        <w:gridCol w:w="2445"/>
      </w:tblGrid>
      <w:tr w:rsidR="00724FAD" w:rsidTr="005407BC">
        <w:tc>
          <w:tcPr>
            <w:tcW w:w="9778" w:type="dxa"/>
            <w:gridSpan w:val="4"/>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Rettens navn</w:t>
            </w:r>
          </w:p>
          <w:p w:rsidR="00724FAD" w:rsidP="005407BC" w:rsidRDefault="00724FAD">
            <w:pPr>
              <w:rPr>
                <w:b/>
              </w:rPr>
            </w:pPr>
          </w:p>
        </w:tc>
      </w:tr>
      <w:tr w:rsidR="00724FAD" w:rsidTr="005407BC">
        <w:tc>
          <w:tcPr>
            <w:tcW w:w="9778" w:type="dxa"/>
            <w:gridSpan w:val="4"/>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Gruppens medlemmer</w:t>
            </w:r>
          </w:p>
          <w:p w:rsidR="00724FAD" w:rsidP="005407BC" w:rsidRDefault="00724FAD">
            <w:pPr>
              <w:rPr>
                <w:b/>
              </w:rPr>
            </w:pPr>
          </w:p>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Tilberedning af</w:t>
            </w:r>
          </w:p>
        </w:tc>
        <w:tc>
          <w:tcPr>
            <w:tcW w:w="244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Hvornår/Tidspunkt</w:t>
            </w:r>
          </w:p>
          <w:p w:rsidR="00724FAD" w:rsidP="005407BC" w:rsidRDefault="00724FAD">
            <w:pPr>
              <w:rPr>
                <w:b/>
              </w:rPr>
            </w:pPr>
            <w:r>
              <w:rPr>
                <w:b/>
              </w:rPr>
              <w:t>Start/slut</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Hvordan/metode</w:t>
            </w:r>
          </w:p>
        </w:tc>
        <w:tc>
          <w:tcPr>
            <w:tcW w:w="2445"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Hvem</w:t>
            </w: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p w:rsidR="00724FAD" w:rsidP="005407BC" w:rsidRDefault="00724FAD">
            <w:pPr>
              <w:rPr>
                <w:b/>
              </w:rPr>
            </w:pPr>
          </w:p>
          <w:p w:rsidR="00724FAD" w:rsidP="005407BC" w:rsidRDefault="00724FAD">
            <w:pPr>
              <w:rPr>
                <w:b/>
              </w:rPr>
            </w:pPr>
          </w:p>
          <w:p w:rsidR="00724FAD" w:rsidP="005407BC" w:rsidRDefault="00724FAD">
            <w:pPr>
              <w:rPr>
                <w:b/>
              </w:rPr>
            </w:pPr>
          </w:p>
        </w:tc>
        <w:tc>
          <w:tcPr>
            <w:tcW w:w="244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2445"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bl>
    <w:p w:rsidR="00724FAD" w:rsidP="00724FAD" w:rsidRDefault="00724FAD">
      <w:pPr>
        <w:rPr>
          <w:b/>
        </w:rPr>
      </w:pPr>
    </w:p>
    <w:p w:rsidR="00724FAD" w:rsidP="00724FAD" w:rsidRDefault="00724FAD">
      <w:r>
        <w:tab/>
      </w:r>
      <w:r>
        <w:tab/>
      </w:r>
      <w:r>
        <w:tab/>
        <w:t xml:space="preserve"> </w:t>
      </w:r>
    </w:p>
    <w:p w:rsidR="00724FAD" w:rsidP="00724FAD" w:rsidRDefault="00724FAD"/>
    <w:p w:rsidR="00724FAD" w:rsidP="00724FAD" w:rsidRDefault="00724FAD"/>
    <w:p w:rsidRPr="00A03905" w:rsidR="00724FAD" w:rsidP="00724FAD" w:rsidRDefault="00724FAD">
      <w:pPr>
        <w:pStyle w:val="Overskrift3"/>
      </w:pPr>
      <w:bookmarkStart w:name="_Toc315779786" w:id="107"/>
      <w:r>
        <w:lastRenderedPageBreak/>
        <w:t xml:space="preserve">Bilag 7: </w:t>
      </w:r>
      <w:r w:rsidRPr="00A03905">
        <w:t>Y-tallerken</w:t>
      </w:r>
      <w:bookmarkEnd w:id="107"/>
    </w:p>
    <w:p w:rsidR="00724FAD" w:rsidP="00724FAD" w:rsidRDefault="00724FAD"/>
    <w:p w:rsidR="00724FAD" w:rsidP="00724FAD" w:rsidRDefault="00724FAD">
      <w:r w:rsidRPr="00A03905">
        <w:rPr>
          <w:noProof/>
          <w:lang w:eastAsia="da-DK"/>
        </w:rPr>
        <w:drawing>
          <wp:anchor distT="0" distB="0" distL="114300" distR="114300" simplePos="0" relativeHeight="251714560" behindDoc="0" locked="0" layoutInCell="1" allowOverlap="1" wp14:editId="74E8677F" wp14:anchorId="14AE11AA">
            <wp:simplePos x="0" y="0"/>
            <wp:positionH relativeFrom="margin">
              <wp:posOffset>589280</wp:posOffset>
            </wp:positionH>
            <wp:positionV relativeFrom="margin">
              <wp:posOffset>739775</wp:posOffset>
            </wp:positionV>
            <wp:extent cx="4998085" cy="4679950"/>
            <wp:effectExtent l="0" t="0" r="0" b="6350"/>
            <wp:wrapSquare wrapText="bothSides"/>
            <wp:docPr id="78877" name="Picture 4" descr="ytall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ytallerk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98085" cy="46799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 w:rsidR="00724FAD" w:rsidP="00724FAD" w:rsidRDefault="00724FAD">
      <w:pPr>
        <w:spacing w:after="0" w:line="240" w:lineRule="auto"/>
      </w:pPr>
    </w:p>
    <w:p w:rsidR="00724FAD" w:rsidP="00724FAD" w:rsidRDefault="00724FAD">
      <w:pPr>
        <w:spacing w:after="0" w:line="240" w:lineRule="auto"/>
      </w:pPr>
    </w:p>
    <w:p w:rsidR="00724FAD" w:rsidP="00724FAD" w:rsidRDefault="00724FAD">
      <w:pPr>
        <w:spacing w:after="0" w:line="240" w:lineRule="auto"/>
        <w:rPr>
          <w:sz w:val="20"/>
        </w:rPr>
      </w:pPr>
    </w:p>
    <w:p w:rsidR="00724FAD" w:rsidP="00724FAD" w:rsidRDefault="00724FAD">
      <w:pPr>
        <w:spacing w:after="0" w:line="240" w:lineRule="auto"/>
        <w:rPr>
          <w:sz w:val="20"/>
        </w:rPr>
      </w:pPr>
    </w:p>
    <w:p w:rsidR="00724FAD" w:rsidP="00724FAD" w:rsidRDefault="00724FAD">
      <w:pPr>
        <w:spacing w:after="0" w:line="240" w:lineRule="auto"/>
        <w:rPr>
          <w:sz w:val="20"/>
        </w:rPr>
      </w:pPr>
    </w:p>
    <w:p w:rsidR="00724FAD" w:rsidP="00724FAD" w:rsidRDefault="00724FAD">
      <w:pPr>
        <w:spacing w:after="0" w:line="240" w:lineRule="auto"/>
        <w:rPr>
          <w:sz w:val="20"/>
        </w:rPr>
      </w:pPr>
    </w:p>
    <w:p w:rsidR="004B2BC7" w:rsidP="00724FAD" w:rsidRDefault="004B2BC7">
      <w:pPr>
        <w:spacing w:after="0" w:line="240" w:lineRule="auto"/>
      </w:pPr>
    </w:p>
    <w:p w:rsidRPr="004B2BC7" w:rsidR="00724FAD" w:rsidP="00724FAD" w:rsidRDefault="00724FAD">
      <w:pPr>
        <w:spacing w:after="0" w:line="240" w:lineRule="auto"/>
        <w:rPr>
          <w:i/>
        </w:rPr>
      </w:pPr>
      <w:r w:rsidRPr="004B2BC7">
        <w:t xml:space="preserve">Kilde: Ministeriet for Fødevarer, Landbrug og Fiskeri Fødevarestyrelsen (2008, 22. februar) </w:t>
      </w:r>
      <w:r w:rsidRPr="004B2BC7">
        <w:rPr>
          <w:i/>
        </w:rPr>
        <w:t>Y-tallerken.</w:t>
      </w:r>
    </w:p>
    <w:p w:rsidRPr="004B2BC7" w:rsidR="00724FAD" w:rsidP="00724FAD" w:rsidRDefault="00724FAD">
      <w:pPr>
        <w:spacing w:after="0" w:line="240" w:lineRule="auto"/>
      </w:pPr>
      <w:r w:rsidRPr="004B2BC7">
        <w:t xml:space="preserve">Lokaliseret den 15. december 2011: </w:t>
      </w:r>
      <w:hyperlink w:history="1" r:id="rId144">
        <w:r w:rsidRPr="004B2BC7">
          <w:rPr>
            <w:rStyle w:val="Hyperlink"/>
          </w:rPr>
          <w:t>http://www.altomkost.dk/Inspiration/Maaltider/Y_tallerkenen/forside.htm</w:t>
        </w:r>
      </w:hyperlink>
    </w:p>
    <w:p w:rsidRPr="004B2BC7" w:rsidR="00724FAD" w:rsidP="00724FAD" w:rsidRDefault="00724FAD">
      <w:pPr>
        <w:rPr>
          <w:sz w:val="24"/>
        </w:rPr>
      </w:pPr>
      <w:r w:rsidRPr="004B2BC7">
        <w:rPr>
          <w:sz w:val="24"/>
        </w:rPr>
        <w:br w:type="page"/>
      </w:r>
    </w:p>
    <w:p w:rsidR="00724FAD" w:rsidP="00724FAD" w:rsidRDefault="00724FAD">
      <w:pPr>
        <w:pStyle w:val="Overskrift3"/>
      </w:pPr>
      <w:bookmarkStart w:name="_Toc315779787" w:id="108"/>
      <w:r>
        <w:lastRenderedPageBreak/>
        <w:t>Bilag 8: Bedømmelsesskema</w:t>
      </w:r>
      <w:bookmarkEnd w:id="108"/>
      <w:r>
        <w:t xml:space="preserve"> </w:t>
      </w:r>
    </w:p>
    <w:p w:rsidRPr="007D3718" w:rsidR="00724FAD" w:rsidP="00724FAD" w:rsidRDefault="00724FAD"/>
    <w:tbl>
      <w:tblPr>
        <w:tblStyle w:val="Tabel-Gitter"/>
        <w:tblW w:w="0" w:type="auto"/>
        <w:tblLook w:val="04A0" w:firstRow="1" w:lastRow="0" w:firstColumn="1" w:lastColumn="0" w:noHBand="0" w:noVBand="1"/>
      </w:tblPr>
      <w:tblGrid>
        <w:gridCol w:w="2097"/>
        <w:gridCol w:w="5666"/>
        <w:gridCol w:w="1134"/>
      </w:tblGrid>
      <w:tr w:rsidR="00724FAD" w:rsidTr="005407BC">
        <w:tc>
          <w:tcPr>
            <w:tcW w:w="8897" w:type="dxa"/>
            <w:gridSpan w:val="3"/>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Spaghetti Bolognese</w:t>
            </w:r>
          </w:p>
          <w:p w:rsidR="00724FAD" w:rsidP="005407BC" w:rsidRDefault="00724FAD">
            <w:pPr>
              <w:rPr>
                <w:b/>
              </w:rPr>
            </w:pPr>
          </w:p>
        </w:tc>
      </w:tr>
      <w:tr w:rsidR="00724FAD" w:rsidTr="005407BC">
        <w:tc>
          <w:tcPr>
            <w:tcW w:w="8897" w:type="dxa"/>
            <w:gridSpan w:val="3"/>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Bedømmelsesskala</w:t>
            </w:r>
          </w:p>
          <w:p w:rsidR="00724FAD" w:rsidP="005407BC" w:rsidRDefault="00724FAD">
            <w:pPr>
              <w:rPr>
                <w:b/>
              </w:rPr>
            </w:pPr>
            <w:r>
              <w:rPr>
                <w:b/>
              </w:rPr>
              <w:t>5 = Meget godt</w:t>
            </w:r>
          </w:p>
          <w:p w:rsidR="00724FAD" w:rsidP="005407BC" w:rsidRDefault="00724FAD">
            <w:pPr>
              <w:rPr>
                <w:b/>
              </w:rPr>
            </w:pPr>
            <w:r>
              <w:rPr>
                <w:b/>
              </w:rPr>
              <w:t>4 = Godt</w:t>
            </w:r>
          </w:p>
          <w:p w:rsidR="00724FAD" w:rsidP="005407BC" w:rsidRDefault="00724FAD">
            <w:pPr>
              <w:rPr>
                <w:b/>
              </w:rPr>
            </w:pPr>
            <w:r>
              <w:rPr>
                <w:b/>
              </w:rPr>
              <w:t xml:space="preserve">3 = Middel </w:t>
            </w:r>
          </w:p>
          <w:p w:rsidR="00724FAD" w:rsidP="005407BC" w:rsidRDefault="00724FAD">
            <w:pPr>
              <w:rPr>
                <w:b/>
              </w:rPr>
            </w:pPr>
            <w:r>
              <w:rPr>
                <w:b/>
              </w:rPr>
              <w:t>2 = Mindre godt</w:t>
            </w:r>
          </w:p>
          <w:p w:rsidR="00724FAD" w:rsidP="005407BC" w:rsidRDefault="00724FAD">
            <w:r>
              <w:rPr>
                <w:b/>
              </w:rPr>
              <w:t>1 = Dårligt</w:t>
            </w: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5666"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Spaghetti Bolognese m. tilbehør</w:t>
            </w:r>
          </w:p>
        </w:tc>
        <w:tc>
          <w:tcPr>
            <w:tcW w:w="1134"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Points</w:t>
            </w: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Pris – holder budgettet?</w:t>
            </w:r>
          </w:p>
        </w:tc>
        <w:tc>
          <w:tcPr>
            <w:tcW w:w="566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113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Er sæsonens råvarer anvendt – og hvilke?</w:t>
            </w:r>
          </w:p>
          <w:p w:rsidR="00724FAD" w:rsidP="005407BC" w:rsidRDefault="00724FAD">
            <w:pPr>
              <w:rPr>
                <w:b/>
              </w:rPr>
            </w:pPr>
          </w:p>
        </w:tc>
        <w:tc>
          <w:tcPr>
            <w:tcW w:w="5666"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c>
          <w:tcPr>
            <w:tcW w:w="1134"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Grundsmage</w:t>
            </w:r>
          </w:p>
          <w:p w:rsidR="00724FAD" w:rsidP="005407BC" w:rsidRDefault="00724FAD">
            <w:r>
              <w:t>Sødt</w:t>
            </w:r>
          </w:p>
          <w:p w:rsidR="00724FAD" w:rsidP="005407BC" w:rsidRDefault="00724FAD">
            <w:r>
              <w:t xml:space="preserve">Surt </w:t>
            </w:r>
          </w:p>
          <w:p w:rsidR="00724FAD" w:rsidP="005407BC" w:rsidRDefault="00724FAD">
            <w:r>
              <w:t>Salt</w:t>
            </w:r>
          </w:p>
          <w:p w:rsidR="00724FAD" w:rsidP="005407BC" w:rsidRDefault="00724FAD">
            <w:r>
              <w:t xml:space="preserve">Bittert </w:t>
            </w:r>
          </w:p>
          <w:p w:rsidR="00724FAD" w:rsidP="005407BC" w:rsidRDefault="00724FAD">
            <w:pPr>
              <w:rPr>
                <w:b/>
              </w:rPr>
            </w:pPr>
            <w:r>
              <w:t xml:space="preserve">Umami </w:t>
            </w:r>
          </w:p>
        </w:tc>
        <w:tc>
          <w:tcPr>
            <w:tcW w:w="5666"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Konsistens</w:t>
            </w:r>
          </w:p>
          <w:p w:rsidR="00724FAD" w:rsidP="005407BC" w:rsidRDefault="00724FAD">
            <w:pPr>
              <w:rPr>
                <w:b/>
              </w:rPr>
            </w:pPr>
            <w:r>
              <w:t>(blød, hård, sej, sprød, melet, tør, saftig…)</w:t>
            </w:r>
          </w:p>
        </w:tc>
        <w:tc>
          <w:tcPr>
            <w:tcW w:w="5666"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 xml:space="preserve">Udseende </w:t>
            </w:r>
          </w:p>
          <w:p w:rsidR="00724FAD" w:rsidP="005407BC" w:rsidRDefault="00724FAD">
            <w:r>
              <w:t>Farver</w:t>
            </w:r>
          </w:p>
          <w:p w:rsidR="00724FAD" w:rsidP="005407BC" w:rsidRDefault="00724FAD">
            <w:r>
              <w:t>Former/faconer (oval, rund, kantet…)</w:t>
            </w:r>
          </w:p>
          <w:p w:rsidR="00724FAD" w:rsidP="005407BC" w:rsidRDefault="00724FAD">
            <w:pPr>
              <w:rPr>
                <w:b/>
              </w:rPr>
            </w:pPr>
            <w:r>
              <w:t>Overflade (ru, glat, nubret, håret…)</w:t>
            </w:r>
          </w:p>
        </w:tc>
        <w:tc>
          <w:tcPr>
            <w:tcW w:w="5666"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Duft</w:t>
            </w:r>
          </w:p>
          <w:p w:rsidRPr="00E70AD3" w:rsidR="00724FAD" w:rsidP="005407BC" w:rsidRDefault="00724FAD">
            <w:pPr>
              <w:rPr>
                <w:b/>
                <w:sz w:val="24"/>
              </w:rPr>
            </w:pPr>
            <w:r w:rsidRPr="00E70AD3">
              <w:t>(krydret, sødlig, stærk…)</w:t>
            </w:r>
          </w:p>
          <w:p w:rsidR="00724FAD" w:rsidP="005407BC" w:rsidRDefault="00724FAD">
            <w:pPr>
              <w:rPr>
                <w:b/>
              </w:rPr>
            </w:pPr>
          </w:p>
        </w:tc>
        <w:tc>
          <w:tcPr>
            <w:tcW w:w="5666"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Anretning efter Y- tallerken</w:t>
            </w:r>
          </w:p>
          <w:p w:rsidR="00724FAD" w:rsidP="005407BC" w:rsidRDefault="00724FAD">
            <w:pPr>
              <w:rPr>
                <w:b/>
              </w:rPr>
            </w:pPr>
          </w:p>
        </w:tc>
        <w:tc>
          <w:tcPr>
            <w:tcW w:w="5666"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r>
      <w:tr w:rsidR="00724FAD" w:rsidTr="005407BC">
        <w:tc>
          <w:tcPr>
            <w:tcW w:w="2097" w:type="dxa"/>
            <w:tcBorders>
              <w:top w:val="single" w:color="auto" w:sz="4" w:space="0"/>
              <w:left w:val="single" w:color="auto" w:sz="4" w:space="0"/>
              <w:bottom w:val="single" w:color="auto" w:sz="4" w:space="0"/>
              <w:right w:val="single" w:color="auto" w:sz="4" w:space="0"/>
            </w:tcBorders>
            <w:hideMark/>
          </w:tcPr>
          <w:p w:rsidR="00724FAD" w:rsidP="005407BC" w:rsidRDefault="00724FAD">
            <w:pPr>
              <w:rPr>
                <w:b/>
              </w:rPr>
            </w:pPr>
            <w:r>
              <w:rPr>
                <w:b/>
              </w:rPr>
              <w:t>Hvordan er fordeling mellem vegetabilske og animalske produkter</w:t>
            </w:r>
          </w:p>
        </w:tc>
        <w:tc>
          <w:tcPr>
            <w:tcW w:w="5666"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r>
      <w:tr w:rsidR="00724FAD" w:rsidTr="005407BC">
        <w:tc>
          <w:tcPr>
            <w:tcW w:w="2097" w:type="dxa"/>
            <w:tcBorders>
              <w:top w:val="single" w:color="auto" w:sz="4" w:space="0"/>
              <w:left w:val="single" w:color="auto" w:sz="4" w:space="0"/>
              <w:bottom w:val="single" w:color="auto" w:sz="4" w:space="0"/>
              <w:right w:val="single" w:color="auto" w:sz="4" w:space="0"/>
            </w:tcBorders>
          </w:tcPr>
          <w:p w:rsidR="00724FAD" w:rsidP="005407BC" w:rsidRDefault="00724FAD">
            <w:pPr>
              <w:rPr>
                <w:b/>
              </w:rPr>
            </w:pPr>
            <w:r>
              <w:rPr>
                <w:b/>
              </w:rPr>
              <w:t>Samlet vurdering</w:t>
            </w:r>
          </w:p>
          <w:p w:rsidR="00724FAD" w:rsidP="005407BC" w:rsidRDefault="00724FAD">
            <w:pPr>
              <w:rPr>
                <w:b/>
              </w:rPr>
            </w:pPr>
          </w:p>
          <w:p w:rsidR="00724FAD" w:rsidP="005407BC" w:rsidRDefault="00724FAD">
            <w:pPr>
              <w:rPr>
                <w:b/>
              </w:rPr>
            </w:pPr>
          </w:p>
        </w:tc>
        <w:tc>
          <w:tcPr>
            <w:tcW w:w="5666"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724FAD" w:rsidP="005407BC" w:rsidRDefault="00724FAD">
            <w:pPr>
              <w:rPr>
                <w:rFonts w:cstheme="minorHAnsi"/>
              </w:rPr>
            </w:pPr>
          </w:p>
        </w:tc>
      </w:tr>
    </w:tbl>
    <w:p w:rsidR="00724FAD" w:rsidP="00724FAD" w:rsidRDefault="00724FAD">
      <w:pPr>
        <w:pStyle w:val="Overskrift3"/>
      </w:pPr>
      <w:bookmarkStart w:name="_Toc315779788" w:id="109"/>
      <w:r w:rsidRPr="0031248E">
        <w:lastRenderedPageBreak/>
        <w:t>Bilag 9: Hvorfor er økologi dyrere?</w:t>
      </w:r>
      <w:bookmarkEnd w:id="109"/>
    </w:p>
    <w:p w:rsidR="00724FAD" w:rsidP="00724FAD" w:rsidRDefault="00724FAD">
      <w:pPr>
        <w:spacing w:line="240" w:lineRule="auto"/>
      </w:pPr>
    </w:p>
    <w:p w:rsidRPr="00DA3571" w:rsidR="00724FAD" w:rsidP="00724FAD" w:rsidRDefault="00724FAD">
      <w:pPr>
        <w:pStyle w:val="Listeafsnit"/>
        <w:numPr>
          <w:ilvl w:val="0"/>
          <w:numId w:val="33"/>
        </w:numPr>
        <w:spacing w:line="240" w:lineRule="auto"/>
        <w:rPr>
          <w:color w:val="0070C0"/>
          <w:sz w:val="24"/>
        </w:rPr>
      </w:pPr>
      <w:r w:rsidRPr="00DA3571">
        <w:rPr>
          <w:color w:val="0070C0"/>
          <w:sz w:val="24"/>
        </w:rPr>
        <w:t>Forbrugerne betaler mere for økologi, fordi de får mere for pengene. De får rene fødevarer uden kemi og unødige tilsætningsstoffer og en garanti for, at de bidrager til bedre dyrevelfærd, renere miljø og drikkevand uden sprøjtegifte.</w:t>
      </w:r>
    </w:p>
    <w:p w:rsidR="00724FAD" w:rsidP="00724FAD" w:rsidRDefault="00724FAD">
      <w:pPr>
        <w:pStyle w:val="Listeafsnit"/>
        <w:spacing w:line="240" w:lineRule="auto"/>
        <w:rPr>
          <w:color w:val="0070C0"/>
          <w:sz w:val="24"/>
        </w:rPr>
      </w:pPr>
    </w:p>
    <w:p w:rsidRPr="00DA3571" w:rsidR="00724FAD" w:rsidP="00724FAD" w:rsidRDefault="00724FAD">
      <w:pPr>
        <w:pStyle w:val="Listeafsnit"/>
        <w:numPr>
          <w:ilvl w:val="0"/>
          <w:numId w:val="33"/>
        </w:numPr>
        <w:spacing w:line="240" w:lineRule="auto"/>
        <w:rPr>
          <w:color w:val="0070C0"/>
          <w:sz w:val="24"/>
        </w:rPr>
      </w:pPr>
      <w:r w:rsidRPr="00DA3571">
        <w:rPr>
          <w:color w:val="0070C0"/>
          <w:sz w:val="24"/>
        </w:rPr>
        <w:t>Økologi er dyrere, fordi pris og kvalitet hænger sammen. De økologiske varer klarer sig uden en masse tilsætnings- og konserveringsstoffer, fordi de er af en bedre kvalitet.  </w:t>
      </w:r>
    </w:p>
    <w:p w:rsidR="00724FAD" w:rsidP="00724FAD" w:rsidRDefault="00724FAD">
      <w:pPr>
        <w:pStyle w:val="Listeafsnit"/>
        <w:rPr>
          <w:color w:val="0070C0"/>
          <w:sz w:val="24"/>
        </w:rPr>
      </w:pPr>
    </w:p>
    <w:p w:rsidRPr="00DA3571" w:rsidR="00724FAD" w:rsidP="00724FAD" w:rsidRDefault="00724FAD">
      <w:pPr>
        <w:pStyle w:val="Listeafsnit"/>
        <w:numPr>
          <w:ilvl w:val="0"/>
          <w:numId w:val="33"/>
        </w:numPr>
        <w:rPr>
          <w:color w:val="0070C0"/>
          <w:sz w:val="24"/>
        </w:rPr>
      </w:pPr>
      <w:r w:rsidRPr="00DA3571">
        <w:rPr>
          <w:color w:val="0070C0"/>
          <w:sz w:val="24"/>
        </w:rPr>
        <w:t>Danske forbrugere køber rigtig meget økologi. I bund og grund er det positivt, at forbrugerne er villige til at betale mere for at sikre dyrene ordentlig plads, for at undgå sprøjtegift i vores frugt og grønt, samt holde overdrevne tilsætningsstoffer ude af familiens mad.</w:t>
      </w:r>
    </w:p>
    <w:p w:rsidRPr="00DA3571" w:rsidR="00724FAD" w:rsidP="00724FAD" w:rsidRDefault="00724FAD">
      <w:pPr>
        <w:pStyle w:val="Listeafsnit"/>
        <w:spacing w:line="240" w:lineRule="auto"/>
        <w:rPr>
          <w:color w:val="0070C0"/>
        </w:rPr>
      </w:pPr>
    </w:p>
    <w:p w:rsidRPr="00DA3571" w:rsidR="00724FAD" w:rsidP="00724FAD" w:rsidRDefault="00724FAD">
      <w:pPr>
        <w:pStyle w:val="Listeafsnit"/>
        <w:numPr>
          <w:ilvl w:val="0"/>
          <w:numId w:val="33"/>
        </w:numPr>
        <w:spacing w:line="240" w:lineRule="auto"/>
        <w:rPr>
          <w:color w:val="0070C0"/>
        </w:rPr>
      </w:pPr>
      <w:r w:rsidRPr="00DA3571">
        <w:rPr>
          <w:color w:val="0070C0"/>
          <w:sz w:val="24"/>
        </w:rPr>
        <w:t>Man kan producere fødevarer billigere. Men der er en anden og højere pris at betale for billige fødevarer. En regning, som sendes videre til grundvand, dyr, miljø, natur, klima og i sidste ende vores efterkommere. Øko</w:t>
      </w:r>
      <w:r w:rsidRPr="00DA3571">
        <w:rPr>
          <w:color w:val="0070C0"/>
        </w:rPr>
        <w:t>-varen koster mere på kort sigt, men er den billigste i længden.</w:t>
      </w:r>
    </w:p>
    <w:p w:rsidR="00724FAD" w:rsidP="00724FAD" w:rsidRDefault="00724FAD"/>
    <w:p w:rsidRPr="004B2BC7" w:rsidR="00724FAD" w:rsidP="00724FAD" w:rsidRDefault="00724FAD">
      <w:pPr>
        <w:rPr>
          <w:szCs w:val="20"/>
        </w:rPr>
      </w:pPr>
      <w:r w:rsidRPr="004B2BC7">
        <w:t xml:space="preserve">Kilde: Økologisk Landsforening (2012, 23. januar) </w:t>
      </w:r>
      <w:r w:rsidRPr="004B2BC7">
        <w:rPr>
          <w:i/>
          <w:szCs w:val="20"/>
        </w:rPr>
        <w:t>Hvorfor er økologi dyrere?</w:t>
      </w:r>
      <w:r w:rsidRPr="004B2BC7">
        <w:rPr>
          <w:szCs w:val="20"/>
        </w:rPr>
        <w:t xml:space="preserve"> Lokaliseret den 23. januar 2012: </w:t>
      </w:r>
      <w:hyperlink w:history="1" r:id="rId145">
        <w:r w:rsidRPr="004B2BC7">
          <w:rPr>
            <w:rStyle w:val="Hyperlink"/>
            <w:szCs w:val="20"/>
          </w:rPr>
          <w:t>www.okologi.dk</w:t>
        </w:r>
      </w:hyperlink>
    </w:p>
    <w:p w:rsidRPr="00DA3571" w:rsidR="00724FAD" w:rsidP="00724FAD" w:rsidRDefault="00724FAD">
      <w:pPr>
        <w:rPr>
          <w:sz w:val="20"/>
        </w:rPr>
      </w:pPr>
    </w:p>
    <w:p w:rsidRPr="0031248E" w:rsidR="00724FAD" w:rsidP="00724FAD" w:rsidRDefault="00724FAD">
      <w:pPr>
        <w:spacing w:after="0" w:line="360" w:lineRule="auto"/>
        <w:rPr>
          <w:b/>
          <w:sz w:val="28"/>
          <w:szCs w:val="20"/>
        </w:rPr>
      </w:pPr>
    </w:p>
    <w:p w:rsidR="00724FAD" w:rsidP="00724FAD" w:rsidRDefault="00724FAD">
      <w:pPr>
        <w:rPr>
          <w:b/>
          <w:sz w:val="28"/>
          <w:szCs w:val="20"/>
        </w:rPr>
      </w:pPr>
      <w:r>
        <w:rPr>
          <w:b/>
          <w:sz w:val="28"/>
          <w:szCs w:val="20"/>
        </w:rPr>
        <w:br w:type="page"/>
      </w:r>
    </w:p>
    <w:p w:rsidR="00724FAD" w:rsidP="00724FAD" w:rsidRDefault="00724FAD">
      <w:pPr>
        <w:pStyle w:val="Overskrift3"/>
      </w:pPr>
      <w:bookmarkStart w:name="_Toc315779789" w:id="110"/>
      <w:r w:rsidRPr="0031248E">
        <w:lastRenderedPageBreak/>
        <w:t>Bilag 10: Det får du mere for pengene, når du køber økologisk</w:t>
      </w:r>
      <w:bookmarkEnd w:id="110"/>
      <w:r w:rsidRPr="0031248E">
        <w:t xml:space="preserve"> </w:t>
      </w:r>
    </w:p>
    <w:p w:rsidR="00724FAD" w:rsidP="00724FAD" w:rsidRDefault="00724FAD">
      <w:pPr>
        <w:rPr>
          <w:color w:val="33CC33"/>
        </w:rPr>
      </w:pPr>
    </w:p>
    <w:p w:rsidRPr="00DA3571" w:rsidR="00724FAD" w:rsidP="00724FAD" w:rsidRDefault="00724FAD">
      <w:pPr>
        <w:rPr>
          <w:color w:val="33CC33"/>
        </w:rPr>
      </w:pPr>
      <w:r w:rsidRPr="00DA3571">
        <w:rPr>
          <w:color w:val="33CC33"/>
        </w:rPr>
        <w:t xml:space="preserve">Økologiske varer er dyrere, fordi økologisk produktion er dyrere end ikke-økologisk. Her er nogle af årsagerne til, at det forholder sig sådan, samt nogle fakta om, hvad du får for pengene. </w:t>
      </w:r>
    </w:p>
    <w:p w:rsidRPr="00DA3571" w:rsidR="00724FAD" w:rsidP="00724FAD" w:rsidRDefault="00724FAD">
      <w:pPr>
        <w:pStyle w:val="Listeafsnit"/>
        <w:numPr>
          <w:ilvl w:val="0"/>
          <w:numId w:val="34"/>
        </w:numPr>
        <w:spacing w:after="0"/>
        <w:rPr>
          <w:color w:val="33CC33"/>
        </w:rPr>
      </w:pPr>
      <w:r w:rsidRPr="00DA3571">
        <w:rPr>
          <w:color w:val="33CC33"/>
        </w:rPr>
        <w:t xml:space="preserve">Med økologisk mad er du sikker på, at der ikke er sprøjtegifte i dine fødevarer. Når landmanden dyrker sine marker uden at bruge sprøjtegift, er der brug for mere arbejdskraft til at fjerne ukrudt. Det gør den økologiske produktion dyrere. I Danmark blev der i 2010 i Fødevarestyrelsens kontrol fundet rester af sprøjtegift i 55 procent af ikke-økologisk frugt og grønt. </w:t>
      </w:r>
    </w:p>
    <w:p w:rsidRPr="00DA3571" w:rsidR="00724FAD" w:rsidP="00724FAD" w:rsidRDefault="00724FAD">
      <w:pPr>
        <w:pStyle w:val="Listeafsnit"/>
        <w:rPr>
          <w:color w:val="33CC33"/>
        </w:rPr>
      </w:pPr>
    </w:p>
    <w:p w:rsidRPr="00DA3571" w:rsidR="00724FAD" w:rsidP="00724FAD" w:rsidRDefault="00724FAD">
      <w:pPr>
        <w:pStyle w:val="Listeafsnit"/>
        <w:numPr>
          <w:ilvl w:val="0"/>
          <w:numId w:val="35"/>
        </w:numPr>
        <w:spacing w:after="0"/>
        <w:rPr>
          <w:color w:val="33CC33"/>
        </w:rPr>
      </w:pPr>
      <w:r w:rsidRPr="00DA3571">
        <w:rPr>
          <w:color w:val="33CC33"/>
        </w:rPr>
        <w:t xml:space="preserve">Du slipper for madsminke ved at vælge økologi. I ikke-økologiske fødevarer må industrien bruge 370 forskellige tilsætningsstoffer: Farvestoffer, konserveringsmidler, emulgatorer osv. I økologiske fødevarer må der kun bruges 49 tilsætningsstoffer. </w:t>
      </w:r>
    </w:p>
    <w:p w:rsidRPr="00DA3571" w:rsidR="00724FAD" w:rsidP="00724FAD" w:rsidRDefault="00724FAD">
      <w:pPr>
        <w:pStyle w:val="Listeafsnit"/>
        <w:rPr>
          <w:color w:val="33CC33"/>
        </w:rPr>
      </w:pPr>
      <w:r w:rsidRPr="00DA3571">
        <w:rPr>
          <w:color w:val="33CC33"/>
        </w:rPr>
        <w:t>Når man ikke må bruge en masse tilsætningsstoffer, kræver det en bedre råvarekvalitet og mere håndværk. Økologisk mad skal være af en bedre kvalitet, da den ikke kan fikses, pumpes og sminkes med en masse e-numre.</w:t>
      </w:r>
    </w:p>
    <w:p w:rsidRPr="00DA3571" w:rsidR="00724FAD" w:rsidP="00724FAD" w:rsidRDefault="00724FAD">
      <w:pPr>
        <w:pStyle w:val="Listeafsnit"/>
        <w:rPr>
          <w:color w:val="33CC33"/>
        </w:rPr>
      </w:pPr>
    </w:p>
    <w:p w:rsidRPr="00DA3571" w:rsidR="00724FAD" w:rsidP="00724FAD" w:rsidRDefault="00724FAD">
      <w:pPr>
        <w:pStyle w:val="Listeafsnit"/>
        <w:numPr>
          <w:ilvl w:val="0"/>
          <w:numId w:val="35"/>
        </w:numPr>
        <w:spacing w:after="0"/>
        <w:rPr>
          <w:color w:val="33CC33"/>
        </w:rPr>
      </w:pPr>
      <w:r w:rsidRPr="00DA3571">
        <w:rPr>
          <w:color w:val="33CC33"/>
        </w:rPr>
        <w:t xml:space="preserve">Økologi er bedre dyrevelfærd for pengene. Når man ikke presser dyr og planter til at vokse, men giver dem mulighed for at leve naturligt, koster det mere. En økologisk kylling vokser i et naturligt tempo, og den lever dobbelt så længe som en ikke-økologisk kylling. Det koster mere i form af foder og plads. Økologiske husdyr skal også have adgang til udearealer, de har bedre plads i stalden og de skal have grovfoder, som er naturligt føde og godt for deres velbefindende. </w:t>
      </w:r>
    </w:p>
    <w:p w:rsidRPr="00DA3571" w:rsidR="00724FAD" w:rsidP="00724FAD" w:rsidRDefault="00724FAD">
      <w:pPr>
        <w:pStyle w:val="Listeafsnit"/>
        <w:rPr>
          <w:color w:val="33CC33"/>
        </w:rPr>
      </w:pPr>
    </w:p>
    <w:p w:rsidRPr="00DA3571" w:rsidR="00724FAD" w:rsidP="00724FAD" w:rsidRDefault="00724FAD">
      <w:pPr>
        <w:pStyle w:val="Listeafsnit"/>
        <w:numPr>
          <w:ilvl w:val="0"/>
          <w:numId w:val="35"/>
        </w:numPr>
        <w:spacing w:after="0"/>
        <w:rPr>
          <w:color w:val="33CC33"/>
        </w:rPr>
      </w:pPr>
      <w:r w:rsidRPr="00DA3571">
        <w:rPr>
          <w:color w:val="33CC33"/>
        </w:rPr>
        <w:t>Ved at købe økologisk bidrager du til, at vi også i fremtiden kan drikke rent vand fra hanen. I 2010 blev der fundet rester af det ikke-økologiske landbrugs sprøjtegifte i 25 procent af de boringer, som danske vandværker får vand fra. Hvert år bliver der lukket over 100 danske vandboringer, fordi de er forurenede med sprøjtegifte. Økologisk landbrug giver ingen risiko for forurening af drikkevandet.</w:t>
      </w:r>
    </w:p>
    <w:p w:rsidRPr="00DA3571" w:rsidR="00724FAD" w:rsidP="00724FAD" w:rsidRDefault="00724FAD">
      <w:pPr>
        <w:pStyle w:val="Listeafsnit"/>
        <w:rPr>
          <w:color w:val="33CC33"/>
        </w:rPr>
      </w:pPr>
    </w:p>
    <w:p w:rsidRPr="00DA3571" w:rsidR="00724FAD" w:rsidP="00724FAD" w:rsidRDefault="00724FAD">
      <w:pPr>
        <w:pStyle w:val="Listeafsnit"/>
        <w:numPr>
          <w:ilvl w:val="0"/>
          <w:numId w:val="35"/>
        </w:numPr>
        <w:spacing w:after="0"/>
        <w:rPr>
          <w:color w:val="33CC33"/>
        </w:rPr>
      </w:pPr>
      <w:r w:rsidRPr="00DA3571">
        <w:rPr>
          <w:color w:val="33CC33"/>
        </w:rPr>
        <w:t xml:space="preserve">Økologi er mere natur for pengene. I gennemsnit er der 30 procent flere vilde fugle, harer og andre dyre- og plantearter på og rundt om økologisk dyrkede arealer, end der er, når landbruget ikke er økologisk. Mange danske dyre- og plantearter er truet eller i tilbagegang, fordi deres naturlige levesteder forsvinder. Det gælder blandt andet harer og agerhøns.  </w:t>
      </w:r>
    </w:p>
    <w:p w:rsidRPr="00DA3571" w:rsidR="00724FAD" w:rsidP="00724FAD" w:rsidRDefault="00724FAD">
      <w:pPr>
        <w:pStyle w:val="Listeafsnit"/>
        <w:rPr>
          <w:color w:val="33CC33"/>
        </w:rPr>
      </w:pPr>
    </w:p>
    <w:p w:rsidRPr="00DA3571" w:rsidR="00724FAD" w:rsidP="00724FAD" w:rsidRDefault="00724FAD">
      <w:pPr>
        <w:pStyle w:val="Listeafsnit"/>
        <w:numPr>
          <w:ilvl w:val="0"/>
          <w:numId w:val="35"/>
        </w:numPr>
        <w:spacing w:after="0"/>
        <w:rPr>
          <w:color w:val="33CC33"/>
        </w:rPr>
      </w:pPr>
      <w:r w:rsidRPr="00DA3571">
        <w:rPr>
          <w:color w:val="33CC33"/>
        </w:rPr>
        <w:t xml:space="preserve">Økologiske dyr får lov at udfolde deres naturlige adfærd under åben himmel og har bedre plads, når de er i stalden. Det giver sundere dyr og et langt mindre medicinforbrug. Herunder penicillin, som kan give problemer for menneskers sundhed i form af multiresistente bakterier. </w:t>
      </w:r>
    </w:p>
    <w:p w:rsidRPr="00DA3571" w:rsidR="00724FAD" w:rsidP="00724FAD" w:rsidRDefault="00724FAD">
      <w:pPr>
        <w:pStyle w:val="Listeafsnit"/>
        <w:rPr>
          <w:color w:val="33CC33"/>
        </w:rPr>
      </w:pPr>
    </w:p>
    <w:p w:rsidR="004B2BC7" w:rsidRDefault="004B2BC7">
      <w:pPr>
        <w:rPr>
          <w:color w:val="33CC33"/>
        </w:rPr>
      </w:pPr>
      <w:r>
        <w:rPr>
          <w:color w:val="33CC33"/>
        </w:rPr>
        <w:br w:type="page"/>
      </w:r>
    </w:p>
    <w:p w:rsidR="00724FAD" w:rsidP="00724FAD" w:rsidRDefault="00724FAD">
      <w:pPr>
        <w:pStyle w:val="Listeafsnit"/>
        <w:numPr>
          <w:ilvl w:val="0"/>
          <w:numId w:val="35"/>
        </w:numPr>
        <w:spacing w:after="0" w:line="240" w:lineRule="auto"/>
        <w:rPr>
          <w:color w:val="33CC33"/>
        </w:rPr>
      </w:pPr>
      <w:r w:rsidRPr="00DA3571">
        <w:rPr>
          <w:color w:val="33CC33"/>
        </w:rPr>
        <w:lastRenderedPageBreak/>
        <w:t xml:space="preserve">At købe økologisk mad er en investering i fremtiden. Du er med til at sikre, at dine børn kan drikke rent vand fra hanen, at de kan blive behandlet med penicillin, hvis de bliver syge, at de kan spise fisk fra et rent vandmiljø, og at de undgår potentielt skadelige og hormonforstyrrende stoffer i deres dagligdag.  </w:t>
      </w:r>
    </w:p>
    <w:p w:rsidR="004B2BC7" w:rsidP="004B2BC7" w:rsidRDefault="004B2BC7">
      <w:pPr>
        <w:spacing w:after="0" w:line="240" w:lineRule="auto"/>
        <w:rPr>
          <w:color w:val="33CC33"/>
        </w:rPr>
      </w:pPr>
    </w:p>
    <w:p w:rsidRPr="004B2BC7" w:rsidR="004B2BC7" w:rsidP="004B2BC7" w:rsidRDefault="004B2BC7">
      <w:pPr>
        <w:spacing w:after="0" w:line="240" w:lineRule="auto"/>
        <w:rPr>
          <w:color w:val="33CC33"/>
        </w:rPr>
      </w:pPr>
    </w:p>
    <w:p w:rsidRPr="004B2BC7" w:rsidR="00724FAD" w:rsidP="00724FAD" w:rsidRDefault="00724FAD">
      <w:r w:rsidRPr="004B2BC7">
        <w:t xml:space="preserve">Kilde: Økologisk Landsforening (2012, 23. januar) </w:t>
      </w:r>
      <w:r w:rsidRPr="004B2BC7">
        <w:rPr>
          <w:i/>
        </w:rPr>
        <w:t>Hvorfor er økologi dyrere?</w:t>
      </w:r>
      <w:r w:rsidRPr="004B2BC7">
        <w:t xml:space="preserve"> Lokaliseret den 23. januar 2012: </w:t>
      </w:r>
      <w:hyperlink w:history="1" r:id="rId146">
        <w:r w:rsidRPr="004B2BC7">
          <w:rPr>
            <w:rStyle w:val="Hyperlink"/>
          </w:rPr>
          <w:t>www.okologi.dk</w:t>
        </w:r>
      </w:hyperlink>
    </w:p>
    <w:p w:rsidR="004B2BC7" w:rsidRDefault="004B2BC7">
      <w:pPr>
        <w:rPr>
          <w:rFonts w:eastAsiaTheme="majorEastAsia" w:cstheme="majorBidi"/>
          <w:b/>
          <w:bCs/>
          <w:sz w:val="24"/>
        </w:rPr>
      </w:pPr>
      <w:r>
        <w:br w:type="page"/>
      </w:r>
    </w:p>
    <w:p w:rsidR="00724FAD" w:rsidP="00724FAD" w:rsidRDefault="00724FAD">
      <w:pPr>
        <w:pStyle w:val="Overskrift3"/>
      </w:pPr>
      <w:bookmarkStart w:name="_Toc315779790" w:id="111"/>
      <w:r w:rsidRPr="0031248E">
        <w:lastRenderedPageBreak/>
        <w:t xml:space="preserve">Bilag 11: </w:t>
      </w:r>
      <w:r>
        <w:t xml:space="preserve">Guide – </w:t>
      </w:r>
      <w:r w:rsidRPr="0031248E">
        <w:t>Sådan lever du økologisk til en fornuftig pris</w:t>
      </w:r>
      <w:bookmarkEnd w:id="111"/>
    </w:p>
    <w:p w:rsidRPr="007D3718" w:rsidR="00724FAD" w:rsidP="00724FAD" w:rsidRDefault="00724FAD"/>
    <w:p w:rsidR="00724FAD" w:rsidP="00724FAD" w:rsidRDefault="00724FAD">
      <w:pPr>
        <w:shd w:val="clear" w:color="auto" w:fill="FFFFFF"/>
        <w:spacing w:after="0" w:line="240" w:lineRule="auto"/>
        <w:rPr>
          <w:rFonts w:eastAsia="Times New Roman" w:cs="Arial"/>
          <w:b/>
          <w:lang w:eastAsia="da-DK"/>
        </w:rPr>
      </w:pPr>
      <w:r>
        <w:rPr>
          <w:rFonts w:eastAsia="Times New Roman" w:cs="Arial"/>
          <w:b/>
          <w:lang w:eastAsia="da-DK"/>
        </w:rPr>
        <w:t>Få styr på basislageret</w:t>
      </w:r>
    </w:p>
    <w:p w:rsidR="00724FAD" w:rsidP="00724FAD" w:rsidRDefault="00724FAD">
      <w:pPr>
        <w:shd w:val="clear" w:color="auto" w:fill="FFFFFF"/>
        <w:spacing w:after="0" w:line="240" w:lineRule="auto"/>
        <w:rPr>
          <w:rFonts w:eastAsia="Times New Roman" w:cs="Arial"/>
          <w:lang w:eastAsia="da-DK"/>
        </w:rPr>
      </w:pPr>
      <w:r>
        <w:rPr>
          <w:rFonts w:eastAsia="Times New Roman" w:cs="Arial"/>
          <w:lang w:eastAsia="da-DK"/>
        </w:rPr>
        <w:t xml:space="preserve">Oparbejd et basislager af økologiske råvarer som mel, kornprodukter, havregryn, ris, pasta – og kartofler, rodfrugter og mælkeprodukter. </w:t>
      </w:r>
      <w:r>
        <w:t>Man kan efterhånden finde et stort udvalg af økologiske varer som mælk, kartofler og havregryn i alle butikker, og de fleste discountforretninger og supermarkeder har et ganske stort udvalg af økologiske basisvarer til priser, hvor alle kan være med.</w:t>
      </w:r>
    </w:p>
    <w:p w:rsidR="00724FAD" w:rsidP="00724FAD" w:rsidRDefault="00724FAD">
      <w:pPr>
        <w:shd w:val="clear" w:color="auto" w:fill="FFFFFF"/>
        <w:spacing w:after="0" w:line="240" w:lineRule="auto"/>
        <w:rPr>
          <w:rFonts w:eastAsia="Times New Roman" w:cs="Arial"/>
          <w:b/>
          <w:lang w:eastAsia="da-DK"/>
        </w:rPr>
      </w:pPr>
    </w:p>
    <w:p w:rsidR="00724FAD" w:rsidP="00724FAD" w:rsidRDefault="00724FAD">
      <w:pPr>
        <w:shd w:val="clear" w:color="auto" w:fill="FFFFFF"/>
        <w:spacing w:after="0" w:line="240" w:lineRule="auto"/>
        <w:rPr>
          <w:rFonts w:eastAsia="Times New Roman" w:cs="Arial"/>
          <w:b/>
          <w:lang w:eastAsia="da-DK"/>
        </w:rPr>
      </w:pPr>
      <w:r>
        <w:rPr>
          <w:rFonts w:eastAsia="Times New Roman" w:cs="Arial"/>
          <w:b/>
          <w:lang w:eastAsia="da-DK"/>
        </w:rPr>
        <w:t>Bag dit eget brød</w:t>
      </w:r>
    </w:p>
    <w:p w:rsidR="00724FAD" w:rsidP="00724FAD" w:rsidRDefault="00724FAD">
      <w:pPr>
        <w:shd w:val="clear" w:color="auto" w:fill="FFFFFF"/>
        <w:spacing w:after="0" w:line="240" w:lineRule="auto"/>
        <w:rPr>
          <w:rFonts w:eastAsia="Times New Roman" w:cs="Arial"/>
          <w:lang w:eastAsia="da-DK"/>
        </w:rPr>
      </w:pPr>
      <w:r>
        <w:rPr>
          <w:rFonts w:eastAsia="Times New Roman" w:cs="Arial"/>
          <w:lang w:eastAsia="da-DK"/>
        </w:rPr>
        <w:t xml:space="preserve">Det smager ofte bedre, og du kan spare mange penge. Find inspiration i opskrifter på nettet – fx her: </w:t>
      </w:r>
      <w:hyperlink w:history="1" r:id="rId147">
        <w:r>
          <w:rPr>
            <w:rStyle w:val="Hyperlink"/>
            <w:rFonts w:eastAsia="Times New Roman" w:cs="Arial"/>
            <w:lang w:eastAsia="da-DK"/>
          </w:rPr>
          <w:t>http://denokologiskebagebog.dk/</w:t>
        </w:r>
      </w:hyperlink>
      <w:r>
        <w:rPr>
          <w:rFonts w:eastAsia="Times New Roman" w:cs="Arial"/>
          <w:lang w:eastAsia="da-DK"/>
        </w:rPr>
        <w:t xml:space="preserve"> Du kan nemt lave brød, som du ikke engang behøver at have fingrene i. Lav en langtidshævet dej, som kan røres sammen om aftenen og bages om morgenen. </w:t>
      </w:r>
    </w:p>
    <w:p w:rsidR="00724FAD" w:rsidP="00724FAD" w:rsidRDefault="00724FAD">
      <w:pPr>
        <w:shd w:val="clear" w:color="auto" w:fill="FFFFFF"/>
        <w:spacing w:after="0" w:line="240" w:lineRule="auto"/>
        <w:rPr>
          <w:rFonts w:eastAsia="Times New Roman" w:cs="Arial"/>
          <w:b/>
          <w:lang w:eastAsia="da-DK"/>
        </w:rPr>
      </w:pPr>
    </w:p>
    <w:p w:rsidR="00724FAD" w:rsidP="00724FAD" w:rsidRDefault="00724FAD">
      <w:pPr>
        <w:shd w:val="clear" w:color="auto" w:fill="FFFFFF"/>
        <w:spacing w:after="0" w:line="240" w:lineRule="auto"/>
        <w:rPr>
          <w:rFonts w:eastAsia="Times New Roman" w:cs="Arial"/>
          <w:b/>
          <w:lang w:eastAsia="da-DK"/>
        </w:rPr>
      </w:pPr>
      <w:r>
        <w:rPr>
          <w:rFonts w:eastAsia="Times New Roman" w:cs="Arial"/>
          <w:b/>
          <w:lang w:eastAsia="da-DK"/>
        </w:rPr>
        <w:t>Planlæg!</w:t>
      </w:r>
    </w:p>
    <w:p w:rsidR="00724FAD" w:rsidP="00724FAD" w:rsidRDefault="00724FAD">
      <w:pPr>
        <w:shd w:val="clear" w:color="auto" w:fill="FFFFFF"/>
        <w:spacing w:after="0" w:line="240" w:lineRule="auto"/>
        <w:rPr>
          <w:rFonts w:eastAsia="Times New Roman" w:cs="Arial"/>
          <w:lang w:eastAsia="da-DK"/>
        </w:rPr>
      </w:pPr>
      <w:r>
        <w:rPr>
          <w:rFonts w:eastAsia="Times New Roman" w:cs="Arial"/>
          <w:lang w:eastAsia="da-DK"/>
        </w:rPr>
        <w:t>Mange har intentioner om at planlægge ugens måltider, men gør det kun i perioder. Det lyder kedeligt, men hvis man kommer ind i en god rytme, så får man faktisk mere tid til det, der er sjovt – og det sparer en del impuls indkøb. Sæt for eksempel tid af hver søndag til at researche. Tjek sæsonvarer og tilbud i de butikker du handler i.</w:t>
      </w:r>
    </w:p>
    <w:p w:rsidR="00724FAD" w:rsidP="00724FAD" w:rsidRDefault="00724FAD">
      <w:pPr>
        <w:shd w:val="clear" w:color="auto" w:fill="FFFFFF"/>
        <w:spacing w:after="0" w:line="240" w:lineRule="auto"/>
        <w:rPr>
          <w:rFonts w:eastAsia="Times New Roman" w:cs="Arial"/>
          <w:lang w:eastAsia="da-DK"/>
        </w:rPr>
      </w:pPr>
      <w:r>
        <w:rPr>
          <w:rFonts w:eastAsia="Times New Roman" w:cs="Arial"/>
          <w:lang w:eastAsia="da-DK"/>
        </w:rPr>
        <w:t xml:space="preserve">Ved at planlægge ugen får du også bedre overblik over hvilke råvarer, der kan gå igen i flere retter, og du undgår at smide mad ud. </w:t>
      </w:r>
    </w:p>
    <w:p w:rsidR="00724FAD" w:rsidP="00724FAD" w:rsidRDefault="00724FAD">
      <w:pPr>
        <w:pStyle w:val="NormalWeb"/>
        <w:spacing w:before="0" w:beforeAutospacing="0" w:after="0" w:afterAutospacing="0"/>
        <w:rPr>
          <w:rFonts w:asciiTheme="minorHAnsi" w:hAnsiTheme="minorHAnsi" w:cstheme="minorHAnsi"/>
          <w:b/>
          <w:sz w:val="22"/>
          <w:szCs w:val="22"/>
        </w:rPr>
      </w:pPr>
    </w:p>
    <w:p w:rsidR="00724FAD" w:rsidP="00724FAD" w:rsidRDefault="00724FAD">
      <w:pPr>
        <w:pStyle w:val="NormalWeb"/>
        <w:spacing w:before="0" w:beforeAutospacing="0" w:after="0" w:afterAutospacing="0"/>
        <w:rPr>
          <w:rFonts w:asciiTheme="minorHAnsi" w:hAnsiTheme="minorHAnsi" w:cstheme="minorHAnsi"/>
          <w:b/>
          <w:sz w:val="22"/>
          <w:szCs w:val="22"/>
        </w:rPr>
      </w:pPr>
      <w:r>
        <w:rPr>
          <w:rFonts w:asciiTheme="minorHAnsi" w:hAnsiTheme="minorHAnsi" w:cstheme="minorHAnsi"/>
          <w:b/>
          <w:sz w:val="22"/>
          <w:szCs w:val="22"/>
        </w:rPr>
        <w:t>Brug sæsonens råvarer</w:t>
      </w:r>
    </w:p>
    <w:p w:rsidR="00724FAD" w:rsidP="00724FAD" w:rsidRDefault="00724FA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Der er mange fordele ved at købe grøntsager og frugter, der er i sæson. Ikke alene er de billigere, de er også friskere og har den bedste smag og en naturligt høj næringsværdi. Samtidig får man en større variation på tallerkenen, fordi man undgår at bruge de samme grøntsager hele året.</w:t>
      </w:r>
    </w:p>
    <w:p w:rsidR="00724FAD" w:rsidP="00724FAD" w:rsidRDefault="00724FAD">
      <w:pPr>
        <w:shd w:val="clear" w:color="auto" w:fill="FFFFFF"/>
        <w:spacing w:after="0" w:line="240" w:lineRule="auto"/>
        <w:rPr>
          <w:rFonts w:eastAsia="Times New Roman" w:cs="Arial"/>
          <w:b/>
          <w:lang w:eastAsia="da-DK"/>
        </w:rPr>
      </w:pPr>
    </w:p>
    <w:p w:rsidR="00724FAD" w:rsidP="00724FAD" w:rsidRDefault="00724FAD">
      <w:pPr>
        <w:shd w:val="clear" w:color="auto" w:fill="FFFFFF"/>
        <w:spacing w:after="0" w:line="240" w:lineRule="auto"/>
        <w:rPr>
          <w:rFonts w:eastAsia="Times New Roman" w:cs="Arial"/>
          <w:b/>
          <w:lang w:eastAsia="da-DK"/>
        </w:rPr>
      </w:pPr>
      <w:r>
        <w:rPr>
          <w:rFonts w:eastAsia="Times New Roman" w:cs="Arial"/>
          <w:b/>
          <w:lang w:eastAsia="da-DK"/>
        </w:rPr>
        <w:t>Kom ud af vanetænkningen</w:t>
      </w:r>
    </w:p>
    <w:p w:rsidR="00724FAD" w:rsidP="00724FAD" w:rsidRDefault="00724FAD">
      <w:pPr>
        <w:shd w:val="clear" w:color="auto" w:fill="FFFFFF"/>
        <w:spacing w:after="0" w:line="240" w:lineRule="auto"/>
        <w:rPr>
          <w:rFonts w:eastAsia="Times New Roman" w:cs="Arial"/>
          <w:lang w:eastAsia="da-DK"/>
        </w:rPr>
      </w:pPr>
      <w:r>
        <w:rPr>
          <w:rFonts w:eastAsia="Times New Roman" w:cs="Arial"/>
          <w:lang w:eastAsia="da-DK"/>
        </w:rPr>
        <w:t xml:space="preserve">Lad ikke kødet styre måltidet. Undersøg hvilke grøntsager, der er i sæson og byg måltidet op omkring disse. Kød er en af de økologiske varer, hvor prisforskellen i forhold til de ikke-økologiske produkter er stor. Økologisk kød kan være dyrt, hvorimod sæsonens økologiske grøntsager ofte er lave i pris og fulde af smag og næring. Vegetariske dage kan udjævne den merpris, du betaler for de økologiske varer. Opdel eventuelt hverdagene i kød, fisk og vegetardage, eksempelvis to med kød, en med fisk og to med vegetariske retter. </w:t>
      </w:r>
    </w:p>
    <w:p w:rsidR="00724FAD" w:rsidP="00724FAD" w:rsidRDefault="00724FAD">
      <w:pPr>
        <w:shd w:val="clear" w:color="auto" w:fill="FFFFFF"/>
        <w:spacing w:after="0" w:line="240" w:lineRule="auto"/>
        <w:rPr>
          <w:rFonts w:eastAsia="Times New Roman" w:cs="Arial"/>
          <w:lang w:eastAsia="da-DK"/>
        </w:rPr>
      </w:pPr>
      <w:r>
        <w:rPr>
          <w:rFonts w:eastAsia="Times New Roman" w:cs="Arial"/>
          <w:lang w:eastAsia="da-DK"/>
        </w:rPr>
        <w:t xml:space="preserve">En god kilde til inspiration kan desuden være at abonnere på en grønsagskasse. Her vil du blive tvunget til at afprøve nye ingredienser, og du vil få inspiration fra kassens opskrifter. Desuden sparer du både penge og tid ved at undgå supermarkedet og dets fristelser.  Aarstiderne.com har også en god opskriftdatabase, du kan hente inspiration fra, hvis du står med en grøntsag, du ikke ved, hvordan du skal anvende. </w:t>
      </w:r>
    </w:p>
    <w:p w:rsidR="00724FAD" w:rsidP="00724FAD" w:rsidRDefault="00724FAD">
      <w:pPr>
        <w:pStyle w:val="NormalWeb"/>
        <w:spacing w:before="0" w:beforeAutospacing="0" w:after="0" w:afterAutospacing="0"/>
        <w:rPr>
          <w:rFonts w:asciiTheme="minorHAnsi" w:hAnsiTheme="minorHAnsi" w:cstheme="minorHAnsi"/>
          <w:b/>
          <w:sz w:val="22"/>
          <w:szCs w:val="22"/>
        </w:rPr>
      </w:pPr>
    </w:p>
    <w:p w:rsidR="00724FAD" w:rsidP="00724FAD" w:rsidRDefault="00724FAD">
      <w:pPr>
        <w:pStyle w:val="NormalWeb"/>
        <w:spacing w:before="0" w:beforeAutospacing="0" w:after="0" w:afterAutospacing="0"/>
        <w:rPr>
          <w:rFonts w:asciiTheme="minorHAnsi" w:hAnsiTheme="minorHAnsi" w:cstheme="minorHAnsi"/>
          <w:b/>
          <w:sz w:val="22"/>
          <w:szCs w:val="22"/>
        </w:rPr>
      </w:pPr>
      <w:r>
        <w:rPr>
          <w:rFonts w:asciiTheme="minorHAnsi" w:hAnsiTheme="minorHAnsi" w:cstheme="minorHAnsi"/>
          <w:b/>
          <w:sz w:val="22"/>
          <w:szCs w:val="22"/>
        </w:rPr>
        <w:t>Mad til få</w:t>
      </w:r>
    </w:p>
    <w:p w:rsidR="00724FAD" w:rsidP="00724FAD" w:rsidRDefault="00724FA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Er du single eller på SU, så gå sammen med nogle andre om at lave mad. Du undgår at smide rester ud, og det er også meget hyggeligere.</w:t>
      </w:r>
    </w:p>
    <w:p w:rsidR="00724FAD" w:rsidP="00724FAD" w:rsidRDefault="00724FAD">
      <w:pPr>
        <w:rPr>
          <w:sz w:val="20"/>
        </w:rPr>
      </w:pPr>
    </w:p>
    <w:p w:rsidR="00724FAD" w:rsidP="00724FAD" w:rsidRDefault="00724FAD">
      <w:pPr>
        <w:rPr>
          <w:rStyle w:val="Hyperlink"/>
          <w:sz w:val="20"/>
          <w:szCs w:val="20"/>
        </w:rPr>
      </w:pPr>
      <w:r w:rsidRPr="00DA3571">
        <w:rPr>
          <w:sz w:val="20"/>
        </w:rPr>
        <w:t xml:space="preserve">Kilde: Økologisk Landsforening (2012, 23. januar) </w:t>
      </w:r>
      <w:r w:rsidRPr="00DA3571">
        <w:rPr>
          <w:i/>
          <w:sz w:val="20"/>
          <w:szCs w:val="20"/>
        </w:rPr>
        <w:t>Hvorfor er økologi dyrere?</w:t>
      </w:r>
      <w:r w:rsidRPr="00DA3571">
        <w:rPr>
          <w:sz w:val="20"/>
          <w:szCs w:val="20"/>
        </w:rPr>
        <w:t xml:space="preserve"> Lokaliseret den 23. januar 2012: </w:t>
      </w:r>
      <w:hyperlink w:history="1" r:id="rId148">
        <w:r w:rsidRPr="00DA3571">
          <w:rPr>
            <w:rStyle w:val="Hyperlink"/>
            <w:sz w:val="20"/>
            <w:szCs w:val="20"/>
          </w:rPr>
          <w:t>www.okologi.dk</w:t>
        </w:r>
      </w:hyperlink>
    </w:p>
    <w:p w:rsidR="00724FAD" w:rsidRDefault="00724FAD">
      <w:pPr>
        <w:rPr>
          <w:rStyle w:val="Hyperlink"/>
          <w:sz w:val="20"/>
          <w:szCs w:val="20"/>
        </w:rPr>
      </w:pPr>
      <w:r>
        <w:rPr>
          <w:rStyle w:val="Hyperlink"/>
          <w:sz w:val="20"/>
          <w:szCs w:val="20"/>
        </w:rPr>
        <w:br w:type="page"/>
      </w:r>
    </w:p>
    <w:p w:rsidR="00E16DC2" w:rsidP="00E16DC2" w:rsidRDefault="00E16DC2">
      <w:pPr>
        <w:rPr>
          <w:lang w:eastAsia="da-DK"/>
        </w:rPr>
      </w:pPr>
      <w:r w:rsidRPr="00EE4D61">
        <w:rPr>
          <w:b/>
          <w:noProof/>
          <w:szCs w:val="20"/>
          <w:lang w:eastAsia="da-DK"/>
        </w:rPr>
        <w:lastRenderedPageBreak/>
        <mc:AlternateContent>
          <mc:Choice Requires="wps">
            <w:drawing>
              <wp:anchor distT="0" distB="0" distL="114300" distR="114300" simplePos="0" relativeHeight="251722752" behindDoc="0" locked="0" layoutInCell="1" allowOverlap="1" wp14:editId="6BC760ED" wp14:anchorId="12D76196">
                <wp:simplePos x="0" y="0"/>
                <wp:positionH relativeFrom="column">
                  <wp:posOffset>589280</wp:posOffset>
                </wp:positionH>
                <wp:positionV relativeFrom="paragraph">
                  <wp:posOffset>182283</wp:posOffset>
                </wp:positionV>
                <wp:extent cx="2157095" cy="2292824"/>
                <wp:effectExtent l="0" t="0" r="0" b="0"/>
                <wp:wrapNone/>
                <wp:docPr id="7887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2292824"/>
                        </a:xfrm>
                        <a:prstGeom prst="rect">
                          <a:avLst/>
                        </a:prstGeom>
                        <a:noFill/>
                        <a:ln w="9525">
                          <a:noFill/>
                          <a:miter lim="800000"/>
                          <a:headEnd/>
                          <a:tailEnd/>
                        </a:ln>
                      </wps:spPr>
                      <wps:txbx>
                        <w:txbxContent>
                          <w:p w:rsidRPr="00166F24" w:rsidR="003F08A0" w:rsidP="00E16DC2" w:rsidRDefault="003F08A0">
                            <w:pPr>
                              <w:spacing w:after="0"/>
                              <w:rPr>
                                <w:i/>
                                <w:color w:val="FFFFFF" w:themeColor="background1"/>
                                <w:sz w:val="24"/>
                                <w:lang w:eastAsia="da-DK"/>
                              </w:rPr>
                            </w:pPr>
                            <w:r w:rsidRPr="00166F24">
                              <w:rPr>
                                <w:i/>
                                <w:color w:val="FFFFFF" w:themeColor="background1"/>
                                <w:sz w:val="24"/>
                                <w:lang w:eastAsia="da-DK"/>
                              </w:rPr>
                              <w:t>”Der bliver produceret omkring 146 kilo kød per dansker om året, og vi er e</w:t>
                            </w:r>
                            <w:r>
                              <w:rPr>
                                <w:i/>
                                <w:color w:val="FFFFFF" w:themeColor="background1"/>
                                <w:sz w:val="24"/>
                                <w:lang w:eastAsia="da-DK"/>
                              </w:rPr>
                              <w:t>t af verdens mest kødglade folk</w:t>
                            </w:r>
                            <w:r w:rsidRPr="00166F24">
                              <w:rPr>
                                <w:i/>
                                <w:color w:val="FFFFFF" w:themeColor="background1"/>
                                <w:sz w:val="24"/>
                                <w:lang w:eastAsia="da-DK"/>
                              </w:rPr>
                              <w:t>”</w:t>
                            </w:r>
                            <w:r>
                              <w:rPr>
                                <w:i/>
                                <w:color w:val="FFFFFF" w:themeColor="background1"/>
                                <w:sz w:val="24"/>
                                <w:lang w:eastAsia="da-DK"/>
                              </w:rPr>
                              <w:t>.</w:t>
                            </w:r>
                            <w:r w:rsidRPr="00166F24">
                              <w:rPr>
                                <w:i/>
                                <w:color w:val="FFFFFF" w:themeColor="background1"/>
                                <w:sz w:val="24"/>
                                <w:lang w:eastAsia="da-DK"/>
                              </w:rPr>
                              <w:t xml:space="preserve"> </w:t>
                            </w:r>
                          </w:p>
                          <w:p w:rsidRPr="00731460" w:rsidR="003F08A0" w:rsidP="00E16DC2" w:rsidRDefault="003F08A0">
                            <w:pPr>
                              <w:spacing w:after="0"/>
                              <w:rPr>
                                <w:color w:val="FFFFFF" w:themeColor="background1"/>
                                <w:sz w:val="20"/>
                                <w:lang w:eastAsia="da-DK"/>
                              </w:rPr>
                            </w:pPr>
                          </w:p>
                          <w:p w:rsidRPr="00731460" w:rsidR="003F08A0" w:rsidP="00E16DC2" w:rsidRDefault="003F08A0">
                            <w:pPr>
                              <w:spacing w:after="0"/>
                              <w:rPr>
                                <w:color w:val="FFFFFF" w:themeColor="background1"/>
                                <w:sz w:val="20"/>
                                <w:lang w:eastAsia="da-DK"/>
                              </w:rPr>
                            </w:pPr>
                          </w:p>
                          <w:p w:rsidR="003F08A0" w:rsidP="00E16DC2" w:rsidRDefault="003F08A0">
                            <w:pPr>
                              <w:spacing w:after="0"/>
                              <w:rPr>
                                <w:color w:val="FFFFFF" w:themeColor="background1"/>
                                <w:sz w:val="18"/>
                                <w:szCs w:val="18"/>
                                <w:lang w:eastAsia="da-DK"/>
                              </w:rPr>
                            </w:pPr>
                          </w:p>
                          <w:p w:rsidR="003F08A0" w:rsidP="00E16DC2" w:rsidRDefault="003F08A0">
                            <w:pPr>
                              <w:spacing w:after="0"/>
                              <w:rPr>
                                <w:color w:val="FFFFFF" w:themeColor="background1"/>
                                <w:sz w:val="18"/>
                                <w:szCs w:val="18"/>
                                <w:lang w:eastAsia="da-DK"/>
                              </w:rPr>
                            </w:pPr>
                          </w:p>
                          <w:p w:rsidR="003F08A0" w:rsidP="00E16DC2" w:rsidRDefault="003F08A0">
                            <w:pPr>
                              <w:spacing w:after="0"/>
                              <w:rPr>
                                <w:color w:val="FFFFFF" w:themeColor="background1"/>
                                <w:sz w:val="18"/>
                                <w:szCs w:val="18"/>
                                <w:lang w:eastAsia="da-DK"/>
                              </w:rPr>
                            </w:pPr>
                          </w:p>
                          <w:p w:rsidRPr="00166F24" w:rsidR="003F08A0" w:rsidP="00E16DC2" w:rsidRDefault="003F08A0">
                            <w:pPr>
                              <w:spacing w:after="0"/>
                              <w:rPr>
                                <w:sz w:val="18"/>
                                <w:szCs w:val="18"/>
                                <w:lang w:eastAsia="da-DK"/>
                              </w:rPr>
                            </w:pPr>
                            <w:r w:rsidRPr="00166F24">
                              <w:rPr>
                                <w:color w:val="FFFFFF" w:themeColor="background1"/>
                                <w:sz w:val="18"/>
                                <w:szCs w:val="18"/>
                                <w:lang w:eastAsia="da-DK"/>
                              </w:rPr>
                              <w:t xml:space="preserve">Kilde: </w:t>
                            </w:r>
                            <w:hyperlink w:history="1" r:id="rId149">
                              <w:r w:rsidRPr="00166F24">
                                <w:rPr>
                                  <w:rStyle w:val="Hyperlink"/>
                                  <w:color w:val="FFFFFF" w:themeColor="background1"/>
                                  <w:sz w:val="18"/>
                                  <w:szCs w:val="18"/>
                                  <w:lang w:eastAsia="da-DK"/>
                                </w:rPr>
                                <w:t>http://samvirke.dk/forbrug/artikler/danskerne-spiser-koed.html</w:t>
                              </w:r>
                            </w:hyperlink>
                          </w:p>
                          <w:p w:rsidRPr="00166F24" w:rsidR="003F08A0" w:rsidP="00E16DC2" w:rsidRDefault="003F08A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46.4pt;margin-top:14.35pt;width:169.85pt;height:18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">
                <v:textbox>
                  <w:txbxContent>
                    <w:p w:rsidRPr="00166F24" w:rsidR="003F08A0" w:rsidP="00E16DC2" w:rsidRDefault="003F08A0">
                      <w:pPr>
                        <w:spacing w:after="0"/>
                        <w:rPr>
                          <w:i/>
                          <w:color w:val="FFFFFF" w:themeColor="background1"/>
                          <w:sz w:val="24"/>
                          <w:lang w:eastAsia="da-DK"/>
                        </w:rPr>
                      </w:pPr>
                      <w:r w:rsidRPr="00166F24">
                        <w:rPr>
                          <w:i/>
                          <w:color w:val="FFFFFF" w:themeColor="background1"/>
                          <w:sz w:val="24"/>
                          <w:lang w:eastAsia="da-DK"/>
                        </w:rPr>
                        <w:t>”Der bliver produceret omkring 146 kilo kød per dansker om året, og vi er e</w:t>
                      </w:r>
                      <w:r>
                        <w:rPr>
                          <w:i/>
                          <w:color w:val="FFFFFF" w:themeColor="background1"/>
                          <w:sz w:val="24"/>
                          <w:lang w:eastAsia="da-DK"/>
                        </w:rPr>
                        <w:t>t af verdens mest kødglade folk</w:t>
                      </w:r>
                      <w:r w:rsidRPr="00166F24">
                        <w:rPr>
                          <w:i/>
                          <w:color w:val="FFFFFF" w:themeColor="background1"/>
                          <w:sz w:val="24"/>
                          <w:lang w:eastAsia="da-DK"/>
                        </w:rPr>
                        <w:t>”</w:t>
                      </w:r>
                      <w:r>
                        <w:rPr>
                          <w:i/>
                          <w:color w:val="FFFFFF" w:themeColor="background1"/>
                          <w:sz w:val="24"/>
                          <w:lang w:eastAsia="da-DK"/>
                        </w:rPr>
                        <w:t>.</w:t>
                      </w:r>
                      <w:r w:rsidRPr="00166F24">
                        <w:rPr>
                          <w:i/>
                          <w:color w:val="FFFFFF" w:themeColor="background1"/>
                          <w:sz w:val="24"/>
                          <w:lang w:eastAsia="da-DK"/>
                        </w:rPr>
                        <w:t xml:space="preserve"> </w:t>
                      </w:r>
                    </w:p>
                    <w:p w:rsidRPr="00731460" w:rsidR="003F08A0" w:rsidP="00E16DC2" w:rsidRDefault="003F08A0">
                      <w:pPr>
                        <w:spacing w:after="0"/>
                        <w:rPr>
                          <w:color w:val="FFFFFF" w:themeColor="background1"/>
                          <w:sz w:val="20"/>
                          <w:lang w:eastAsia="da-DK"/>
                        </w:rPr>
                      </w:pPr>
                    </w:p>
                    <w:p w:rsidRPr="00731460" w:rsidR="003F08A0" w:rsidP="00E16DC2" w:rsidRDefault="003F08A0">
                      <w:pPr>
                        <w:spacing w:after="0"/>
                        <w:rPr>
                          <w:color w:val="FFFFFF" w:themeColor="background1"/>
                          <w:sz w:val="20"/>
                          <w:lang w:eastAsia="da-DK"/>
                        </w:rPr>
                      </w:pPr>
                    </w:p>
                    <w:p w:rsidR="003F08A0" w:rsidP="00E16DC2" w:rsidRDefault="003F08A0">
                      <w:pPr>
                        <w:spacing w:after="0"/>
                        <w:rPr>
                          <w:color w:val="FFFFFF" w:themeColor="background1"/>
                          <w:sz w:val="18"/>
                          <w:szCs w:val="18"/>
                          <w:lang w:eastAsia="da-DK"/>
                        </w:rPr>
                      </w:pPr>
                    </w:p>
                    <w:p w:rsidR="003F08A0" w:rsidP="00E16DC2" w:rsidRDefault="003F08A0">
                      <w:pPr>
                        <w:spacing w:after="0"/>
                        <w:rPr>
                          <w:color w:val="FFFFFF" w:themeColor="background1"/>
                          <w:sz w:val="18"/>
                          <w:szCs w:val="18"/>
                          <w:lang w:eastAsia="da-DK"/>
                        </w:rPr>
                      </w:pPr>
                    </w:p>
                    <w:p w:rsidR="003F08A0" w:rsidP="00E16DC2" w:rsidRDefault="003F08A0">
                      <w:pPr>
                        <w:spacing w:after="0"/>
                        <w:rPr>
                          <w:color w:val="FFFFFF" w:themeColor="background1"/>
                          <w:sz w:val="18"/>
                          <w:szCs w:val="18"/>
                          <w:lang w:eastAsia="da-DK"/>
                        </w:rPr>
                      </w:pPr>
                    </w:p>
                    <w:p w:rsidRPr="00166F24" w:rsidR="003F08A0" w:rsidP="00E16DC2" w:rsidRDefault="003F08A0">
                      <w:pPr>
                        <w:spacing w:after="0"/>
                        <w:rPr>
                          <w:sz w:val="18"/>
                          <w:szCs w:val="18"/>
                          <w:lang w:eastAsia="da-DK"/>
                        </w:rPr>
                      </w:pPr>
                      <w:r w:rsidRPr="00166F24">
                        <w:rPr>
                          <w:color w:val="FFFFFF" w:themeColor="background1"/>
                          <w:sz w:val="18"/>
                          <w:szCs w:val="18"/>
                          <w:lang w:eastAsia="da-DK"/>
                        </w:rPr>
                        <w:t xml:space="preserve">Kilde: </w:t>
                      </w:r>
                      <w:hyperlink w:history="1" r:id="rId150">
                        <w:r w:rsidRPr="00166F24">
                          <w:rPr>
                            <w:rStyle w:val="Hyperlink"/>
                            <w:color w:val="FFFFFF" w:themeColor="background1"/>
                            <w:sz w:val="18"/>
                            <w:szCs w:val="18"/>
                            <w:lang w:eastAsia="da-DK"/>
                          </w:rPr>
                          <w:t>http://samvirke.dk/forbrug/artikler/danskerne-spiser-koed.html</w:t>
                        </w:r>
                      </w:hyperlink>
                    </w:p>
                    <w:p w:rsidRPr="00166F24" w:rsidR="003F08A0" w:rsidP="00E16DC2" w:rsidRDefault="003F08A0">
                      <w:pPr>
                        <w:rPr>
                          <w:sz w:val="18"/>
                          <w:szCs w:val="18"/>
                        </w:rPr>
                      </w:pPr>
                    </w:p>
                  </w:txbxContent>
                </v:textbox>
              </v:shape>
            </w:pict>
          </mc:Fallback>
        </mc:AlternateContent>
      </w:r>
      <w:r>
        <w:rPr>
          <w:noProof/>
          <w:lang w:eastAsia="da-DK"/>
        </w:rPr>
        <mc:AlternateContent>
          <mc:Choice Requires="wps">
            <w:drawing>
              <wp:anchor distT="0" distB="0" distL="114300" distR="114300" simplePos="0" relativeHeight="251720704" behindDoc="0" locked="0" layoutInCell="1" allowOverlap="1" wp14:editId="1D8D343F" wp14:anchorId="5ADE4F18">
                <wp:simplePos x="0" y="0"/>
                <wp:positionH relativeFrom="column">
                  <wp:posOffset>-2310869</wp:posOffset>
                </wp:positionH>
                <wp:positionV relativeFrom="paragraph">
                  <wp:posOffset>-22434</wp:posOffset>
                </wp:positionV>
                <wp:extent cx="2169615" cy="1964833"/>
                <wp:effectExtent l="0" t="0" r="0" b="0"/>
                <wp:wrapNone/>
                <wp:docPr id="28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615" cy="1964833"/>
                        </a:xfrm>
                        <a:prstGeom prst="rect">
                          <a:avLst/>
                        </a:prstGeom>
                        <a:noFill/>
                        <a:ln w="9525">
                          <a:noFill/>
                          <a:miter lim="800000"/>
                          <a:headEnd/>
                          <a:tailEnd/>
                        </a:ln>
                      </wps:spPr>
                      <wps:txbx>
                        <w:txbxContent>
                          <w:p w:rsidRPr="00166F24" w:rsidR="003F08A0" w:rsidP="00E16DC2" w:rsidRDefault="003F08A0">
                            <w:pPr>
                              <w:rPr>
                                <w:i/>
                                <w:color w:val="FFFFFF" w:themeColor="background1"/>
                                <w:sz w:val="24"/>
                              </w:rPr>
                            </w:pPr>
                            <w:r w:rsidRPr="00166F24">
                              <w:rPr>
                                <w:i/>
                                <w:color w:val="FFFFFF" w:themeColor="background1"/>
                                <w:sz w:val="24"/>
                              </w:rPr>
                              <w:t>”Tag en kødfri dag og forlæng dine kødretter de øvrige dage med masser af grønt – så er der mere luft i budgette</w:t>
                            </w:r>
                            <w:r>
                              <w:rPr>
                                <w:i/>
                                <w:color w:val="FFFFFF" w:themeColor="background1"/>
                                <w:sz w:val="24"/>
                              </w:rPr>
                              <w:t>t til økologisk kød</w:t>
                            </w:r>
                            <w:r w:rsidRPr="00166F24">
                              <w:rPr>
                                <w:i/>
                                <w:color w:val="FFFFFF" w:themeColor="background1"/>
                                <w:sz w:val="24"/>
                              </w:rPr>
                              <w:t>”</w:t>
                            </w:r>
                            <w:r>
                              <w:rPr>
                                <w:i/>
                                <w:color w:val="FFFFFF" w:themeColor="background1"/>
                                <w:sz w:val="24"/>
                              </w:rPr>
                              <w:t>.</w:t>
                            </w:r>
                            <w:r w:rsidRPr="00166F24">
                              <w:rPr>
                                <w:i/>
                                <w:color w:val="FFFFFF" w:themeColor="background1"/>
                                <w:sz w:val="24"/>
                              </w:rPr>
                              <w:t xml:space="preserve"> </w:t>
                            </w:r>
                          </w:p>
                          <w:p w:rsidR="003F08A0" w:rsidP="00E16DC2" w:rsidRDefault="003F08A0">
                            <w:pPr>
                              <w:rPr>
                                <w:color w:val="FFFFFF" w:themeColor="background1"/>
                                <w:sz w:val="18"/>
                              </w:rPr>
                            </w:pPr>
                          </w:p>
                          <w:p w:rsidR="003F08A0" w:rsidP="00E16DC2" w:rsidRDefault="003F08A0">
                            <w:pPr>
                              <w:rPr>
                                <w:color w:val="FFFFFF" w:themeColor="background1"/>
                                <w:sz w:val="18"/>
                              </w:rPr>
                            </w:pPr>
                            <w:r w:rsidRPr="00166F24">
                              <w:rPr>
                                <w:color w:val="FFFFFF" w:themeColor="background1"/>
                                <w:sz w:val="18"/>
                              </w:rPr>
                              <w:t xml:space="preserve">Kilde: </w:t>
                            </w:r>
                            <w:hyperlink w:history="1" r:id="rId151">
                              <w:r w:rsidRPr="008A048D">
                                <w:rPr>
                                  <w:rStyle w:val="Hyperlink"/>
                                  <w:color w:val="FFFFFF" w:themeColor="background1"/>
                                  <w:sz w:val="18"/>
                                </w:rPr>
                                <w:t>http://koedskolen.taenk.dk/Menu/Uge+5</w:t>
                              </w:r>
                            </w:hyperlink>
                          </w:p>
                          <w:p w:rsidRPr="00166F24" w:rsidR="003F08A0" w:rsidP="00E16DC2" w:rsidRDefault="003F08A0">
                            <w:pPr>
                              <w:rPr>
                                <w:color w:val="FFFFFF" w:themeColor="background1"/>
                                <w:sz w:val="18"/>
                              </w:rPr>
                            </w:pPr>
                          </w:p>
                          <w:p w:rsidRPr="00FB746B" w:rsidR="003F08A0" w:rsidP="00E16DC2" w:rsidRDefault="003F08A0">
                            <w:pPr>
                              <w:rPr>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margin-left:-181.95pt;margin-top:-1.75pt;width:170.85pt;height:15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">
                <v:textbox>
                  <w:txbxContent>
                    <w:p w:rsidRPr="00166F24" w:rsidR="003F08A0" w:rsidP="00E16DC2" w:rsidRDefault="003F08A0">
                      <w:pPr>
                        <w:rPr>
                          <w:i/>
                          <w:color w:val="FFFFFF" w:themeColor="background1"/>
                          <w:sz w:val="24"/>
                        </w:rPr>
                      </w:pPr>
                      <w:r w:rsidRPr="00166F24">
                        <w:rPr>
                          <w:i/>
                          <w:color w:val="FFFFFF" w:themeColor="background1"/>
                          <w:sz w:val="24"/>
                        </w:rPr>
                        <w:t>”Tag en kødfri dag og forlæng dine kødretter de øvrige dage med masser af grønt – så er der mere luft i budgette</w:t>
                      </w:r>
                      <w:r>
                        <w:rPr>
                          <w:i/>
                          <w:color w:val="FFFFFF" w:themeColor="background1"/>
                          <w:sz w:val="24"/>
                        </w:rPr>
                        <w:t>t til økologisk kød</w:t>
                      </w:r>
                      <w:r w:rsidRPr="00166F24">
                        <w:rPr>
                          <w:i/>
                          <w:color w:val="FFFFFF" w:themeColor="background1"/>
                          <w:sz w:val="24"/>
                        </w:rPr>
                        <w:t>”</w:t>
                      </w:r>
                      <w:r>
                        <w:rPr>
                          <w:i/>
                          <w:color w:val="FFFFFF" w:themeColor="background1"/>
                          <w:sz w:val="24"/>
                        </w:rPr>
                        <w:t>.</w:t>
                      </w:r>
                      <w:r w:rsidRPr="00166F24">
                        <w:rPr>
                          <w:i/>
                          <w:color w:val="FFFFFF" w:themeColor="background1"/>
                          <w:sz w:val="24"/>
                        </w:rPr>
                        <w:t xml:space="preserve"> </w:t>
                      </w:r>
                    </w:p>
                    <w:p w:rsidR="003F08A0" w:rsidP="00E16DC2" w:rsidRDefault="003F08A0">
                      <w:pPr>
                        <w:rPr>
                          <w:color w:val="FFFFFF" w:themeColor="background1"/>
                          <w:sz w:val="18"/>
                        </w:rPr>
                      </w:pPr>
                    </w:p>
                    <w:p w:rsidR="003F08A0" w:rsidP="00E16DC2" w:rsidRDefault="003F08A0">
                      <w:pPr>
                        <w:rPr>
                          <w:color w:val="FFFFFF" w:themeColor="background1"/>
                          <w:sz w:val="18"/>
                        </w:rPr>
                      </w:pPr>
                      <w:r w:rsidRPr="00166F24">
                        <w:rPr>
                          <w:color w:val="FFFFFF" w:themeColor="background1"/>
                          <w:sz w:val="18"/>
                        </w:rPr>
                        <w:t xml:space="preserve">Kilde: </w:t>
                      </w:r>
                      <w:hyperlink w:history="1" r:id="rId152">
                        <w:r w:rsidRPr="008A048D">
                          <w:rPr>
                            <w:rStyle w:val="Hyperlink"/>
                            <w:color w:val="FFFFFF" w:themeColor="background1"/>
                            <w:sz w:val="18"/>
                          </w:rPr>
                          <w:t>http://koedskolen.taenk.dk/Menu/Uge+5</w:t>
                        </w:r>
                      </w:hyperlink>
                    </w:p>
                    <w:p w:rsidRPr="00166F24" w:rsidR="003F08A0" w:rsidP="00E16DC2" w:rsidRDefault="003F08A0">
                      <w:pPr>
                        <w:rPr>
                          <w:color w:val="FFFFFF" w:themeColor="background1"/>
                          <w:sz w:val="18"/>
                        </w:rPr>
                      </w:pPr>
                    </w:p>
                    <w:p w:rsidRPr="00FB746B" w:rsidR="003F08A0" w:rsidP="00E16DC2" w:rsidRDefault="003F08A0">
                      <w:pPr>
                        <w:rPr>
                          <w:color w:val="FFFFFF" w:themeColor="background1"/>
                          <w:sz w:val="24"/>
                        </w:rPr>
                      </w:pPr>
                    </w:p>
                  </w:txbxContent>
                </v:textbox>
              </v:shape>
            </w:pict>
          </mc:Fallback>
        </mc:AlternateContent>
      </w:r>
      <w:r>
        <w:rPr>
          <w:noProof/>
          <w:lang w:eastAsia="da-DK"/>
        </w:rPr>
        <w:drawing>
          <wp:anchor distT="0" distB="0" distL="114300" distR="114300" simplePos="0" relativeHeight="251716608" behindDoc="0" locked="0" layoutInCell="1" allowOverlap="1" wp14:editId="7CFBAFB8" wp14:anchorId="4D1A1746">
            <wp:simplePos x="0" y="0"/>
            <wp:positionH relativeFrom="column">
              <wp:posOffset>-3810</wp:posOffset>
            </wp:positionH>
            <wp:positionV relativeFrom="paragraph">
              <wp:posOffset>-57150</wp:posOffset>
            </wp:positionV>
            <wp:extent cx="2237740" cy="2372360"/>
            <wp:effectExtent l="0" t="0" r="0" b="8890"/>
            <wp:wrapSquare wrapText="bothSides"/>
            <wp:docPr id="292" name="Bille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237740" cy="2372360"/>
                    </a:xfrm>
                    <a:prstGeom prst="rect">
                      <a:avLst/>
                    </a:prstGeom>
                  </pic:spPr>
                </pic:pic>
              </a:graphicData>
            </a:graphic>
            <wp14:sizeRelH relativeFrom="page">
              <wp14:pctWidth>0</wp14:pctWidth>
            </wp14:sizeRelH>
            <wp14:sizeRelV relativeFrom="page">
              <wp14:pctHeight>0</wp14:pctHeight>
            </wp14:sizeRelV>
          </wp:anchor>
        </w:drawing>
      </w:r>
      <w:r>
        <w:rPr>
          <w:b/>
          <w:noProof/>
          <w:szCs w:val="20"/>
          <w:lang w:eastAsia="da-DK"/>
        </w:rPr>
        <w:drawing>
          <wp:anchor distT="0" distB="0" distL="114300" distR="114300" simplePos="0" relativeHeight="251718656" behindDoc="0" locked="0" layoutInCell="1" allowOverlap="1" wp14:editId="7F3165C3" wp14:anchorId="5E911722">
            <wp:simplePos x="0" y="0"/>
            <wp:positionH relativeFrom="margin">
              <wp:posOffset>2936875</wp:posOffset>
            </wp:positionH>
            <wp:positionV relativeFrom="margin">
              <wp:posOffset>178435</wp:posOffset>
            </wp:positionV>
            <wp:extent cx="2113280" cy="2717800"/>
            <wp:effectExtent l="0" t="0" r="1270" b="6350"/>
            <wp:wrapSquare wrapText="bothSides"/>
            <wp:docPr id="293"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grø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13280" cy="2717800"/>
                    </a:xfrm>
                    <a:prstGeom prst="rect">
                      <a:avLst/>
                    </a:prstGeom>
                  </pic:spPr>
                </pic:pic>
              </a:graphicData>
            </a:graphic>
            <wp14:sizeRelH relativeFrom="margin">
              <wp14:pctWidth>0</wp14:pctWidth>
            </wp14:sizeRelH>
            <wp14:sizeRelV relativeFrom="margin">
              <wp14:pctHeight>0</wp14:pctHeight>
            </wp14:sizeRelV>
          </wp:anchor>
        </w:drawing>
      </w:r>
    </w:p>
    <w:p w:rsidR="00E16DC2" w:rsidP="00E16DC2" w:rsidRDefault="00E16DC2">
      <w:pPr>
        <w:rPr>
          <w:lang w:eastAsia="da-DK"/>
        </w:rPr>
      </w:pPr>
    </w:p>
    <w:p w:rsidR="00E16DC2" w:rsidP="00E16DC2" w:rsidRDefault="00E16DC2">
      <w:pPr>
        <w:rPr>
          <w:lang w:eastAsia="da-DK"/>
        </w:rPr>
      </w:pPr>
      <w:r>
        <w:rPr>
          <w:b/>
          <w:noProof/>
          <w:szCs w:val="20"/>
          <w:lang w:eastAsia="da-DK"/>
        </w:rPr>
        <w:drawing>
          <wp:anchor distT="0" distB="0" distL="114300" distR="114300" simplePos="0" relativeHeight="251717632" behindDoc="0" locked="0" layoutInCell="1" allowOverlap="1" wp14:editId="704E017B" wp14:anchorId="2519F80E">
            <wp:simplePos x="0" y="0"/>
            <wp:positionH relativeFrom="margin">
              <wp:posOffset>-4445</wp:posOffset>
            </wp:positionH>
            <wp:positionV relativeFrom="margin">
              <wp:posOffset>2715260</wp:posOffset>
            </wp:positionV>
            <wp:extent cx="2213610" cy="2328545"/>
            <wp:effectExtent l="0" t="0" r="0" b="0"/>
            <wp:wrapSquare wrapText="bothSides"/>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ill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13610" cy="2328545"/>
                    </a:xfrm>
                    <a:prstGeom prst="rect">
                      <a:avLst/>
                    </a:prstGeom>
                  </pic:spPr>
                </pic:pic>
              </a:graphicData>
            </a:graphic>
            <wp14:sizeRelV relativeFrom="margin">
              <wp14:pctHeight>0</wp14:pctHeight>
            </wp14:sizeRelV>
          </wp:anchor>
        </w:drawing>
      </w:r>
      <w:r>
        <w:rPr>
          <w:lang w:eastAsia="da-DK"/>
        </w:rPr>
        <w:tab/>
      </w:r>
      <w:r>
        <w:rPr>
          <w:lang w:eastAsia="da-DK"/>
        </w:rPr>
        <w:tab/>
      </w:r>
      <w:r>
        <w:rPr>
          <w:noProof/>
          <w:lang w:eastAsia="da-DK"/>
        </w:rPr>
        <w:drawing>
          <wp:anchor distT="0" distB="0" distL="114300" distR="114300" simplePos="0" relativeHeight="251724800" behindDoc="1" locked="0" layoutInCell="1" allowOverlap="1" wp14:editId="2256FBBC" wp14:anchorId="7B9BC810">
            <wp:simplePos x="3044825" y="3993515"/>
            <wp:positionH relativeFrom="margin">
              <wp:align>right</wp:align>
            </wp:positionH>
            <wp:positionV relativeFrom="margin">
              <wp:align>center</wp:align>
            </wp:positionV>
            <wp:extent cx="1983740" cy="2550795"/>
            <wp:effectExtent l="0" t="0" r="0" b="1905"/>
            <wp:wrapTight wrapText="bothSides">
              <wp:wrapPolygon edited="0">
                <wp:start x="0" y="0"/>
                <wp:lineTo x="0" y="18551"/>
                <wp:lineTo x="3734" y="20648"/>
                <wp:lineTo x="3526" y="21455"/>
                <wp:lineTo x="4771" y="21455"/>
                <wp:lineTo x="4978" y="21455"/>
                <wp:lineTo x="6223" y="20648"/>
                <wp:lineTo x="21365" y="18551"/>
                <wp:lineTo x="21365" y="484"/>
                <wp:lineTo x="21157" y="0"/>
                <wp:lineTo x="0" y="0"/>
              </wp:wrapPolygon>
            </wp:wrapTight>
            <wp:docPr id="295" name="Bille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ysgrø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3740" cy="2550795"/>
                    </a:xfrm>
                    <a:prstGeom prst="rect">
                      <a:avLst/>
                    </a:prstGeom>
                  </pic:spPr>
                </pic:pic>
              </a:graphicData>
            </a:graphic>
          </wp:anchor>
        </w:drawing>
      </w:r>
    </w:p>
    <w:p w:rsidR="00E16DC2" w:rsidP="00E16DC2" w:rsidRDefault="00E16DC2">
      <w:pPr>
        <w:rPr>
          <w:b/>
          <w:szCs w:val="20"/>
        </w:rPr>
      </w:pPr>
      <w:r>
        <w:rPr>
          <w:noProof/>
          <w:lang w:eastAsia="da-DK"/>
        </w:rPr>
        <mc:AlternateContent>
          <mc:Choice Requires="wps">
            <w:drawing>
              <wp:anchor distT="0" distB="0" distL="114300" distR="114300" simplePos="0" relativeHeight="251721728" behindDoc="0" locked="0" layoutInCell="1" allowOverlap="1" wp14:editId="7F69748F" wp14:anchorId="7E0420C0">
                <wp:simplePos x="0" y="0"/>
                <wp:positionH relativeFrom="column">
                  <wp:posOffset>1790283</wp:posOffset>
                </wp:positionH>
                <wp:positionV relativeFrom="paragraph">
                  <wp:posOffset>1821673</wp:posOffset>
                </wp:positionV>
                <wp:extent cx="1985010" cy="2197289"/>
                <wp:effectExtent l="0" t="0" r="0" b="0"/>
                <wp:wrapNone/>
                <wp:docPr id="28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197289"/>
                        </a:xfrm>
                        <a:prstGeom prst="rect">
                          <a:avLst/>
                        </a:prstGeom>
                        <a:noFill/>
                        <a:ln w="9525">
                          <a:noFill/>
                          <a:miter lim="800000"/>
                          <a:headEnd/>
                          <a:tailEnd/>
                        </a:ln>
                      </wps:spPr>
                      <wps:txbx>
                        <w:txbxContent>
                          <w:p w:rsidRPr="00166F24" w:rsidR="003F08A0" w:rsidP="00E16DC2" w:rsidRDefault="003F08A0">
                            <w:pPr>
                              <w:rPr>
                                <w:i/>
                                <w:color w:val="FFFFFF" w:themeColor="background1"/>
                                <w:sz w:val="24"/>
                              </w:rPr>
                            </w:pPr>
                            <w:r>
                              <w:rPr>
                                <w:i/>
                                <w:color w:val="FFFFFF" w:themeColor="background1"/>
                                <w:sz w:val="24"/>
                              </w:rPr>
                              <w:t>”</w:t>
                            </w:r>
                            <w:r w:rsidRPr="00166F24">
                              <w:rPr>
                                <w:i/>
                                <w:color w:val="FFFFFF" w:themeColor="background1"/>
                                <w:sz w:val="24"/>
                              </w:rPr>
                              <w:t>Vinder økonomien over økologien, når du skal vælge kød i køledisken – hvis du nu skal være HELT ærlig?</w:t>
                            </w:r>
                            <w:r>
                              <w:rPr>
                                <w:i/>
                                <w:color w:val="FFFFFF" w:themeColor="background1"/>
                                <w:sz w:val="24"/>
                              </w:rPr>
                              <w:t>”</w:t>
                            </w:r>
                          </w:p>
                          <w:p w:rsidR="003F08A0" w:rsidP="00E16DC2" w:rsidRDefault="003F08A0">
                            <w:pPr>
                              <w:rPr>
                                <w:color w:val="FFFFFF" w:themeColor="background1"/>
                                <w:sz w:val="20"/>
                              </w:rPr>
                            </w:pPr>
                          </w:p>
                          <w:p w:rsidR="003F08A0" w:rsidP="00E16DC2" w:rsidRDefault="003F08A0">
                            <w:pPr>
                              <w:rPr>
                                <w:color w:val="FFFFFF" w:themeColor="background1"/>
                                <w:sz w:val="18"/>
                              </w:rPr>
                            </w:pPr>
                          </w:p>
                          <w:p w:rsidR="003F08A0" w:rsidP="00E16DC2" w:rsidRDefault="003F08A0">
                            <w:pPr>
                              <w:rPr>
                                <w:color w:val="FFFFFF" w:themeColor="background1"/>
                                <w:sz w:val="18"/>
                              </w:rPr>
                            </w:pPr>
                            <w:r w:rsidRPr="00166F24">
                              <w:rPr>
                                <w:color w:val="FFFFFF" w:themeColor="background1"/>
                                <w:sz w:val="18"/>
                              </w:rPr>
                              <w:t xml:space="preserve">Kilde: </w:t>
                            </w:r>
                            <w:hyperlink w:history="1" r:id="rId153">
                              <w:r w:rsidRPr="008A048D">
                                <w:rPr>
                                  <w:rStyle w:val="Hyperlink"/>
                                  <w:color w:val="FFFFFF" w:themeColor="background1"/>
                                  <w:sz w:val="18"/>
                                </w:rPr>
                                <w:t>http://koedskolen.taenk.dk/Menu/Uge+5</w:t>
                              </w:r>
                            </w:hyperlink>
                          </w:p>
                          <w:p w:rsidRPr="00166F24" w:rsidR="003F08A0" w:rsidP="00E16DC2" w:rsidRDefault="003F08A0">
                            <w:pPr>
                              <w:rPr>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style="position:absolute;margin-left:140.95pt;margin-top:143.45pt;width:156.3pt;height:17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">
                <v:textbox>
                  <w:txbxContent>
                    <w:p w:rsidRPr="00166F24" w:rsidR="003F08A0" w:rsidP="00E16DC2" w:rsidRDefault="003F08A0">
                      <w:pPr>
                        <w:rPr>
                          <w:i/>
                          <w:color w:val="FFFFFF" w:themeColor="background1"/>
                          <w:sz w:val="24"/>
                        </w:rPr>
                      </w:pPr>
                      <w:r>
                        <w:rPr>
                          <w:i/>
                          <w:color w:val="FFFFFF" w:themeColor="background1"/>
                          <w:sz w:val="24"/>
                        </w:rPr>
                        <w:t>”</w:t>
                      </w:r>
                      <w:r w:rsidRPr="00166F24">
                        <w:rPr>
                          <w:i/>
                          <w:color w:val="FFFFFF" w:themeColor="background1"/>
                          <w:sz w:val="24"/>
                        </w:rPr>
                        <w:t>Vinder økonomien over økologien, når du skal vælge kød i køledisken – hvis du nu skal være HELT ærlig?</w:t>
                      </w:r>
                      <w:r>
                        <w:rPr>
                          <w:i/>
                          <w:color w:val="FFFFFF" w:themeColor="background1"/>
                          <w:sz w:val="24"/>
                        </w:rPr>
                        <w:t>”</w:t>
                      </w:r>
                    </w:p>
                    <w:p w:rsidR="003F08A0" w:rsidP="00E16DC2" w:rsidRDefault="003F08A0">
                      <w:pPr>
                        <w:rPr>
                          <w:color w:val="FFFFFF" w:themeColor="background1"/>
                          <w:sz w:val="20"/>
                        </w:rPr>
                      </w:pPr>
                    </w:p>
                    <w:p w:rsidR="003F08A0" w:rsidP="00E16DC2" w:rsidRDefault="003F08A0">
                      <w:pPr>
                        <w:rPr>
                          <w:color w:val="FFFFFF" w:themeColor="background1"/>
                          <w:sz w:val="18"/>
                        </w:rPr>
                      </w:pPr>
                    </w:p>
                    <w:p w:rsidR="003F08A0" w:rsidP="00E16DC2" w:rsidRDefault="003F08A0">
                      <w:pPr>
                        <w:rPr>
                          <w:color w:val="FFFFFF" w:themeColor="background1"/>
                          <w:sz w:val="18"/>
                        </w:rPr>
                      </w:pPr>
                      <w:r w:rsidRPr="00166F24">
                        <w:rPr>
                          <w:color w:val="FFFFFF" w:themeColor="background1"/>
                          <w:sz w:val="18"/>
                        </w:rPr>
                        <w:t xml:space="preserve">Kilde: </w:t>
                      </w:r>
                      <w:hyperlink w:history="1" r:id="rId154">
                        <w:r w:rsidRPr="008A048D">
                          <w:rPr>
                            <w:rStyle w:val="Hyperlink"/>
                            <w:color w:val="FFFFFF" w:themeColor="background1"/>
                            <w:sz w:val="18"/>
                          </w:rPr>
                          <w:t>http://koedskolen.taenk.dk/Menu/Uge+5</w:t>
                        </w:r>
                      </w:hyperlink>
                    </w:p>
                    <w:p w:rsidRPr="00166F24" w:rsidR="003F08A0" w:rsidP="00E16DC2" w:rsidRDefault="003F08A0">
                      <w:pPr>
                        <w:rPr>
                          <w:color w:val="FFFFFF" w:themeColor="background1"/>
                          <w:sz w:val="18"/>
                        </w:rPr>
                      </w:pPr>
                    </w:p>
                  </w:txbxContent>
                </v:textbox>
              </v:shape>
            </w:pict>
          </mc:Fallback>
        </mc:AlternateContent>
      </w:r>
      <w:r w:rsidRPr="00744433">
        <w:rPr>
          <w:b/>
          <w:noProof/>
          <w:szCs w:val="20"/>
          <w:lang w:eastAsia="da-DK"/>
        </w:rPr>
        <mc:AlternateContent>
          <mc:Choice Requires="wps">
            <w:drawing>
              <wp:anchor distT="0" distB="0" distL="114300" distR="114300" simplePos="0" relativeHeight="251725824" behindDoc="0" locked="0" layoutInCell="1" allowOverlap="1" wp14:editId="04896636" wp14:anchorId="0BA99A19">
                <wp:simplePos x="0" y="0"/>
                <wp:positionH relativeFrom="column">
                  <wp:posOffset>-973455</wp:posOffset>
                </wp:positionH>
                <wp:positionV relativeFrom="paragraph">
                  <wp:posOffset>4018915</wp:posOffset>
                </wp:positionV>
                <wp:extent cx="2647315" cy="2228215"/>
                <wp:effectExtent l="0" t="0" r="0" b="635"/>
                <wp:wrapNone/>
                <wp:docPr id="2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2228215"/>
                        </a:xfrm>
                        <a:prstGeom prst="rect">
                          <a:avLst/>
                        </a:prstGeom>
                        <a:noFill/>
                        <a:ln w="9525">
                          <a:noFill/>
                          <a:miter lim="800000"/>
                          <a:headEnd/>
                          <a:tailEnd/>
                        </a:ln>
                      </wps:spPr>
                      <wps:txbx>
                        <w:txbxContent>
                          <w:p w:rsidRPr="008A048D" w:rsidR="003F08A0" w:rsidP="00E16DC2" w:rsidRDefault="003F08A0">
                            <w:pPr>
                              <w:spacing w:after="0" w:line="240" w:lineRule="auto"/>
                              <w:rPr>
                                <w:i/>
                                <w:color w:val="FFFFFF" w:themeColor="background1"/>
                                <w:sz w:val="24"/>
                              </w:rPr>
                            </w:pPr>
                            <w:r w:rsidRPr="008A048D">
                              <w:rPr>
                                <w:i/>
                                <w:color w:val="FFFFFF" w:themeColor="background1"/>
                                <w:sz w:val="24"/>
                              </w:rPr>
                              <w:t>”At købe økologisk mad er en investering i fremtiden. Du er med til at sikre, at dine børn kan drikke rent vand fra hanen, at de kan blive behandlet med penicillin, hvis de bliver syge, at de kan spise fisk fra et rent vandmiljø, og at de undgår potentielt skadelige og hormonforstyr</w:t>
                            </w:r>
                            <w:r>
                              <w:rPr>
                                <w:i/>
                                <w:color w:val="FFFFFF" w:themeColor="background1"/>
                                <w:sz w:val="24"/>
                              </w:rPr>
                              <w:t>rende stoffer i deres dagligdag</w:t>
                            </w:r>
                            <w:r w:rsidRPr="008A048D">
                              <w:rPr>
                                <w:i/>
                                <w:color w:val="FFFFFF" w:themeColor="background1"/>
                                <w:sz w:val="24"/>
                              </w:rPr>
                              <w:t>”</w:t>
                            </w:r>
                            <w:r>
                              <w:rPr>
                                <w:i/>
                                <w:color w:val="FFFFFF" w:themeColor="background1"/>
                                <w:sz w:val="24"/>
                              </w:rPr>
                              <w:t>.</w:t>
                            </w:r>
                            <w:r w:rsidRPr="008A048D">
                              <w:rPr>
                                <w:i/>
                                <w:color w:val="FFFFFF" w:themeColor="background1"/>
                                <w:sz w:val="24"/>
                              </w:rPr>
                              <w:t xml:space="preserve"> </w:t>
                            </w:r>
                          </w:p>
                          <w:p w:rsidRPr="00166F24" w:rsidR="003F08A0" w:rsidP="00E16DC2" w:rsidRDefault="003F08A0">
                            <w:pPr>
                              <w:spacing w:after="0"/>
                              <w:rPr>
                                <w:b/>
                                <w:color w:val="FFFFFF" w:themeColor="background1"/>
                              </w:rPr>
                            </w:pPr>
                          </w:p>
                          <w:p w:rsidR="003F08A0" w:rsidP="00E16DC2" w:rsidRDefault="003F08A0">
                            <w:pPr>
                              <w:spacing w:after="0"/>
                              <w:rPr>
                                <w:color w:val="FFFFFF" w:themeColor="background1"/>
                                <w:sz w:val="18"/>
                              </w:rPr>
                            </w:pPr>
                            <w:r>
                              <w:rPr>
                                <w:color w:val="FFFFFF" w:themeColor="background1"/>
                                <w:sz w:val="18"/>
                              </w:rPr>
                              <w:t>Kilde:</w:t>
                            </w:r>
                            <w:r w:rsidRPr="008A048D">
                              <w:rPr>
                                <w:color w:val="FFFFFF" w:themeColor="background1"/>
                                <w:sz w:val="18"/>
                              </w:rPr>
                              <w:t xml:space="preserve"> </w:t>
                            </w:r>
                            <w:hyperlink w:history="1" r:id="rId155">
                              <w:r w:rsidRPr="008A048D">
                                <w:rPr>
                                  <w:rStyle w:val="Hyperlink"/>
                                  <w:color w:val="FFFFFF" w:themeColor="background1"/>
                                  <w:sz w:val="18"/>
                                </w:rPr>
                                <w:t>www.okologi.dk</w:t>
                              </w:r>
                            </w:hyperlink>
                          </w:p>
                          <w:p w:rsidR="003F08A0" w:rsidP="00E16DC2" w:rsidRDefault="003F08A0">
                            <w:pPr>
                              <w:spacing w:after="0"/>
                              <w:rPr>
                                <w:color w:val="FFFFFF" w:themeColor="background1"/>
                                <w:sz w:val="18"/>
                              </w:rPr>
                            </w:pPr>
                          </w:p>
                          <w:p w:rsidR="003F08A0" w:rsidP="00E16DC2" w:rsidRDefault="003F08A0">
                            <w:pPr>
                              <w:spacing w:after="0"/>
                              <w:rPr>
                                <w:color w:val="FFFFFF" w:themeColor="background1"/>
                                <w:sz w:val="18"/>
                              </w:rPr>
                            </w:pPr>
                          </w:p>
                          <w:p w:rsidR="003F08A0" w:rsidP="00E16DC2" w:rsidRDefault="003F08A0">
                            <w:pPr>
                              <w:spacing w:after="0"/>
                              <w:rPr>
                                <w:color w:val="FFFFFF" w:themeColor="background1"/>
                                <w:sz w:val="18"/>
                              </w:rPr>
                            </w:pPr>
                          </w:p>
                          <w:p w:rsidRPr="00166F24" w:rsidR="003F08A0" w:rsidP="00E16DC2" w:rsidRDefault="003F08A0">
                            <w:pPr>
                              <w:spacing w:after="0"/>
                              <w:rPr>
                                <w:color w:val="FFFFFF" w:themeColor="background1"/>
                                <w:sz w:val="18"/>
                              </w:rPr>
                            </w:pPr>
                            <w:r w:rsidRPr="00166F24">
                              <w:rPr>
                                <w:color w:val="FFFFFF" w:themeColor="background1"/>
                                <w:sz w:val="18"/>
                              </w:rPr>
                              <w:t>Kilde: Mad-O-meter, FDB Analyse</w:t>
                            </w:r>
                          </w:p>
                          <w:p w:rsidRPr="008F5C80" w:rsidR="003F08A0" w:rsidP="00E16DC2" w:rsidRDefault="003F08A0">
                            <w:pPr>
                              <w:rPr>
                                <w:bCs/>
                                <w:color w:val="FFFFFF" w:themeColor="background1"/>
                                <w:sz w:val="20"/>
                              </w:rPr>
                            </w:pPr>
                          </w:p>
                          <w:p w:rsidRPr="00744433" w:rsidR="003F08A0" w:rsidP="00E16DC2" w:rsidRDefault="003F08A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margin-left:-76.65pt;margin-top:316.45pt;width:208.45pt;height:175.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">
                <v:textbox>
                  <w:txbxContent>
                    <w:p w:rsidRPr="008A048D" w:rsidR="003F08A0" w:rsidP="00E16DC2" w:rsidRDefault="003F08A0">
                      <w:pPr>
                        <w:spacing w:after="0" w:line="240" w:lineRule="auto"/>
                        <w:rPr>
                          <w:i/>
                          <w:color w:val="FFFFFF" w:themeColor="background1"/>
                          <w:sz w:val="24"/>
                        </w:rPr>
                      </w:pPr>
                      <w:r w:rsidRPr="008A048D">
                        <w:rPr>
                          <w:i/>
                          <w:color w:val="FFFFFF" w:themeColor="background1"/>
                          <w:sz w:val="24"/>
                        </w:rPr>
                        <w:t>”At købe økologisk mad er en investering i fremtiden. Du er med til at sikre, at dine børn kan drikke rent vand fra hanen, at de kan blive behandlet med penicillin, hvis de bliver syge, at de kan spise fisk fra et rent vandmiljø, og at de undgår potentielt skadelige og hormonforstyr</w:t>
                      </w:r>
                      <w:r>
                        <w:rPr>
                          <w:i/>
                          <w:color w:val="FFFFFF" w:themeColor="background1"/>
                          <w:sz w:val="24"/>
                        </w:rPr>
                        <w:t>rende stoffer i deres dagligdag</w:t>
                      </w:r>
                      <w:r w:rsidRPr="008A048D">
                        <w:rPr>
                          <w:i/>
                          <w:color w:val="FFFFFF" w:themeColor="background1"/>
                          <w:sz w:val="24"/>
                        </w:rPr>
                        <w:t>”</w:t>
                      </w:r>
                      <w:r>
                        <w:rPr>
                          <w:i/>
                          <w:color w:val="FFFFFF" w:themeColor="background1"/>
                          <w:sz w:val="24"/>
                        </w:rPr>
                        <w:t>.</w:t>
                      </w:r>
                      <w:r w:rsidRPr="008A048D">
                        <w:rPr>
                          <w:i/>
                          <w:color w:val="FFFFFF" w:themeColor="background1"/>
                          <w:sz w:val="24"/>
                        </w:rPr>
                        <w:t xml:space="preserve"> </w:t>
                      </w:r>
                    </w:p>
                    <w:p w:rsidRPr="00166F24" w:rsidR="003F08A0" w:rsidP="00E16DC2" w:rsidRDefault="003F08A0">
                      <w:pPr>
                        <w:spacing w:after="0"/>
                        <w:rPr>
                          <w:b/>
                          <w:color w:val="FFFFFF" w:themeColor="background1"/>
                        </w:rPr>
                      </w:pPr>
                    </w:p>
                    <w:p w:rsidR="003F08A0" w:rsidP="00E16DC2" w:rsidRDefault="003F08A0">
                      <w:pPr>
                        <w:spacing w:after="0"/>
                        <w:rPr>
                          <w:color w:val="FFFFFF" w:themeColor="background1"/>
                          <w:sz w:val="18"/>
                        </w:rPr>
                      </w:pPr>
                      <w:r>
                        <w:rPr>
                          <w:color w:val="FFFFFF" w:themeColor="background1"/>
                          <w:sz w:val="18"/>
                        </w:rPr>
                        <w:t>Kilde:</w:t>
                      </w:r>
                      <w:r w:rsidRPr="008A048D">
                        <w:rPr>
                          <w:color w:val="FFFFFF" w:themeColor="background1"/>
                          <w:sz w:val="18"/>
                        </w:rPr>
                        <w:t xml:space="preserve"> </w:t>
                      </w:r>
                      <w:hyperlink w:history="1" r:id="rId156">
                        <w:r w:rsidRPr="008A048D">
                          <w:rPr>
                            <w:rStyle w:val="Hyperlink"/>
                            <w:color w:val="FFFFFF" w:themeColor="background1"/>
                            <w:sz w:val="18"/>
                          </w:rPr>
                          <w:t>www.okologi.dk</w:t>
                        </w:r>
                      </w:hyperlink>
                    </w:p>
                    <w:p w:rsidR="003F08A0" w:rsidP="00E16DC2" w:rsidRDefault="003F08A0">
                      <w:pPr>
                        <w:spacing w:after="0"/>
                        <w:rPr>
                          <w:color w:val="FFFFFF" w:themeColor="background1"/>
                          <w:sz w:val="18"/>
                        </w:rPr>
                      </w:pPr>
                    </w:p>
                    <w:p w:rsidR="003F08A0" w:rsidP="00E16DC2" w:rsidRDefault="003F08A0">
                      <w:pPr>
                        <w:spacing w:after="0"/>
                        <w:rPr>
                          <w:color w:val="FFFFFF" w:themeColor="background1"/>
                          <w:sz w:val="18"/>
                        </w:rPr>
                      </w:pPr>
                    </w:p>
                    <w:p w:rsidR="003F08A0" w:rsidP="00E16DC2" w:rsidRDefault="003F08A0">
                      <w:pPr>
                        <w:spacing w:after="0"/>
                        <w:rPr>
                          <w:color w:val="FFFFFF" w:themeColor="background1"/>
                          <w:sz w:val="18"/>
                        </w:rPr>
                      </w:pPr>
                    </w:p>
                    <w:p w:rsidRPr="00166F24" w:rsidR="003F08A0" w:rsidP="00E16DC2" w:rsidRDefault="003F08A0">
                      <w:pPr>
                        <w:spacing w:after="0"/>
                        <w:rPr>
                          <w:color w:val="FFFFFF" w:themeColor="background1"/>
                          <w:sz w:val="18"/>
                        </w:rPr>
                      </w:pPr>
                      <w:r w:rsidRPr="00166F24">
                        <w:rPr>
                          <w:color w:val="FFFFFF" w:themeColor="background1"/>
                          <w:sz w:val="18"/>
                        </w:rPr>
                        <w:t>Kilde: Mad-O-meter, FDB Analyse</w:t>
                      </w:r>
                    </w:p>
                    <w:p w:rsidRPr="008F5C80" w:rsidR="003F08A0" w:rsidP="00E16DC2" w:rsidRDefault="003F08A0">
                      <w:pPr>
                        <w:rPr>
                          <w:bCs/>
                          <w:color w:val="FFFFFF" w:themeColor="background1"/>
                          <w:sz w:val="20"/>
                        </w:rPr>
                      </w:pPr>
                    </w:p>
                    <w:p w:rsidRPr="00744433" w:rsidR="003F08A0" w:rsidP="00E16DC2" w:rsidRDefault="003F08A0">
                      <w:pPr>
                        <w:rPr>
                          <w:sz w:val="20"/>
                        </w:rPr>
                      </w:pPr>
                    </w:p>
                  </w:txbxContent>
                </v:textbox>
              </v:shape>
            </w:pict>
          </mc:Fallback>
        </mc:AlternateContent>
      </w:r>
      <w:r>
        <w:rPr>
          <w:b/>
          <w:noProof/>
          <w:szCs w:val="20"/>
          <w:lang w:eastAsia="da-DK"/>
        </w:rPr>
        <w:drawing>
          <wp:anchor distT="0" distB="0" distL="114300" distR="114300" simplePos="0" relativeHeight="251723776" behindDoc="0" locked="0" layoutInCell="1" allowOverlap="1" wp14:editId="20B02DBF" wp14:anchorId="2622D0C7">
            <wp:simplePos x="0" y="0"/>
            <wp:positionH relativeFrom="margin">
              <wp:posOffset>1343660</wp:posOffset>
            </wp:positionH>
            <wp:positionV relativeFrom="margin">
              <wp:posOffset>5184140</wp:posOffset>
            </wp:positionV>
            <wp:extent cx="2678430" cy="2618740"/>
            <wp:effectExtent l="0" t="0" r="7620" b="0"/>
            <wp:wrapSquare wrapText="bothSides"/>
            <wp:docPr id="296" name="Bille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78430" cy="261874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719680" behindDoc="0" locked="0" layoutInCell="1" allowOverlap="1" wp14:editId="6F27728F" wp14:anchorId="21D7CEDB">
                <wp:simplePos x="0" y="0"/>
                <wp:positionH relativeFrom="column">
                  <wp:posOffset>-2310869</wp:posOffset>
                </wp:positionH>
                <wp:positionV relativeFrom="paragraph">
                  <wp:posOffset>1548718</wp:posOffset>
                </wp:positionV>
                <wp:extent cx="2169160" cy="1951629"/>
                <wp:effectExtent l="0" t="0" r="0" b="0"/>
                <wp:wrapNone/>
                <wp:docPr id="29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951629"/>
                        </a:xfrm>
                        <a:prstGeom prst="rect">
                          <a:avLst/>
                        </a:prstGeom>
                        <a:noFill/>
                        <a:ln w="9525">
                          <a:noFill/>
                          <a:miter lim="800000"/>
                          <a:headEnd/>
                          <a:tailEnd/>
                        </a:ln>
                      </wps:spPr>
                      <wps:txbx>
                        <w:txbxContent>
                          <w:p w:rsidRPr="00166F24" w:rsidR="003F08A0" w:rsidP="00E16DC2" w:rsidRDefault="003F08A0">
                            <w:pPr>
                              <w:spacing w:after="0"/>
                              <w:rPr>
                                <w:i/>
                                <w:color w:val="FFFFFF" w:themeColor="background1"/>
                                <w:sz w:val="24"/>
                              </w:rPr>
                            </w:pPr>
                            <w:r w:rsidRPr="00166F24">
                              <w:rPr>
                                <w:i/>
                                <w:color w:val="FFFFFF" w:themeColor="background1"/>
                                <w:sz w:val="24"/>
                              </w:rPr>
                              <w:t>”En dansk gennemsnitsfamilie smider årligt god, sp</w:t>
                            </w:r>
                            <w:r>
                              <w:rPr>
                                <w:i/>
                                <w:color w:val="FFFFFF" w:themeColor="background1"/>
                                <w:sz w:val="24"/>
                              </w:rPr>
                              <w:t>iselig mad ud for ca. 10.000 kr.</w:t>
                            </w:r>
                            <w:r w:rsidRPr="00166F24">
                              <w:rPr>
                                <w:i/>
                                <w:color w:val="FFFFFF" w:themeColor="background1"/>
                                <w:sz w:val="24"/>
                              </w:rPr>
                              <w:t>”</w:t>
                            </w:r>
                          </w:p>
                          <w:p w:rsidRPr="00731460" w:rsidR="003F08A0" w:rsidP="00E16DC2" w:rsidRDefault="003F08A0">
                            <w:pPr>
                              <w:spacing w:after="0"/>
                              <w:rPr>
                                <w:b/>
                                <w:color w:val="FFFFFF" w:themeColor="background1"/>
                              </w:rPr>
                            </w:pPr>
                          </w:p>
                          <w:p w:rsidRPr="00731460" w:rsidR="003F08A0" w:rsidP="00E16DC2" w:rsidRDefault="003F08A0">
                            <w:pPr>
                              <w:spacing w:after="0"/>
                              <w:rPr>
                                <w:color w:val="FFFFFF" w:themeColor="background1"/>
                                <w:sz w:val="20"/>
                              </w:rPr>
                            </w:pPr>
                          </w:p>
                          <w:p w:rsidR="003F08A0" w:rsidP="00E16DC2" w:rsidRDefault="003F08A0">
                            <w:pPr>
                              <w:spacing w:after="0"/>
                              <w:rPr>
                                <w:color w:val="FFFFFF" w:themeColor="background1"/>
                                <w:sz w:val="18"/>
                              </w:rPr>
                            </w:pPr>
                          </w:p>
                          <w:p w:rsidR="003F08A0" w:rsidP="00E16DC2" w:rsidRDefault="003F08A0">
                            <w:pPr>
                              <w:spacing w:after="0"/>
                              <w:rPr>
                                <w:color w:val="FFFFFF" w:themeColor="background1"/>
                                <w:sz w:val="18"/>
                              </w:rPr>
                            </w:pPr>
                          </w:p>
                          <w:p w:rsidR="003F08A0" w:rsidP="00E16DC2" w:rsidRDefault="003F08A0">
                            <w:pPr>
                              <w:spacing w:after="0"/>
                              <w:rPr>
                                <w:color w:val="FFFFFF" w:themeColor="background1"/>
                                <w:sz w:val="18"/>
                              </w:rPr>
                            </w:pPr>
                          </w:p>
                          <w:p w:rsidR="003F08A0" w:rsidP="00E16DC2" w:rsidRDefault="003F08A0">
                            <w:pPr>
                              <w:spacing w:after="0"/>
                              <w:rPr>
                                <w:color w:val="FFFFFF" w:themeColor="background1"/>
                                <w:sz w:val="18"/>
                              </w:rPr>
                            </w:pPr>
                          </w:p>
                          <w:p w:rsidRPr="00166F24" w:rsidR="003F08A0" w:rsidP="00E16DC2" w:rsidRDefault="003F08A0">
                            <w:pPr>
                              <w:spacing w:after="0"/>
                              <w:rPr>
                                <w:color w:val="FFFFFF" w:themeColor="background1"/>
                                <w:sz w:val="18"/>
                              </w:rPr>
                            </w:pPr>
                            <w:r w:rsidRPr="00166F24">
                              <w:rPr>
                                <w:color w:val="FFFFFF" w:themeColor="background1"/>
                                <w:sz w:val="18"/>
                              </w:rPr>
                              <w:t>Kilde: Landbrug &amp; Fødevarer – tal fra 2010</w:t>
                            </w:r>
                          </w:p>
                          <w:p w:rsidRPr="000F0A9D" w:rsidR="003F08A0" w:rsidP="00E16DC2" w:rsidRDefault="003F08A0">
                            <w:pPr>
                              <w:rPr>
                                <w:color w:val="FFFFFF" w:themeColor="background1"/>
                                <w:sz w:val="20"/>
                              </w:rPr>
                            </w:pPr>
                            <w:r w:rsidRPr="000F0A9D">
                              <w:rPr>
                                <w:color w:val="FFFFFF" w:themeColor="background1"/>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style="position:absolute;margin-left:-181.95pt;margin-top:121.95pt;width:170.8pt;height:153.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">
                <v:textbox>
                  <w:txbxContent>
                    <w:p w:rsidRPr="00166F24" w:rsidR="003F08A0" w:rsidP="00E16DC2" w:rsidRDefault="003F08A0">
                      <w:pPr>
                        <w:spacing w:after="0"/>
                        <w:rPr>
                          <w:i/>
                          <w:color w:val="FFFFFF" w:themeColor="background1"/>
                          <w:sz w:val="24"/>
                        </w:rPr>
                      </w:pPr>
                      <w:r w:rsidRPr="00166F24">
                        <w:rPr>
                          <w:i/>
                          <w:color w:val="FFFFFF" w:themeColor="background1"/>
                          <w:sz w:val="24"/>
                        </w:rPr>
                        <w:t>”En dansk gennemsnitsfamilie smider årligt god, sp</w:t>
                      </w:r>
                      <w:r>
                        <w:rPr>
                          <w:i/>
                          <w:color w:val="FFFFFF" w:themeColor="background1"/>
                          <w:sz w:val="24"/>
                        </w:rPr>
                        <w:t>iselig mad ud for ca. 10.000 kr.</w:t>
                      </w:r>
                      <w:r w:rsidRPr="00166F24">
                        <w:rPr>
                          <w:i/>
                          <w:color w:val="FFFFFF" w:themeColor="background1"/>
                          <w:sz w:val="24"/>
                        </w:rPr>
                        <w:t>”</w:t>
                      </w:r>
                    </w:p>
                    <w:p w:rsidRPr="00731460" w:rsidR="003F08A0" w:rsidP="00E16DC2" w:rsidRDefault="003F08A0">
                      <w:pPr>
                        <w:spacing w:after="0"/>
                        <w:rPr>
                          <w:b/>
                          <w:color w:val="FFFFFF" w:themeColor="background1"/>
                        </w:rPr>
                      </w:pPr>
                    </w:p>
                    <w:p w:rsidRPr="00731460" w:rsidR="003F08A0" w:rsidP="00E16DC2" w:rsidRDefault="003F08A0">
                      <w:pPr>
                        <w:spacing w:after="0"/>
                        <w:rPr>
                          <w:color w:val="FFFFFF" w:themeColor="background1"/>
                          <w:sz w:val="20"/>
                        </w:rPr>
                      </w:pPr>
                    </w:p>
                    <w:p w:rsidR="003F08A0" w:rsidP="00E16DC2" w:rsidRDefault="003F08A0">
                      <w:pPr>
                        <w:spacing w:after="0"/>
                        <w:rPr>
                          <w:color w:val="FFFFFF" w:themeColor="background1"/>
                          <w:sz w:val="18"/>
                        </w:rPr>
                      </w:pPr>
                    </w:p>
                    <w:p w:rsidR="003F08A0" w:rsidP="00E16DC2" w:rsidRDefault="003F08A0">
                      <w:pPr>
                        <w:spacing w:after="0"/>
                        <w:rPr>
                          <w:color w:val="FFFFFF" w:themeColor="background1"/>
                          <w:sz w:val="18"/>
                        </w:rPr>
                      </w:pPr>
                    </w:p>
                    <w:p w:rsidR="003F08A0" w:rsidP="00E16DC2" w:rsidRDefault="003F08A0">
                      <w:pPr>
                        <w:spacing w:after="0"/>
                        <w:rPr>
                          <w:color w:val="FFFFFF" w:themeColor="background1"/>
                          <w:sz w:val="18"/>
                        </w:rPr>
                      </w:pPr>
                    </w:p>
                    <w:p w:rsidR="003F08A0" w:rsidP="00E16DC2" w:rsidRDefault="003F08A0">
                      <w:pPr>
                        <w:spacing w:after="0"/>
                        <w:rPr>
                          <w:color w:val="FFFFFF" w:themeColor="background1"/>
                          <w:sz w:val="18"/>
                        </w:rPr>
                      </w:pPr>
                    </w:p>
                    <w:p w:rsidRPr="00166F24" w:rsidR="003F08A0" w:rsidP="00E16DC2" w:rsidRDefault="003F08A0">
                      <w:pPr>
                        <w:spacing w:after="0"/>
                        <w:rPr>
                          <w:color w:val="FFFFFF" w:themeColor="background1"/>
                          <w:sz w:val="18"/>
                        </w:rPr>
                      </w:pPr>
                      <w:r w:rsidRPr="00166F24">
                        <w:rPr>
                          <w:color w:val="FFFFFF" w:themeColor="background1"/>
                          <w:sz w:val="18"/>
                        </w:rPr>
                        <w:t>Kilde: Landbrug &amp; Fødevarer – tal fra 2010</w:t>
                      </w:r>
                    </w:p>
                    <w:p w:rsidRPr="000F0A9D" w:rsidR="003F08A0" w:rsidP="00E16DC2" w:rsidRDefault="003F08A0">
                      <w:pPr>
                        <w:rPr>
                          <w:color w:val="FFFFFF" w:themeColor="background1"/>
                          <w:sz w:val="20"/>
                        </w:rPr>
                      </w:pPr>
                      <w:r w:rsidRPr="000F0A9D">
                        <w:rPr>
                          <w:color w:val="FFFFFF" w:themeColor="background1"/>
                          <w:sz w:val="20"/>
                        </w:rPr>
                        <w:t xml:space="preserve"> </w:t>
                      </w:r>
                    </w:p>
                  </w:txbxContent>
                </v:textbox>
              </v:shape>
            </w:pict>
          </mc:Fallback>
        </mc:AlternateContent>
      </w:r>
      <w:r>
        <w:rPr>
          <w:b/>
          <w:szCs w:val="20"/>
        </w:rPr>
        <w:br w:type="page"/>
      </w:r>
    </w:p>
    <w:p w:rsidRPr="00D64DEC" w:rsidR="00E16DC2" w:rsidP="00E16DC2" w:rsidRDefault="00E16DC2">
      <w:pPr>
        <w:pStyle w:val="Overskrift1"/>
      </w:pPr>
      <w:bookmarkStart w:name="_Toc315779791" w:id="112"/>
      <w:r>
        <w:lastRenderedPageBreak/>
        <w:t>Økonomi &amp; økologi – Til eleven</w:t>
      </w:r>
      <w:bookmarkEnd w:id="112"/>
    </w:p>
    <w:p w:rsidR="00E16DC2" w:rsidP="00E16DC2" w:rsidRDefault="00E16DC2">
      <w:pPr>
        <w:pStyle w:val="Listeafsnit"/>
        <w:rPr>
          <w:b/>
        </w:rPr>
      </w:pPr>
    </w:p>
    <w:p w:rsidRPr="005B565D" w:rsidR="00E16DC2" w:rsidP="00E16DC2" w:rsidRDefault="00E16DC2">
      <w:pPr>
        <w:pStyle w:val="Listeafsnit"/>
        <w:numPr>
          <w:ilvl w:val="0"/>
          <w:numId w:val="36"/>
        </w:numPr>
        <w:rPr>
          <w:lang w:eastAsia="da-DK"/>
        </w:rPr>
      </w:pPr>
      <w:r w:rsidRPr="005B565D">
        <w:rPr>
          <w:b/>
          <w:lang w:eastAsia="da-DK"/>
        </w:rPr>
        <w:t xml:space="preserve">Økologi og økonomi – </w:t>
      </w:r>
      <w:r>
        <w:rPr>
          <w:b/>
          <w:lang w:eastAsia="da-DK"/>
        </w:rPr>
        <w:t xml:space="preserve">hvordan </w:t>
      </w:r>
      <w:r w:rsidRPr="005B565D">
        <w:rPr>
          <w:b/>
          <w:lang w:eastAsia="da-DK"/>
        </w:rPr>
        <w:t>kan det hænge sammen?</w:t>
      </w:r>
    </w:p>
    <w:tbl>
      <w:tblPr>
        <w:tblStyle w:val="Tabel-Gitter"/>
        <w:tblW w:w="0" w:type="auto"/>
        <w:tblInd w:w="817" w:type="dxa"/>
        <w:tblLook w:val="04A0" w:firstRow="1" w:lastRow="0" w:firstColumn="1" w:lastColumn="0" w:noHBand="0" w:noVBand="1"/>
      </w:tblPr>
      <w:tblGrid>
        <w:gridCol w:w="1701"/>
        <w:gridCol w:w="1559"/>
        <w:gridCol w:w="851"/>
        <w:gridCol w:w="1843"/>
        <w:gridCol w:w="850"/>
      </w:tblGrid>
      <w:tr w:rsidRPr="00FE45A3" w:rsidR="00E16DC2" w:rsidTr="005407BC">
        <w:tc>
          <w:tcPr>
            <w:tcW w:w="1701" w:type="dxa"/>
          </w:tcPr>
          <w:p w:rsidRPr="00FE45A3" w:rsidR="00E16DC2" w:rsidP="005407BC" w:rsidRDefault="00E16DC2">
            <w:pPr>
              <w:rPr>
                <w:b/>
              </w:rPr>
            </w:pPr>
            <w:r w:rsidRPr="00FE45A3">
              <w:rPr>
                <w:b/>
              </w:rPr>
              <w:t>Produkt</w:t>
            </w:r>
          </w:p>
        </w:tc>
        <w:tc>
          <w:tcPr>
            <w:tcW w:w="1559" w:type="dxa"/>
          </w:tcPr>
          <w:p w:rsidRPr="00FE45A3" w:rsidR="00E16DC2" w:rsidP="005407BC" w:rsidRDefault="00E16DC2">
            <w:pPr>
              <w:rPr>
                <w:b/>
              </w:rPr>
            </w:pPr>
            <w:r w:rsidRPr="00FE45A3">
              <w:rPr>
                <w:b/>
              </w:rPr>
              <w:t>Økologisk pris</w:t>
            </w:r>
          </w:p>
        </w:tc>
        <w:tc>
          <w:tcPr>
            <w:tcW w:w="851" w:type="dxa"/>
          </w:tcPr>
          <w:p w:rsidRPr="00FE45A3" w:rsidR="00E16DC2" w:rsidP="005407BC" w:rsidRDefault="00E16DC2">
            <w:pPr>
              <w:rPr>
                <w:b/>
              </w:rPr>
            </w:pPr>
            <w:r>
              <w:rPr>
                <w:b/>
              </w:rPr>
              <w:t>Vægt</w:t>
            </w:r>
          </w:p>
        </w:tc>
        <w:tc>
          <w:tcPr>
            <w:tcW w:w="1843" w:type="dxa"/>
          </w:tcPr>
          <w:p w:rsidRPr="00FE45A3" w:rsidR="00E16DC2" w:rsidP="005407BC" w:rsidRDefault="00E16DC2">
            <w:pPr>
              <w:rPr>
                <w:b/>
              </w:rPr>
            </w:pPr>
            <w:r w:rsidRPr="00FE45A3">
              <w:rPr>
                <w:b/>
              </w:rPr>
              <w:t>Konventionel pris</w:t>
            </w:r>
          </w:p>
        </w:tc>
        <w:tc>
          <w:tcPr>
            <w:tcW w:w="850" w:type="dxa"/>
          </w:tcPr>
          <w:p w:rsidRPr="00FE45A3" w:rsidR="00E16DC2" w:rsidP="005407BC" w:rsidRDefault="00E16DC2">
            <w:pPr>
              <w:rPr>
                <w:b/>
              </w:rPr>
            </w:pPr>
            <w:r>
              <w:rPr>
                <w:b/>
              </w:rPr>
              <w:t>Vægt</w:t>
            </w:r>
          </w:p>
        </w:tc>
      </w:tr>
      <w:tr w:rsidR="00E16DC2" w:rsidTr="005407BC">
        <w:tc>
          <w:tcPr>
            <w:tcW w:w="1701" w:type="dxa"/>
          </w:tcPr>
          <w:p w:rsidR="00E16DC2" w:rsidP="005407BC" w:rsidRDefault="00E16DC2">
            <w:r>
              <w:t>Mini mælk</w:t>
            </w:r>
          </w:p>
        </w:tc>
        <w:tc>
          <w:tcPr>
            <w:tcW w:w="1559" w:type="dxa"/>
          </w:tcPr>
          <w:p w:rsidR="00E16DC2" w:rsidP="005407BC" w:rsidRDefault="00E16DC2">
            <w:r>
              <w:t>7,95</w:t>
            </w:r>
          </w:p>
        </w:tc>
        <w:tc>
          <w:tcPr>
            <w:tcW w:w="851" w:type="dxa"/>
          </w:tcPr>
          <w:p w:rsidR="00E16DC2" w:rsidP="005407BC" w:rsidRDefault="00E16DC2">
            <w:r>
              <w:t>1 l</w:t>
            </w:r>
          </w:p>
        </w:tc>
        <w:tc>
          <w:tcPr>
            <w:tcW w:w="1843" w:type="dxa"/>
          </w:tcPr>
          <w:p w:rsidR="00E16DC2" w:rsidP="005407BC" w:rsidRDefault="00E16DC2">
            <w:r>
              <w:t>7,50</w:t>
            </w:r>
          </w:p>
        </w:tc>
        <w:tc>
          <w:tcPr>
            <w:tcW w:w="850" w:type="dxa"/>
          </w:tcPr>
          <w:p w:rsidR="00E16DC2" w:rsidP="005407BC" w:rsidRDefault="00E16DC2">
            <w:r>
              <w:t>1 l</w:t>
            </w:r>
          </w:p>
        </w:tc>
      </w:tr>
      <w:tr w:rsidR="00E16DC2" w:rsidTr="005407BC">
        <w:tc>
          <w:tcPr>
            <w:tcW w:w="1701" w:type="dxa"/>
          </w:tcPr>
          <w:p w:rsidR="00E16DC2" w:rsidP="005407BC" w:rsidRDefault="00E16DC2">
            <w:r>
              <w:t>Smør</w:t>
            </w:r>
          </w:p>
        </w:tc>
        <w:tc>
          <w:tcPr>
            <w:tcW w:w="1559" w:type="dxa"/>
          </w:tcPr>
          <w:p w:rsidR="00E16DC2" w:rsidP="005407BC" w:rsidRDefault="00E16DC2">
            <w:r>
              <w:t>15,95</w:t>
            </w:r>
          </w:p>
        </w:tc>
        <w:tc>
          <w:tcPr>
            <w:tcW w:w="851" w:type="dxa"/>
          </w:tcPr>
          <w:p w:rsidR="00E16DC2" w:rsidP="005407BC" w:rsidRDefault="00E16DC2">
            <w:r>
              <w:t>200 g</w:t>
            </w:r>
          </w:p>
        </w:tc>
        <w:tc>
          <w:tcPr>
            <w:tcW w:w="1843" w:type="dxa"/>
          </w:tcPr>
          <w:p w:rsidR="00E16DC2" w:rsidP="005407BC" w:rsidRDefault="00E16DC2">
            <w:r>
              <w:t>20,10</w:t>
            </w:r>
          </w:p>
        </w:tc>
        <w:tc>
          <w:tcPr>
            <w:tcW w:w="850" w:type="dxa"/>
          </w:tcPr>
          <w:p w:rsidR="00E16DC2" w:rsidP="005407BC" w:rsidRDefault="00E16DC2">
            <w:r>
              <w:t>250 g</w:t>
            </w:r>
          </w:p>
        </w:tc>
      </w:tr>
      <w:tr w:rsidR="00E16DC2" w:rsidTr="005407BC">
        <w:tc>
          <w:tcPr>
            <w:tcW w:w="1701" w:type="dxa"/>
          </w:tcPr>
          <w:p w:rsidR="00E16DC2" w:rsidP="005407BC" w:rsidRDefault="00E16DC2">
            <w:r>
              <w:t xml:space="preserve">A 38 </w:t>
            </w:r>
          </w:p>
        </w:tc>
        <w:tc>
          <w:tcPr>
            <w:tcW w:w="1559" w:type="dxa"/>
          </w:tcPr>
          <w:p w:rsidR="00E16DC2" w:rsidP="005407BC" w:rsidRDefault="00E16DC2">
            <w:r>
              <w:t>13,95</w:t>
            </w:r>
          </w:p>
        </w:tc>
        <w:tc>
          <w:tcPr>
            <w:tcW w:w="851" w:type="dxa"/>
          </w:tcPr>
          <w:p w:rsidR="00E16DC2" w:rsidP="005407BC" w:rsidRDefault="00E16DC2">
            <w:r>
              <w:t>1 l</w:t>
            </w:r>
          </w:p>
        </w:tc>
        <w:tc>
          <w:tcPr>
            <w:tcW w:w="1843" w:type="dxa"/>
          </w:tcPr>
          <w:p w:rsidR="00E16DC2" w:rsidP="005407BC" w:rsidRDefault="00E16DC2">
            <w:r>
              <w:t>14,95</w:t>
            </w:r>
          </w:p>
        </w:tc>
        <w:tc>
          <w:tcPr>
            <w:tcW w:w="850" w:type="dxa"/>
          </w:tcPr>
          <w:p w:rsidR="00E16DC2" w:rsidP="005407BC" w:rsidRDefault="00E16DC2">
            <w:r>
              <w:t>1 l</w:t>
            </w:r>
          </w:p>
        </w:tc>
      </w:tr>
      <w:tr w:rsidR="00E16DC2" w:rsidTr="005407BC">
        <w:tc>
          <w:tcPr>
            <w:tcW w:w="1701" w:type="dxa"/>
          </w:tcPr>
          <w:p w:rsidR="00E16DC2" w:rsidP="005407BC" w:rsidRDefault="00E16DC2">
            <w:r>
              <w:t>Klementiner</w:t>
            </w:r>
          </w:p>
        </w:tc>
        <w:tc>
          <w:tcPr>
            <w:tcW w:w="1559" w:type="dxa"/>
          </w:tcPr>
          <w:p w:rsidR="00E16DC2" w:rsidP="005407BC" w:rsidRDefault="00E16DC2">
            <w:r>
              <w:t>12,00</w:t>
            </w:r>
          </w:p>
        </w:tc>
        <w:tc>
          <w:tcPr>
            <w:tcW w:w="851" w:type="dxa"/>
          </w:tcPr>
          <w:p w:rsidR="00E16DC2" w:rsidP="005407BC" w:rsidRDefault="00E16DC2">
            <w:r>
              <w:t>750 g</w:t>
            </w:r>
          </w:p>
        </w:tc>
        <w:tc>
          <w:tcPr>
            <w:tcW w:w="1843" w:type="dxa"/>
          </w:tcPr>
          <w:p w:rsidR="00E16DC2" w:rsidP="005407BC" w:rsidRDefault="00E16DC2">
            <w:r>
              <w:t>12,00</w:t>
            </w:r>
          </w:p>
        </w:tc>
        <w:tc>
          <w:tcPr>
            <w:tcW w:w="850" w:type="dxa"/>
          </w:tcPr>
          <w:p w:rsidR="00E16DC2" w:rsidP="005407BC" w:rsidRDefault="00E16DC2">
            <w:r>
              <w:t>1 kg</w:t>
            </w:r>
          </w:p>
        </w:tc>
      </w:tr>
      <w:tr w:rsidR="00E16DC2" w:rsidTr="005407BC">
        <w:tc>
          <w:tcPr>
            <w:tcW w:w="1701" w:type="dxa"/>
          </w:tcPr>
          <w:p w:rsidR="00E16DC2" w:rsidP="005407BC" w:rsidRDefault="00E16DC2">
            <w:r>
              <w:t>Gulerødder</w:t>
            </w:r>
          </w:p>
        </w:tc>
        <w:tc>
          <w:tcPr>
            <w:tcW w:w="1559" w:type="dxa"/>
          </w:tcPr>
          <w:p w:rsidR="00E16DC2" w:rsidP="005407BC" w:rsidRDefault="00E16DC2">
            <w:r>
              <w:t>8,00</w:t>
            </w:r>
          </w:p>
        </w:tc>
        <w:tc>
          <w:tcPr>
            <w:tcW w:w="851" w:type="dxa"/>
          </w:tcPr>
          <w:p w:rsidR="00E16DC2" w:rsidP="005407BC" w:rsidRDefault="00E16DC2">
            <w:r>
              <w:t>1 kg</w:t>
            </w:r>
          </w:p>
        </w:tc>
        <w:tc>
          <w:tcPr>
            <w:tcW w:w="1843" w:type="dxa"/>
          </w:tcPr>
          <w:p w:rsidR="00E16DC2" w:rsidP="005407BC" w:rsidRDefault="00E16DC2">
            <w:r>
              <w:t>8,00</w:t>
            </w:r>
          </w:p>
        </w:tc>
        <w:tc>
          <w:tcPr>
            <w:tcW w:w="850" w:type="dxa"/>
          </w:tcPr>
          <w:p w:rsidR="00E16DC2" w:rsidP="005407BC" w:rsidRDefault="00E16DC2">
            <w:r>
              <w:t>2 kg</w:t>
            </w:r>
          </w:p>
        </w:tc>
      </w:tr>
      <w:tr w:rsidR="00E16DC2" w:rsidTr="005407BC">
        <w:tc>
          <w:tcPr>
            <w:tcW w:w="1701" w:type="dxa"/>
          </w:tcPr>
          <w:p w:rsidR="00E16DC2" w:rsidP="005407BC" w:rsidRDefault="00E16DC2">
            <w:r>
              <w:t>Løg</w:t>
            </w:r>
          </w:p>
        </w:tc>
        <w:tc>
          <w:tcPr>
            <w:tcW w:w="1559" w:type="dxa"/>
          </w:tcPr>
          <w:p w:rsidR="00E16DC2" w:rsidP="005407BC" w:rsidRDefault="00E16DC2">
            <w:r>
              <w:t>7,50</w:t>
            </w:r>
          </w:p>
        </w:tc>
        <w:tc>
          <w:tcPr>
            <w:tcW w:w="851" w:type="dxa"/>
          </w:tcPr>
          <w:p w:rsidR="00E16DC2" w:rsidP="005407BC" w:rsidRDefault="00E16DC2">
            <w:r>
              <w:t>750 g</w:t>
            </w:r>
          </w:p>
        </w:tc>
        <w:tc>
          <w:tcPr>
            <w:tcW w:w="1843" w:type="dxa"/>
          </w:tcPr>
          <w:p w:rsidR="00E16DC2" w:rsidP="005407BC" w:rsidRDefault="00E16DC2">
            <w:r>
              <w:t>9,00</w:t>
            </w:r>
          </w:p>
        </w:tc>
        <w:tc>
          <w:tcPr>
            <w:tcW w:w="850" w:type="dxa"/>
          </w:tcPr>
          <w:p w:rsidR="00E16DC2" w:rsidP="005407BC" w:rsidRDefault="00E16DC2">
            <w:r>
              <w:t>1,5 kg</w:t>
            </w:r>
          </w:p>
        </w:tc>
      </w:tr>
      <w:tr w:rsidR="00E16DC2" w:rsidTr="005407BC">
        <w:tc>
          <w:tcPr>
            <w:tcW w:w="1701" w:type="dxa"/>
          </w:tcPr>
          <w:p w:rsidR="00E16DC2" w:rsidP="005407BC" w:rsidRDefault="00E16DC2">
            <w:r>
              <w:t>Agurk</w:t>
            </w:r>
          </w:p>
        </w:tc>
        <w:tc>
          <w:tcPr>
            <w:tcW w:w="1559" w:type="dxa"/>
          </w:tcPr>
          <w:p w:rsidR="00E16DC2" w:rsidP="005407BC" w:rsidRDefault="00E16DC2">
            <w:r>
              <w:t>10,00</w:t>
            </w:r>
          </w:p>
        </w:tc>
        <w:tc>
          <w:tcPr>
            <w:tcW w:w="851" w:type="dxa"/>
          </w:tcPr>
          <w:p w:rsidR="00E16DC2" w:rsidP="005407BC" w:rsidRDefault="00E16DC2">
            <w:r>
              <w:t>1 stk.</w:t>
            </w:r>
          </w:p>
        </w:tc>
        <w:tc>
          <w:tcPr>
            <w:tcW w:w="1843" w:type="dxa"/>
          </w:tcPr>
          <w:p w:rsidR="00E16DC2" w:rsidP="005407BC" w:rsidRDefault="00E16DC2">
            <w:r>
              <w:t>5,00</w:t>
            </w:r>
          </w:p>
        </w:tc>
        <w:tc>
          <w:tcPr>
            <w:tcW w:w="850" w:type="dxa"/>
          </w:tcPr>
          <w:p w:rsidR="00E16DC2" w:rsidP="005407BC" w:rsidRDefault="00E16DC2">
            <w:r>
              <w:t>1 stk.</w:t>
            </w:r>
          </w:p>
        </w:tc>
      </w:tr>
      <w:tr w:rsidR="00E16DC2" w:rsidTr="005407BC">
        <w:tc>
          <w:tcPr>
            <w:tcW w:w="1701" w:type="dxa"/>
          </w:tcPr>
          <w:p w:rsidR="00E16DC2" w:rsidP="005407BC" w:rsidRDefault="00E16DC2">
            <w:r>
              <w:t>Kartofler</w:t>
            </w:r>
          </w:p>
        </w:tc>
        <w:tc>
          <w:tcPr>
            <w:tcW w:w="1559" w:type="dxa"/>
          </w:tcPr>
          <w:p w:rsidR="00E16DC2" w:rsidP="005407BC" w:rsidRDefault="00E16DC2">
            <w:r>
              <w:t>16,00</w:t>
            </w:r>
          </w:p>
        </w:tc>
        <w:tc>
          <w:tcPr>
            <w:tcW w:w="851" w:type="dxa"/>
          </w:tcPr>
          <w:p w:rsidR="00E16DC2" w:rsidP="005407BC" w:rsidRDefault="00E16DC2">
            <w:r>
              <w:t>2 kg</w:t>
            </w:r>
          </w:p>
        </w:tc>
        <w:tc>
          <w:tcPr>
            <w:tcW w:w="1843" w:type="dxa"/>
          </w:tcPr>
          <w:p w:rsidR="00E16DC2" w:rsidP="005407BC" w:rsidRDefault="00E16DC2">
            <w:r>
              <w:t>18,00</w:t>
            </w:r>
          </w:p>
        </w:tc>
        <w:tc>
          <w:tcPr>
            <w:tcW w:w="850" w:type="dxa"/>
          </w:tcPr>
          <w:p w:rsidR="00E16DC2" w:rsidP="005407BC" w:rsidRDefault="00E16DC2">
            <w:r>
              <w:t>3 kg</w:t>
            </w:r>
          </w:p>
        </w:tc>
      </w:tr>
      <w:tr w:rsidR="00E16DC2" w:rsidTr="005407BC">
        <w:tc>
          <w:tcPr>
            <w:tcW w:w="1701" w:type="dxa"/>
          </w:tcPr>
          <w:p w:rsidR="00E16DC2" w:rsidP="005407BC" w:rsidRDefault="00E16DC2">
            <w:r>
              <w:t>Hvedemel</w:t>
            </w:r>
          </w:p>
        </w:tc>
        <w:tc>
          <w:tcPr>
            <w:tcW w:w="1559" w:type="dxa"/>
          </w:tcPr>
          <w:p w:rsidR="00E16DC2" w:rsidP="005407BC" w:rsidRDefault="00E16DC2">
            <w:r>
              <w:t>21,95</w:t>
            </w:r>
          </w:p>
        </w:tc>
        <w:tc>
          <w:tcPr>
            <w:tcW w:w="851" w:type="dxa"/>
          </w:tcPr>
          <w:p w:rsidR="00E16DC2" w:rsidP="005407BC" w:rsidRDefault="00E16DC2">
            <w:r>
              <w:t>2 kg</w:t>
            </w:r>
          </w:p>
        </w:tc>
        <w:tc>
          <w:tcPr>
            <w:tcW w:w="1843" w:type="dxa"/>
          </w:tcPr>
          <w:p w:rsidR="00E16DC2" w:rsidP="005407BC" w:rsidRDefault="00E16DC2">
            <w:r>
              <w:t>16,95</w:t>
            </w:r>
          </w:p>
        </w:tc>
        <w:tc>
          <w:tcPr>
            <w:tcW w:w="850" w:type="dxa"/>
          </w:tcPr>
          <w:p w:rsidR="00E16DC2" w:rsidP="005407BC" w:rsidRDefault="00E16DC2">
            <w:r>
              <w:t>2 kg</w:t>
            </w:r>
          </w:p>
        </w:tc>
      </w:tr>
      <w:tr w:rsidR="00E16DC2" w:rsidTr="005407BC">
        <w:tc>
          <w:tcPr>
            <w:tcW w:w="1701" w:type="dxa"/>
          </w:tcPr>
          <w:p w:rsidR="00E16DC2" w:rsidP="005407BC" w:rsidRDefault="00E16DC2">
            <w:r>
              <w:t>Rugmel</w:t>
            </w:r>
          </w:p>
        </w:tc>
        <w:tc>
          <w:tcPr>
            <w:tcW w:w="1559" w:type="dxa"/>
          </w:tcPr>
          <w:p w:rsidR="00E16DC2" w:rsidP="005407BC" w:rsidRDefault="00E16DC2">
            <w:r>
              <w:t>22,95</w:t>
            </w:r>
          </w:p>
        </w:tc>
        <w:tc>
          <w:tcPr>
            <w:tcW w:w="851" w:type="dxa"/>
          </w:tcPr>
          <w:p w:rsidR="00E16DC2" w:rsidP="005407BC" w:rsidRDefault="00E16DC2">
            <w:r>
              <w:t>2 kg</w:t>
            </w:r>
          </w:p>
        </w:tc>
        <w:tc>
          <w:tcPr>
            <w:tcW w:w="1843" w:type="dxa"/>
          </w:tcPr>
          <w:p w:rsidR="00E16DC2" w:rsidP="005407BC" w:rsidRDefault="00E16DC2">
            <w:r>
              <w:t>17,50</w:t>
            </w:r>
          </w:p>
        </w:tc>
        <w:tc>
          <w:tcPr>
            <w:tcW w:w="850" w:type="dxa"/>
          </w:tcPr>
          <w:p w:rsidR="00E16DC2" w:rsidP="005407BC" w:rsidRDefault="00E16DC2">
            <w:r>
              <w:t>2 kg</w:t>
            </w:r>
          </w:p>
        </w:tc>
      </w:tr>
      <w:tr w:rsidR="00E16DC2" w:rsidTr="005407BC">
        <w:tc>
          <w:tcPr>
            <w:tcW w:w="1701" w:type="dxa"/>
          </w:tcPr>
          <w:p w:rsidR="00E16DC2" w:rsidP="005407BC" w:rsidRDefault="00E16DC2">
            <w:r>
              <w:t>Havregryn, fine</w:t>
            </w:r>
          </w:p>
        </w:tc>
        <w:tc>
          <w:tcPr>
            <w:tcW w:w="1559" w:type="dxa"/>
          </w:tcPr>
          <w:p w:rsidR="00E16DC2" w:rsidP="005407BC" w:rsidRDefault="00E16DC2">
            <w:r>
              <w:t>13,95</w:t>
            </w:r>
          </w:p>
        </w:tc>
        <w:tc>
          <w:tcPr>
            <w:tcW w:w="851" w:type="dxa"/>
          </w:tcPr>
          <w:p w:rsidR="00E16DC2" w:rsidP="005407BC" w:rsidRDefault="00E16DC2">
            <w:r>
              <w:t>1 kg</w:t>
            </w:r>
          </w:p>
        </w:tc>
        <w:tc>
          <w:tcPr>
            <w:tcW w:w="1843" w:type="dxa"/>
          </w:tcPr>
          <w:p w:rsidR="00E16DC2" w:rsidP="005407BC" w:rsidRDefault="00E16DC2">
            <w:r>
              <w:t>12,95</w:t>
            </w:r>
          </w:p>
        </w:tc>
        <w:tc>
          <w:tcPr>
            <w:tcW w:w="850" w:type="dxa"/>
          </w:tcPr>
          <w:p w:rsidR="00E16DC2" w:rsidP="005407BC" w:rsidRDefault="00E16DC2">
            <w:r>
              <w:t>1 kg</w:t>
            </w:r>
          </w:p>
        </w:tc>
      </w:tr>
    </w:tbl>
    <w:p w:rsidRPr="00166F24" w:rsidR="00E16DC2" w:rsidP="00E16DC2" w:rsidRDefault="00E16DC2">
      <w:pPr>
        <w:ind w:firstLine="720"/>
        <w:rPr>
          <w:sz w:val="20"/>
        </w:rPr>
      </w:pPr>
      <w:r w:rsidRPr="00731460">
        <w:rPr>
          <w:sz w:val="20"/>
        </w:rPr>
        <w:t xml:space="preserve">Kilde: </w:t>
      </w:r>
      <w:r w:rsidRPr="00166F24">
        <w:rPr>
          <w:sz w:val="20"/>
        </w:rPr>
        <w:t>Priserne er indhentet i henholdsvis Netto og Kvickly - December 2011</w:t>
      </w:r>
    </w:p>
    <w:p w:rsidR="00E16DC2" w:rsidP="00E16DC2" w:rsidRDefault="003F08A0">
      <w:pPr>
        <w:pStyle w:val="Listeafsnit"/>
      </w:pPr>
      <w:r>
        <w:t xml:space="preserve">Ensret </w:t>
      </w:r>
      <w:r w:rsidR="00E16DC2">
        <w:t>alle enhederne i fx gram, liter og stk. så I kan sammenligne priserne.</w:t>
      </w:r>
    </w:p>
    <w:p w:rsidR="00E16DC2" w:rsidP="00E16DC2" w:rsidRDefault="00E16DC2">
      <w:pPr>
        <w:pStyle w:val="Listeafsnit"/>
      </w:pPr>
    </w:p>
    <w:p w:rsidR="00E16DC2" w:rsidP="00E16DC2" w:rsidRDefault="00E16DC2">
      <w:pPr>
        <w:pStyle w:val="Listeafsnit"/>
      </w:pPr>
      <w:r>
        <w:t>Kom med bud på nedenstående spørgsmål:</w:t>
      </w:r>
    </w:p>
    <w:p w:rsidR="00E16DC2" w:rsidP="00E16DC2" w:rsidRDefault="00E16DC2">
      <w:pPr>
        <w:pStyle w:val="Listeafsnit"/>
      </w:pPr>
    </w:p>
    <w:p w:rsidR="00E16DC2" w:rsidP="00E16DC2" w:rsidRDefault="00E16DC2">
      <w:pPr>
        <w:pStyle w:val="Listeafsnit"/>
        <w:numPr>
          <w:ilvl w:val="1"/>
          <w:numId w:val="32"/>
        </w:numPr>
        <w:rPr>
          <w:lang w:eastAsia="da-DK"/>
        </w:rPr>
      </w:pPr>
      <w:r>
        <w:rPr>
          <w:lang w:eastAsia="da-DK"/>
        </w:rPr>
        <w:t xml:space="preserve">Giv forslag til hvordan man får råd til økologisk mad, så budgettet stadig hænger sammen? </w:t>
      </w:r>
    </w:p>
    <w:p w:rsidR="00E16DC2" w:rsidP="00E16DC2" w:rsidRDefault="00E16DC2">
      <w:pPr>
        <w:pStyle w:val="Listeafsnit"/>
        <w:numPr>
          <w:ilvl w:val="1"/>
          <w:numId w:val="32"/>
        </w:numPr>
        <w:rPr>
          <w:lang w:eastAsia="da-DK"/>
        </w:rPr>
      </w:pPr>
      <w:r>
        <w:rPr>
          <w:lang w:eastAsia="da-DK"/>
        </w:rPr>
        <w:t>Find 5 gode grunde til hvorfor det er en god ide, at producere økologisk mad?</w:t>
      </w:r>
    </w:p>
    <w:p w:rsidR="00E16DC2" w:rsidP="00E16DC2" w:rsidRDefault="00E16DC2">
      <w:pPr>
        <w:pStyle w:val="Listeafsnit"/>
      </w:pPr>
    </w:p>
    <w:p w:rsidRPr="00AE14BD" w:rsidR="00E16DC2" w:rsidP="00E16DC2" w:rsidRDefault="00E16DC2">
      <w:pPr>
        <w:pStyle w:val="Listeafsnit"/>
      </w:pPr>
    </w:p>
    <w:p w:rsidR="00E16DC2" w:rsidP="00E16DC2" w:rsidRDefault="00E16DC2">
      <w:pPr>
        <w:pStyle w:val="Listeafsnit"/>
        <w:numPr>
          <w:ilvl w:val="0"/>
          <w:numId w:val="36"/>
        </w:numPr>
        <w:rPr>
          <w:b/>
        </w:rPr>
      </w:pPr>
      <w:r w:rsidRPr="00AB200D">
        <w:rPr>
          <w:b/>
          <w:lang w:eastAsia="da-DK"/>
        </w:rPr>
        <w:t>Introduktion ti</w:t>
      </w:r>
      <w:r>
        <w:rPr>
          <w:b/>
          <w:lang w:eastAsia="da-DK"/>
        </w:rPr>
        <w:t>l køkkenøvelsen – Økologisk mad</w:t>
      </w:r>
    </w:p>
    <w:p w:rsidR="00E16DC2" w:rsidP="00E16DC2" w:rsidRDefault="00E16DC2">
      <w:pPr>
        <w:pStyle w:val="Listeafsnit"/>
        <w:spacing w:after="0" w:line="240" w:lineRule="auto"/>
        <w:rPr>
          <w:lang w:eastAsia="da-DK"/>
        </w:rPr>
      </w:pPr>
      <w:r>
        <w:rPr>
          <w:lang w:eastAsia="da-DK"/>
        </w:rPr>
        <w:t xml:space="preserve">Ud fra listen over råvarekurvens indhold og indkøbspriser skal I lave en økologisk udgave af </w:t>
      </w:r>
      <w:r>
        <w:t>spaghetti bolognese</w:t>
      </w:r>
      <w:r>
        <w:rPr>
          <w:lang w:eastAsia="da-DK"/>
        </w:rPr>
        <w:t xml:space="preserve"> ud fra et fastlagt budget. I kan tage udgangspunkt i den traditionelle opskrift på </w:t>
      </w:r>
      <w:r>
        <w:t>spaghetti bolognese</w:t>
      </w:r>
      <w:r>
        <w:rPr>
          <w:lang w:eastAsia="da-DK"/>
        </w:rPr>
        <w:t>. (Bilag 3 og 4)</w:t>
      </w:r>
    </w:p>
    <w:p w:rsidR="00E16DC2" w:rsidP="00E16DC2" w:rsidRDefault="00E16DC2">
      <w:pPr>
        <w:pStyle w:val="Listeafsnit"/>
        <w:spacing w:after="0" w:line="240" w:lineRule="auto"/>
      </w:pPr>
    </w:p>
    <w:p w:rsidR="00E16DC2" w:rsidP="00E16DC2" w:rsidRDefault="00E16DC2">
      <w:pPr>
        <w:pStyle w:val="Listeafsnit"/>
      </w:pPr>
      <w:r>
        <w:t>Der skal være fokus på madspild, sæson, kød, vegetabilske produkter, madpyramiden, smag og udseende.</w:t>
      </w:r>
      <w:r w:rsidRPr="00AE14BD">
        <w:t xml:space="preserve"> </w:t>
      </w:r>
      <w:r>
        <w:t>(Bilag 1 og 2)</w:t>
      </w:r>
    </w:p>
    <w:p w:rsidR="00E16DC2" w:rsidP="00E16DC2" w:rsidRDefault="00E16DC2">
      <w:pPr>
        <w:pStyle w:val="Listeafsnit"/>
        <w:spacing w:after="0" w:line="240" w:lineRule="auto"/>
      </w:pPr>
    </w:p>
    <w:p w:rsidR="00E16DC2" w:rsidP="00E16DC2" w:rsidRDefault="00E16DC2">
      <w:pPr>
        <w:pStyle w:val="Listeafsnit"/>
        <w:rPr>
          <w:lang w:eastAsia="da-DK"/>
        </w:rPr>
      </w:pPr>
      <w:r>
        <w:rPr>
          <w:lang w:eastAsia="da-DK"/>
        </w:rPr>
        <w:t>Dernæst skal I lave</w:t>
      </w:r>
      <w:r w:rsidRPr="0078026B">
        <w:t xml:space="preserve"> </w:t>
      </w:r>
      <w:r>
        <w:t>en beregning af, hvor meget der skal bruges pr. person af fx spaghetti til jeres ret.</w:t>
      </w:r>
    </w:p>
    <w:p w:rsidR="00E16DC2" w:rsidP="00E16DC2" w:rsidRDefault="00E16DC2">
      <w:pPr>
        <w:pStyle w:val="Listeafsnit"/>
        <w:rPr>
          <w:lang w:eastAsia="da-DK"/>
        </w:rPr>
      </w:pPr>
    </w:p>
    <w:p w:rsidR="00E16DC2" w:rsidP="00E16DC2" w:rsidRDefault="00E16DC2">
      <w:pPr>
        <w:pStyle w:val="Listeafsnit"/>
      </w:pPr>
      <w:r>
        <w:t xml:space="preserve">Lav ligeledes en kalkulation/prisudregning </w:t>
      </w:r>
      <w:r w:rsidRPr="00B85082">
        <w:t xml:space="preserve">af </w:t>
      </w:r>
      <w:r>
        <w:t>jeres</w:t>
      </w:r>
      <w:r w:rsidRPr="00B85082">
        <w:t xml:space="preserve"> økologiske </w:t>
      </w:r>
      <w:r>
        <w:t xml:space="preserve">spaghetti bolognese </w:t>
      </w:r>
      <w:r w:rsidRPr="00B85082">
        <w:t>beregnet pr. person.</w:t>
      </w:r>
      <w:r w:rsidRPr="009C4CF4">
        <w:t xml:space="preserve"> </w:t>
      </w:r>
      <w:r>
        <w:t xml:space="preserve">Holder budgettet? Eller skal I lave ændringer i opskriften? </w:t>
      </w:r>
    </w:p>
    <w:p w:rsidR="00E16DC2" w:rsidP="00E16DC2" w:rsidRDefault="00E16DC2">
      <w:pPr>
        <w:pStyle w:val="Listeafsnit"/>
      </w:pPr>
    </w:p>
    <w:p w:rsidR="00E16DC2" w:rsidP="00E16DC2" w:rsidRDefault="00E16DC2">
      <w:pPr>
        <w:pStyle w:val="Listeafsnit"/>
        <w:rPr>
          <w:lang w:eastAsia="da-DK"/>
        </w:rPr>
      </w:pPr>
      <w:r>
        <w:rPr>
          <w:lang w:eastAsia="da-DK"/>
        </w:rPr>
        <w:t>Inden timens afslutning skal I aflevere en varebestilling på jeres ret, samt en arbejdsplan for køkkenøvelsen. (Bilag 5 og 6)</w:t>
      </w:r>
    </w:p>
    <w:p w:rsidR="00E16DC2" w:rsidP="00E16DC2" w:rsidRDefault="00E16DC2">
      <w:pPr>
        <w:pStyle w:val="Listeafsnit"/>
        <w:rPr>
          <w:lang w:eastAsia="da-DK"/>
        </w:rPr>
      </w:pPr>
    </w:p>
    <w:p w:rsidR="00E16DC2" w:rsidP="00E16DC2" w:rsidRDefault="00E16DC2">
      <w:r>
        <w:br w:type="page"/>
      </w:r>
    </w:p>
    <w:p w:rsidR="00E16DC2" w:rsidP="00E16DC2" w:rsidRDefault="00E16DC2">
      <w:pPr>
        <w:pStyle w:val="Listeafsnit"/>
        <w:numPr>
          <w:ilvl w:val="0"/>
          <w:numId w:val="36"/>
        </w:numPr>
        <w:rPr>
          <w:b/>
          <w:lang w:eastAsia="da-DK"/>
        </w:rPr>
      </w:pPr>
      <w:r w:rsidRPr="0078026B">
        <w:rPr>
          <w:b/>
          <w:lang w:eastAsia="da-DK"/>
        </w:rPr>
        <w:lastRenderedPageBreak/>
        <w:t>Køkkenøvelse - Tillberedning og a</w:t>
      </w:r>
      <w:r>
        <w:rPr>
          <w:b/>
          <w:lang w:eastAsia="da-DK"/>
        </w:rPr>
        <w:t>nretning af spaghetti bolognese</w:t>
      </w:r>
    </w:p>
    <w:p w:rsidR="00E16DC2" w:rsidP="00E16DC2" w:rsidRDefault="00E16DC2">
      <w:pPr>
        <w:pStyle w:val="Listeafsnit"/>
        <w:rPr>
          <w:lang w:eastAsia="da-DK"/>
        </w:rPr>
      </w:pPr>
      <w:r>
        <w:rPr>
          <w:lang w:eastAsia="da-DK"/>
        </w:rPr>
        <w:t>Tilbered jeres økologiske spaghetti bolognese m. tilbehør.</w:t>
      </w:r>
    </w:p>
    <w:p w:rsidR="00E16DC2" w:rsidP="00E16DC2" w:rsidRDefault="00E16DC2">
      <w:pPr>
        <w:pStyle w:val="Listeafsnit"/>
        <w:rPr>
          <w:lang w:eastAsia="da-DK"/>
        </w:rPr>
      </w:pPr>
      <w:r>
        <w:rPr>
          <w:lang w:eastAsia="da-DK"/>
        </w:rPr>
        <w:t>Anret retten efter Y-tallerkenen, og så den fremstår indbydende. (Bilag 7)</w:t>
      </w:r>
    </w:p>
    <w:p w:rsidR="00E16DC2" w:rsidP="00E16DC2" w:rsidRDefault="00E16DC2">
      <w:pPr>
        <w:pStyle w:val="Listeafsnit"/>
        <w:rPr>
          <w:lang w:eastAsia="da-DK"/>
        </w:rPr>
      </w:pPr>
    </w:p>
    <w:p w:rsidR="00E16DC2" w:rsidP="00E16DC2" w:rsidRDefault="00E16DC2">
      <w:pPr>
        <w:pStyle w:val="Listeafsnit"/>
        <w:rPr>
          <w:lang w:eastAsia="da-DK"/>
        </w:rPr>
      </w:pPr>
    </w:p>
    <w:p w:rsidRPr="0078026B" w:rsidR="00E16DC2" w:rsidP="00E16DC2" w:rsidRDefault="00E16DC2">
      <w:pPr>
        <w:pStyle w:val="Listeafsnit"/>
        <w:numPr>
          <w:ilvl w:val="0"/>
          <w:numId w:val="36"/>
        </w:numPr>
        <w:rPr>
          <w:b/>
          <w:lang w:eastAsia="da-DK"/>
        </w:rPr>
      </w:pPr>
      <w:r>
        <w:rPr>
          <w:b/>
          <w:lang w:eastAsia="da-DK"/>
        </w:rPr>
        <w:t>Opsamling og bedømmelse</w:t>
      </w:r>
    </w:p>
    <w:p w:rsidR="00E16DC2" w:rsidP="00E16DC2" w:rsidRDefault="00E16DC2">
      <w:pPr>
        <w:pStyle w:val="Listeafsnit"/>
        <w:rPr>
          <w:lang w:eastAsia="da-DK"/>
        </w:rPr>
      </w:pPr>
      <w:r>
        <w:rPr>
          <w:lang w:eastAsia="da-DK"/>
        </w:rPr>
        <w:t>Smage og vurdere hinandens retter gruppevis ud fra følgende kriterier: (Bilag 8)</w:t>
      </w:r>
    </w:p>
    <w:p w:rsidR="00E16DC2" w:rsidP="00E16DC2" w:rsidRDefault="00E16DC2">
      <w:pPr>
        <w:pStyle w:val="Listeafsnit"/>
        <w:rPr>
          <w:lang w:eastAsia="da-DK"/>
        </w:rPr>
      </w:pPr>
    </w:p>
    <w:p w:rsidR="00E16DC2" w:rsidP="00E16DC2" w:rsidRDefault="00E16DC2">
      <w:pPr>
        <w:pStyle w:val="Listeafsnit"/>
        <w:numPr>
          <w:ilvl w:val="0"/>
          <w:numId w:val="6"/>
        </w:numPr>
        <w:rPr>
          <w:lang w:eastAsia="da-DK"/>
        </w:rPr>
      </w:pPr>
      <w:r>
        <w:rPr>
          <w:lang w:eastAsia="da-DK"/>
        </w:rPr>
        <w:t>Sanserne (Grundsmage, konsistens, farve, duft, udseende)</w:t>
      </w:r>
    </w:p>
    <w:p w:rsidR="00E16DC2" w:rsidP="00E16DC2" w:rsidRDefault="00E16DC2">
      <w:pPr>
        <w:pStyle w:val="Listeafsnit"/>
        <w:numPr>
          <w:ilvl w:val="0"/>
          <w:numId w:val="6"/>
        </w:numPr>
        <w:rPr>
          <w:lang w:eastAsia="da-DK"/>
        </w:rPr>
      </w:pPr>
      <w:r>
        <w:rPr>
          <w:lang w:eastAsia="da-DK"/>
        </w:rPr>
        <w:t>Pris – holder budgettet?</w:t>
      </w:r>
    </w:p>
    <w:p w:rsidR="00E16DC2" w:rsidP="00E16DC2" w:rsidRDefault="00E16DC2">
      <w:pPr>
        <w:pStyle w:val="Listeafsnit"/>
        <w:numPr>
          <w:ilvl w:val="0"/>
          <w:numId w:val="6"/>
        </w:numPr>
        <w:rPr>
          <w:lang w:eastAsia="da-DK"/>
        </w:rPr>
      </w:pPr>
      <w:r>
        <w:rPr>
          <w:lang w:eastAsia="da-DK"/>
        </w:rPr>
        <w:t>Sæson råvarer</w:t>
      </w:r>
    </w:p>
    <w:p w:rsidR="00E16DC2" w:rsidP="00E16DC2" w:rsidRDefault="00E16DC2">
      <w:pPr>
        <w:pStyle w:val="Listeafsnit"/>
        <w:numPr>
          <w:ilvl w:val="0"/>
          <w:numId w:val="6"/>
        </w:numPr>
      </w:pPr>
      <w:r>
        <w:t>Madspild</w:t>
      </w:r>
    </w:p>
    <w:p w:rsidR="00E16DC2" w:rsidP="00E16DC2" w:rsidRDefault="00E16DC2">
      <w:pPr>
        <w:pStyle w:val="Listeafsnit"/>
        <w:numPr>
          <w:ilvl w:val="0"/>
          <w:numId w:val="6"/>
        </w:numPr>
      </w:pPr>
      <w:r>
        <w:rPr>
          <w:lang w:eastAsia="da-DK"/>
        </w:rPr>
        <w:t>Anretning efter Y-tallerken.</w:t>
      </w:r>
      <w:r w:rsidRPr="00CE2215">
        <w:t xml:space="preserve"> </w:t>
      </w:r>
      <w:r>
        <w:t>Fordeling og sammensætning mellem animalske og vegetabilske råvarer.</w:t>
      </w:r>
    </w:p>
    <w:p w:rsidR="00E16DC2" w:rsidP="00E16DC2" w:rsidRDefault="00E16DC2">
      <w:pPr>
        <w:pStyle w:val="Listeafsnit"/>
        <w:numPr>
          <w:ilvl w:val="0"/>
          <w:numId w:val="6"/>
        </w:numPr>
        <w:rPr>
          <w:lang w:eastAsia="da-DK"/>
        </w:rPr>
      </w:pPr>
      <w:r>
        <w:rPr>
          <w:lang w:eastAsia="da-DK"/>
        </w:rPr>
        <w:t>Samlet vurdering</w:t>
      </w:r>
    </w:p>
    <w:p w:rsidR="00E16DC2" w:rsidP="00E16DC2" w:rsidRDefault="00E16DC2"/>
    <w:p w:rsidRPr="005864A6" w:rsidR="004B2BC7" w:rsidP="004B2BC7" w:rsidRDefault="00E16DC2">
      <w:pPr>
        <w:pStyle w:val="Overskrift1"/>
        <w:rPr>
          <w:b w:val="0"/>
        </w:rPr>
      </w:pPr>
      <w:r>
        <w:rPr>
          <w:sz w:val="28"/>
        </w:rPr>
        <w:br w:type="page"/>
      </w:r>
      <w:bookmarkStart w:name="_Toc315779792" w:id="113"/>
      <w:r w:rsidR="004B2BC7">
        <w:lastRenderedPageBreak/>
        <w:t>Mærkning – Til læreren</w:t>
      </w:r>
      <w:bookmarkEnd w:id="113"/>
    </w:p>
    <w:p w:rsidRPr="007C236C" w:rsidR="004B2BC7" w:rsidP="004B2BC7" w:rsidRDefault="004B2BC7">
      <w:pPr>
        <w:pStyle w:val="Overskrift2"/>
      </w:pPr>
      <w:bookmarkStart w:name="_Toc315779793" w:id="114"/>
      <w:r w:rsidRPr="007C236C">
        <w:t>Didaktisk model</w:t>
      </w:r>
      <w:bookmarkEnd w:id="114"/>
    </w:p>
    <w:p w:rsidR="004B2BC7" w:rsidP="004B2BC7" w:rsidRDefault="004B2BC7">
      <w:r w:rsidRPr="002939FC">
        <w:rPr>
          <w:noProof/>
          <w:lang w:eastAsia="da-DK"/>
        </w:rPr>
        <w:drawing>
          <wp:anchor distT="0" distB="0" distL="114300" distR="114300" simplePos="0" relativeHeight="251727872" behindDoc="0" locked="0" layoutInCell="1" allowOverlap="1" wp14:editId="546740B0" wp14:anchorId="6EA894F4">
            <wp:simplePos x="0" y="0"/>
            <wp:positionH relativeFrom="column">
              <wp:posOffset>-4445</wp:posOffset>
            </wp:positionH>
            <wp:positionV relativeFrom="paragraph">
              <wp:posOffset>37465</wp:posOffset>
            </wp:positionV>
            <wp:extent cx="3095625" cy="3095625"/>
            <wp:effectExtent l="0" t="0" r="9525" b="9525"/>
            <wp:wrapSquare wrapText="bothSides"/>
            <wp:docPr id="52241" name="Billede 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2939FC">
        <w:t>Temaet</w:t>
      </w:r>
      <w:r w:rsidRPr="00CE76BC">
        <w:rPr>
          <w:i/>
        </w:rPr>
        <w:t xml:space="preserve"> </w:t>
      </w:r>
      <w:r>
        <w:t xml:space="preserve">mærkning relateres her hovedsagelig til dimensionen </w:t>
      </w:r>
      <w:r>
        <w:rPr>
          <w:i/>
        </w:rPr>
        <w:t>råvarer og produkter,</w:t>
      </w:r>
      <w:r>
        <w:t xml:space="preserve"> idet der lægges vægt på, at eleverne får kendskab til forskellige mærker på fødevareområdet. Det er vigtigt at kunne forstå betydningen af de mest almindelige miljømærker samt forstå og forholde sig til, at de valg man træffer i den daglige produktion, og de indkøb af råvarer og produkter, man foretager, har betydning for miljøet – at der er en miljømæssig sammenhæng, og at alle kan gøre en forskel.</w:t>
      </w:r>
    </w:p>
    <w:p w:rsidR="004B2BC7" w:rsidP="004B2BC7" w:rsidRDefault="004B2BC7">
      <w:pPr>
        <w:rPr>
          <w:lang w:eastAsia="da-DK"/>
        </w:rPr>
      </w:pPr>
      <w:r>
        <w:t>I nedenstående undervisningsforløb og elevopgaver lægges der vægt på at arbejde med sammenhænge mellem fødevarer og mærkning af disse.</w:t>
      </w:r>
    </w:p>
    <w:p w:rsidR="004B2BC7" w:rsidP="004B2BC7" w:rsidRDefault="004B2BC7">
      <w:pPr>
        <w:rPr>
          <w:lang w:eastAsia="da-DK"/>
        </w:rPr>
      </w:pPr>
    </w:p>
    <w:p w:rsidR="004B2BC7" w:rsidP="004B2BC7" w:rsidRDefault="004B2BC7">
      <w:pPr>
        <w:rPr>
          <w:lang w:eastAsia="da-DK"/>
        </w:rPr>
      </w:pPr>
      <w:r>
        <w:rPr>
          <w:lang w:eastAsia="da-DK"/>
        </w:rPr>
        <w:t>V</w:t>
      </w:r>
      <w:r w:rsidRPr="00DB67ED">
        <w:rPr>
          <w:lang w:eastAsia="da-DK"/>
        </w:rPr>
        <w:t>ores forslag giver mulighed for at arbejde med flere elementer hentet fra bekendtgø</w:t>
      </w:r>
      <w:r>
        <w:rPr>
          <w:lang w:eastAsia="da-DK"/>
        </w:rPr>
        <w:t>relsen (her skrevet med kursiv):</w:t>
      </w:r>
    </w:p>
    <w:p w:rsidRPr="000E4523" w:rsidR="004B2BC7" w:rsidP="004B2BC7" w:rsidRDefault="004B2BC7">
      <w:pPr>
        <w:rPr>
          <w:i/>
          <w:lang w:eastAsia="da-DK"/>
        </w:rPr>
      </w:pPr>
      <w:r>
        <w:rPr>
          <w:lang w:eastAsia="da-DK"/>
        </w:rPr>
        <w:t xml:space="preserve">I arbejdet med temaet mærkning arbejder eleverne i </w:t>
      </w:r>
      <w:r>
        <w:rPr>
          <w:i/>
          <w:lang w:eastAsia="da-DK"/>
        </w:rPr>
        <w:t xml:space="preserve">teams, </w:t>
      </w:r>
      <w:r>
        <w:rPr>
          <w:lang w:eastAsia="da-DK"/>
        </w:rPr>
        <w:t xml:space="preserve">hvor de øver sig i at </w:t>
      </w:r>
      <w:r w:rsidRPr="000E4523">
        <w:rPr>
          <w:i/>
          <w:lang w:eastAsia="da-DK"/>
        </w:rPr>
        <w:t>formulere sig mundtligt og skriftligt på dansk i arbejds- og uddannelsesmæssig</w:t>
      </w:r>
      <w:r>
        <w:rPr>
          <w:i/>
          <w:lang w:eastAsia="da-DK"/>
        </w:rPr>
        <w:t>e</w:t>
      </w:r>
      <w:r w:rsidRPr="000E4523">
        <w:rPr>
          <w:i/>
          <w:lang w:eastAsia="da-DK"/>
        </w:rPr>
        <w:t xml:space="preserve"> sammenhæng</w:t>
      </w:r>
      <w:r>
        <w:rPr>
          <w:i/>
          <w:lang w:eastAsia="da-DK"/>
        </w:rPr>
        <w:t>e</w:t>
      </w:r>
      <w:r w:rsidRPr="000E4523">
        <w:rPr>
          <w:i/>
          <w:lang w:eastAsia="da-DK"/>
        </w:rPr>
        <w:t xml:space="preserve">. </w:t>
      </w:r>
    </w:p>
    <w:p w:rsidR="004B2BC7" w:rsidP="004B2BC7" w:rsidRDefault="004B2BC7">
      <w:pPr>
        <w:rPr>
          <w:lang w:eastAsia="da-DK"/>
        </w:rPr>
      </w:pPr>
      <w:r>
        <w:rPr>
          <w:lang w:eastAsia="da-DK"/>
        </w:rPr>
        <w:t xml:space="preserve">Der lægges vægt på; </w:t>
      </w:r>
    </w:p>
    <w:p w:rsidR="004B2BC7" w:rsidP="004B2BC7" w:rsidRDefault="004B2BC7">
      <w:pPr>
        <w:pStyle w:val="Listeafsnit"/>
        <w:numPr>
          <w:ilvl w:val="0"/>
          <w:numId w:val="21"/>
        </w:numPr>
        <w:rPr>
          <w:lang w:eastAsia="da-DK"/>
        </w:rPr>
      </w:pPr>
      <w:r w:rsidRPr="00094788">
        <w:rPr>
          <w:lang w:eastAsia="da-DK"/>
        </w:rPr>
        <w:t xml:space="preserve">At eleverne opnår viden om de </w:t>
      </w:r>
      <w:r>
        <w:rPr>
          <w:lang w:eastAsia="da-DK"/>
        </w:rPr>
        <w:t>forskellige mærker, og hvad de betyder.</w:t>
      </w:r>
    </w:p>
    <w:p w:rsidRPr="00094788" w:rsidR="004B2BC7" w:rsidP="004B2BC7" w:rsidRDefault="004B2BC7">
      <w:pPr>
        <w:pStyle w:val="Listeafsnit"/>
        <w:rPr>
          <w:lang w:eastAsia="da-DK"/>
        </w:rPr>
      </w:pPr>
    </w:p>
    <w:p w:rsidRPr="005F1DAF" w:rsidR="004B2BC7" w:rsidP="004B2BC7" w:rsidRDefault="004B2BC7">
      <w:pPr>
        <w:pStyle w:val="Listeafsnit"/>
        <w:numPr>
          <w:ilvl w:val="0"/>
          <w:numId w:val="21"/>
        </w:numPr>
        <w:rPr>
          <w:b/>
          <w:sz w:val="28"/>
          <w:lang w:eastAsia="da-DK"/>
        </w:rPr>
      </w:pPr>
      <w:r>
        <w:rPr>
          <w:lang w:eastAsia="da-DK"/>
        </w:rPr>
        <w:t xml:space="preserve">At eleverne tilegner sig forståelse for, hvilke muligheder der er for at arbejde ud fra et bæredygtigt princip, når der vælges produkter, der er mærket.  </w:t>
      </w:r>
    </w:p>
    <w:p w:rsidR="004B2BC7" w:rsidP="004B2BC7" w:rsidRDefault="004B2BC7"/>
    <w:p w:rsidRPr="005F1DAF" w:rsidR="004B2BC7" w:rsidP="004B2BC7" w:rsidRDefault="004B2BC7">
      <w:pPr>
        <w:pStyle w:val="Overskrift2"/>
      </w:pPr>
      <w:bookmarkStart w:name="_Toc315779794" w:id="115"/>
      <w:r w:rsidRPr="005F1DAF">
        <w:t>Undervisningsmål</w:t>
      </w:r>
      <w:bookmarkEnd w:id="115"/>
    </w:p>
    <w:p w:rsidR="004B2BC7" w:rsidP="004B2BC7" w:rsidRDefault="004B2BC7">
      <w:pPr>
        <w:rPr>
          <w:lang w:eastAsia="da-DK"/>
        </w:rPr>
      </w:pPr>
      <w:r>
        <w:rPr>
          <w:b/>
          <w:lang w:eastAsia="da-DK"/>
        </w:rPr>
        <w:t>Viden om</w:t>
      </w:r>
      <w:r w:rsidRPr="00C76FA3">
        <w:rPr>
          <w:b/>
          <w:lang w:eastAsia="da-DK"/>
        </w:rPr>
        <w:t>:</w:t>
      </w:r>
      <w:r w:rsidRPr="00B85082">
        <w:rPr>
          <w:lang w:eastAsia="da-DK"/>
        </w:rPr>
        <w:t xml:space="preserve"> </w:t>
      </w:r>
      <w:r>
        <w:rPr>
          <w:lang w:eastAsia="da-DK"/>
        </w:rPr>
        <w:t>At der er et samspil mellem mærkning og bæredygtige indkøb.</w:t>
      </w:r>
    </w:p>
    <w:p w:rsidR="004B2BC7" w:rsidP="004B2BC7" w:rsidRDefault="004B2BC7">
      <w:pPr>
        <w:rPr>
          <w:lang w:eastAsia="da-DK"/>
        </w:rPr>
      </w:pPr>
      <w:r>
        <w:rPr>
          <w:b/>
          <w:lang w:eastAsia="da-DK"/>
        </w:rPr>
        <w:t>Færdigheder</w:t>
      </w:r>
      <w:r w:rsidRPr="00C76FA3">
        <w:rPr>
          <w:b/>
          <w:lang w:eastAsia="da-DK"/>
        </w:rPr>
        <w:t>:</w:t>
      </w:r>
      <w:r>
        <w:rPr>
          <w:b/>
          <w:i/>
          <w:lang w:eastAsia="da-DK"/>
        </w:rPr>
        <w:t xml:space="preserve"> </w:t>
      </w:r>
      <w:r>
        <w:rPr>
          <w:lang w:eastAsia="da-DK"/>
        </w:rPr>
        <w:t>Eleverne skal demonstrere, at de kan beskrive og forklare, hvad de forskellige mærker står for.</w:t>
      </w:r>
    </w:p>
    <w:p w:rsidR="004B2BC7" w:rsidP="004B2BC7" w:rsidRDefault="004B2BC7">
      <w:pPr>
        <w:rPr>
          <w:b/>
          <w:sz w:val="28"/>
          <w:lang w:eastAsia="da-DK"/>
        </w:rPr>
      </w:pPr>
      <w:r>
        <w:rPr>
          <w:b/>
          <w:lang w:eastAsia="da-DK"/>
        </w:rPr>
        <w:t>Kompetencer</w:t>
      </w:r>
      <w:r w:rsidRPr="00C76FA3">
        <w:rPr>
          <w:b/>
          <w:lang w:eastAsia="da-DK"/>
        </w:rPr>
        <w:t>:</w:t>
      </w:r>
      <w:r w:rsidRPr="00B85082">
        <w:rPr>
          <w:b/>
          <w:i/>
          <w:lang w:eastAsia="da-DK"/>
        </w:rPr>
        <w:t xml:space="preserve"> </w:t>
      </w:r>
      <w:r w:rsidRPr="002753FB">
        <w:rPr>
          <w:lang w:eastAsia="da-DK"/>
        </w:rPr>
        <w:t>El</w:t>
      </w:r>
      <w:r>
        <w:rPr>
          <w:lang w:eastAsia="da-DK"/>
        </w:rPr>
        <w:t>everne skal kunne tage kritisk stilling til de mange forskellige mærker.</w:t>
      </w:r>
      <w:r>
        <w:rPr>
          <w:b/>
          <w:sz w:val="28"/>
          <w:lang w:eastAsia="da-DK"/>
        </w:rPr>
        <w:br w:type="page"/>
      </w:r>
    </w:p>
    <w:p w:rsidRPr="00094788" w:rsidR="004B2BC7" w:rsidP="004B2BC7" w:rsidRDefault="004B2BC7">
      <w:pPr>
        <w:pStyle w:val="Overskrift2"/>
        <w:spacing w:before="0"/>
      </w:pPr>
      <w:bookmarkStart w:name="_Toc315779795" w:id="116"/>
      <w:r w:rsidRPr="00094788">
        <w:lastRenderedPageBreak/>
        <w:t>Forslag til undervisningsforløb</w:t>
      </w:r>
      <w:bookmarkEnd w:id="116"/>
    </w:p>
    <w:p w:rsidRPr="00C12DBB" w:rsidR="004B2BC7" w:rsidP="004B2BC7" w:rsidRDefault="004B2BC7">
      <w:pPr>
        <w:pStyle w:val="Overskrift3"/>
        <w:spacing w:before="0"/>
      </w:pPr>
      <w:bookmarkStart w:name="_Toc315779796" w:id="117"/>
      <w:r w:rsidRPr="00C12DBB">
        <w:t>Elevforudsætninger</w:t>
      </w:r>
      <w:r>
        <w:t>:</w:t>
      </w:r>
      <w:bookmarkEnd w:id="117"/>
    </w:p>
    <w:p w:rsidR="004B2BC7" w:rsidP="004B2BC7" w:rsidRDefault="004B2BC7">
      <w:pPr>
        <w:rPr>
          <w:lang w:eastAsia="da-DK"/>
        </w:rPr>
      </w:pPr>
      <w:r w:rsidRPr="00E616D8">
        <w:t>F</w:t>
      </w:r>
      <w:r w:rsidRPr="00E616D8">
        <w:rPr>
          <w:lang w:eastAsia="da-DK"/>
        </w:rPr>
        <w:t xml:space="preserve">or at eleverne </w:t>
      </w:r>
      <w:r>
        <w:rPr>
          <w:lang w:eastAsia="da-DK"/>
        </w:rPr>
        <w:t xml:space="preserve">kan løse nedenstående opgaver </w:t>
      </w:r>
      <w:r w:rsidRPr="00E616D8">
        <w:rPr>
          <w:lang w:eastAsia="da-DK"/>
        </w:rPr>
        <w:t xml:space="preserve">kræver det en gennemgang </w:t>
      </w:r>
      <w:r>
        <w:rPr>
          <w:lang w:eastAsia="da-DK"/>
        </w:rPr>
        <w:t xml:space="preserve">af de forskellige mærkninger, der findes på blandt andet fødevarer, emballage og tekstiler. </w:t>
      </w:r>
    </w:p>
    <w:p w:rsidR="004B2BC7" w:rsidP="004B2BC7" w:rsidRDefault="004B2BC7">
      <w:pPr>
        <w:rPr>
          <w:lang w:eastAsia="da-DK"/>
        </w:rPr>
      </w:pPr>
      <w:r>
        <w:rPr>
          <w:lang w:eastAsia="da-DK"/>
        </w:rPr>
        <w:t>Derudover skal materialets bilag udleveres til eleverne i forbindelse med opgaveløsning.</w:t>
      </w:r>
    </w:p>
    <w:p w:rsidR="004B2BC7" w:rsidP="004B2BC7" w:rsidRDefault="004B2BC7">
      <w:pPr>
        <w:rPr>
          <w:lang w:eastAsia="da-DK"/>
        </w:rPr>
      </w:pPr>
    </w:p>
    <w:p w:rsidR="004B2BC7" w:rsidP="004B2BC7" w:rsidRDefault="004B2BC7">
      <w:pPr>
        <w:rPr>
          <w:lang w:eastAsia="da-DK"/>
        </w:rPr>
      </w:pPr>
    </w:p>
    <w:p w:rsidR="004B2BC7" w:rsidP="004B2BC7" w:rsidRDefault="004B2BC7">
      <w:pPr>
        <w:jc w:val="center"/>
        <w:rPr>
          <w:lang w:eastAsia="da-DK"/>
        </w:rPr>
      </w:pPr>
      <w:r>
        <w:rPr>
          <w:noProof/>
          <w:lang w:eastAsia="da-DK"/>
        </w:rPr>
        <w:drawing>
          <wp:inline distT="0" distB="0" distL="0" distR="0" wp14:anchorId="182976EF" wp14:editId="09C45DE2">
            <wp:extent cx="3343375" cy="3240000"/>
            <wp:effectExtent l="0" t="0" r="0" b="0"/>
            <wp:docPr id="52234" name="Billede 5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fødevarer_nedtonet2.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343375" cy="3240000"/>
                    </a:xfrm>
                    <a:prstGeom prst="rect">
                      <a:avLst/>
                    </a:prstGeom>
                  </pic:spPr>
                </pic:pic>
              </a:graphicData>
            </a:graphic>
          </wp:inline>
        </w:drawing>
      </w:r>
    </w:p>
    <w:p w:rsidR="004B2BC7" w:rsidP="004B2BC7" w:rsidRDefault="004B2BC7">
      <w:pPr>
        <w:rPr>
          <w:b/>
          <w:sz w:val="24"/>
          <w:lang w:eastAsia="da-DK"/>
        </w:rPr>
      </w:pPr>
    </w:p>
    <w:p w:rsidR="004B2BC7" w:rsidP="004B2BC7" w:rsidRDefault="004B2BC7">
      <w:pPr>
        <w:pStyle w:val="Overskrift3"/>
      </w:pPr>
    </w:p>
    <w:p w:rsidRPr="00A12DCA" w:rsidR="004B2BC7" w:rsidP="004B2BC7" w:rsidRDefault="004B2BC7">
      <w:pPr>
        <w:pStyle w:val="Overskrift3"/>
      </w:pPr>
      <w:bookmarkStart w:name="_Toc315779797" w:id="118"/>
      <w:r w:rsidRPr="00A12DCA">
        <w:t>Organisering:</w:t>
      </w:r>
      <w:bookmarkEnd w:id="118"/>
    </w:p>
    <w:p w:rsidRPr="00CC43A9" w:rsidR="004B2BC7" w:rsidP="004B2BC7" w:rsidRDefault="004B2BC7">
      <w:pPr>
        <w:rPr>
          <w:lang w:eastAsia="da-DK"/>
        </w:rPr>
      </w:pPr>
      <w:r w:rsidRPr="00CC43A9">
        <w:rPr>
          <w:lang w:eastAsia="da-DK"/>
        </w:rPr>
        <w:t>I arbejdet med de følgende opgaver inddeles eleverne i par eller grupper</w:t>
      </w:r>
      <w:r>
        <w:rPr>
          <w:lang w:eastAsia="da-DK"/>
        </w:rPr>
        <w:t>.</w:t>
      </w:r>
    </w:p>
    <w:p w:rsidR="004B2BC7" w:rsidP="004B2BC7" w:rsidRDefault="004B2BC7">
      <w:pPr>
        <w:rPr>
          <w:b/>
          <w:sz w:val="24"/>
          <w:lang w:eastAsia="da-DK"/>
        </w:rPr>
      </w:pPr>
      <w:r>
        <w:rPr>
          <w:b/>
          <w:sz w:val="24"/>
          <w:lang w:eastAsia="da-DK"/>
        </w:rPr>
        <w:br w:type="page"/>
      </w:r>
    </w:p>
    <w:p w:rsidR="004B2BC7" w:rsidP="004B2BC7" w:rsidRDefault="004B2BC7">
      <w:pPr>
        <w:pStyle w:val="Overskrift3"/>
      </w:pPr>
      <w:bookmarkStart w:name="_Toc315779798" w:id="119"/>
      <w:r>
        <w:lastRenderedPageBreak/>
        <w:t>Forslag til undervisningsindhold:</w:t>
      </w:r>
      <w:bookmarkEnd w:id="119"/>
    </w:p>
    <w:p w:rsidRPr="00887C9C" w:rsidR="004B2BC7" w:rsidP="004B2BC7" w:rsidRDefault="004B2BC7">
      <w:pPr>
        <w:rPr>
          <w:lang w:eastAsia="da-DK"/>
        </w:rPr>
      </w:pPr>
    </w:p>
    <w:p w:rsidR="004B2BC7" w:rsidP="004B2BC7" w:rsidRDefault="004B2BC7">
      <w:pPr>
        <w:pStyle w:val="Listeafsnit"/>
        <w:numPr>
          <w:ilvl w:val="0"/>
          <w:numId w:val="37"/>
        </w:numPr>
        <w:rPr>
          <w:b/>
          <w:lang w:eastAsia="da-DK"/>
        </w:rPr>
      </w:pPr>
      <w:r>
        <w:rPr>
          <w:b/>
          <w:lang w:eastAsia="da-DK"/>
        </w:rPr>
        <w:t>Kender du mærkerne?</w:t>
      </w:r>
    </w:p>
    <w:p w:rsidR="004B2BC7" w:rsidP="004B2BC7" w:rsidRDefault="004B2BC7">
      <w:pPr>
        <w:pStyle w:val="Listeafsnit"/>
        <w:rPr>
          <w:lang w:eastAsia="da-DK"/>
        </w:rPr>
      </w:pPr>
      <w:r>
        <w:rPr>
          <w:lang w:eastAsia="da-DK"/>
        </w:rPr>
        <w:t xml:space="preserve">Eleverne skal ud fra skemaet komme med bud på, hvilket mærke og tekst, der hører sammen. </w:t>
      </w:r>
    </w:p>
    <w:p w:rsidRPr="00BF4076" w:rsidR="004B2BC7" w:rsidP="004B2BC7" w:rsidRDefault="004B2BC7">
      <w:pPr>
        <w:pStyle w:val="Listeafsnit"/>
        <w:rPr>
          <w:lang w:eastAsia="da-DK"/>
        </w:rPr>
      </w:pPr>
    </w:p>
    <w:p w:rsidR="004B2BC7" w:rsidP="004B2BC7" w:rsidRDefault="004B2BC7">
      <w:pPr>
        <w:pStyle w:val="Listeafsnit"/>
        <w:rPr>
          <w:lang w:eastAsia="da-DK"/>
        </w:rPr>
      </w:pPr>
      <w:r>
        <w:rPr>
          <w:lang w:eastAsia="da-DK"/>
        </w:rPr>
        <w:t>Bilag 1: Foto af forskellige mærker</w:t>
      </w:r>
    </w:p>
    <w:p w:rsidRPr="00BF4076" w:rsidR="004B2BC7" w:rsidP="004B2BC7" w:rsidRDefault="004B2BC7">
      <w:pPr>
        <w:pStyle w:val="Listeafsnit"/>
        <w:rPr>
          <w:lang w:eastAsia="da-DK"/>
        </w:rPr>
      </w:pPr>
      <w:r>
        <w:rPr>
          <w:lang w:eastAsia="da-DK"/>
        </w:rPr>
        <w:t>Bilag 2: Skema Kender du mærkerne?</w:t>
      </w:r>
    </w:p>
    <w:p w:rsidR="004B2BC7" w:rsidP="004B2BC7" w:rsidRDefault="004B2BC7">
      <w:pPr>
        <w:pStyle w:val="Listeafsnit"/>
        <w:rPr>
          <w:b/>
          <w:lang w:eastAsia="da-DK"/>
        </w:rPr>
      </w:pPr>
    </w:p>
    <w:p w:rsidR="004B2BC7" w:rsidP="004B2BC7" w:rsidRDefault="004B2BC7">
      <w:pPr>
        <w:pStyle w:val="Listeafsnit"/>
        <w:rPr>
          <w:b/>
          <w:lang w:eastAsia="da-DK"/>
        </w:rPr>
      </w:pPr>
      <w:r>
        <w:rPr>
          <w:b/>
          <w:lang w:eastAsia="da-DK"/>
        </w:rPr>
        <w:t xml:space="preserve"> </w:t>
      </w:r>
    </w:p>
    <w:p w:rsidR="004B2BC7" w:rsidP="004B2BC7" w:rsidRDefault="004B2BC7">
      <w:pPr>
        <w:pStyle w:val="Listeafsnit"/>
        <w:numPr>
          <w:ilvl w:val="0"/>
          <w:numId w:val="37"/>
        </w:numPr>
        <w:rPr>
          <w:b/>
          <w:lang w:eastAsia="da-DK"/>
        </w:rPr>
      </w:pPr>
      <w:r>
        <w:rPr>
          <w:b/>
          <w:lang w:eastAsia="da-DK"/>
        </w:rPr>
        <w:t>Gruppearbejde – M</w:t>
      </w:r>
      <w:r w:rsidRPr="00BF4076">
        <w:rPr>
          <w:b/>
          <w:lang w:eastAsia="da-DK"/>
        </w:rPr>
        <w:t xml:space="preserve">ærkning </w:t>
      </w:r>
    </w:p>
    <w:p w:rsidR="004B2BC7" w:rsidP="004B2BC7" w:rsidRDefault="004B2BC7">
      <w:pPr>
        <w:pStyle w:val="Listeafsnit"/>
        <w:rPr>
          <w:lang w:eastAsia="da-DK"/>
        </w:rPr>
      </w:pPr>
      <w:r>
        <w:rPr>
          <w:lang w:eastAsia="da-DK"/>
        </w:rPr>
        <w:t>Eleverne skal i grupper undersøge tre valgfrie mærker, fx det røde økologimærke. Grupperne skal undersøge følgende og fremlægge resultaterne for klassen.</w:t>
      </w:r>
    </w:p>
    <w:p w:rsidR="004B2BC7" w:rsidP="004B2BC7" w:rsidRDefault="004B2BC7">
      <w:pPr>
        <w:pStyle w:val="Listeafsnit"/>
        <w:rPr>
          <w:lang w:eastAsia="da-DK"/>
        </w:rPr>
      </w:pPr>
    </w:p>
    <w:p w:rsidR="004B2BC7" w:rsidP="004B2BC7" w:rsidRDefault="004B2BC7">
      <w:pPr>
        <w:pStyle w:val="Listeafsnit"/>
        <w:numPr>
          <w:ilvl w:val="0"/>
          <w:numId w:val="38"/>
        </w:numPr>
        <w:rPr>
          <w:lang w:eastAsia="da-DK"/>
        </w:rPr>
      </w:pPr>
      <w:r>
        <w:rPr>
          <w:lang w:eastAsia="da-DK"/>
        </w:rPr>
        <w:t>Hvad står mærket for?</w:t>
      </w:r>
    </w:p>
    <w:p w:rsidR="004B2BC7" w:rsidP="004B2BC7" w:rsidRDefault="004B2BC7">
      <w:pPr>
        <w:pStyle w:val="Listeafsnit"/>
        <w:numPr>
          <w:ilvl w:val="0"/>
          <w:numId w:val="38"/>
        </w:numPr>
        <w:rPr>
          <w:lang w:eastAsia="da-DK"/>
        </w:rPr>
      </w:pPr>
      <w:r>
        <w:rPr>
          <w:lang w:eastAsia="da-DK"/>
        </w:rPr>
        <w:t xml:space="preserve">Hvornår må man anvende mærket til et produkt? </w:t>
      </w:r>
    </w:p>
    <w:p w:rsidR="004B2BC7" w:rsidP="004B2BC7" w:rsidRDefault="004B2BC7">
      <w:pPr>
        <w:pStyle w:val="Listeafsnit"/>
        <w:numPr>
          <w:ilvl w:val="0"/>
          <w:numId w:val="38"/>
        </w:numPr>
        <w:rPr>
          <w:lang w:eastAsia="da-DK"/>
        </w:rPr>
      </w:pPr>
      <w:r>
        <w:rPr>
          <w:lang w:eastAsia="da-DK"/>
        </w:rPr>
        <w:t>Hvilke informationer er der om mærket?</w:t>
      </w:r>
    </w:p>
    <w:p w:rsidR="004B2BC7" w:rsidP="004B2BC7" w:rsidRDefault="004B2BC7">
      <w:pPr>
        <w:pStyle w:val="Listeafsnit"/>
        <w:numPr>
          <w:ilvl w:val="0"/>
          <w:numId w:val="38"/>
        </w:numPr>
        <w:rPr>
          <w:lang w:eastAsia="da-DK"/>
        </w:rPr>
      </w:pPr>
      <w:r>
        <w:rPr>
          <w:lang w:eastAsia="da-DK"/>
        </w:rPr>
        <w:t>Hvem kontrollerer, at reglerne bliver overholdt?</w:t>
      </w:r>
    </w:p>
    <w:p w:rsidR="004B2BC7" w:rsidP="004B2BC7" w:rsidRDefault="004B2BC7">
      <w:pPr>
        <w:pStyle w:val="Listeafsnit"/>
        <w:rPr>
          <w:b/>
          <w:lang w:eastAsia="da-DK"/>
        </w:rPr>
      </w:pPr>
    </w:p>
    <w:p w:rsidRPr="00BF4076" w:rsidR="004B2BC7" w:rsidP="004B2BC7" w:rsidRDefault="004B2BC7">
      <w:pPr>
        <w:pStyle w:val="Listeafsnit"/>
        <w:rPr>
          <w:lang w:eastAsia="da-DK"/>
        </w:rPr>
      </w:pPr>
      <w:r>
        <w:rPr>
          <w:lang w:eastAsia="da-DK"/>
        </w:rPr>
        <w:t>Bilag 3: Skema til beskrivelse af mærker</w:t>
      </w:r>
    </w:p>
    <w:p w:rsidRPr="00A12DCA" w:rsidR="004B2BC7" w:rsidP="004B2BC7" w:rsidRDefault="004B2BC7">
      <w:pPr>
        <w:tabs>
          <w:tab w:val="left" w:pos="3660"/>
        </w:tabs>
        <w:rPr>
          <w:b/>
          <w:sz w:val="24"/>
          <w:lang w:eastAsia="da-DK"/>
        </w:rPr>
      </w:pPr>
    </w:p>
    <w:p w:rsidR="004B2BC7" w:rsidP="004B2BC7" w:rsidRDefault="004B2BC7">
      <w:pPr>
        <w:spacing w:after="0" w:line="240" w:lineRule="auto"/>
        <w:rPr>
          <w:lang w:eastAsia="da-DK"/>
        </w:rPr>
      </w:pPr>
    </w:p>
    <w:p w:rsidR="004B2BC7" w:rsidP="004B2BC7" w:rsidRDefault="004B2BC7">
      <w:pPr>
        <w:rPr>
          <w:lang w:eastAsia="da-DK"/>
        </w:rPr>
      </w:pPr>
      <w:r>
        <w:rPr>
          <w:lang w:eastAsia="da-DK"/>
        </w:rPr>
        <w:br w:type="page"/>
      </w:r>
    </w:p>
    <w:p w:rsidR="004B2BC7" w:rsidP="004B2BC7" w:rsidRDefault="004B2BC7">
      <w:pPr>
        <w:pStyle w:val="Overskrift2"/>
      </w:pPr>
      <w:bookmarkStart w:name="_Toc315779799" w:id="120"/>
      <w:r>
        <w:lastRenderedPageBreak/>
        <w:t>Materialeliste</w:t>
      </w:r>
      <w:bookmarkEnd w:id="120"/>
    </w:p>
    <w:p w:rsidRPr="00543D9B" w:rsidR="004B2BC7" w:rsidP="004B2BC7" w:rsidRDefault="004B2BC7">
      <w:pPr>
        <w:rPr>
          <w:lang w:eastAsia="da-DK"/>
        </w:rPr>
      </w:pPr>
    </w:p>
    <w:p w:rsidRPr="00DF2A8A" w:rsidR="004B2BC7" w:rsidP="004B2BC7" w:rsidRDefault="004B2BC7">
      <w:pPr>
        <w:spacing w:after="0" w:line="240" w:lineRule="auto"/>
        <w:rPr>
          <w:b/>
          <w:i/>
          <w:sz w:val="24"/>
        </w:rPr>
      </w:pPr>
      <w:r>
        <w:rPr>
          <w:b/>
          <w:i/>
          <w:sz w:val="24"/>
        </w:rPr>
        <w:t>Mærkningsguide</w:t>
      </w:r>
    </w:p>
    <w:p w:rsidR="004B2BC7" w:rsidP="004B2BC7" w:rsidRDefault="004B2BC7">
      <w:pPr>
        <w:spacing w:after="0" w:line="240" w:lineRule="auto"/>
      </w:pPr>
      <w:r>
        <w:t>Hjemmeside med informationer om de forskellige mærker.</w:t>
      </w:r>
    </w:p>
    <w:p w:rsidR="004B2BC7" w:rsidP="004B2BC7" w:rsidRDefault="004B2BC7">
      <w:pPr>
        <w:spacing w:after="0" w:line="240" w:lineRule="auto"/>
      </w:pPr>
    </w:p>
    <w:p w:rsidRPr="00DF2A8A" w:rsidR="004B2BC7" w:rsidP="004B2BC7" w:rsidRDefault="004B2BC7">
      <w:pPr>
        <w:spacing w:after="0" w:line="240" w:lineRule="auto"/>
        <w:rPr>
          <w:i/>
        </w:rPr>
      </w:pPr>
      <w:r>
        <w:t xml:space="preserve">Konkurrence- og Forbrugerstyrelsen (2011, 27. juni) </w:t>
      </w:r>
      <w:r>
        <w:rPr>
          <w:i/>
        </w:rPr>
        <w:t>Mærkningsguide.</w:t>
      </w:r>
    </w:p>
    <w:p w:rsidR="004B2BC7" w:rsidP="004B2BC7" w:rsidRDefault="004B2BC7">
      <w:pPr>
        <w:spacing w:after="0" w:line="240" w:lineRule="auto"/>
      </w:pPr>
      <w:r>
        <w:t xml:space="preserve">Lokaliseret d. 7. december 2011: </w:t>
      </w:r>
      <w:hyperlink w:history="1" r:id="rId158">
        <w:r w:rsidRPr="000141E0">
          <w:rPr>
            <w:rStyle w:val="Hyperlink"/>
          </w:rPr>
          <w:t>http://www.forbrug.dk/Test-og-raad-foer-du-koeber/Baeredygtigt-forbrug/Maerkningsguide</w:t>
        </w:r>
      </w:hyperlink>
    </w:p>
    <w:p w:rsidR="004B2BC7" w:rsidP="004B2BC7" w:rsidRDefault="004B2BC7">
      <w:pPr>
        <w:rPr>
          <w:lang w:eastAsia="da-DK"/>
        </w:rPr>
      </w:pPr>
    </w:p>
    <w:p w:rsidRPr="00CC2A77" w:rsidR="004B2BC7" w:rsidP="004B2BC7" w:rsidRDefault="004B2BC7">
      <w:pPr>
        <w:spacing w:after="0"/>
        <w:rPr>
          <w:i/>
          <w:sz w:val="24"/>
          <w:lang w:eastAsia="da-DK"/>
        </w:rPr>
      </w:pPr>
      <w:r>
        <w:rPr>
          <w:rStyle w:val="Strk"/>
          <w:i/>
          <w:sz w:val="24"/>
        </w:rPr>
        <w:t>Nøglehulsfolderen</w:t>
      </w:r>
    </w:p>
    <w:p w:rsidR="004B2BC7" w:rsidP="004B2BC7" w:rsidRDefault="004B2BC7">
      <w:pPr>
        <w:spacing w:after="0"/>
        <w:rPr>
          <w:lang w:eastAsia="da-DK"/>
        </w:rPr>
      </w:pPr>
      <w:r>
        <w:rPr>
          <w:lang w:eastAsia="da-DK"/>
        </w:rPr>
        <w:t>Folder om nøglehullets kriterier for at anvende mærket.</w:t>
      </w:r>
    </w:p>
    <w:p w:rsidR="004B2BC7" w:rsidP="004B2BC7" w:rsidRDefault="004B2BC7">
      <w:pPr>
        <w:spacing w:after="0"/>
        <w:rPr>
          <w:lang w:eastAsia="da-DK"/>
        </w:rPr>
      </w:pPr>
    </w:p>
    <w:p w:rsidRPr="002F3E50" w:rsidR="004B2BC7" w:rsidP="004B2BC7" w:rsidRDefault="004B2BC7">
      <w:pPr>
        <w:spacing w:after="0"/>
        <w:rPr>
          <w:b/>
          <w:i/>
          <w:sz w:val="24"/>
          <w:lang w:eastAsia="da-DK"/>
        </w:rPr>
      </w:pPr>
      <w:r>
        <w:t>Ministeriet for Fødevarer, Landbrug og Fiskeri. Fødevarestyrelsen.(2011, januar)</w:t>
      </w:r>
      <w:r w:rsidRPr="00CC2A77">
        <w:rPr>
          <w:rStyle w:val="Strk"/>
          <w:i/>
          <w:sz w:val="24"/>
        </w:rPr>
        <w:t xml:space="preserve"> </w:t>
      </w:r>
      <w:r w:rsidRPr="002F3E50">
        <w:rPr>
          <w:rStyle w:val="Strk"/>
          <w:b w:val="0"/>
          <w:i/>
        </w:rPr>
        <w:t>Nøglehulsfolderen.</w:t>
      </w:r>
    </w:p>
    <w:p w:rsidR="004B2BC7" w:rsidP="004B2BC7" w:rsidRDefault="004B2BC7">
      <w:pPr>
        <w:rPr>
          <w:lang w:eastAsia="da-DK"/>
        </w:rPr>
      </w:pPr>
      <w:r>
        <w:t xml:space="preserve">Lokaliseret d. 7. december 2011: </w:t>
      </w:r>
      <w:hyperlink w:history="1" r:id="rId159">
        <w:r w:rsidRPr="00463225">
          <w:rPr>
            <w:rStyle w:val="Hyperlink"/>
            <w:lang w:eastAsia="da-DK"/>
          </w:rPr>
          <w:t>http://www.noeglehullet.dk/NR/rdonlyres/8C979133-E6BA-4C85-A28D-BAF6F69AE398/0/Noeglehulsfoldermedflapper_tryk.pdf</w:t>
        </w:r>
      </w:hyperlink>
    </w:p>
    <w:p w:rsidR="004B2BC7" w:rsidP="004B2BC7" w:rsidRDefault="004B2BC7">
      <w:pPr>
        <w:spacing w:after="0"/>
        <w:outlineLvl w:val="0"/>
        <w:rPr>
          <w:rFonts w:eastAsia="Times New Roman" w:cstheme="minorHAnsi"/>
          <w:b/>
          <w:bCs/>
          <w:i/>
          <w:kern w:val="36"/>
          <w:sz w:val="24"/>
          <w:szCs w:val="24"/>
          <w:lang w:eastAsia="da-DK"/>
        </w:rPr>
      </w:pPr>
    </w:p>
    <w:p w:rsidRPr="002F3E50" w:rsidR="004B2BC7" w:rsidP="002F3E50" w:rsidRDefault="004B2BC7">
      <w:pPr>
        <w:spacing w:after="0"/>
        <w:rPr>
          <w:b/>
          <w:i/>
          <w:lang w:eastAsia="da-DK"/>
        </w:rPr>
      </w:pPr>
      <w:r w:rsidRPr="002F3E50">
        <w:rPr>
          <w:b/>
          <w:i/>
          <w:sz w:val="24"/>
          <w:lang w:eastAsia="da-DK"/>
        </w:rPr>
        <w:t>Nøglehullet på spisesteder</w:t>
      </w:r>
    </w:p>
    <w:p w:rsidRPr="00EC0AA5" w:rsidR="004B2BC7" w:rsidP="002F3E50" w:rsidRDefault="004B2BC7">
      <w:pPr>
        <w:spacing w:after="0"/>
        <w:rPr>
          <w:lang w:eastAsia="da-DK"/>
        </w:rPr>
      </w:pPr>
      <w:r>
        <w:rPr>
          <w:lang w:eastAsia="da-DK"/>
        </w:rPr>
        <w:t>Hjemmeside med informationer om det nye nøglehul til spisesteder, som lanceres i januar 2012.</w:t>
      </w:r>
    </w:p>
    <w:p w:rsidR="004B2BC7" w:rsidP="002F3E50" w:rsidRDefault="004B2BC7">
      <w:pPr>
        <w:spacing w:after="0"/>
      </w:pPr>
    </w:p>
    <w:p w:rsidR="004B2BC7" w:rsidP="002F3E50" w:rsidRDefault="004B2BC7">
      <w:pPr>
        <w:spacing w:after="0"/>
      </w:pPr>
      <w:r>
        <w:t>Ministeriet for Fødevarer, Landbrug og Fiskeri. Fødevarestyrelsen.(2011, 1. december)</w:t>
      </w:r>
      <w:r w:rsidRPr="00CC2A77">
        <w:rPr>
          <w:rStyle w:val="Strk"/>
          <w:i/>
          <w:sz w:val="24"/>
        </w:rPr>
        <w:t xml:space="preserve"> </w:t>
      </w:r>
      <w:r w:rsidRPr="002F3E50">
        <w:rPr>
          <w:rStyle w:val="Strk"/>
          <w:b w:val="0"/>
          <w:i/>
        </w:rPr>
        <w:t>Nøglehullet på spisesteder.</w:t>
      </w:r>
      <w:r>
        <w:rPr>
          <w:rStyle w:val="Strk"/>
          <w:i/>
        </w:rPr>
        <w:t xml:space="preserve"> </w:t>
      </w:r>
      <w:r>
        <w:t xml:space="preserve">Lokaliseret d. 7. december 2011: </w:t>
      </w:r>
      <w:hyperlink w:history="1" r:id="rId160">
        <w:r w:rsidRPr="00AB6872">
          <w:rPr>
            <w:rStyle w:val="Hyperlink"/>
          </w:rPr>
          <w:t>http://www.noeglehullet.dk/Spisesteder/forside.htm</w:t>
        </w:r>
      </w:hyperlink>
    </w:p>
    <w:p w:rsidR="004B2BC7" w:rsidP="002F3E50" w:rsidRDefault="004B2BC7">
      <w:pPr>
        <w:spacing w:after="0"/>
        <w:rPr>
          <w:b/>
          <w:sz w:val="28"/>
        </w:rPr>
      </w:pPr>
    </w:p>
    <w:p w:rsidR="004B2BC7" w:rsidP="004B2BC7" w:rsidRDefault="004B2BC7">
      <w:pPr>
        <w:pStyle w:val="Overskrift2"/>
      </w:pPr>
      <w:bookmarkStart w:name="_Toc315779800" w:id="121"/>
      <w:r>
        <w:t>Bilag</w:t>
      </w:r>
      <w:bookmarkEnd w:id="121"/>
    </w:p>
    <w:p w:rsidRPr="004B2BC7" w:rsidR="004B2BC7" w:rsidP="004B2BC7" w:rsidRDefault="004B2BC7"/>
    <w:p w:rsidR="004B2BC7" w:rsidP="004B2BC7" w:rsidRDefault="004B2BC7">
      <w:pPr>
        <w:spacing w:after="0" w:line="360" w:lineRule="auto"/>
        <w:rPr>
          <w:lang w:eastAsia="da-DK"/>
        </w:rPr>
      </w:pPr>
      <w:r>
        <w:t>Bilag 1: F</w:t>
      </w:r>
      <w:r>
        <w:rPr>
          <w:lang w:eastAsia="da-DK"/>
        </w:rPr>
        <w:t>oto af forskellige mærker</w:t>
      </w:r>
    </w:p>
    <w:p w:rsidR="004B2BC7" w:rsidP="004B2BC7" w:rsidRDefault="004B2BC7">
      <w:pPr>
        <w:spacing w:after="0" w:line="360" w:lineRule="auto"/>
        <w:rPr>
          <w:lang w:eastAsia="da-DK"/>
        </w:rPr>
      </w:pPr>
      <w:r>
        <w:t>Bilag 2: S</w:t>
      </w:r>
      <w:r>
        <w:rPr>
          <w:lang w:eastAsia="da-DK"/>
        </w:rPr>
        <w:t>kema Kender du mærkerne?</w:t>
      </w:r>
    </w:p>
    <w:p w:rsidR="004B2BC7" w:rsidP="004B2BC7" w:rsidRDefault="004B2BC7">
      <w:pPr>
        <w:pStyle w:val="Listeafsnit"/>
        <w:spacing w:after="0" w:line="360" w:lineRule="auto"/>
        <w:ind w:hanging="720"/>
      </w:pPr>
      <w:r>
        <w:t xml:space="preserve">Bilag 3: </w:t>
      </w:r>
      <w:r>
        <w:rPr>
          <w:lang w:eastAsia="da-DK"/>
        </w:rPr>
        <w:t>Skema til beskrivelse af mærker</w:t>
      </w:r>
    </w:p>
    <w:p w:rsidR="004B2BC7" w:rsidP="004B2BC7" w:rsidRDefault="004B2BC7"/>
    <w:p w:rsidR="004B2BC7" w:rsidP="004B2BC7" w:rsidRDefault="004B2BC7"/>
    <w:p w:rsidR="004B2BC7" w:rsidP="004B2BC7" w:rsidRDefault="004B2BC7"/>
    <w:p w:rsidR="004B2BC7" w:rsidP="004B2BC7" w:rsidRDefault="004B2BC7">
      <w:r>
        <w:br w:type="page"/>
      </w:r>
    </w:p>
    <w:p w:rsidR="004B2BC7" w:rsidP="004B2BC7" w:rsidRDefault="004B2BC7">
      <w:pPr>
        <w:pStyle w:val="Overskrift3"/>
      </w:pPr>
      <w:bookmarkStart w:name="_Toc315779801" w:id="122"/>
      <w:r w:rsidRPr="00814BC7">
        <w:lastRenderedPageBreak/>
        <w:t>Bilag 1: Mærker</w:t>
      </w:r>
      <w:bookmarkEnd w:id="122"/>
    </w:p>
    <w:p w:rsidR="004B2BC7" w:rsidP="004B2BC7" w:rsidRDefault="004B2BC7">
      <w:pPr>
        <w:rPr>
          <w:b/>
          <w:sz w:val="28"/>
        </w:rPr>
      </w:pPr>
    </w:p>
    <w:p w:rsidR="004B2BC7" w:rsidP="004B2BC7" w:rsidRDefault="004B2BC7">
      <w:pPr>
        <w:rPr>
          <w:b/>
          <w:sz w:val="28"/>
        </w:rPr>
      </w:pPr>
    </w:p>
    <w:p w:rsidR="004B2BC7" w:rsidP="004B2BC7" w:rsidRDefault="004B2BC7">
      <w:pPr>
        <w:rPr>
          <w:rFonts w:eastAsiaTheme="majorEastAsia" w:cstheme="majorBidi"/>
          <w:b/>
          <w:bCs/>
          <w:sz w:val="24"/>
          <w:lang w:eastAsia="da-DK"/>
        </w:rPr>
      </w:pPr>
      <w:r>
        <w:rPr>
          <w:noProof/>
          <w:lang w:eastAsia="da-DK"/>
        </w:rPr>
        <w:drawing>
          <wp:anchor distT="0" distB="0" distL="114300" distR="114300" simplePos="0" relativeHeight="251729920" behindDoc="0" locked="0" layoutInCell="1" allowOverlap="1" wp14:editId="6BD12CC8" wp14:anchorId="4D525D46">
            <wp:simplePos x="715645" y="2044065"/>
            <wp:positionH relativeFrom="margin">
              <wp:align>center</wp:align>
            </wp:positionH>
            <wp:positionV relativeFrom="margin">
              <wp:align>center</wp:align>
            </wp:positionV>
            <wp:extent cx="6581140" cy="6479540"/>
            <wp:effectExtent l="0" t="0" r="0" b="0"/>
            <wp:wrapSquare wrapText="bothSides"/>
            <wp:docPr id="52235" name="Billede 5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_samlet_2.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581140" cy="6479540"/>
                    </a:xfrm>
                    <a:prstGeom prst="rect">
                      <a:avLst/>
                    </a:prstGeom>
                  </pic:spPr>
                </pic:pic>
              </a:graphicData>
            </a:graphic>
          </wp:anchor>
        </w:drawing>
      </w:r>
      <w:r>
        <w:br w:type="page"/>
      </w:r>
    </w:p>
    <w:p w:rsidRPr="00577454" w:rsidR="004B2BC7" w:rsidP="004B2BC7" w:rsidRDefault="004B2BC7">
      <w:pPr>
        <w:pStyle w:val="Overskrift3"/>
      </w:pPr>
      <w:bookmarkStart w:name="_Toc315779802" w:id="123"/>
      <w:r w:rsidRPr="00577454">
        <w:lastRenderedPageBreak/>
        <w:t>Bilag 2: Kender du mærkerne?</w:t>
      </w:r>
      <w:bookmarkEnd w:id="123"/>
    </w:p>
    <w:p w:rsidR="004B2BC7" w:rsidP="004B2BC7" w:rsidRDefault="004B2BC7">
      <w:pPr>
        <w:rPr>
          <w:b/>
        </w:rPr>
      </w:pPr>
    </w:p>
    <w:p w:rsidR="004B2BC7" w:rsidP="004B2BC7" w:rsidRDefault="004B2BC7">
      <w:pPr>
        <w:rPr>
          <w:b/>
        </w:rPr>
      </w:pPr>
      <w:r w:rsidRPr="00EC0AA5">
        <w:rPr>
          <w:b/>
        </w:rPr>
        <w:t>Forbind det rigtige mærke med det rigtige navn.</w:t>
      </w:r>
    </w:p>
    <w:tbl>
      <w:tblPr>
        <w:tblStyle w:val="Tabel-Gitter"/>
        <w:tblW w:w="0" w:type="auto"/>
        <w:tblLook w:val="04A0" w:firstRow="1" w:lastRow="0" w:firstColumn="1" w:lastColumn="0" w:noHBand="0" w:noVBand="1"/>
      </w:tblPr>
      <w:tblGrid>
        <w:gridCol w:w="4889"/>
        <w:gridCol w:w="4889"/>
      </w:tblGrid>
      <w:tr w:rsidR="004B2BC7" w:rsidTr="004B2BC7">
        <w:tc>
          <w:tcPr>
            <w:tcW w:w="4889" w:type="dxa"/>
          </w:tcPr>
          <w:p w:rsidR="004B2BC7" w:rsidP="004B2BC7" w:rsidRDefault="004B2BC7">
            <w:r>
              <w:rPr>
                <w:rFonts w:ascii="Verdana" w:hAnsi="Verdana"/>
                <w:noProof/>
                <w:color w:val="666666"/>
                <w:sz w:val="16"/>
                <w:szCs w:val="16"/>
                <w:lang w:eastAsia="da-DK"/>
              </w:rPr>
              <w:drawing>
                <wp:inline distT="0" distB="0" distL="0" distR="0" wp14:anchorId="52AFD324" wp14:editId="3E43E7DE">
                  <wp:extent cx="540000" cy="560981"/>
                  <wp:effectExtent l="0" t="0" r="0" b="0"/>
                  <wp:docPr id="52242" name="Billede 52242" descr="http://www.foedevarestyrelsen.dk/SiteCollectionDocuments/25_PDF_word_filer%20til%20download/06kontor/Maerkning/OEkologi/Oeko_red_ny_ai_ver8_u_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edevarestyrelsen.dk/SiteCollectionDocuments/25_PDF_word_filer%20til%20download/06kontor/Maerkning/OEkologi/Oeko_red_ny_ai_ver8_u_tekst.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40000" cy="560981"/>
                          </a:xfrm>
                          <a:prstGeom prst="rect">
                            <a:avLst/>
                          </a:prstGeom>
                          <a:noFill/>
                          <a:ln>
                            <a:noFill/>
                          </a:ln>
                        </pic:spPr>
                      </pic:pic>
                    </a:graphicData>
                  </a:graphic>
                </wp:inline>
              </w:drawing>
            </w:r>
          </w:p>
        </w:tc>
        <w:tc>
          <w:tcPr>
            <w:tcW w:w="4889" w:type="dxa"/>
          </w:tcPr>
          <w:p w:rsidR="004B2BC7" w:rsidP="004B2BC7" w:rsidRDefault="004B2BC7">
            <w:r>
              <w:t xml:space="preserve">Nøglehullet </w:t>
            </w:r>
          </w:p>
        </w:tc>
      </w:tr>
      <w:tr w:rsidR="004B2BC7" w:rsidTr="004B2BC7">
        <w:tc>
          <w:tcPr>
            <w:tcW w:w="4889" w:type="dxa"/>
          </w:tcPr>
          <w:p w:rsidR="004B2BC7" w:rsidP="004B2BC7" w:rsidRDefault="004B2BC7">
            <w:r>
              <w:rPr>
                <w:noProof/>
                <w:lang w:eastAsia="da-DK"/>
              </w:rPr>
              <w:drawing>
                <wp:inline distT="0" distB="0" distL="0" distR="0" wp14:anchorId="4E22F6AE" wp14:editId="2E5E528B">
                  <wp:extent cx="540000" cy="365635"/>
                  <wp:effectExtent l="0" t="0" r="0" b="0"/>
                  <wp:docPr id="52224" name="Billede 52224" descr="http://chemicaldays.com/images/mark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micaldays.com/images/marks/4.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00" cy="365635"/>
                          </a:xfrm>
                          <a:prstGeom prst="rect">
                            <a:avLst/>
                          </a:prstGeom>
                          <a:noFill/>
                          <a:ln>
                            <a:noFill/>
                          </a:ln>
                        </pic:spPr>
                      </pic:pic>
                    </a:graphicData>
                  </a:graphic>
                </wp:inline>
              </w:drawing>
            </w:r>
          </w:p>
        </w:tc>
        <w:tc>
          <w:tcPr>
            <w:tcW w:w="4889" w:type="dxa"/>
          </w:tcPr>
          <w:p w:rsidR="004B2BC7" w:rsidP="004B2BC7" w:rsidRDefault="004B2BC7">
            <w:proofErr w:type="spellStart"/>
            <w:r>
              <w:t>Alu</w:t>
            </w:r>
            <w:proofErr w:type="spellEnd"/>
            <w:r>
              <w:t>-mærket</w:t>
            </w:r>
          </w:p>
          <w:p w:rsidR="004B2BC7" w:rsidP="004B2BC7" w:rsidRDefault="004B2BC7"/>
          <w:p w:rsidR="004B2BC7" w:rsidP="004B2BC7" w:rsidRDefault="004B2BC7"/>
        </w:tc>
      </w:tr>
      <w:tr w:rsidR="004B2BC7" w:rsidTr="004B2BC7">
        <w:tc>
          <w:tcPr>
            <w:tcW w:w="4889" w:type="dxa"/>
          </w:tcPr>
          <w:p w:rsidR="004B2BC7" w:rsidP="004B2BC7" w:rsidRDefault="004B2BC7">
            <w:r w:rsidRPr="003F7B5C">
              <w:rPr>
                <w:noProof/>
                <w:lang w:eastAsia="da-DK"/>
              </w:rPr>
              <w:drawing>
                <wp:inline distT="0" distB="0" distL="0" distR="0" wp14:anchorId="73917676" wp14:editId="2E7A7026">
                  <wp:extent cx="540000" cy="540000"/>
                  <wp:effectExtent l="0" t="0" r="0" b="0"/>
                  <wp:docPr id="52231" name="Billede 6" descr="alu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1" name="Billede 6" descr="alu1005.jpg"/>
                          <pic:cNvPicPr>
                            <a:picLocks noChangeAspect="1"/>
                          </pic:cNvPicPr>
                        </pic:nvPicPr>
                        <pic:blipFill>
                          <a:blip r:embed="rId164"/>
                          <a:srcRect/>
                          <a:stretch>
                            <a:fillRect/>
                          </a:stretch>
                        </pic:blipFill>
                        <pic:spPr bwMode="auto">
                          <a:xfrm>
                            <a:off x="0" y="0"/>
                            <a:ext cx="540000" cy="540000"/>
                          </a:xfrm>
                          <a:prstGeom prst="rect">
                            <a:avLst/>
                          </a:prstGeom>
                          <a:noFill/>
                          <a:ln w="9525">
                            <a:noFill/>
                            <a:miter lim="800000"/>
                            <a:headEnd/>
                            <a:tailEnd/>
                          </a:ln>
                        </pic:spPr>
                      </pic:pic>
                    </a:graphicData>
                  </a:graphic>
                </wp:inline>
              </w:drawing>
            </w:r>
          </w:p>
        </w:tc>
        <w:tc>
          <w:tcPr>
            <w:tcW w:w="4889" w:type="dxa"/>
          </w:tcPr>
          <w:p w:rsidRPr="00165B42" w:rsidR="004B2BC7" w:rsidP="004B2BC7" w:rsidRDefault="004B2BC7">
            <w:pPr>
              <w:rPr>
                <w:lang w:eastAsia="da-DK"/>
              </w:rPr>
            </w:pPr>
            <w:r w:rsidRPr="00165B42">
              <w:rPr>
                <w:lang w:eastAsia="da-DK"/>
              </w:rPr>
              <w:t xml:space="preserve">EU's miljømærke Blomsten </w:t>
            </w:r>
          </w:p>
          <w:p w:rsidR="004B2BC7" w:rsidP="004B2BC7" w:rsidRDefault="004B2BC7"/>
        </w:tc>
      </w:tr>
      <w:tr w:rsidR="004B2BC7" w:rsidTr="004B2BC7">
        <w:tc>
          <w:tcPr>
            <w:tcW w:w="4889" w:type="dxa"/>
          </w:tcPr>
          <w:p w:rsidR="004B2BC7" w:rsidP="004B2BC7" w:rsidRDefault="004B2BC7">
            <w:r>
              <w:rPr>
                <w:noProof/>
                <w:lang w:eastAsia="da-DK"/>
              </w:rPr>
              <w:drawing>
                <wp:inline distT="0" distB="0" distL="0" distR="0" wp14:anchorId="2A2D2F35" wp14:editId="2278D015">
                  <wp:extent cx="540000" cy="543291"/>
                  <wp:effectExtent l="0" t="0" r="0" b="9525"/>
                  <wp:docPr id="52225" name="ctl00_ctl00_Content_TopImage_ContentImageTop_PresentationModeControlsContainer_PresentationImage" descr="Logo - Det grønne nøgleh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_TopImage_ContentImageTop_PresentationModeControlsContainer_PresentationImage" descr="Logo - Det grønne nøglehul"/>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0000" cy="543291"/>
                          </a:xfrm>
                          <a:prstGeom prst="rect">
                            <a:avLst/>
                          </a:prstGeom>
                          <a:noFill/>
                          <a:ln>
                            <a:noFill/>
                          </a:ln>
                        </pic:spPr>
                      </pic:pic>
                    </a:graphicData>
                  </a:graphic>
                </wp:inline>
              </w:drawing>
            </w:r>
          </w:p>
        </w:tc>
        <w:tc>
          <w:tcPr>
            <w:tcW w:w="4889" w:type="dxa"/>
          </w:tcPr>
          <w:p w:rsidR="004B2BC7" w:rsidP="004B2BC7" w:rsidRDefault="004B2BC7">
            <w:r>
              <w:t>ØkoTexmærket</w:t>
            </w:r>
          </w:p>
        </w:tc>
      </w:tr>
      <w:tr w:rsidR="004B2BC7" w:rsidTr="004B2BC7">
        <w:tc>
          <w:tcPr>
            <w:tcW w:w="4889" w:type="dxa"/>
          </w:tcPr>
          <w:p w:rsidR="004B2BC7" w:rsidP="004B2BC7" w:rsidRDefault="004B2BC7">
            <w:r>
              <w:rPr>
                <w:noProof/>
                <w:lang w:eastAsia="da-DK"/>
              </w:rPr>
              <w:drawing>
                <wp:inline distT="0" distB="0" distL="0" distR="0" wp14:anchorId="0FD38894" wp14:editId="412B4C2A">
                  <wp:extent cx="356108" cy="540000"/>
                  <wp:effectExtent l="0" t="0" r="6350" b="0"/>
                  <wp:docPr id="52226" name="Billede 5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miljomaerkeblomsten.gif"/>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56108" cy="540000"/>
                          </a:xfrm>
                          <a:prstGeom prst="rect">
                            <a:avLst/>
                          </a:prstGeom>
                        </pic:spPr>
                      </pic:pic>
                    </a:graphicData>
                  </a:graphic>
                </wp:inline>
              </w:drawing>
            </w:r>
          </w:p>
        </w:tc>
        <w:tc>
          <w:tcPr>
            <w:tcW w:w="4889" w:type="dxa"/>
          </w:tcPr>
          <w:p w:rsidR="004B2BC7" w:rsidP="004B2BC7" w:rsidRDefault="004B2BC7">
            <w:r>
              <w:t>Statskontrolleret økologi</w:t>
            </w:r>
          </w:p>
        </w:tc>
      </w:tr>
    </w:tbl>
    <w:tbl>
      <w:tblPr>
        <w:tblStyle w:val="Tabel-Gitter"/>
        <w:tblpPr w:leftFromText="141" w:rightFromText="141" w:vertAnchor="text" w:horzAnchor="margin" w:tblpY="1222"/>
        <w:tblW w:w="0" w:type="auto"/>
        <w:tblLook w:val="04A0" w:firstRow="1" w:lastRow="0" w:firstColumn="1" w:lastColumn="0" w:noHBand="0" w:noVBand="1"/>
      </w:tblPr>
      <w:tblGrid>
        <w:gridCol w:w="4889"/>
        <w:gridCol w:w="4889"/>
      </w:tblGrid>
      <w:tr w:rsidR="004B2BC7" w:rsidTr="004B2BC7">
        <w:tc>
          <w:tcPr>
            <w:tcW w:w="4889" w:type="dxa"/>
          </w:tcPr>
          <w:p w:rsidR="004B2BC7" w:rsidP="004B2BC7" w:rsidRDefault="004B2BC7">
            <w:r>
              <w:rPr>
                <w:noProof/>
                <w:lang w:eastAsia="da-DK"/>
              </w:rPr>
              <w:drawing>
                <wp:anchor distT="0" distB="0" distL="114300" distR="114300" simplePos="0" relativeHeight="251728896" behindDoc="0" locked="0" layoutInCell="1" allowOverlap="1" wp14:editId="1DDFF64B" wp14:anchorId="3515BC27">
                  <wp:simplePos x="0" y="0"/>
                  <wp:positionH relativeFrom="column">
                    <wp:posOffset>-4445</wp:posOffset>
                  </wp:positionH>
                  <wp:positionV relativeFrom="paragraph">
                    <wp:posOffset>49530</wp:posOffset>
                  </wp:positionV>
                  <wp:extent cx="617220" cy="414020"/>
                  <wp:effectExtent l="0" t="0" r="0" b="5080"/>
                  <wp:wrapSquare wrapText="bothSides"/>
                  <wp:docPr id="52227" name="Billede 52227" descr="EU_Organic_Logo_Colour_OuterLi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_Organic_Logo_Colour_OuterLine_rgb"/>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7220" cy="414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89" w:type="dxa"/>
          </w:tcPr>
          <w:p w:rsidR="004B2BC7" w:rsidP="004B2BC7" w:rsidRDefault="004B2BC7">
            <w:r>
              <w:t>Fuldkorn</w:t>
            </w:r>
          </w:p>
          <w:p w:rsidR="004B2BC7" w:rsidP="004B2BC7" w:rsidRDefault="004B2BC7"/>
          <w:p w:rsidR="004B2BC7" w:rsidP="004B2BC7" w:rsidRDefault="004B2BC7"/>
        </w:tc>
      </w:tr>
      <w:tr w:rsidR="004B2BC7" w:rsidTr="004B2BC7">
        <w:tc>
          <w:tcPr>
            <w:tcW w:w="4889" w:type="dxa"/>
          </w:tcPr>
          <w:p w:rsidR="004B2BC7" w:rsidP="004B2BC7" w:rsidRDefault="004B2BC7">
            <w:r>
              <w:rPr>
                <w:noProof/>
                <w:lang w:eastAsia="da-DK"/>
              </w:rPr>
              <w:drawing>
                <wp:inline distT="0" distB="0" distL="0" distR="0" wp14:anchorId="69EED552" wp14:editId="0A7AA97F">
                  <wp:extent cx="540000" cy="540000"/>
                  <wp:effectExtent l="0" t="0" r="0" b="0"/>
                  <wp:docPr id="52229" name="Billede 5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2000%20jpg.jpg"/>
                          <pic:cNvPicPr/>
                        </pic:nvPicPr>
                        <pic:blipFill>
                          <a:blip r:embed="rId16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889" w:type="dxa"/>
          </w:tcPr>
          <w:p w:rsidR="004B2BC7" w:rsidP="004B2BC7" w:rsidRDefault="004B2BC7">
            <w:r>
              <w:t>Allergimærket</w:t>
            </w:r>
          </w:p>
        </w:tc>
      </w:tr>
      <w:tr w:rsidR="004B2BC7" w:rsidTr="004B2BC7">
        <w:tc>
          <w:tcPr>
            <w:tcW w:w="4889" w:type="dxa"/>
          </w:tcPr>
          <w:p w:rsidR="004B2BC7" w:rsidP="004B2BC7" w:rsidRDefault="004B2BC7">
            <w:r>
              <w:rPr>
                <w:noProof/>
                <w:lang w:eastAsia="da-DK"/>
              </w:rPr>
              <w:drawing>
                <wp:inline distT="0" distB="0" distL="0" distR="0" wp14:anchorId="337546B0" wp14:editId="3525901A">
                  <wp:extent cx="557782" cy="540000"/>
                  <wp:effectExtent l="0" t="0" r="0" b="0"/>
                  <wp:docPr id="52230" name="Billede 52230" descr="sv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nen"/>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57782" cy="540000"/>
                          </a:xfrm>
                          <a:prstGeom prst="rect">
                            <a:avLst/>
                          </a:prstGeom>
                          <a:noFill/>
                          <a:ln>
                            <a:noFill/>
                          </a:ln>
                        </pic:spPr>
                      </pic:pic>
                    </a:graphicData>
                  </a:graphic>
                </wp:inline>
              </w:drawing>
            </w:r>
          </w:p>
        </w:tc>
        <w:tc>
          <w:tcPr>
            <w:tcW w:w="4889" w:type="dxa"/>
          </w:tcPr>
          <w:p w:rsidR="004B2BC7" w:rsidP="004B2BC7" w:rsidRDefault="004B2BC7">
            <w:r>
              <w:t>MSC-mærke</w:t>
            </w:r>
          </w:p>
        </w:tc>
      </w:tr>
      <w:tr w:rsidR="004B2BC7" w:rsidTr="004B2BC7">
        <w:tc>
          <w:tcPr>
            <w:tcW w:w="4889" w:type="dxa"/>
          </w:tcPr>
          <w:p w:rsidR="004B2BC7" w:rsidP="004B2BC7" w:rsidRDefault="004B2BC7">
            <w:r>
              <w:rPr>
                <w:rFonts w:ascii="Verdana" w:hAnsi="Verdana"/>
                <w:noProof/>
                <w:color w:val="000000"/>
                <w:sz w:val="18"/>
                <w:szCs w:val="18"/>
                <w:lang w:eastAsia="da-DK"/>
              </w:rPr>
              <w:drawing>
                <wp:inline distT="0" distB="0" distL="0" distR="0" wp14:anchorId="006C606F" wp14:editId="58BC3FB0">
                  <wp:extent cx="540000" cy="540000"/>
                  <wp:effectExtent l="0" t="0" r="0" b="0"/>
                  <wp:docPr id="52232" name="Billede 52232" descr="http://www.fuldkorn.dk/files/design/images/logo.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uldkorn.dk/files/design/images/logo.pn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4889" w:type="dxa"/>
          </w:tcPr>
          <w:p w:rsidR="004B2BC7" w:rsidP="004B2BC7" w:rsidRDefault="004B2BC7">
            <w:r>
              <w:t>EU`s økologimærke</w:t>
            </w:r>
          </w:p>
        </w:tc>
      </w:tr>
      <w:tr w:rsidR="004B2BC7" w:rsidTr="004B2BC7">
        <w:tc>
          <w:tcPr>
            <w:tcW w:w="4889" w:type="dxa"/>
          </w:tcPr>
          <w:p w:rsidR="004B2BC7" w:rsidP="004B2BC7" w:rsidRDefault="004B2BC7">
            <w:r>
              <w:rPr>
                <w:noProof/>
                <w:lang w:eastAsia="da-DK"/>
              </w:rPr>
              <w:drawing>
                <wp:inline distT="0" distB="0" distL="0" distR="0" wp14:anchorId="26CB9E56" wp14:editId="6C860EFF">
                  <wp:extent cx="540000" cy="540000"/>
                  <wp:effectExtent l="0" t="0" r="0" b="0"/>
                  <wp:docPr id="52233" name="Billede 5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rgi%2000%20jpg.jpg"/>
                          <pic:cNvPicPr/>
                        </pic:nvPicPr>
                        <pic:blipFill>
                          <a:blip r:embed="rId17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889" w:type="dxa"/>
          </w:tcPr>
          <w:p w:rsidRPr="00165B42" w:rsidR="004B2BC7" w:rsidP="004B2BC7" w:rsidRDefault="004B2BC7">
            <w:pPr>
              <w:rPr>
                <w:lang w:eastAsia="da-DK"/>
              </w:rPr>
            </w:pPr>
            <w:r w:rsidRPr="00165B42">
              <w:rPr>
                <w:lang w:eastAsia="da-DK"/>
              </w:rPr>
              <w:t>Det nordiske miljømærke Svanen</w:t>
            </w:r>
          </w:p>
          <w:p w:rsidR="004B2BC7" w:rsidP="004B2BC7" w:rsidRDefault="004B2BC7"/>
        </w:tc>
      </w:tr>
    </w:tbl>
    <w:p w:rsidR="004B2BC7" w:rsidP="004B2BC7" w:rsidRDefault="004B2BC7"/>
    <w:p w:rsidR="004B2BC7" w:rsidP="004B2BC7" w:rsidRDefault="004B2BC7"/>
    <w:p w:rsidR="004B2BC7" w:rsidP="004B2BC7" w:rsidRDefault="004B2BC7"/>
    <w:p w:rsidR="004B2BC7" w:rsidP="004B2BC7" w:rsidRDefault="004B2BC7"/>
    <w:p w:rsidR="004B2BC7" w:rsidP="004B2BC7" w:rsidRDefault="004B2BC7">
      <w:r>
        <w:br w:type="page"/>
      </w:r>
    </w:p>
    <w:tbl>
      <w:tblPr>
        <w:tblStyle w:val="Tabel-Gitter"/>
        <w:tblpPr w:leftFromText="141" w:rightFromText="141" w:vertAnchor="page" w:horzAnchor="margin" w:tblpY="2773"/>
        <w:tblW w:w="0" w:type="auto"/>
        <w:tblLook w:val="04A0" w:firstRow="1" w:lastRow="0" w:firstColumn="1" w:lastColumn="0" w:noHBand="0" w:noVBand="1"/>
      </w:tblPr>
      <w:tblGrid>
        <w:gridCol w:w="3227"/>
        <w:gridCol w:w="6551"/>
      </w:tblGrid>
      <w:tr w:rsidR="004B2BC7" w:rsidTr="004B2BC7">
        <w:tc>
          <w:tcPr>
            <w:tcW w:w="9778" w:type="dxa"/>
            <w:gridSpan w:val="2"/>
            <w:tcBorders>
              <w:top w:val="single" w:color="auto" w:sz="4" w:space="0"/>
              <w:left w:val="single" w:color="auto" w:sz="4" w:space="0"/>
              <w:bottom w:val="single" w:color="auto" w:sz="4" w:space="0"/>
              <w:right w:val="single" w:color="auto" w:sz="4" w:space="0"/>
            </w:tcBorders>
          </w:tcPr>
          <w:p w:rsidR="004B2BC7" w:rsidP="004B2BC7" w:rsidRDefault="004B2BC7">
            <w:r>
              <w:lastRenderedPageBreak/>
              <w:t>Mærke</w:t>
            </w:r>
          </w:p>
          <w:p w:rsidR="004B2BC7" w:rsidP="004B2BC7" w:rsidRDefault="004B2BC7"/>
        </w:tc>
      </w:tr>
      <w:tr w:rsidR="004B2BC7" w:rsidTr="004B2BC7">
        <w:tc>
          <w:tcPr>
            <w:tcW w:w="3227" w:type="dxa"/>
            <w:tcBorders>
              <w:top w:val="single" w:color="auto" w:sz="4" w:space="0"/>
              <w:left w:val="single" w:color="auto" w:sz="4" w:space="0"/>
              <w:bottom w:val="single" w:color="auto" w:sz="4" w:space="0"/>
              <w:right w:val="single" w:color="auto" w:sz="4" w:space="0"/>
            </w:tcBorders>
          </w:tcPr>
          <w:p w:rsidR="004B2BC7" w:rsidP="004B2BC7" w:rsidRDefault="004B2BC7">
            <w:pPr>
              <w:rPr>
                <w:lang w:eastAsia="da-DK"/>
              </w:rPr>
            </w:pPr>
            <w:r>
              <w:rPr>
                <w:lang w:eastAsia="da-DK"/>
              </w:rPr>
              <w:t>Hvad står mærket for?</w:t>
            </w: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pPr>
              <w:ind w:left="720"/>
              <w:rPr>
                <w:lang w:eastAsia="da-DK"/>
              </w:rPr>
            </w:pPr>
          </w:p>
          <w:p w:rsidR="004B2BC7" w:rsidP="004B2BC7" w:rsidRDefault="004B2BC7">
            <w:pPr>
              <w:ind w:left="720"/>
            </w:pPr>
          </w:p>
        </w:tc>
        <w:tc>
          <w:tcPr>
            <w:tcW w:w="6551" w:type="dxa"/>
            <w:tcBorders>
              <w:top w:val="single" w:color="auto" w:sz="4" w:space="0"/>
              <w:left w:val="single" w:color="auto" w:sz="4" w:space="0"/>
              <w:bottom w:val="single" w:color="auto" w:sz="4" w:space="0"/>
              <w:right w:val="single" w:color="auto" w:sz="4" w:space="0"/>
            </w:tcBorders>
          </w:tcPr>
          <w:p w:rsidR="004B2BC7" w:rsidP="004B2BC7" w:rsidRDefault="004B2BC7"/>
          <w:p w:rsidR="004B2BC7" w:rsidP="004B2BC7" w:rsidRDefault="004B2BC7"/>
          <w:p w:rsidR="004B2BC7" w:rsidP="004B2BC7" w:rsidRDefault="004B2BC7"/>
          <w:p w:rsidR="004B2BC7" w:rsidP="004B2BC7" w:rsidRDefault="004B2BC7"/>
          <w:p w:rsidR="004B2BC7" w:rsidP="004B2BC7" w:rsidRDefault="004B2BC7"/>
          <w:p w:rsidR="004B2BC7" w:rsidP="004B2BC7" w:rsidRDefault="004B2BC7"/>
          <w:p w:rsidR="004B2BC7" w:rsidP="004B2BC7" w:rsidRDefault="004B2BC7"/>
        </w:tc>
      </w:tr>
      <w:tr w:rsidR="004B2BC7" w:rsidTr="004B2BC7">
        <w:tc>
          <w:tcPr>
            <w:tcW w:w="3227" w:type="dxa"/>
            <w:tcBorders>
              <w:top w:val="single" w:color="auto" w:sz="4" w:space="0"/>
              <w:left w:val="single" w:color="auto" w:sz="4" w:space="0"/>
              <w:bottom w:val="single" w:color="auto" w:sz="4" w:space="0"/>
              <w:right w:val="single" w:color="auto" w:sz="4" w:space="0"/>
            </w:tcBorders>
            <w:hideMark/>
          </w:tcPr>
          <w:p w:rsidR="004B2BC7" w:rsidP="004B2BC7" w:rsidRDefault="004B2BC7">
            <w:pPr>
              <w:rPr>
                <w:lang w:eastAsia="da-DK"/>
              </w:rPr>
            </w:pPr>
            <w:r>
              <w:rPr>
                <w:lang w:eastAsia="da-DK"/>
              </w:rPr>
              <w:t>Hvornår må man anvende mærket til et produkt?</w:t>
            </w: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tc>
        <w:tc>
          <w:tcPr>
            <w:tcW w:w="6551" w:type="dxa"/>
            <w:tcBorders>
              <w:top w:val="single" w:color="auto" w:sz="4" w:space="0"/>
              <w:left w:val="single" w:color="auto" w:sz="4" w:space="0"/>
              <w:bottom w:val="single" w:color="auto" w:sz="4" w:space="0"/>
              <w:right w:val="single" w:color="auto" w:sz="4" w:space="0"/>
            </w:tcBorders>
          </w:tcPr>
          <w:p w:rsidR="004B2BC7" w:rsidP="004B2BC7" w:rsidRDefault="004B2BC7"/>
          <w:p w:rsidR="004B2BC7" w:rsidP="004B2BC7" w:rsidRDefault="004B2BC7"/>
          <w:p w:rsidR="004B2BC7" w:rsidP="004B2BC7" w:rsidRDefault="004B2BC7"/>
          <w:p w:rsidR="004B2BC7" w:rsidP="004B2BC7" w:rsidRDefault="004B2BC7"/>
          <w:p w:rsidR="004B2BC7" w:rsidP="004B2BC7" w:rsidRDefault="004B2BC7"/>
          <w:p w:rsidR="004B2BC7" w:rsidP="004B2BC7" w:rsidRDefault="004B2BC7"/>
          <w:p w:rsidR="004B2BC7" w:rsidP="004B2BC7" w:rsidRDefault="004B2BC7"/>
        </w:tc>
      </w:tr>
      <w:tr w:rsidR="004B2BC7" w:rsidTr="004B2BC7">
        <w:tc>
          <w:tcPr>
            <w:tcW w:w="3227" w:type="dxa"/>
            <w:tcBorders>
              <w:top w:val="single" w:color="auto" w:sz="4" w:space="0"/>
              <w:left w:val="single" w:color="auto" w:sz="4" w:space="0"/>
              <w:bottom w:val="single" w:color="auto" w:sz="4" w:space="0"/>
              <w:right w:val="single" w:color="auto" w:sz="4" w:space="0"/>
            </w:tcBorders>
          </w:tcPr>
          <w:p w:rsidR="004B2BC7" w:rsidP="004B2BC7" w:rsidRDefault="004B2BC7">
            <w:pPr>
              <w:rPr>
                <w:lang w:eastAsia="da-DK"/>
              </w:rPr>
            </w:pPr>
            <w:r>
              <w:rPr>
                <w:lang w:eastAsia="da-DK"/>
              </w:rPr>
              <w:t>Hvilke informationer er der om mærket?</w:t>
            </w:r>
          </w:p>
          <w:p w:rsidR="004B2BC7" w:rsidP="004B2BC7" w:rsidRDefault="004B2BC7"/>
          <w:p w:rsidR="004B2BC7" w:rsidP="004B2BC7" w:rsidRDefault="004B2BC7"/>
          <w:p w:rsidR="004B2BC7" w:rsidP="004B2BC7" w:rsidRDefault="004B2BC7"/>
          <w:p w:rsidR="004B2BC7" w:rsidP="004B2BC7" w:rsidRDefault="004B2BC7"/>
          <w:p w:rsidR="004B2BC7" w:rsidP="004B2BC7" w:rsidRDefault="004B2BC7"/>
          <w:p w:rsidR="004B2BC7" w:rsidP="004B2BC7" w:rsidRDefault="004B2BC7"/>
          <w:p w:rsidR="004B2BC7" w:rsidP="004B2BC7" w:rsidRDefault="004B2BC7"/>
        </w:tc>
        <w:tc>
          <w:tcPr>
            <w:tcW w:w="6551" w:type="dxa"/>
            <w:tcBorders>
              <w:top w:val="single" w:color="auto" w:sz="4" w:space="0"/>
              <w:left w:val="single" w:color="auto" w:sz="4" w:space="0"/>
              <w:bottom w:val="single" w:color="auto" w:sz="4" w:space="0"/>
              <w:right w:val="single" w:color="auto" w:sz="4" w:space="0"/>
            </w:tcBorders>
          </w:tcPr>
          <w:p w:rsidR="004B2BC7" w:rsidP="004B2BC7" w:rsidRDefault="004B2BC7"/>
          <w:p w:rsidR="004B2BC7" w:rsidP="004B2BC7" w:rsidRDefault="004B2BC7"/>
          <w:p w:rsidR="004B2BC7" w:rsidP="004B2BC7" w:rsidRDefault="004B2BC7"/>
          <w:p w:rsidR="004B2BC7" w:rsidP="004B2BC7" w:rsidRDefault="004B2BC7"/>
          <w:p w:rsidR="004B2BC7" w:rsidP="004B2BC7" w:rsidRDefault="004B2BC7"/>
          <w:p w:rsidR="004B2BC7" w:rsidP="004B2BC7" w:rsidRDefault="004B2BC7"/>
          <w:p w:rsidR="004B2BC7" w:rsidP="004B2BC7" w:rsidRDefault="004B2BC7"/>
        </w:tc>
      </w:tr>
      <w:tr w:rsidR="004B2BC7" w:rsidTr="004B2BC7">
        <w:tc>
          <w:tcPr>
            <w:tcW w:w="3227" w:type="dxa"/>
            <w:tcBorders>
              <w:top w:val="single" w:color="auto" w:sz="4" w:space="0"/>
              <w:left w:val="single" w:color="auto" w:sz="4" w:space="0"/>
              <w:bottom w:val="single" w:color="auto" w:sz="4" w:space="0"/>
              <w:right w:val="single" w:color="auto" w:sz="4" w:space="0"/>
            </w:tcBorders>
          </w:tcPr>
          <w:p w:rsidR="004B2BC7" w:rsidP="004B2BC7" w:rsidRDefault="004B2BC7">
            <w:pPr>
              <w:rPr>
                <w:lang w:eastAsia="da-DK"/>
              </w:rPr>
            </w:pPr>
            <w:r>
              <w:rPr>
                <w:lang w:eastAsia="da-DK"/>
              </w:rPr>
              <w:t>Hvem kontrollerer at reglerne bliver overholdt?</w:t>
            </w: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p w:rsidR="004B2BC7" w:rsidP="004B2BC7" w:rsidRDefault="004B2BC7">
            <w:pPr>
              <w:rPr>
                <w:lang w:eastAsia="da-DK"/>
              </w:rPr>
            </w:pPr>
          </w:p>
        </w:tc>
        <w:tc>
          <w:tcPr>
            <w:tcW w:w="6551" w:type="dxa"/>
            <w:tcBorders>
              <w:top w:val="single" w:color="auto" w:sz="4" w:space="0"/>
              <w:left w:val="single" w:color="auto" w:sz="4" w:space="0"/>
              <w:bottom w:val="single" w:color="auto" w:sz="4" w:space="0"/>
              <w:right w:val="single" w:color="auto" w:sz="4" w:space="0"/>
            </w:tcBorders>
          </w:tcPr>
          <w:p w:rsidR="004B2BC7" w:rsidP="004B2BC7" w:rsidRDefault="004B2BC7"/>
          <w:p w:rsidR="004B2BC7" w:rsidP="004B2BC7" w:rsidRDefault="004B2BC7"/>
          <w:p w:rsidR="004B2BC7" w:rsidP="004B2BC7" w:rsidRDefault="004B2BC7"/>
          <w:p w:rsidR="004B2BC7" w:rsidP="004B2BC7" w:rsidRDefault="004B2BC7"/>
          <w:p w:rsidR="004B2BC7" w:rsidP="004B2BC7" w:rsidRDefault="004B2BC7"/>
          <w:p w:rsidR="004B2BC7" w:rsidP="004B2BC7" w:rsidRDefault="004B2BC7"/>
          <w:p w:rsidR="004B2BC7" w:rsidP="004B2BC7" w:rsidRDefault="004B2BC7"/>
        </w:tc>
      </w:tr>
    </w:tbl>
    <w:p w:rsidR="004B2BC7" w:rsidP="004B2BC7" w:rsidRDefault="004B2BC7">
      <w:pPr>
        <w:pStyle w:val="Overskrift3"/>
      </w:pPr>
      <w:bookmarkStart w:name="_Toc315779803" w:id="124"/>
      <w:r>
        <w:t>Bilag 3: Skema til beskrivelse af mærker</w:t>
      </w:r>
      <w:bookmarkEnd w:id="124"/>
    </w:p>
    <w:p w:rsidR="00813E40" w:rsidP="00F210FF" w:rsidRDefault="00813E40">
      <w:pPr>
        <w:rPr>
          <w:rStyle w:val="Hyperlink"/>
          <w:rFonts w:cstheme="minorHAnsi"/>
          <w:sz w:val="20"/>
        </w:rPr>
      </w:pPr>
    </w:p>
    <w:p w:rsidR="004B2BC7" w:rsidRDefault="004B2BC7">
      <w:pPr>
        <w:rPr>
          <w:rStyle w:val="Hyperlink"/>
          <w:rFonts w:cstheme="minorHAnsi"/>
          <w:sz w:val="20"/>
        </w:rPr>
      </w:pPr>
      <w:r>
        <w:rPr>
          <w:rStyle w:val="Hyperlink"/>
          <w:rFonts w:cstheme="minorHAnsi"/>
          <w:sz w:val="20"/>
        </w:rPr>
        <w:br w:type="page"/>
      </w:r>
    </w:p>
    <w:p w:rsidR="004B2BC7" w:rsidP="004B2BC7" w:rsidRDefault="004B2BC7">
      <w:pPr>
        <w:rPr>
          <w:b/>
          <w:sz w:val="28"/>
        </w:rPr>
      </w:pPr>
    </w:p>
    <w:p w:rsidR="004B2BC7" w:rsidP="004B2BC7" w:rsidRDefault="004B2BC7">
      <w:pPr>
        <w:rPr>
          <w:b/>
          <w:sz w:val="28"/>
          <w:lang w:eastAsia="da-DK"/>
        </w:rPr>
      </w:pPr>
      <w:r>
        <w:rPr>
          <w:b/>
          <w:noProof/>
          <w:sz w:val="28"/>
          <w:lang w:eastAsia="da-DK"/>
        </w:rPr>
        <w:drawing>
          <wp:anchor distT="0" distB="0" distL="114300" distR="114300" simplePos="0" relativeHeight="251731968" behindDoc="0" locked="0" layoutInCell="1" allowOverlap="1" wp14:editId="025D4273" wp14:anchorId="012EFAEF">
            <wp:simplePos x="723265" y="1459865"/>
            <wp:positionH relativeFrom="margin">
              <wp:align>center</wp:align>
            </wp:positionH>
            <wp:positionV relativeFrom="margin">
              <wp:align>top</wp:align>
            </wp:positionV>
            <wp:extent cx="6947252" cy="6840000"/>
            <wp:effectExtent l="0" t="0" r="6350" b="0"/>
            <wp:wrapSquare wrapText="bothSides"/>
            <wp:docPr id="52243" name="Billede 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_samlet_2.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947252" cy="6840000"/>
                    </a:xfrm>
                    <a:prstGeom prst="rect">
                      <a:avLst/>
                    </a:prstGeom>
                  </pic:spPr>
                </pic:pic>
              </a:graphicData>
            </a:graphic>
            <wp14:sizeRelH relativeFrom="margin">
              <wp14:pctWidth>0</wp14:pctWidth>
            </wp14:sizeRelH>
            <wp14:sizeRelV relativeFrom="margin">
              <wp14:pctHeight>0</wp14:pctHeight>
            </wp14:sizeRelV>
          </wp:anchor>
        </w:drawing>
      </w:r>
      <w:r>
        <w:rPr>
          <w:b/>
          <w:sz w:val="28"/>
          <w:lang w:eastAsia="da-DK"/>
        </w:rPr>
        <w:br w:type="page"/>
      </w:r>
    </w:p>
    <w:p w:rsidR="004B2BC7" w:rsidP="002F3E50" w:rsidRDefault="004B2BC7">
      <w:pPr>
        <w:pStyle w:val="Overskrift1"/>
      </w:pPr>
      <w:bookmarkStart w:name="_Toc315779804" w:id="125"/>
      <w:r>
        <w:lastRenderedPageBreak/>
        <w:t>Mærkning – Til eleven</w:t>
      </w:r>
      <w:bookmarkEnd w:id="125"/>
    </w:p>
    <w:p w:rsidRPr="002F3E50" w:rsidR="002F3E50" w:rsidP="002F3E50" w:rsidRDefault="002F3E50">
      <w:pPr>
        <w:rPr>
          <w:lang w:eastAsia="da-DK"/>
        </w:rPr>
      </w:pPr>
    </w:p>
    <w:p w:rsidRPr="00B65A2C" w:rsidR="004B2BC7" w:rsidP="004B2BC7" w:rsidRDefault="004B2BC7">
      <w:pPr>
        <w:pStyle w:val="Listeafsnit"/>
        <w:numPr>
          <w:ilvl w:val="0"/>
          <w:numId w:val="39"/>
        </w:numPr>
        <w:rPr>
          <w:b/>
          <w:lang w:eastAsia="da-DK"/>
        </w:rPr>
      </w:pPr>
      <w:r w:rsidRPr="00B65A2C">
        <w:rPr>
          <w:b/>
          <w:lang w:eastAsia="da-DK"/>
        </w:rPr>
        <w:t>Kender du mærkerne</w:t>
      </w:r>
      <w:r>
        <w:rPr>
          <w:b/>
          <w:lang w:eastAsia="da-DK"/>
        </w:rPr>
        <w:t>?</w:t>
      </w:r>
    </w:p>
    <w:p w:rsidRPr="00BF4076" w:rsidR="004B2BC7" w:rsidP="004B2BC7" w:rsidRDefault="004B2BC7">
      <w:pPr>
        <w:pStyle w:val="Listeafsnit"/>
        <w:rPr>
          <w:lang w:eastAsia="da-DK"/>
        </w:rPr>
      </w:pPr>
      <w:r>
        <w:rPr>
          <w:lang w:eastAsia="da-DK"/>
        </w:rPr>
        <w:t>Gå sammen to og to og kom med et bud på hvilket mærke og tekst, der hører sammen.(Bilag 2)</w:t>
      </w:r>
    </w:p>
    <w:p w:rsidR="004B2BC7" w:rsidP="004B2BC7" w:rsidRDefault="004B2BC7">
      <w:pPr>
        <w:pStyle w:val="Listeafsnit"/>
        <w:rPr>
          <w:b/>
          <w:lang w:eastAsia="da-DK"/>
        </w:rPr>
      </w:pPr>
      <w:r>
        <w:rPr>
          <w:b/>
          <w:lang w:eastAsia="da-DK"/>
        </w:rPr>
        <w:t xml:space="preserve"> </w:t>
      </w:r>
    </w:p>
    <w:p w:rsidR="004B2BC7" w:rsidP="004B2BC7" w:rsidRDefault="004B2BC7">
      <w:pPr>
        <w:pStyle w:val="Listeafsnit"/>
        <w:rPr>
          <w:b/>
          <w:lang w:eastAsia="da-DK"/>
        </w:rPr>
      </w:pPr>
    </w:p>
    <w:p w:rsidR="004B2BC7" w:rsidP="004B2BC7" w:rsidRDefault="004B2BC7">
      <w:pPr>
        <w:pStyle w:val="Listeafsnit"/>
        <w:numPr>
          <w:ilvl w:val="0"/>
          <w:numId w:val="39"/>
        </w:numPr>
        <w:spacing w:after="0" w:line="240" w:lineRule="auto"/>
        <w:rPr>
          <w:b/>
          <w:lang w:eastAsia="da-DK"/>
        </w:rPr>
      </w:pPr>
      <w:r w:rsidRPr="00BF4076">
        <w:rPr>
          <w:b/>
          <w:lang w:eastAsia="da-DK"/>
        </w:rPr>
        <w:t xml:space="preserve">Gruppearbejde – mærkning </w:t>
      </w:r>
    </w:p>
    <w:p w:rsidR="004B2BC7" w:rsidP="004B2BC7" w:rsidRDefault="004B2BC7">
      <w:pPr>
        <w:spacing w:after="0" w:line="240" w:lineRule="auto"/>
        <w:ind w:left="720"/>
        <w:rPr>
          <w:lang w:eastAsia="da-DK"/>
        </w:rPr>
      </w:pPr>
      <w:r>
        <w:rPr>
          <w:lang w:eastAsia="da-DK"/>
        </w:rPr>
        <w:t>I skal sammen i gruppen vælge 3 forskellige mærker, I vil arbejde videre med, fx det røde økologimærke.  I skal undersøge følgende, og fremlæg det for klassen. (Bilag 3)</w:t>
      </w:r>
    </w:p>
    <w:p w:rsidR="004B2BC7" w:rsidP="004B2BC7" w:rsidRDefault="004B2BC7">
      <w:pPr>
        <w:spacing w:after="0" w:line="240" w:lineRule="auto"/>
        <w:ind w:left="720"/>
        <w:rPr>
          <w:lang w:eastAsia="da-DK"/>
        </w:rPr>
      </w:pPr>
    </w:p>
    <w:p w:rsidR="004B2BC7" w:rsidP="004B2BC7" w:rsidRDefault="004B2BC7">
      <w:pPr>
        <w:pStyle w:val="Listeafsnit"/>
        <w:numPr>
          <w:ilvl w:val="0"/>
          <w:numId w:val="38"/>
        </w:numPr>
        <w:rPr>
          <w:lang w:eastAsia="da-DK"/>
        </w:rPr>
      </w:pPr>
      <w:r>
        <w:rPr>
          <w:lang w:eastAsia="da-DK"/>
        </w:rPr>
        <w:t>Hvad står mærket for?</w:t>
      </w:r>
    </w:p>
    <w:p w:rsidR="004B2BC7" w:rsidP="004B2BC7" w:rsidRDefault="004B2BC7">
      <w:pPr>
        <w:pStyle w:val="Listeafsnit"/>
        <w:numPr>
          <w:ilvl w:val="0"/>
          <w:numId w:val="38"/>
        </w:numPr>
        <w:rPr>
          <w:lang w:eastAsia="da-DK"/>
        </w:rPr>
      </w:pPr>
      <w:r>
        <w:rPr>
          <w:lang w:eastAsia="da-DK"/>
        </w:rPr>
        <w:t xml:space="preserve">Hvornår må man anvende mærket til et produkt? </w:t>
      </w:r>
    </w:p>
    <w:p w:rsidR="004B2BC7" w:rsidP="004B2BC7" w:rsidRDefault="004B2BC7">
      <w:pPr>
        <w:pStyle w:val="Listeafsnit"/>
        <w:numPr>
          <w:ilvl w:val="0"/>
          <w:numId w:val="38"/>
        </w:numPr>
        <w:rPr>
          <w:lang w:eastAsia="da-DK"/>
        </w:rPr>
      </w:pPr>
      <w:r>
        <w:rPr>
          <w:lang w:eastAsia="da-DK"/>
        </w:rPr>
        <w:t>Hvilke informationer er der om mærket?</w:t>
      </w:r>
    </w:p>
    <w:p w:rsidR="004B2BC7" w:rsidP="004B2BC7" w:rsidRDefault="004B2BC7">
      <w:pPr>
        <w:pStyle w:val="Listeafsnit"/>
        <w:numPr>
          <w:ilvl w:val="0"/>
          <w:numId w:val="38"/>
        </w:numPr>
        <w:rPr>
          <w:lang w:eastAsia="da-DK"/>
        </w:rPr>
      </w:pPr>
      <w:r>
        <w:rPr>
          <w:lang w:eastAsia="da-DK"/>
        </w:rPr>
        <w:t>Hvem kontrollerer, at reglerne bliver overholdt?</w:t>
      </w:r>
    </w:p>
    <w:p w:rsidR="004B2BC7" w:rsidP="004B2BC7" w:rsidRDefault="004B2BC7">
      <w:pPr>
        <w:spacing w:after="0" w:line="240" w:lineRule="auto"/>
        <w:ind w:left="720"/>
        <w:rPr>
          <w:lang w:eastAsia="da-DK"/>
        </w:rPr>
      </w:pPr>
    </w:p>
    <w:p w:rsidR="004B2BC7" w:rsidP="004B2BC7" w:rsidRDefault="004B2BC7">
      <w:pPr>
        <w:spacing w:after="0" w:line="240" w:lineRule="auto"/>
        <w:ind w:left="720"/>
      </w:pPr>
      <w:r>
        <w:rPr>
          <w:lang w:eastAsia="da-DK"/>
        </w:rPr>
        <w:t xml:space="preserve">I kan finde informationer om de forskellige mærker på mærkningsguiden. </w:t>
      </w:r>
      <w:hyperlink w:history="1" r:id="rId173">
        <w:r w:rsidRPr="00FF2BE0">
          <w:rPr>
            <w:rStyle w:val="Hyperlink"/>
          </w:rPr>
          <w:t>http://www.forbrug.dk/Test-og-raad-foer-du-koeber/Baeredygtigt-forbrug/Maerkningsguide</w:t>
        </w:r>
      </w:hyperlink>
    </w:p>
    <w:p w:rsidRPr="00BF4076" w:rsidR="004B2BC7" w:rsidP="004B2BC7" w:rsidRDefault="004B2BC7">
      <w:pPr>
        <w:pStyle w:val="Listeafsnit"/>
        <w:rPr>
          <w:lang w:eastAsia="da-DK"/>
        </w:rPr>
      </w:pPr>
    </w:p>
    <w:p w:rsidR="004B2BC7" w:rsidP="004B2BC7" w:rsidRDefault="004B2BC7">
      <w:pPr>
        <w:pStyle w:val="Listeafsnit"/>
        <w:rPr>
          <w:b/>
          <w:lang w:eastAsia="da-DK"/>
        </w:rPr>
      </w:pPr>
    </w:p>
    <w:p w:rsidR="004B2BC7" w:rsidP="004B2BC7" w:rsidRDefault="004B2BC7">
      <w:pPr>
        <w:pStyle w:val="Listeafsnit"/>
        <w:rPr>
          <w:lang w:eastAsia="da-DK"/>
        </w:rPr>
      </w:pPr>
      <w:r>
        <w:rPr>
          <w:lang w:eastAsia="da-DK"/>
        </w:rPr>
        <w:t xml:space="preserve">Vidste du at, der er kommet et nøglehulsmærke for spisesteder - finde mere information på </w:t>
      </w:r>
      <w:hyperlink w:history="1" r:id="rId174">
        <w:r w:rsidRPr="00AB6872">
          <w:rPr>
            <w:rStyle w:val="Hyperlink"/>
          </w:rPr>
          <w:t>http://www.noeglehullet.dk/Spisesteder/forside.htm</w:t>
        </w:r>
      </w:hyperlink>
    </w:p>
    <w:p w:rsidRPr="00814BC7" w:rsidR="004B2BC7" w:rsidP="004B2BC7" w:rsidRDefault="004B2BC7">
      <w:pPr>
        <w:rPr>
          <w:b/>
          <w:sz w:val="28"/>
        </w:rPr>
      </w:pPr>
    </w:p>
    <w:p w:rsidR="004B2BC7" w:rsidP="00F210FF" w:rsidRDefault="004B2BC7">
      <w:pPr>
        <w:rPr>
          <w:rStyle w:val="Hyperlink"/>
          <w:rFonts w:cstheme="minorHAnsi"/>
          <w:sz w:val="20"/>
        </w:rPr>
      </w:pPr>
    </w:p>
    <w:sectPr w:rsidR="004B2BC7" w:rsidSect="00F210FF">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8A0" w:rsidRDefault="003F08A0" w:rsidP="008931ED">
      <w:pPr>
        <w:spacing w:after="0" w:line="240" w:lineRule="auto"/>
      </w:pPr>
      <w:r>
        <w:separator/>
      </w:r>
    </w:p>
  </w:endnote>
  <w:endnote w:type="continuationSeparator" w:id="0">
    <w:p w:rsidR="003F08A0" w:rsidRDefault="003F08A0" w:rsidP="00893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LF Press Sans">
    <w:altName w:val="LF Press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undrySans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A0" w:rsidRDefault="003F08A0" w:rsidP="008931ED">
    <w:pPr>
      <w:pStyle w:val="Sidefod"/>
      <w:jc w:val="center"/>
    </w:pPr>
    <w:r>
      <w:rPr>
        <w:noProof/>
        <w:lang w:eastAsia="da-DK"/>
      </w:rPr>
      <w:drawing>
        <wp:anchor distT="0" distB="0" distL="114300" distR="114300" simplePos="0" relativeHeight="251660288" behindDoc="0" locked="0" layoutInCell="1" allowOverlap="1" wp14:anchorId="511D4F3B" wp14:editId="6C7568D7">
          <wp:simplePos x="0" y="0"/>
          <wp:positionH relativeFrom="margin">
            <wp:posOffset>-217170</wp:posOffset>
          </wp:positionH>
          <wp:positionV relativeFrom="margin">
            <wp:posOffset>8657590</wp:posOffset>
          </wp:positionV>
          <wp:extent cx="6587490" cy="812800"/>
          <wp:effectExtent l="0" t="0" r="3810" b="635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A0" w:rsidRDefault="003F08A0" w:rsidP="008931ED">
    <w:pPr>
      <w:pStyle w:val="Sidefod"/>
      <w:jc w:val="center"/>
    </w:pPr>
    <w:r>
      <w:rPr>
        <w:noProof/>
        <w:lang w:eastAsia="da-DK"/>
      </w:rPr>
      <w:drawing>
        <wp:anchor distT="0" distB="0" distL="114300" distR="114300" simplePos="0" relativeHeight="251658240" behindDoc="0" locked="0" layoutInCell="1" allowOverlap="1" wp14:anchorId="6F43FB36" wp14:editId="1E09313E">
          <wp:simplePos x="0" y="0"/>
          <wp:positionH relativeFrom="margin">
            <wp:posOffset>-217170</wp:posOffset>
          </wp:positionH>
          <wp:positionV relativeFrom="margin">
            <wp:posOffset>8657590</wp:posOffset>
          </wp:positionV>
          <wp:extent cx="6587490" cy="812800"/>
          <wp:effectExtent l="0" t="0" r="3810" b="635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A0" w:rsidRDefault="003F08A0" w:rsidP="008931ED">
    <w:pPr>
      <w:pStyle w:val="Sidefod"/>
      <w:jc w:val="center"/>
    </w:pPr>
    <w:r>
      <w:rPr>
        <w:noProof/>
        <w:lang w:eastAsia="da-DK"/>
      </w:rPr>
      <w:drawing>
        <wp:anchor distT="0" distB="0" distL="114300" distR="114300" simplePos="0" relativeHeight="251662336" behindDoc="0" locked="0" layoutInCell="1" allowOverlap="1" wp14:anchorId="61B2DD48" wp14:editId="25DFF11E">
          <wp:simplePos x="0" y="0"/>
          <wp:positionH relativeFrom="margin">
            <wp:posOffset>-217170</wp:posOffset>
          </wp:positionH>
          <wp:positionV relativeFrom="margin">
            <wp:posOffset>8657590</wp:posOffset>
          </wp:positionV>
          <wp:extent cx="6587490" cy="812800"/>
          <wp:effectExtent l="0" t="0" r="3810" b="6350"/>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A0" w:rsidRDefault="003F08A0" w:rsidP="008931ED">
    <w:pPr>
      <w:pStyle w:val="Sidefod"/>
      <w:jc w:val="center"/>
    </w:pPr>
    <w:r>
      <w:rPr>
        <w:noProof/>
        <w:lang w:eastAsia="da-DK"/>
      </w:rPr>
      <w:drawing>
        <wp:anchor distT="0" distB="0" distL="114300" distR="114300" simplePos="0" relativeHeight="251664384" behindDoc="0" locked="0" layoutInCell="1" allowOverlap="1" wp14:anchorId="1B31DD33" wp14:editId="62FFA413">
          <wp:simplePos x="0" y="0"/>
          <wp:positionH relativeFrom="margin">
            <wp:posOffset>-217170</wp:posOffset>
          </wp:positionH>
          <wp:positionV relativeFrom="margin">
            <wp:posOffset>8657590</wp:posOffset>
          </wp:positionV>
          <wp:extent cx="6587490" cy="812800"/>
          <wp:effectExtent l="0" t="0" r="3810" b="6350"/>
          <wp:wrapSquare wrapText="bothSides"/>
          <wp:docPr id="78862" name="Billede 7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A0" w:rsidRDefault="003F08A0" w:rsidP="008931ED">
    <w:pPr>
      <w:pStyle w:val="Sidefod"/>
      <w:jc w:val="center"/>
    </w:pPr>
    <w:r>
      <w:rPr>
        <w:noProof/>
        <w:lang w:eastAsia="da-DK"/>
      </w:rPr>
      <w:drawing>
        <wp:anchor distT="0" distB="0" distL="114300" distR="114300" simplePos="0" relativeHeight="251666432" behindDoc="0" locked="0" layoutInCell="1" allowOverlap="1" wp14:anchorId="6FC2EC9F" wp14:editId="23FC8600">
          <wp:simplePos x="0" y="0"/>
          <wp:positionH relativeFrom="margin">
            <wp:posOffset>-217170</wp:posOffset>
          </wp:positionH>
          <wp:positionV relativeFrom="margin">
            <wp:posOffset>8657590</wp:posOffset>
          </wp:positionV>
          <wp:extent cx="6587490" cy="812800"/>
          <wp:effectExtent l="0" t="0" r="3810" b="6350"/>
          <wp:wrapSquare wrapText="bothSides"/>
          <wp:docPr id="78878" name="Billede 7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8A0" w:rsidRDefault="003F08A0" w:rsidP="008931ED">
      <w:pPr>
        <w:spacing w:after="0" w:line="240" w:lineRule="auto"/>
      </w:pPr>
      <w:r>
        <w:separator/>
      </w:r>
    </w:p>
  </w:footnote>
  <w:footnote w:type="continuationSeparator" w:id="0">
    <w:p w:rsidR="003F08A0" w:rsidRDefault="003F08A0" w:rsidP="008931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A0" w:rsidRPr="00FF4AF7" w:rsidRDefault="003F08A0">
    <w:pPr>
      <w:pStyle w:val="Sidehoved"/>
      <w:jc w:val="right"/>
      <w:rPr>
        <w:color w:val="A6A6A6" w:themeColor="background1" w:themeShade="A6"/>
      </w:rPr>
    </w:pPr>
    <w:r w:rsidRPr="00FF4AF7">
      <w:rPr>
        <w:color w:val="A6A6A6" w:themeColor="background1" w:themeShade="A6"/>
      </w:rPr>
      <w:t xml:space="preserve">Side </w:t>
    </w:r>
    <w:sdt>
      <w:sdtPr>
        <w:rPr>
          <w:color w:val="A6A6A6" w:themeColor="background1" w:themeShade="A6"/>
        </w:rPr>
        <w:id w:val="1855004063"/>
        <w:docPartObj>
          <w:docPartGallery w:val="Page Numbers (Top of Page)"/>
          <w:docPartUnique/>
        </w:docPartObj>
      </w:sdtPr>
      <w:sdtEndPr/>
      <w:sdtContent>
        <w:r w:rsidRPr="00FF4AF7">
          <w:rPr>
            <w:color w:val="A6A6A6" w:themeColor="background1" w:themeShade="A6"/>
          </w:rPr>
          <w:fldChar w:fldCharType="begin"/>
        </w:r>
        <w:r w:rsidRPr="00FF4AF7">
          <w:rPr>
            <w:color w:val="A6A6A6" w:themeColor="background1" w:themeShade="A6"/>
          </w:rPr>
          <w:instrText>PAGE   \* MERGEFORMAT</w:instrText>
        </w:r>
        <w:r w:rsidRPr="00FF4AF7">
          <w:rPr>
            <w:color w:val="A6A6A6" w:themeColor="background1" w:themeShade="A6"/>
          </w:rPr>
          <w:fldChar w:fldCharType="separate"/>
        </w:r>
        <w:r w:rsidR="007F6276">
          <w:rPr>
            <w:noProof/>
            <w:color w:val="A6A6A6" w:themeColor="background1" w:themeShade="A6"/>
          </w:rPr>
          <w:t>1</w:t>
        </w:r>
        <w:r w:rsidRPr="00FF4AF7">
          <w:rPr>
            <w:color w:val="A6A6A6" w:themeColor="background1" w:themeShade="A6"/>
          </w:rPr>
          <w:fldChar w:fldCharType="end"/>
        </w:r>
      </w:sdtContent>
    </w:sdt>
  </w:p>
  <w:p w:rsidR="003F08A0" w:rsidRDefault="003F08A0">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6A6A6" w:themeColor="background1" w:themeShade="A6"/>
      </w:rPr>
      <w:id w:val="1359093633"/>
      <w:docPartObj>
        <w:docPartGallery w:val="Page Numbers (Top of Page)"/>
        <w:docPartUnique/>
      </w:docPartObj>
    </w:sdtPr>
    <w:sdtEndPr/>
    <w:sdtContent>
      <w:p w:rsidR="003F08A0" w:rsidRPr="00F210FF" w:rsidRDefault="003F08A0">
        <w:pPr>
          <w:pStyle w:val="Sidehoved"/>
          <w:jc w:val="right"/>
          <w:rPr>
            <w:color w:val="A6A6A6" w:themeColor="background1" w:themeShade="A6"/>
          </w:rPr>
        </w:pPr>
        <w:r w:rsidRPr="00F210FF">
          <w:rPr>
            <w:color w:val="A6A6A6" w:themeColor="background1" w:themeShade="A6"/>
          </w:rPr>
          <w:t xml:space="preserve">Side </w:t>
        </w:r>
        <w:r w:rsidRPr="00F210FF">
          <w:rPr>
            <w:color w:val="A6A6A6" w:themeColor="background1" w:themeShade="A6"/>
          </w:rPr>
          <w:fldChar w:fldCharType="begin"/>
        </w:r>
        <w:r w:rsidRPr="00F210FF">
          <w:rPr>
            <w:color w:val="A6A6A6" w:themeColor="background1" w:themeShade="A6"/>
          </w:rPr>
          <w:instrText>PAGE   \* MERGEFORMAT</w:instrText>
        </w:r>
        <w:r w:rsidRPr="00F210FF">
          <w:rPr>
            <w:color w:val="A6A6A6" w:themeColor="background1" w:themeShade="A6"/>
          </w:rPr>
          <w:fldChar w:fldCharType="separate"/>
        </w:r>
        <w:r w:rsidR="007F6276">
          <w:rPr>
            <w:noProof/>
            <w:color w:val="A6A6A6" w:themeColor="background1" w:themeShade="A6"/>
          </w:rPr>
          <w:t>32</w:t>
        </w:r>
        <w:r w:rsidRPr="00F210FF">
          <w:rPr>
            <w:color w:val="A6A6A6" w:themeColor="background1" w:themeShade="A6"/>
          </w:rPr>
          <w:fldChar w:fldCharType="end"/>
        </w:r>
      </w:p>
    </w:sdtContent>
  </w:sdt>
  <w:p w:rsidR="003F08A0" w:rsidRDefault="003F08A0">
    <w:pPr>
      <w:pStyle w:val="Sidehoved"/>
    </w:pPr>
  </w:p>
  <w:p w:rsidR="003F08A0" w:rsidRDefault="003F08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A0" w:rsidRPr="006F76B7" w:rsidRDefault="003F08A0">
    <w:pPr>
      <w:pStyle w:val="Sidehoved"/>
      <w:jc w:val="right"/>
      <w:rPr>
        <w:color w:val="A6A6A6" w:themeColor="background1" w:themeShade="A6"/>
      </w:rPr>
    </w:pPr>
    <w:r w:rsidRPr="006F76B7">
      <w:rPr>
        <w:color w:val="A6A6A6" w:themeColor="background1" w:themeShade="A6"/>
      </w:rPr>
      <w:t xml:space="preserve">Side </w:t>
    </w:r>
    <w:sdt>
      <w:sdtPr>
        <w:rPr>
          <w:color w:val="A6A6A6" w:themeColor="background1" w:themeShade="A6"/>
        </w:rPr>
        <w:id w:val="-1446153258"/>
        <w:docPartObj>
          <w:docPartGallery w:val="Page Numbers (Top of Page)"/>
          <w:docPartUnique/>
        </w:docPartObj>
      </w:sdtPr>
      <w:sdtEndPr/>
      <w:sdtContent>
        <w:r w:rsidRPr="006F76B7">
          <w:rPr>
            <w:color w:val="A6A6A6" w:themeColor="background1" w:themeShade="A6"/>
          </w:rPr>
          <w:fldChar w:fldCharType="begin"/>
        </w:r>
        <w:r w:rsidRPr="006F76B7">
          <w:rPr>
            <w:color w:val="A6A6A6" w:themeColor="background1" w:themeShade="A6"/>
          </w:rPr>
          <w:instrText>PAGE   \* MERGEFORMAT</w:instrText>
        </w:r>
        <w:r w:rsidRPr="006F76B7">
          <w:rPr>
            <w:color w:val="A6A6A6" w:themeColor="background1" w:themeShade="A6"/>
          </w:rPr>
          <w:fldChar w:fldCharType="separate"/>
        </w:r>
        <w:r w:rsidR="007F6276">
          <w:rPr>
            <w:noProof/>
            <w:color w:val="A6A6A6" w:themeColor="background1" w:themeShade="A6"/>
          </w:rPr>
          <w:t>63</w:t>
        </w:r>
        <w:r w:rsidRPr="006F76B7">
          <w:rPr>
            <w:color w:val="A6A6A6" w:themeColor="background1" w:themeShade="A6"/>
          </w:rPr>
          <w:fldChar w:fldCharType="end"/>
        </w:r>
      </w:sdtContent>
    </w:sdt>
  </w:p>
  <w:p w:rsidR="003F08A0" w:rsidRDefault="003F08A0">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A0" w:rsidRPr="00D13756" w:rsidRDefault="003F08A0">
    <w:pPr>
      <w:pStyle w:val="Sidehoved"/>
      <w:jc w:val="right"/>
      <w:rPr>
        <w:color w:val="A6A6A6" w:themeColor="background1" w:themeShade="A6"/>
      </w:rPr>
    </w:pPr>
    <w:r w:rsidRPr="00D13756">
      <w:rPr>
        <w:color w:val="A6A6A6" w:themeColor="background1" w:themeShade="A6"/>
      </w:rPr>
      <w:t xml:space="preserve">Side </w:t>
    </w:r>
    <w:sdt>
      <w:sdtPr>
        <w:rPr>
          <w:color w:val="A6A6A6" w:themeColor="background1" w:themeShade="A6"/>
        </w:rPr>
        <w:id w:val="675314870"/>
        <w:docPartObj>
          <w:docPartGallery w:val="Page Numbers (Top of Page)"/>
          <w:docPartUnique/>
        </w:docPartObj>
      </w:sdtPr>
      <w:sdtEndPr/>
      <w:sdtContent>
        <w:r w:rsidRPr="00D13756">
          <w:rPr>
            <w:color w:val="A6A6A6" w:themeColor="background1" w:themeShade="A6"/>
          </w:rPr>
          <w:fldChar w:fldCharType="begin"/>
        </w:r>
        <w:r w:rsidRPr="00D13756">
          <w:rPr>
            <w:color w:val="A6A6A6" w:themeColor="background1" w:themeShade="A6"/>
          </w:rPr>
          <w:instrText>PAGE   \* MERGEFORMAT</w:instrText>
        </w:r>
        <w:r w:rsidRPr="00D13756">
          <w:rPr>
            <w:color w:val="A6A6A6" w:themeColor="background1" w:themeShade="A6"/>
          </w:rPr>
          <w:fldChar w:fldCharType="separate"/>
        </w:r>
        <w:r w:rsidR="007F6276">
          <w:rPr>
            <w:noProof/>
            <w:color w:val="A6A6A6" w:themeColor="background1" w:themeShade="A6"/>
          </w:rPr>
          <w:t>82</w:t>
        </w:r>
        <w:r w:rsidRPr="00D13756">
          <w:rPr>
            <w:color w:val="A6A6A6" w:themeColor="background1" w:themeShade="A6"/>
          </w:rPr>
          <w:fldChar w:fldCharType="end"/>
        </w:r>
      </w:sdtContent>
    </w:sdt>
  </w:p>
  <w:p w:rsidR="003F08A0" w:rsidRDefault="003F08A0">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A0" w:rsidRPr="00A07D64" w:rsidRDefault="003F08A0">
    <w:pPr>
      <w:pStyle w:val="Sidehoved"/>
      <w:jc w:val="right"/>
      <w:rPr>
        <w:color w:val="A6A6A6" w:themeColor="background1" w:themeShade="A6"/>
      </w:rPr>
    </w:pPr>
    <w:r w:rsidRPr="00A07D64">
      <w:rPr>
        <w:color w:val="A6A6A6" w:themeColor="background1" w:themeShade="A6"/>
      </w:rPr>
      <w:t xml:space="preserve">Side </w:t>
    </w:r>
    <w:sdt>
      <w:sdtPr>
        <w:rPr>
          <w:color w:val="A6A6A6" w:themeColor="background1" w:themeShade="A6"/>
        </w:rPr>
        <w:id w:val="1389840406"/>
        <w:docPartObj>
          <w:docPartGallery w:val="Page Numbers (Top of Page)"/>
          <w:docPartUnique/>
        </w:docPartObj>
      </w:sdtPr>
      <w:sdtEndPr/>
      <w:sdtContent>
        <w:r w:rsidRPr="00A07D64">
          <w:rPr>
            <w:color w:val="A6A6A6" w:themeColor="background1" w:themeShade="A6"/>
          </w:rPr>
          <w:fldChar w:fldCharType="begin"/>
        </w:r>
        <w:r w:rsidRPr="00A07D64">
          <w:rPr>
            <w:color w:val="A6A6A6" w:themeColor="background1" w:themeShade="A6"/>
          </w:rPr>
          <w:instrText>PAGE   \* MERGEFORMAT</w:instrText>
        </w:r>
        <w:r w:rsidRPr="00A07D64">
          <w:rPr>
            <w:color w:val="A6A6A6" w:themeColor="background1" w:themeShade="A6"/>
          </w:rPr>
          <w:fldChar w:fldCharType="separate"/>
        </w:r>
        <w:r w:rsidR="007F6276">
          <w:rPr>
            <w:noProof/>
            <w:color w:val="A6A6A6" w:themeColor="background1" w:themeShade="A6"/>
          </w:rPr>
          <w:t>124</w:t>
        </w:r>
        <w:r w:rsidRPr="00A07D64">
          <w:rPr>
            <w:color w:val="A6A6A6" w:themeColor="background1" w:themeShade="A6"/>
          </w:rPr>
          <w:fldChar w:fldCharType="end"/>
        </w:r>
      </w:sdtContent>
    </w:sdt>
  </w:p>
  <w:p w:rsidR="003F08A0" w:rsidRDefault="003F08A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6A91"/>
    <w:multiLevelType w:val="hybridMultilevel"/>
    <w:tmpl w:val="21C864B8"/>
    <w:lvl w:ilvl="0" w:tplc="DFEAD138">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6424388"/>
    <w:multiLevelType w:val="hybridMultilevel"/>
    <w:tmpl w:val="7CCAF640"/>
    <w:lvl w:ilvl="0" w:tplc="883A87B4">
      <w:start w:val="1"/>
      <w:numFmt w:val="bullet"/>
      <w:lvlText w:val=""/>
      <w:lvlJc w:val="left"/>
      <w:pPr>
        <w:ind w:left="720" w:hanging="360"/>
      </w:pPr>
      <w:rPr>
        <w:rFonts w:ascii="Symbol" w:hAnsi="Symbol"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AB61865"/>
    <w:multiLevelType w:val="hybridMultilevel"/>
    <w:tmpl w:val="3CEA4A28"/>
    <w:lvl w:ilvl="0" w:tplc="DFEAD138">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D7E3F79"/>
    <w:multiLevelType w:val="hybridMultilevel"/>
    <w:tmpl w:val="34421D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ECB2425"/>
    <w:multiLevelType w:val="hybridMultilevel"/>
    <w:tmpl w:val="9CF6F85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nsid w:val="0F434140"/>
    <w:multiLevelType w:val="hybridMultilevel"/>
    <w:tmpl w:val="558C4DC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0F8E6A00"/>
    <w:multiLevelType w:val="hybridMultilevel"/>
    <w:tmpl w:val="89F4CB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0FC954C0"/>
    <w:multiLevelType w:val="hybridMultilevel"/>
    <w:tmpl w:val="02A6DD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nsid w:val="11E11EFA"/>
    <w:multiLevelType w:val="hybridMultilevel"/>
    <w:tmpl w:val="028C054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AFF504A"/>
    <w:multiLevelType w:val="hybridMultilevel"/>
    <w:tmpl w:val="C9C4EF08"/>
    <w:lvl w:ilvl="0" w:tplc="836403C8">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CCE4128"/>
    <w:multiLevelType w:val="hybridMultilevel"/>
    <w:tmpl w:val="9E603ED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nsid w:val="1DE920EA"/>
    <w:multiLevelType w:val="hybridMultilevel"/>
    <w:tmpl w:val="B96C1C7A"/>
    <w:lvl w:ilvl="0" w:tplc="04060001">
      <w:start w:val="1"/>
      <w:numFmt w:val="bullet"/>
      <w:lvlText w:val=""/>
      <w:lvlJc w:val="left"/>
      <w:pPr>
        <w:ind w:left="1494" w:hanging="360"/>
      </w:pPr>
      <w:rPr>
        <w:rFonts w:ascii="Symbol" w:hAnsi="Symbo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12">
    <w:nsid w:val="25B53805"/>
    <w:multiLevelType w:val="hybridMultilevel"/>
    <w:tmpl w:val="A63AAFE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nsid w:val="260F4E38"/>
    <w:multiLevelType w:val="hybridMultilevel"/>
    <w:tmpl w:val="09742BB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nsid w:val="280170C2"/>
    <w:multiLevelType w:val="hybridMultilevel"/>
    <w:tmpl w:val="316EBB7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nsid w:val="2B046B56"/>
    <w:multiLevelType w:val="hybridMultilevel"/>
    <w:tmpl w:val="1144E28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D8B77DA"/>
    <w:multiLevelType w:val="hybridMultilevel"/>
    <w:tmpl w:val="8F30A8C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nsid w:val="300A38D4"/>
    <w:multiLevelType w:val="hybridMultilevel"/>
    <w:tmpl w:val="0C660546"/>
    <w:lvl w:ilvl="0" w:tplc="8A9E3388">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35EF3D30"/>
    <w:multiLevelType w:val="hybridMultilevel"/>
    <w:tmpl w:val="79E4C1D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nsid w:val="39A11DC7"/>
    <w:multiLevelType w:val="hybridMultilevel"/>
    <w:tmpl w:val="1EB2F7A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nsid w:val="3A047292"/>
    <w:multiLevelType w:val="hybridMultilevel"/>
    <w:tmpl w:val="3AEA82D0"/>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3AEE0E75"/>
    <w:multiLevelType w:val="hybridMultilevel"/>
    <w:tmpl w:val="03ECEEDE"/>
    <w:lvl w:ilvl="0" w:tplc="48FC6FEA">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3B0C0BEA"/>
    <w:multiLevelType w:val="hybridMultilevel"/>
    <w:tmpl w:val="0A6665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3E601739"/>
    <w:multiLevelType w:val="hybridMultilevel"/>
    <w:tmpl w:val="2208E786"/>
    <w:lvl w:ilvl="0" w:tplc="CA300B42">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427A1147"/>
    <w:multiLevelType w:val="hybridMultilevel"/>
    <w:tmpl w:val="05A871B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5">
    <w:nsid w:val="44C61F12"/>
    <w:multiLevelType w:val="hybridMultilevel"/>
    <w:tmpl w:val="E33C380E"/>
    <w:lvl w:ilvl="0" w:tplc="C78E0A06">
      <w:start w:val="1"/>
      <w:numFmt w:val="decimal"/>
      <w:lvlText w:val="%1."/>
      <w:lvlJc w:val="left"/>
      <w:pPr>
        <w:ind w:left="720" w:hanging="360"/>
      </w:pPr>
      <w:rPr>
        <w:b/>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4B2331CE"/>
    <w:multiLevelType w:val="hybridMultilevel"/>
    <w:tmpl w:val="268C1B5C"/>
    <w:lvl w:ilvl="0" w:tplc="156C4B60">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5352321C"/>
    <w:multiLevelType w:val="hybridMultilevel"/>
    <w:tmpl w:val="C70EFC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53DF4DB5"/>
    <w:multiLevelType w:val="hybridMultilevel"/>
    <w:tmpl w:val="B3A69ACA"/>
    <w:lvl w:ilvl="0" w:tplc="04060001">
      <w:start w:val="1"/>
      <w:numFmt w:val="bullet"/>
      <w:lvlText w:val=""/>
      <w:lvlJc w:val="left"/>
      <w:pPr>
        <w:ind w:left="1494" w:hanging="360"/>
      </w:pPr>
      <w:rPr>
        <w:rFonts w:ascii="Symbol" w:hAnsi="Symbo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29">
    <w:nsid w:val="628D0A2A"/>
    <w:multiLevelType w:val="hybridMultilevel"/>
    <w:tmpl w:val="3B1866E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0">
    <w:nsid w:val="636F53BD"/>
    <w:multiLevelType w:val="hybridMultilevel"/>
    <w:tmpl w:val="6ED2CD7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1">
    <w:nsid w:val="67420C9A"/>
    <w:multiLevelType w:val="hybridMultilevel"/>
    <w:tmpl w:val="B86691CA"/>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32">
    <w:nsid w:val="6C82749B"/>
    <w:multiLevelType w:val="hybridMultilevel"/>
    <w:tmpl w:val="54DE40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029212D"/>
    <w:multiLevelType w:val="hybridMultilevel"/>
    <w:tmpl w:val="FE965AA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72EB0368"/>
    <w:multiLevelType w:val="hybridMultilevel"/>
    <w:tmpl w:val="AA285E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74AD584A"/>
    <w:multiLevelType w:val="hybridMultilevel"/>
    <w:tmpl w:val="8CDAEFDE"/>
    <w:lvl w:ilvl="0" w:tplc="B0F4FACC">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7B2918B4"/>
    <w:multiLevelType w:val="hybridMultilevel"/>
    <w:tmpl w:val="C40EF66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7">
    <w:nsid w:val="7CC8676B"/>
    <w:multiLevelType w:val="hybridMultilevel"/>
    <w:tmpl w:val="3EE08AB4"/>
    <w:lvl w:ilvl="0" w:tplc="6D1C47B2">
      <w:start w:val="1"/>
      <w:numFmt w:val="decimal"/>
      <w:lvlText w:val="%1."/>
      <w:lvlJc w:val="left"/>
      <w:pPr>
        <w:ind w:left="720" w:hanging="360"/>
      </w:pPr>
      <w:rPr>
        <w:b/>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nsid w:val="7EDF7A78"/>
    <w:multiLevelType w:val="hybridMultilevel"/>
    <w:tmpl w:val="265AA7FA"/>
    <w:lvl w:ilvl="0" w:tplc="C78E0A06">
      <w:start w:val="1"/>
      <w:numFmt w:val="decimal"/>
      <w:lvlText w:val="%1."/>
      <w:lvlJc w:val="left"/>
      <w:pPr>
        <w:ind w:left="720" w:hanging="360"/>
      </w:pPr>
      <w:rPr>
        <w:b/>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1"/>
  </w:num>
  <w:num w:numId="2">
    <w:abstractNumId w:val="4"/>
  </w:num>
  <w:num w:numId="3">
    <w:abstractNumId w:val="28"/>
  </w:num>
  <w:num w:numId="4">
    <w:abstractNumId w:val="18"/>
  </w:num>
  <w:num w:numId="5">
    <w:abstractNumId w:val="19"/>
  </w:num>
  <w:num w:numId="6">
    <w:abstractNumId w:val="11"/>
  </w:num>
  <w:num w:numId="7">
    <w:abstractNumId w:val="21"/>
  </w:num>
  <w:num w:numId="8">
    <w:abstractNumId w:val="32"/>
  </w:num>
  <w:num w:numId="9">
    <w:abstractNumId w:val="8"/>
  </w:num>
  <w:num w:numId="10">
    <w:abstractNumId w:val="26"/>
  </w:num>
  <w:num w:numId="11">
    <w:abstractNumId w:val="6"/>
  </w:num>
  <w:num w:numId="12">
    <w:abstractNumId w:val="37"/>
  </w:num>
  <w:num w:numId="13">
    <w:abstractNumId w:val="35"/>
  </w:num>
  <w:num w:numId="14">
    <w:abstractNumId w:val="15"/>
  </w:num>
  <w:num w:numId="15">
    <w:abstractNumId w:val="16"/>
  </w:num>
  <w:num w:numId="16">
    <w:abstractNumId w:val="3"/>
  </w:num>
  <w:num w:numId="17">
    <w:abstractNumId w:val="25"/>
  </w:num>
  <w:num w:numId="18">
    <w:abstractNumId w:val="13"/>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
  </w:num>
  <w:num w:numId="22">
    <w:abstractNumId w:val="0"/>
  </w:num>
  <w:num w:numId="23">
    <w:abstractNumId w:val="29"/>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
  </w:num>
  <w:num w:numId="27">
    <w:abstractNumId w:val="12"/>
  </w:num>
  <w:num w:numId="28">
    <w:abstractNumId w:val="34"/>
  </w:num>
  <w:num w:numId="29">
    <w:abstractNumId w:val="9"/>
  </w:num>
  <w:num w:numId="30">
    <w:abstractNumId w:val="5"/>
  </w:num>
  <w:num w:numId="31">
    <w:abstractNumId w:val="33"/>
  </w:num>
  <w:num w:numId="32">
    <w:abstractNumId w:val="20"/>
  </w:num>
  <w:num w:numId="33">
    <w:abstractNumId w:val="22"/>
  </w:num>
  <w:num w:numId="34">
    <w:abstractNumId w:val="7"/>
  </w:num>
  <w:num w:numId="35">
    <w:abstractNumId w:val="14"/>
  </w:num>
  <w:num w:numId="36">
    <w:abstractNumId w:val="38"/>
  </w:num>
  <w:num w:numId="37">
    <w:abstractNumId w:val="17"/>
  </w:num>
  <w:num w:numId="38">
    <w:abstractNumId w:val="36"/>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0FF"/>
    <w:rsid w:val="000D7609"/>
    <w:rsid w:val="002F3E50"/>
    <w:rsid w:val="003042AE"/>
    <w:rsid w:val="0035378C"/>
    <w:rsid w:val="003E344F"/>
    <w:rsid w:val="003F08A0"/>
    <w:rsid w:val="004B2BC7"/>
    <w:rsid w:val="005407BC"/>
    <w:rsid w:val="00590BEA"/>
    <w:rsid w:val="00677F09"/>
    <w:rsid w:val="00724FAD"/>
    <w:rsid w:val="007B7E09"/>
    <w:rsid w:val="007F6276"/>
    <w:rsid w:val="00813E40"/>
    <w:rsid w:val="00871538"/>
    <w:rsid w:val="008931ED"/>
    <w:rsid w:val="009F5CC5"/>
    <w:rsid w:val="00B241D8"/>
    <w:rsid w:val="00DF426E"/>
    <w:rsid w:val="00E16DC2"/>
    <w:rsid w:val="00E80956"/>
    <w:rsid w:val="00F210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0FF"/>
  </w:style>
  <w:style w:type="paragraph" w:styleId="Overskrift1">
    <w:name w:val="heading 1"/>
    <w:basedOn w:val="Normal"/>
    <w:next w:val="Normal"/>
    <w:link w:val="Overskrift1Tegn"/>
    <w:autoRedefine/>
    <w:uiPriority w:val="9"/>
    <w:qFormat/>
    <w:rsid w:val="00F210FF"/>
    <w:pPr>
      <w:spacing w:after="0" w:line="240" w:lineRule="auto"/>
      <w:outlineLvl w:val="0"/>
    </w:pPr>
    <w:rPr>
      <w:rFonts w:eastAsia="Times New Roman" w:cs="Times New Roman"/>
      <w:b/>
      <w:color w:val="000000"/>
      <w:kern w:val="36"/>
      <w:sz w:val="32"/>
      <w:szCs w:val="36"/>
      <w:lang w:eastAsia="da-DK"/>
    </w:rPr>
  </w:style>
  <w:style w:type="paragraph" w:styleId="Overskrift2">
    <w:name w:val="heading 2"/>
    <w:basedOn w:val="Normal"/>
    <w:next w:val="Normal"/>
    <w:link w:val="Overskrift2Tegn"/>
    <w:autoRedefine/>
    <w:uiPriority w:val="9"/>
    <w:unhideWhenUsed/>
    <w:qFormat/>
    <w:rsid w:val="00F210FF"/>
    <w:pPr>
      <w:keepNext/>
      <w:keepLines/>
      <w:spacing w:before="200" w:after="0"/>
      <w:outlineLvl w:val="1"/>
    </w:pPr>
    <w:rPr>
      <w:rFonts w:eastAsiaTheme="majorEastAsia" w:cstheme="majorBidi"/>
      <w:b/>
      <w:bCs/>
      <w:sz w:val="28"/>
      <w:szCs w:val="26"/>
    </w:rPr>
  </w:style>
  <w:style w:type="paragraph" w:styleId="Overskrift3">
    <w:name w:val="heading 3"/>
    <w:basedOn w:val="Normal"/>
    <w:next w:val="Normal"/>
    <w:link w:val="Overskrift3Tegn"/>
    <w:autoRedefine/>
    <w:uiPriority w:val="9"/>
    <w:unhideWhenUsed/>
    <w:qFormat/>
    <w:rsid w:val="00F210FF"/>
    <w:pPr>
      <w:keepNext/>
      <w:keepLines/>
      <w:spacing w:before="200" w:after="0"/>
      <w:outlineLvl w:val="2"/>
    </w:pPr>
    <w:rPr>
      <w:rFonts w:eastAsiaTheme="majorEastAsia" w:cstheme="majorBid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210FF"/>
    <w:rPr>
      <w:rFonts w:eastAsia="Times New Roman" w:cs="Times New Roman"/>
      <w:b/>
      <w:color w:val="000000"/>
      <w:kern w:val="36"/>
      <w:sz w:val="32"/>
      <w:szCs w:val="36"/>
      <w:lang w:eastAsia="da-DK"/>
    </w:rPr>
  </w:style>
  <w:style w:type="character" w:customStyle="1" w:styleId="Overskrift2Tegn">
    <w:name w:val="Overskrift 2 Tegn"/>
    <w:basedOn w:val="Standardskrifttypeiafsnit"/>
    <w:link w:val="Overskrift2"/>
    <w:uiPriority w:val="9"/>
    <w:rsid w:val="00F210FF"/>
    <w:rPr>
      <w:rFonts w:eastAsiaTheme="majorEastAsia" w:cstheme="majorBidi"/>
      <w:b/>
      <w:bCs/>
      <w:sz w:val="28"/>
      <w:szCs w:val="26"/>
    </w:rPr>
  </w:style>
  <w:style w:type="character" w:customStyle="1" w:styleId="Overskrift3Tegn">
    <w:name w:val="Overskrift 3 Tegn"/>
    <w:basedOn w:val="Standardskrifttypeiafsnit"/>
    <w:link w:val="Overskrift3"/>
    <w:uiPriority w:val="9"/>
    <w:rsid w:val="00F210FF"/>
    <w:rPr>
      <w:rFonts w:eastAsiaTheme="majorEastAsia" w:cstheme="majorBidi"/>
      <w:b/>
      <w:bCs/>
      <w:sz w:val="24"/>
    </w:rPr>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character" w:styleId="Hyperlink">
    <w:name w:val="Hyperlink"/>
    <w:basedOn w:val="Standardskrifttypeiafsnit"/>
    <w:uiPriority w:val="99"/>
    <w:unhideWhenUsed/>
    <w:rsid w:val="00F210FF"/>
    <w:rPr>
      <w:color w:val="0000FF" w:themeColor="hyperlink"/>
      <w:u w:val="single"/>
    </w:rPr>
  </w:style>
  <w:style w:type="paragraph" w:styleId="Listeafsnit">
    <w:name w:val="List Paragraph"/>
    <w:basedOn w:val="Normal"/>
    <w:uiPriority w:val="34"/>
    <w:qFormat/>
    <w:rsid w:val="00F210FF"/>
    <w:pPr>
      <w:ind w:left="720"/>
      <w:contextualSpacing/>
    </w:pPr>
  </w:style>
  <w:style w:type="character" w:styleId="Strk">
    <w:name w:val="Strong"/>
    <w:basedOn w:val="Standardskrifttypeiafsnit"/>
    <w:uiPriority w:val="22"/>
    <w:qFormat/>
    <w:rsid w:val="00F210FF"/>
    <w:rPr>
      <w:b/>
      <w:bCs/>
    </w:rPr>
  </w:style>
  <w:style w:type="character" w:customStyle="1" w:styleId="A5">
    <w:name w:val="A5"/>
    <w:uiPriority w:val="99"/>
    <w:rsid w:val="00F210FF"/>
    <w:rPr>
      <w:rFonts w:cs="LF Press Sans"/>
      <w:color w:val="000000"/>
      <w:sz w:val="18"/>
      <w:szCs w:val="18"/>
    </w:rPr>
  </w:style>
  <w:style w:type="table" w:styleId="Tabel-Gitter">
    <w:name w:val="Table Grid"/>
    <w:basedOn w:val="Tabel-Normal"/>
    <w:uiPriority w:val="59"/>
    <w:rsid w:val="00F21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E344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Overskrift">
    <w:name w:val="TOC Heading"/>
    <w:basedOn w:val="Overskrift1"/>
    <w:next w:val="Normal"/>
    <w:uiPriority w:val="39"/>
    <w:semiHidden/>
    <w:unhideWhenUsed/>
    <w:qFormat/>
    <w:rsid w:val="007B7E09"/>
    <w:pPr>
      <w:keepNext/>
      <w:keepLines/>
      <w:spacing w:before="48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Indholdsfortegnelse1">
    <w:name w:val="toc 1"/>
    <w:basedOn w:val="Normal"/>
    <w:next w:val="Normal"/>
    <w:autoRedefine/>
    <w:uiPriority w:val="39"/>
    <w:unhideWhenUsed/>
    <w:rsid w:val="007B7E09"/>
    <w:pPr>
      <w:spacing w:after="100"/>
    </w:pPr>
  </w:style>
  <w:style w:type="paragraph" w:styleId="Indholdsfortegnelse2">
    <w:name w:val="toc 2"/>
    <w:basedOn w:val="Normal"/>
    <w:next w:val="Normal"/>
    <w:autoRedefine/>
    <w:uiPriority w:val="39"/>
    <w:unhideWhenUsed/>
    <w:rsid w:val="007B7E09"/>
    <w:pPr>
      <w:spacing w:after="100"/>
      <w:ind w:left="220"/>
    </w:pPr>
  </w:style>
  <w:style w:type="paragraph" w:styleId="Indholdsfortegnelse3">
    <w:name w:val="toc 3"/>
    <w:basedOn w:val="Normal"/>
    <w:next w:val="Normal"/>
    <w:autoRedefine/>
    <w:uiPriority w:val="39"/>
    <w:unhideWhenUsed/>
    <w:rsid w:val="007B7E0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0FF"/>
  </w:style>
  <w:style w:type="paragraph" w:styleId="Overskrift1">
    <w:name w:val="heading 1"/>
    <w:basedOn w:val="Normal"/>
    <w:next w:val="Normal"/>
    <w:link w:val="Overskrift1Tegn"/>
    <w:autoRedefine/>
    <w:uiPriority w:val="9"/>
    <w:qFormat/>
    <w:rsid w:val="00F210FF"/>
    <w:pPr>
      <w:spacing w:after="0" w:line="240" w:lineRule="auto"/>
      <w:outlineLvl w:val="0"/>
    </w:pPr>
    <w:rPr>
      <w:rFonts w:eastAsia="Times New Roman" w:cs="Times New Roman"/>
      <w:b/>
      <w:color w:val="000000"/>
      <w:kern w:val="36"/>
      <w:sz w:val="32"/>
      <w:szCs w:val="36"/>
      <w:lang w:eastAsia="da-DK"/>
    </w:rPr>
  </w:style>
  <w:style w:type="paragraph" w:styleId="Overskrift2">
    <w:name w:val="heading 2"/>
    <w:basedOn w:val="Normal"/>
    <w:next w:val="Normal"/>
    <w:link w:val="Overskrift2Tegn"/>
    <w:autoRedefine/>
    <w:uiPriority w:val="9"/>
    <w:unhideWhenUsed/>
    <w:qFormat/>
    <w:rsid w:val="00F210FF"/>
    <w:pPr>
      <w:keepNext/>
      <w:keepLines/>
      <w:spacing w:before="200" w:after="0"/>
      <w:outlineLvl w:val="1"/>
    </w:pPr>
    <w:rPr>
      <w:rFonts w:eastAsiaTheme="majorEastAsia" w:cstheme="majorBidi"/>
      <w:b/>
      <w:bCs/>
      <w:sz w:val="28"/>
      <w:szCs w:val="26"/>
    </w:rPr>
  </w:style>
  <w:style w:type="paragraph" w:styleId="Overskrift3">
    <w:name w:val="heading 3"/>
    <w:basedOn w:val="Normal"/>
    <w:next w:val="Normal"/>
    <w:link w:val="Overskrift3Tegn"/>
    <w:autoRedefine/>
    <w:uiPriority w:val="9"/>
    <w:unhideWhenUsed/>
    <w:qFormat/>
    <w:rsid w:val="00F210FF"/>
    <w:pPr>
      <w:keepNext/>
      <w:keepLines/>
      <w:spacing w:before="200" w:after="0"/>
      <w:outlineLvl w:val="2"/>
    </w:pPr>
    <w:rPr>
      <w:rFonts w:eastAsiaTheme="majorEastAsia" w:cstheme="majorBid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210FF"/>
    <w:rPr>
      <w:rFonts w:eastAsia="Times New Roman" w:cs="Times New Roman"/>
      <w:b/>
      <w:color w:val="000000"/>
      <w:kern w:val="36"/>
      <w:sz w:val="32"/>
      <w:szCs w:val="36"/>
      <w:lang w:eastAsia="da-DK"/>
    </w:rPr>
  </w:style>
  <w:style w:type="character" w:customStyle="1" w:styleId="Overskrift2Tegn">
    <w:name w:val="Overskrift 2 Tegn"/>
    <w:basedOn w:val="Standardskrifttypeiafsnit"/>
    <w:link w:val="Overskrift2"/>
    <w:uiPriority w:val="9"/>
    <w:rsid w:val="00F210FF"/>
    <w:rPr>
      <w:rFonts w:eastAsiaTheme="majorEastAsia" w:cstheme="majorBidi"/>
      <w:b/>
      <w:bCs/>
      <w:sz w:val="28"/>
      <w:szCs w:val="26"/>
    </w:rPr>
  </w:style>
  <w:style w:type="character" w:customStyle="1" w:styleId="Overskrift3Tegn">
    <w:name w:val="Overskrift 3 Tegn"/>
    <w:basedOn w:val="Standardskrifttypeiafsnit"/>
    <w:link w:val="Overskrift3"/>
    <w:uiPriority w:val="9"/>
    <w:rsid w:val="00F210FF"/>
    <w:rPr>
      <w:rFonts w:eastAsiaTheme="majorEastAsia" w:cstheme="majorBidi"/>
      <w:b/>
      <w:bCs/>
      <w:sz w:val="24"/>
    </w:rPr>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character" w:styleId="Hyperlink">
    <w:name w:val="Hyperlink"/>
    <w:basedOn w:val="Standardskrifttypeiafsnit"/>
    <w:uiPriority w:val="99"/>
    <w:unhideWhenUsed/>
    <w:rsid w:val="00F210FF"/>
    <w:rPr>
      <w:color w:val="0000FF" w:themeColor="hyperlink"/>
      <w:u w:val="single"/>
    </w:rPr>
  </w:style>
  <w:style w:type="paragraph" w:styleId="Listeafsnit">
    <w:name w:val="List Paragraph"/>
    <w:basedOn w:val="Normal"/>
    <w:uiPriority w:val="34"/>
    <w:qFormat/>
    <w:rsid w:val="00F210FF"/>
    <w:pPr>
      <w:ind w:left="720"/>
      <w:contextualSpacing/>
    </w:pPr>
  </w:style>
  <w:style w:type="character" w:styleId="Strk">
    <w:name w:val="Strong"/>
    <w:basedOn w:val="Standardskrifttypeiafsnit"/>
    <w:uiPriority w:val="22"/>
    <w:qFormat/>
    <w:rsid w:val="00F210FF"/>
    <w:rPr>
      <w:b/>
      <w:bCs/>
    </w:rPr>
  </w:style>
  <w:style w:type="character" w:customStyle="1" w:styleId="A5">
    <w:name w:val="A5"/>
    <w:uiPriority w:val="99"/>
    <w:rsid w:val="00F210FF"/>
    <w:rPr>
      <w:rFonts w:cs="LF Press Sans"/>
      <w:color w:val="000000"/>
      <w:sz w:val="18"/>
      <w:szCs w:val="18"/>
    </w:rPr>
  </w:style>
  <w:style w:type="table" w:styleId="Tabel-Gitter">
    <w:name w:val="Table Grid"/>
    <w:basedOn w:val="Tabel-Normal"/>
    <w:uiPriority w:val="59"/>
    <w:rsid w:val="00F21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E344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Overskrift">
    <w:name w:val="TOC Heading"/>
    <w:basedOn w:val="Overskrift1"/>
    <w:next w:val="Normal"/>
    <w:uiPriority w:val="39"/>
    <w:semiHidden/>
    <w:unhideWhenUsed/>
    <w:qFormat/>
    <w:rsid w:val="007B7E09"/>
    <w:pPr>
      <w:keepNext/>
      <w:keepLines/>
      <w:spacing w:before="48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Indholdsfortegnelse1">
    <w:name w:val="toc 1"/>
    <w:basedOn w:val="Normal"/>
    <w:next w:val="Normal"/>
    <w:autoRedefine/>
    <w:uiPriority w:val="39"/>
    <w:unhideWhenUsed/>
    <w:rsid w:val="007B7E09"/>
    <w:pPr>
      <w:spacing w:after="100"/>
    </w:pPr>
  </w:style>
  <w:style w:type="paragraph" w:styleId="Indholdsfortegnelse2">
    <w:name w:val="toc 2"/>
    <w:basedOn w:val="Normal"/>
    <w:next w:val="Normal"/>
    <w:autoRedefine/>
    <w:uiPriority w:val="39"/>
    <w:unhideWhenUsed/>
    <w:rsid w:val="007B7E09"/>
    <w:pPr>
      <w:spacing w:after="100"/>
      <w:ind w:left="220"/>
    </w:pPr>
  </w:style>
  <w:style w:type="paragraph" w:styleId="Indholdsfortegnelse3">
    <w:name w:val="toc 3"/>
    <w:basedOn w:val="Normal"/>
    <w:next w:val="Normal"/>
    <w:autoRedefine/>
    <w:uiPriority w:val="39"/>
    <w:unhideWhenUsed/>
    <w:rsid w:val="007B7E0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odoflife.dk/Leksikon/opslag/protein.aspx" TargetMode="External"/><Relationship Id="rId117" Type="http://schemas.openxmlformats.org/officeDocument/2006/relationships/hyperlink" Target="http://da.wikipedia.org/w/index.php?title=Konsistens&amp;action=edit&amp;redlink=1" TargetMode="External"/><Relationship Id="rId21" Type="http://schemas.openxmlformats.org/officeDocument/2006/relationships/hyperlink" Target="http://www.fuldkorn.dk/files/Rapporter/Fuld%20af%20korn.pdf" TargetMode="External"/><Relationship Id="rId42" Type="http://schemas.openxmlformats.org/officeDocument/2006/relationships/footer" Target="footer2.xml"/><Relationship Id="rId47" Type="http://schemas.openxmlformats.org/officeDocument/2006/relationships/hyperlink" Target="http://www.kk.dk/sitecore/content/Subsites/Klima/SubsiteFrontpage/KoebenhavnsKommunesIndsatser/VoresKlima/DownloadMaterialer/~/media/7817FF782E324573A460198BC9D00976.ashx" TargetMode="External"/><Relationship Id="rId63" Type="http://schemas.openxmlformats.org/officeDocument/2006/relationships/image" Target="media/image16.jpeg"/><Relationship Id="rId68" Type="http://schemas.openxmlformats.org/officeDocument/2006/relationships/hyperlink" Target="http://www.aarstiderne.com/Opskrifter/Klimakoekken.aspx" TargetMode="External"/><Relationship Id="rId84" Type="http://schemas.openxmlformats.org/officeDocument/2006/relationships/hyperlink" Target="http://www.aarstiderne.com/Opskrifter/Klimakoekken.aspx" TargetMode="External"/><Relationship Id="rId89" Type="http://schemas.openxmlformats.org/officeDocument/2006/relationships/image" Target="media/image17.png"/><Relationship Id="rId112" Type="http://schemas.openxmlformats.org/officeDocument/2006/relationships/image" Target="media/image21.png"/><Relationship Id="rId133" Type="http://schemas.openxmlformats.org/officeDocument/2006/relationships/hyperlink" Target="http://www.dolceta.eu/danmark/Mod4/spip.php?article188&amp;var_mode=calcul" TargetMode="External"/><Relationship Id="rId138" Type="http://schemas.openxmlformats.org/officeDocument/2006/relationships/hyperlink" Target="http://politiken.dk/tjek/tjekmad/tjekmadguide/tjekguidemad/ECE1392295/saadan-spiser-du-oekologisk-uden-at-betale-mere/" TargetMode="External"/><Relationship Id="rId154" Type="http://schemas.openxmlformats.org/officeDocument/2006/relationships/hyperlink" Target="http://koedskolen.taenk.dk/Menu/Uge+5" TargetMode="External"/><Relationship Id="rId159" Type="http://schemas.openxmlformats.org/officeDocument/2006/relationships/hyperlink" Target="http://www.noeglehullet.dk/NR/rdonlyres/8C979133-E6BA-4C85-A28D-BAF6F69AE398/0/Noeglehulsfoldermedflapper_tryk.pdf" TargetMode="External"/><Relationship Id="rId175" Type="http://schemas.openxmlformats.org/officeDocument/2006/relationships/fontTable" Target="fontTable.xml"/><Relationship Id="rId170" Type="http://schemas.openxmlformats.org/officeDocument/2006/relationships/hyperlink" Target="http://www.fuldkorn.dk/" TargetMode="External"/><Relationship Id="rId16" Type="http://schemas.openxmlformats.org/officeDocument/2006/relationships/hyperlink" Target="http://www.skolenoglandbruget.dk/Grundskole/Laeremidler/~/media/skolenoglandbruget/Grundskoler/Laeremidler/Raavareguide/Raavareguide_august%202011.ashx" TargetMode="External"/><Relationship Id="rId107" Type="http://schemas.openxmlformats.org/officeDocument/2006/relationships/image" Target="media/image19.png"/><Relationship Id="rId11" Type="http://schemas.openxmlformats.org/officeDocument/2006/relationships/hyperlink" Target="http://www.madpyramiden.dk/" TargetMode="External"/><Relationship Id="rId32" Type="http://schemas.openxmlformats.org/officeDocument/2006/relationships/hyperlink" Target="http://www.kk.dk/sitecore/content/Subsites/Klima/SubsiteFrontpage/KoebenhavnsKommunesIndsatser/VoresKlima/DownloadMaterialer/~/media/7817FF782E324573A460198BC9D00976.ashx" TargetMode="External"/><Relationship Id="rId37" Type="http://schemas.openxmlformats.org/officeDocument/2006/relationships/hyperlink" Target="http://www.madpyramiden.dk/" TargetMode="External"/><Relationship Id="rId53" Type="http://schemas.openxmlformats.org/officeDocument/2006/relationships/hyperlink" Target="http://www.e-numre.dk/" TargetMode="External"/><Relationship Id="rId58" Type="http://schemas.openxmlformats.org/officeDocument/2006/relationships/hyperlink" Target="http://www.madpyramiden.dk/raavareleksikon" TargetMode="External"/><Relationship Id="rId74" Type="http://schemas.openxmlformats.org/officeDocument/2006/relationships/hyperlink" Target="http://da.wikipedia.org/wiki/Efter%C3%A5r" TargetMode="External"/><Relationship Id="rId79" Type="http://schemas.openxmlformats.org/officeDocument/2006/relationships/hyperlink" Target="http://da.wikipedia.org/wiki/For%C3%A5r" TargetMode="External"/><Relationship Id="rId102" Type="http://schemas.openxmlformats.org/officeDocument/2006/relationships/hyperlink" Target="http://www.denstoredanske.dk/Natur_og_milj%c3%b8/Zoologi/Benfisk/r%c3%b8dsp%c3%a6tte" TargetMode="External"/><Relationship Id="rId123" Type="http://schemas.openxmlformats.org/officeDocument/2006/relationships/hyperlink" Target="http://da.wikipedia.org/wiki/H%C3%B8relse" TargetMode="External"/><Relationship Id="rId128" Type="http://schemas.openxmlformats.org/officeDocument/2006/relationships/hyperlink" Target="http://da.wikipedia.org/wiki/Smagssans" TargetMode="External"/><Relationship Id="rId144" Type="http://schemas.openxmlformats.org/officeDocument/2006/relationships/hyperlink" Target="http://www.altomkost.dk/Inspiration/Maaltider/Y_tallerkenen/forside.htm" TargetMode="External"/><Relationship Id="rId149" Type="http://schemas.openxmlformats.org/officeDocument/2006/relationships/hyperlink" Target="http://samvirke.dk/forbrug/artikler/danskerne-spiser-koed.html" TargetMode="External"/><Relationship Id="rId5" Type="http://schemas.openxmlformats.org/officeDocument/2006/relationships/settings" Target="settings.xml"/><Relationship Id="rId90" Type="http://schemas.openxmlformats.org/officeDocument/2006/relationships/hyperlink" Target="http://ub.ef.dk/Category/16308" TargetMode="External"/><Relationship Id="rId95" Type="http://schemas.openxmlformats.org/officeDocument/2006/relationships/hyperlink" Target="http://www.skolenoglandbruget.dk/Grundskole/Laeremidler/~/media/skolenoglandbruget/Grundskoler/Laeremidler/Raavareguide/Raavareguide_august%202011.ashx" TargetMode="External"/><Relationship Id="rId160" Type="http://schemas.openxmlformats.org/officeDocument/2006/relationships/hyperlink" Target="http://www.noeglehullet.dk/Spisesteder/forside.htm" TargetMode="External"/><Relationship Id="rId165" Type="http://schemas.openxmlformats.org/officeDocument/2006/relationships/image" Target="media/image28.jpeg"/><Relationship Id="rId22" Type="http://schemas.openxmlformats.org/officeDocument/2006/relationships/hyperlink" Target="http://www.fuldkorn.dk/forside/" TargetMode="External"/><Relationship Id="rId27" Type="http://schemas.openxmlformats.org/officeDocument/2006/relationships/hyperlink" Target="http://www.altomkost.dk/Fakta/Foedevarer/frugt_og_groent/forside.htm" TargetMode="External"/><Relationship Id="rId43" Type="http://schemas.openxmlformats.org/officeDocument/2006/relationships/hyperlink" Target="http://denokologiskebagebog.dk/" TargetMode="External"/><Relationship Id="rId48" Type="http://schemas.openxmlformats.org/officeDocument/2006/relationships/hyperlink" Target="http://www.okologi.dk" TargetMode="External"/><Relationship Id="rId64" Type="http://schemas.openxmlformats.org/officeDocument/2006/relationships/header" Target="header3.xml"/><Relationship Id="rId69" Type="http://schemas.openxmlformats.org/officeDocument/2006/relationships/hyperlink" Target="http://www.aarstiderne.com/Opskrifter/Klimakoekken.aspx" TargetMode="External"/><Relationship Id="rId113" Type="http://schemas.openxmlformats.org/officeDocument/2006/relationships/hyperlink" Target="http://da.wikipedia.org/wiki/F%C3%B8lesans" TargetMode="External"/><Relationship Id="rId118" Type="http://schemas.openxmlformats.org/officeDocument/2006/relationships/hyperlink" Target="http://da.wikipedia.org/wiki/Temperatur" TargetMode="External"/><Relationship Id="rId134" Type="http://schemas.openxmlformats.org/officeDocument/2006/relationships/image" Target="media/image22.png"/><Relationship Id="rId139" Type="http://schemas.openxmlformats.org/officeDocument/2006/relationships/hyperlink" Target="http://vandfrahanen.dk/index.htm" TargetMode="External"/><Relationship Id="rId80" Type="http://schemas.openxmlformats.org/officeDocument/2006/relationships/hyperlink" Target="http://da.wikipedia.org/wiki/Sommer" TargetMode="External"/><Relationship Id="rId85" Type="http://schemas.openxmlformats.org/officeDocument/2006/relationships/hyperlink" Target="http://www.aarstiderne.com/Opskrifter/Klimakoekken.aspx" TargetMode="External"/><Relationship Id="rId150" Type="http://schemas.openxmlformats.org/officeDocument/2006/relationships/hyperlink" Target="http://samvirke.dk/forbrug/artikler/danskerne-spiser-koed.html" TargetMode="External"/><Relationship Id="rId155" Type="http://schemas.openxmlformats.org/officeDocument/2006/relationships/hyperlink" Target="http://www.okologi.dk" TargetMode="External"/><Relationship Id="rId171" Type="http://schemas.openxmlformats.org/officeDocument/2006/relationships/image" Target="media/image33.png"/><Relationship Id="rId176" Type="http://schemas.openxmlformats.org/officeDocument/2006/relationships/theme" Target="theme/theme1.xml"/><Relationship Id="rId12" Type="http://schemas.openxmlformats.org/officeDocument/2006/relationships/hyperlink" Target="http://www.fvm.dk/tabel_-_klimaaftryk.aspx?ID=36641" TargetMode="External"/><Relationship Id="rId17" Type="http://schemas.openxmlformats.org/officeDocument/2006/relationships/hyperlink" Target="http://www.okologi.dk/media/1309923/10%20gode%20grunde-%20i%20love%20%C3%B8ko%20version.pdf" TargetMode="External"/><Relationship Id="rId33" Type="http://schemas.openxmlformats.org/officeDocument/2006/relationships/image" Target="media/image5.png"/><Relationship Id="rId38" Type="http://schemas.openxmlformats.org/officeDocument/2006/relationships/hyperlink" Target="http://www.kk.dk/sitecore/content/Subsites/Klima/SubsiteFrontpage/KoebenhavnsKommunesIndsatser/VoresKlima/DownloadMaterialer/~/media/7817FF782E324573A460198BC9D00976.ashx" TargetMode="External"/><Relationship Id="rId59" Type="http://schemas.openxmlformats.org/officeDocument/2006/relationships/hyperlink" Target="http://www.madpyramiden.dk/raavareleksikon" TargetMode="External"/><Relationship Id="rId103" Type="http://schemas.openxmlformats.org/officeDocument/2006/relationships/hyperlink" Target="http://www.denstoredanske.dk/Natur_og_milj%c3%b8/Landbrug_og_havebrug/Fjerkr%c3%a6hold/%c3%a6g" TargetMode="External"/><Relationship Id="rId108" Type="http://schemas.openxmlformats.org/officeDocument/2006/relationships/hyperlink" Target="http://innovisio.ipaper-cms.dk/RoyalGreenland/DK/Sensoriskkogebogmedfiskifokus/?Page=7" TargetMode="External"/><Relationship Id="rId124" Type="http://schemas.openxmlformats.org/officeDocument/2006/relationships/hyperlink" Target="http://da.wikipedia.org/wiki/Lugtesans" TargetMode="External"/><Relationship Id="rId129" Type="http://schemas.openxmlformats.org/officeDocument/2006/relationships/hyperlink" Target="http://illvid.dk/mennesket/kroppen/her-er-vores-syv-vigtigste-sanser" TargetMode="External"/><Relationship Id="rId54" Type="http://schemas.openxmlformats.org/officeDocument/2006/relationships/hyperlink" Target="http://www.e-numre.dk/" TargetMode="External"/><Relationship Id="rId70" Type="http://schemas.openxmlformats.org/officeDocument/2006/relationships/hyperlink" Target="http://da.wikipedia.org/w/index.php?title=Inddeling&amp;action=edit&amp;redlink=1" TargetMode="External"/><Relationship Id="rId75" Type="http://schemas.openxmlformats.org/officeDocument/2006/relationships/hyperlink" Target="http://da.wikipedia.org/wiki/Vinter" TargetMode="External"/><Relationship Id="rId91" Type="http://schemas.openxmlformats.org/officeDocument/2006/relationships/hyperlink" Target="http://ub.ef.dk/Category/16308" TargetMode="External"/><Relationship Id="rId96" Type="http://schemas.openxmlformats.org/officeDocument/2006/relationships/hyperlink" Target="http://i.pol.dk/tjek/sundhedogmotion/livsstil/article1178957.ece" TargetMode="External"/><Relationship Id="rId140" Type="http://schemas.openxmlformats.org/officeDocument/2006/relationships/hyperlink" Target="http://www.madpyramiden.dk/" TargetMode="External"/><Relationship Id="rId145" Type="http://schemas.openxmlformats.org/officeDocument/2006/relationships/hyperlink" Target="http://www.okologi.dk" TargetMode="External"/><Relationship Id="rId161" Type="http://schemas.openxmlformats.org/officeDocument/2006/relationships/image" Target="media/image24.png"/><Relationship Id="rId166"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okologi.dk/baeredygtigt-forbrug/hvorfor-oekologi/sundhed-/rene-varer-uden-sminke.aspx" TargetMode="External"/><Relationship Id="rId28" Type="http://schemas.openxmlformats.org/officeDocument/2006/relationships/hyperlink" Target="http://www.diaetistforum.dk/Ernaering/Ernaering_og_naeringsstoffer.aspx" TargetMode="External"/><Relationship Id="rId49" Type="http://schemas.openxmlformats.org/officeDocument/2006/relationships/hyperlink" Target="http://www.okologi.dk" TargetMode="External"/><Relationship Id="rId114" Type="http://schemas.openxmlformats.org/officeDocument/2006/relationships/hyperlink" Target="http://da.wikipedia.org/wiki/Synssans" TargetMode="External"/><Relationship Id="rId119" Type="http://schemas.openxmlformats.org/officeDocument/2006/relationships/hyperlink" Target="http://da.wikipedia.org/w/index.php?title=Hum%C3%B8r&amp;action=edit&amp;redlink=1" TargetMode="External"/><Relationship Id="rId10" Type="http://schemas.openxmlformats.org/officeDocument/2006/relationships/image" Target="media/image2.png"/><Relationship Id="rId31" Type="http://schemas.openxmlformats.org/officeDocument/2006/relationships/image" Target="media/image4.png"/><Relationship Id="rId44" Type="http://schemas.openxmlformats.org/officeDocument/2006/relationships/image" Target="media/image8.png"/><Relationship Id="rId52" Type="http://schemas.openxmlformats.org/officeDocument/2006/relationships/image" Target="media/image11.png"/><Relationship Id="rId60" Type="http://schemas.openxmlformats.org/officeDocument/2006/relationships/hyperlink" Target="http://www.okologi.dk" TargetMode="External"/><Relationship Id="rId65" Type="http://schemas.openxmlformats.org/officeDocument/2006/relationships/footer" Target="footer3.xml"/><Relationship Id="rId73" Type="http://schemas.openxmlformats.org/officeDocument/2006/relationships/hyperlink" Target="http://da.wikipedia.org/wiki/Sommer" TargetMode="External"/><Relationship Id="rId78" Type="http://schemas.openxmlformats.org/officeDocument/2006/relationships/hyperlink" Target="http://da.wikipedia.org/wiki/%C3%85r" TargetMode="External"/><Relationship Id="rId81" Type="http://schemas.openxmlformats.org/officeDocument/2006/relationships/hyperlink" Target="http://da.wikipedia.org/wiki/Efter%C3%A5r" TargetMode="External"/><Relationship Id="rId86" Type="http://schemas.openxmlformats.org/officeDocument/2006/relationships/hyperlink" Target="http://www.aarstiderne.com/Opskrifter/Saesonskema/Spis-efter-aarstiden.aspx" TargetMode="External"/><Relationship Id="rId94" Type="http://schemas.openxmlformats.org/officeDocument/2006/relationships/hyperlink" Target="http://www.2gangeomugen.dk/index.php?id=4" TargetMode="External"/><Relationship Id="rId99" Type="http://schemas.openxmlformats.org/officeDocument/2006/relationships/hyperlink" Target="http://translate.google.dk/translate?hl=da&amp;langpair=en%7Cda&amp;u=http://en.wikipedia.org/wiki/Tongue_map" TargetMode="External"/><Relationship Id="rId101" Type="http://schemas.openxmlformats.org/officeDocument/2006/relationships/footer" Target="footer4.xml"/><Relationship Id="rId122" Type="http://schemas.openxmlformats.org/officeDocument/2006/relationships/hyperlink" Target="http://da.wikipedia.org/wiki/Synssans" TargetMode="External"/><Relationship Id="rId130" Type="http://schemas.openxmlformats.org/officeDocument/2006/relationships/hyperlink" Target="http://illvid.dk/mennesket/kroppen/her-er-vores-syv-vigtigste-sanser" TargetMode="External"/><Relationship Id="rId135" Type="http://schemas.openxmlformats.org/officeDocument/2006/relationships/hyperlink" Target="http://www.madpyramiden.dk/" TargetMode="External"/><Relationship Id="rId143" Type="http://schemas.openxmlformats.org/officeDocument/2006/relationships/footer" Target="footer5.xml"/><Relationship Id="rId148" Type="http://schemas.openxmlformats.org/officeDocument/2006/relationships/hyperlink" Target="http://www.okologi.dk" TargetMode="External"/><Relationship Id="rId151" Type="http://schemas.openxmlformats.org/officeDocument/2006/relationships/hyperlink" Target="http://koedskolen.taenk.dk/Menu/Uge+5" TargetMode="External"/><Relationship Id="rId156" Type="http://schemas.openxmlformats.org/officeDocument/2006/relationships/hyperlink" Target="http://www.okologi.dk" TargetMode="External"/><Relationship Id="rId164" Type="http://schemas.openxmlformats.org/officeDocument/2006/relationships/image" Target="media/image27.jpeg"/><Relationship Id="rId169" Type="http://schemas.openxmlformats.org/officeDocument/2006/relationships/image" Target="media/image32.gif"/><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34.jpg"/><Relationship Id="rId13" Type="http://schemas.openxmlformats.org/officeDocument/2006/relationships/hyperlink" Target="http://www.fvm.dk/Klimakogebog_2009.aspx?ID=42586" TargetMode="External"/><Relationship Id="rId18" Type="http://schemas.openxmlformats.org/officeDocument/2006/relationships/hyperlink" Target="http://www.okologi.dk/baeredygtigt-forbrug/hvorfor-oekologi/dyrevelfaerd.aspx" TargetMode="External"/><Relationship Id="rId39" Type="http://schemas.openxmlformats.org/officeDocument/2006/relationships/header" Target="header1.xml"/><Relationship Id="rId109" Type="http://schemas.openxmlformats.org/officeDocument/2006/relationships/hyperlink" Target="http://www.skolenoglandbruget.dk/Grundskole/Laeremidler/~/media/skolenoglandbruget/Grundskoler/Laeremidler/Raavareguide/Raavareguide_august%202011.ashx" TargetMode="External"/><Relationship Id="rId34" Type="http://schemas.openxmlformats.org/officeDocument/2006/relationships/hyperlink" Target="http://www.lettenordiske.dk/OpskriftKategorier/Tips%20og%20tricks/Udskaeringsplancher.aspx" TargetMode="External"/><Relationship Id="rId50" Type="http://schemas.openxmlformats.org/officeDocument/2006/relationships/image" Target="media/image9.png"/><Relationship Id="rId55" Type="http://schemas.openxmlformats.org/officeDocument/2006/relationships/image" Target="media/image12.png"/><Relationship Id="rId76" Type="http://schemas.openxmlformats.org/officeDocument/2006/relationships/hyperlink" Target="http://da.wikipedia.org/wiki/%C3%85rstid" TargetMode="External"/><Relationship Id="rId97" Type="http://schemas.openxmlformats.org/officeDocument/2006/relationships/hyperlink" Target="http://www.spisbare.net/2/sensorik" TargetMode="External"/><Relationship Id="rId104" Type="http://schemas.openxmlformats.org/officeDocument/2006/relationships/hyperlink" Target="http://www.denstoredanske.dk/Mad_og_drikke/Gastronomi/Mejerivarer/sm%c3%b8r" TargetMode="External"/><Relationship Id="rId120" Type="http://schemas.openxmlformats.org/officeDocument/2006/relationships/hyperlink" Target="http://da.wikipedia.org/wiki/Smagssans" TargetMode="External"/><Relationship Id="rId125" Type="http://schemas.openxmlformats.org/officeDocument/2006/relationships/hyperlink" Target="http://da.wikipedia.org/w/index.php?title=Konsistens&amp;action=edit&amp;redlink=1" TargetMode="External"/><Relationship Id="rId141" Type="http://schemas.openxmlformats.org/officeDocument/2006/relationships/hyperlink" Target="http://www.okologi.dk" TargetMode="External"/><Relationship Id="rId146" Type="http://schemas.openxmlformats.org/officeDocument/2006/relationships/hyperlink" Target="http://www.okologi.dk" TargetMode="External"/><Relationship Id="rId167" Type="http://schemas.openxmlformats.org/officeDocument/2006/relationships/image" Target="media/image30.jpeg"/><Relationship Id="rId7" Type="http://schemas.openxmlformats.org/officeDocument/2006/relationships/footnotes" Target="footnotes.xml"/><Relationship Id="rId71" Type="http://schemas.openxmlformats.org/officeDocument/2006/relationships/hyperlink" Target="http://da.wikipedia.org/wiki/%C3%85r" TargetMode="External"/><Relationship Id="rId92" Type="http://schemas.openxmlformats.org/officeDocument/2006/relationships/hyperlink" Target="http://ub.ef.dk/Category/16308" TargetMode="External"/><Relationship Id="rId162" Type="http://schemas.openxmlformats.org/officeDocument/2006/relationships/image" Target="media/image25.jpe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www.facebook.com/iloveoko?sk=app_119221461495355" TargetMode="External"/><Relationship Id="rId40" Type="http://schemas.openxmlformats.org/officeDocument/2006/relationships/footer" Target="footer1.xml"/><Relationship Id="rId45" Type="http://schemas.openxmlformats.org/officeDocument/2006/relationships/hyperlink" Target="http://www.okologi.dk" TargetMode="External"/><Relationship Id="rId66" Type="http://schemas.openxmlformats.org/officeDocument/2006/relationships/hyperlink" Target="http://www.aarstiderne.com/Opskrifter/Klimakoekken.aspx" TargetMode="External"/><Relationship Id="rId87" Type="http://schemas.openxmlformats.org/officeDocument/2006/relationships/hyperlink" Target="http://www.aarstiderne.com/Opskrifter/Saesonskema/Spis-efter-aarstiden.aspx" TargetMode="External"/><Relationship Id="rId110" Type="http://schemas.openxmlformats.org/officeDocument/2006/relationships/image" Target="media/image20.png"/><Relationship Id="rId115" Type="http://schemas.openxmlformats.org/officeDocument/2006/relationships/hyperlink" Target="http://da.wikipedia.org/wiki/H%C3%B8relse" TargetMode="External"/><Relationship Id="rId131" Type="http://schemas.openxmlformats.org/officeDocument/2006/relationships/hyperlink" Target="http://illvid.dk/mennesket/kroppen/her-er-vores-syv-vigtigste-sanser" TargetMode="External"/><Relationship Id="rId136" Type="http://schemas.openxmlformats.org/officeDocument/2006/relationships/hyperlink" Target="http://www.dr.dk/DR1/Rabatten/Indslag/2008_efteraar/uds_33/20081113134213.htm" TargetMode="External"/><Relationship Id="rId157" Type="http://schemas.openxmlformats.org/officeDocument/2006/relationships/image" Target="media/image23.png"/><Relationship Id="rId61" Type="http://schemas.openxmlformats.org/officeDocument/2006/relationships/image" Target="media/image15.jpeg"/><Relationship Id="rId82" Type="http://schemas.openxmlformats.org/officeDocument/2006/relationships/hyperlink" Target="http://da.wikipedia.org/wiki/Vinter" TargetMode="External"/><Relationship Id="rId152" Type="http://schemas.openxmlformats.org/officeDocument/2006/relationships/hyperlink" Target="http://koedskolen.taenk.dk/Menu/Uge+5" TargetMode="External"/><Relationship Id="rId173" Type="http://schemas.openxmlformats.org/officeDocument/2006/relationships/hyperlink" Target="http://www.forbrug.dk/Test-og-raad-foer-du-koeber/Baeredygtigt-forbrug/Maerkningsguide" TargetMode="External"/><Relationship Id="rId19" Type="http://schemas.openxmlformats.org/officeDocument/2006/relationships/hyperlink" Target="http://www.okologi.dk/landmand/fagomraader/oekologisk-planteavl/broedkorn.aspx" TargetMode="External"/><Relationship Id="rId14" Type="http://schemas.openxmlformats.org/officeDocument/2006/relationships/hyperlink" Target="http://denokologiskebagebog.dk/" TargetMode="External"/><Relationship Id="rId30" Type="http://schemas.openxmlformats.org/officeDocument/2006/relationships/hyperlink" Target="http://www.madpyramiden.dk/" TargetMode="External"/><Relationship Id="rId35" Type="http://schemas.openxmlformats.org/officeDocument/2006/relationships/image" Target="media/image6.jpg"/><Relationship Id="rId56" Type="http://schemas.openxmlformats.org/officeDocument/2006/relationships/image" Target="media/image13.png"/><Relationship Id="rId77" Type="http://schemas.openxmlformats.org/officeDocument/2006/relationships/hyperlink" Target="http://da.wikipedia.org/w/index.php?title=Inddeling&amp;action=edit&amp;redlink=1" TargetMode="External"/><Relationship Id="rId100" Type="http://schemas.openxmlformats.org/officeDocument/2006/relationships/header" Target="header4.xml"/><Relationship Id="rId105" Type="http://schemas.openxmlformats.org/officeDocument/2006/relationships/hyperlink" Target="http://www.denstoredanske.dk/Mad_og_drikke/Gastronomi/Madopskrifter/Tilbeh%c3%b8r_-_opskrifter/Nye_danske_kartofler" TargetMode="External"/><Relationship Id="rId126" Type="http://schemas.openxmlformats.org/officeDocument/2006/relationships/hyperlink" Target="http://da.wikipedia.org/wiki/Temperatur" TargetMode="External"/><Relationship Id="rId147" Type="http://schemas.openxmlformats.org/officeDocument/2006/relationships/hyperlink" Target="http://denokologiskebagebog.dk/" TargetMode="External"/><Relationship Id="rId168" Type="http://schemas.openxmlformats.org/officeDocument/2006/relationships/image" Target="media/image31.jpg"/><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da.wikipedia.org/wiki/For%C3%A5r" TargetMode="External"/><Relationship Id="rId93" Type="http://schemas.openxmlformats.org/officeDocument/2006/relationships/hyperlink" Target="http://innovisio.ipaper-cms.dk/RoyalGreenland/DK/Sensoriskkogebogmedfiskifokus/?Page=7" TargetMode="External"/><Relationship Id="rId98" Type="http://schemas.openxmlformats.org/officeDocument/2006/relationships/image" Target="media/image18.png"/><Relationship Id="rId121" Type="http://schemas.openxmlformats.org/officeDocument/2006/relationships/hyperlink" Target="http://da.wikipedia.org/wiki/F%C3%B8lesans" TargetMode="External"/><Relationship Id="rId142" Type="http://schemas.openxmlformats.org/officeDocument/2006/relationships/header" Target="header5.xml"/><Relationship Id="rId163" Type="http://schemas.openxmlformats.org/officeDocument/2006/relationships/image" Target="media/image26.jpeg"/><Relationship Id="rId3" Type="http://schemas.openxmlformats.org/officeDocument/2006/relationships/styles" Target="styles.xml"/><Relationship Id="rId25" Type="http://schemas.openxmlformats.org/officeDocument/2006/relationships/hyperlink" Target="http://vandfrahanen.dk/index.htm" TargetMode="External"/><Relationship Id="rId46" Type="http://schemas.openxmlformats.org/officeDocument/2006/relationships/hyperlink" Target="http://www.madpyramiden.dk/" TargetMode="External"/><Relationship Id="rId67" Type="http://schemas.openxmlformats.org/officeDocument/2006/relationships/hyperlink" Target="http://www.aarstiderne.com/Opskrifter/Klimakoekken.aspx" TargetMode="External"/><Relationship Id="rId116" Type="http://schemas.openxmlformats.org/officeDocument/2006/relationships/hyperlink" Target="http://da.wikipedia.org/wiki/Lugtesans" TargetMode="External"/><Relationship Id="rId137" Type="http://schemas.openxmlformats.org/officeDocument/2006/relationships/hyperlink" Target="http://www.kost.dk/netnyt/2011/9/17020110921016" TargetMode="External"/><Relationship Id="rId158" Type="http://schemas.openxmlformats.org/officeDocument/2006/relationships/hyperlink" Target="http://www.forbrug.dk/Test-og-raad-foer-du-koeber/Baeredygtigt-forbrug/Maerkningsguide" TargetMode="External"/><Relationship Id="rId20" Type="http://schemas.openxmlformats.org/officeDocument/2006/relationships/hyperlink" Target="http://www.fuldkorn.dk/files/Rapporter/Fuldkorn%20definition%20og%20vidensgrundlag.pdf" TargetMode="External"/><Relationship Id="rId41" Type="http://schemas.openxmlformats.org/officeDocument/2006/relationships/header" Target="header2.xml"/><Relationship Id="rId62" Type="http://schemas.openxmlformats.org/officeDocument/2006/relationships/hyperlink" Target="http://www.altomkost.dk/Inspiration/Maaltider/Y_tallerkenen/forside.htm" TargetMode="External"/><Relationship Id="rId83" Type="http://schemas.openxmlformats.org/officeDocument/2006/relationships/hyperlink" Target="http://da.wikipedia.org/wiki/%C3%85rstid" TargetMode="External"/><Relationship Id="rId88" Type="http://schemas.openxmlformats.org/officeDocument/2006/relationships/hyperlink" Target="http://www.madpyramiden.dk/raavareleksikon" TargetMode="External"/><Relationship Id="rId111" Type="http://schemas.openxmlformats.org/officeDocument/2006/relationships/hyperlink" Target="http://www.smagensdag.dk/materialePDF/vejled_02.pdf" TargetMode="External"/><Relationship Id="rId132" Type="http://schemas.openxmlformats.org/officeDocument/2006/relationships/hyperlink" Target="http://illvid.dk/mennesket/kroppen/her-er-vores-syv-vigtigste-sanser" TargetMode="External"/><Relationship Id="rId153" Type="http://schemas.openxmlformats.org/officeDocument/2006/relationships/hyperlink" Target="http://koedskolen.taenk.dk/Menu/Uge+5" TargetMode="External"/><Relationship Id="rId174" Type="http://schemas.openxmlformats.org/officeDocument/2006/relationships/hyperlink" Target="http://www.noeglehullet.dk/Spisesteder/forside.htm" TargetMode="External"/><Relationship Id="rId15" Type="http://schemas.openxmlformats.org/officeDocument/2006/relationships/hyperlink" Target="http://www.madpyramiden.dk/raavareleksikon" TargetMode="External"/><Relationship Id="rId36" Type="http://schemas.openxmlformats.org/officeDocument/2006/relationships/hyperlink" Target="http://denokologiskebagebog.dk/" TargetMode="External"/><Relationship Id="rId57" Type="http://schemas.openxmlformats.org/officeDocument/2006/relationships/image" Target="media/image14.png"/><Relationship Id="rId106" Type="http://schemas.openxmlformats.org/officeDocument/2006/relationships/hyperlink" Target="http://www.denstoredanske.dk/Mad_og_drikke/Gastronomi/Madopskrifter/Fisk_og_skaldyr_-_opskrifter/Stegt_r%C3%B8dsp%C3%A6tte_med_persillesauce" TargetMode="External"/><Relationship Id="rId127" Type="http://schemas.openxmlformats.org/officeDocument/2006/relationships/hyperlink" Target="http://da.wikipedia.org/w/index.php?title=Hum%C3%B8r&amp;action=edit&amp;redlink=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O:\Markedsafdeling\Medarbejdere\Lotte\mad_mennesker_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41E95-863B-4309-A51F-AD0A2E248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mad_mennesker_skabelon</Template>
  <TotalTime>74</TotalTime>
  <Pages>124</Pages>
  <Words>14592</Words>
  <Characters>89016</Characters>
  <Application>Microsoft Office Word</Application>
  <DocSecurity>0</DocSecurity>
  <Lines>741</Lines>
  <Paragraphs>206</Paragraphs>
  <ScaleCrop>false</ScaleCrop>
  <HeadingPairs>
    <vt:vector size="2" baseType="variant">
      <vt:variant>
        <vt:lpstr>Titel</vt:lpstr>
      </vt:variant>
      <vt:variant>
        <vt:i4>1</vt:i4>
      </vt:variant>
    </vt:vector>
  </HeadingPairs>
  <TitlesOfParts>
    <vt:vector size="1" baseType="lpstr">
      <vt:lpstr/>
    </vt:vector>
  </TitlesOfParts>
  <Company>Økologisk Landsforening</Company>
  <LinksUpToDate>false</LinksUpToDate>
  <CharactersWithSpaces>103402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Birk Godiksen</dc:creator>
  <cp:keywords/>
  <dc:description/>
  <cp:lastModifiedBy>Lotte Birk Godiksen</cp:lastModifiedBy>
  <cp:revision>14</cp:revision>
  <cp:lastPrinted>2012-02-03T08:32:00Z</cp:lastPrinted>
  <dcterms:created xsi:type="dcterms:W3CDTF">2012-01-30T13:20:00Z</dcterms:created>
  <dcterms:modified xsi:type="dcterms:W3CDTF">2012-02-03T08:40:00Z</dcterms:modified>
</cp:coreProperties>
</file>