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6862EF" w:rsidR="00EB2512" w:rsidP="00C81B1F" w:rsidRDefault="00EB2512">
      <w:pPr>
        <w:pStyle w:val="Overskrift1"/>
      </w:pPr>
      <w:r>
        <w:t>Madspild</w:t>
      </w:r>
      <w:r w:rsidR="007A77BD">
        <w:t xml:space="preserve"> – </w:t>
      </w:r>
      <w:r w:rsidR="000A229F">
        <w:t>Til læreren</w:t>
      </w:r>
    </w:p>
    <w:p w:rsidRPr="004B281B" w:rsidR="00EB2512" w:rsidP="00C81B1F" w:rsidRDefault="00EB2512">
      <w:pPr>
        <w:pStyle w:val="Overskrift2"/>
        <w:rPr>
          <w:lang w:eastAsia="da-DK"/>
        </w:rPr>
      </w:pPr>
      <w:r w:rsidRPr="004B281B">
        <w:rPr>
          <w:lang w:eastAsia="da-DK"/>
        </w:rPr>
        <w:t>Didaktisk model</w:t>
      </w:r>
    </w:p>
    <w:p w:rsidRPr="00CF340D" w:rsidR="00EB2512" w:rsidP="00EB2512" w:rsidRDefault="00977989">
      <w:pPr>
        <w:rPr>
          <w:lang w:eastAsia="da-DK"/>
        </w:rPr>
      </w:pPr>
      <w:r>
        <w:rPr>
          <w:i/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095625" cy="3095625"/>
            <wp:effectExtent l="0" t="0" r="9525" b="952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undervisningsrum_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40D" w:rsidR="00EB2512">
        <w:rPr>
          <w:i/>
          <w:lang w:eastAsia="da-DK"/>
        </w:rPr>
        <w:t>Temaet</w:t>
      </w:r>
      <w:r w:rsidRPr="00CF340D" w:rsidR="00EB2512">
        <w:rPr>
          <w:lang w:eastAsia="da-DK"/>
        </w:rPr>
        <w:t xml:space="preserve"> madspild berører </w:t>
      </w:r>
      <w:r w:rsidRPr="00CF340D" w:rsidR="00EB2512">
        <w:rPr>
          <w:i/>
          <w:lang w:eastAsia="da-DK"/>
        </w:rPr>
        <w:t>områderne</w:t>
      </w:r>
      <w:r w:rsidRPr="00CF340D" w:rsidR="00EB2512">
        <w:rPr>
          <w:lang w:eastAsia="da-DK"/>
        </w:rPr>
        <w:t xml:space="preserve"> </w:t>
      </w:r>
      <w:r w:rsidR="001848A2">
        <w:rPr>
          <w:lang w:eastAsia="da-DK"/>
        </w:rPr>
        <w:t>miljø</w:t>
      </w:r>
      <w:r w:rsidRPr="00CF340D" w:rsidR="00EB2512">
        <w:rPr>
          <w:lang w:eastAsia="da-DK"/>
        </w:rPr>
        <w:t xml:space="preserve"> og fødevarer. Madspild har direkte betydning for arbejdspladsens økonomi og for klimaet. Temaet madspild hænger sammen med især to af </w:t>
      </w:r>
      <w:r w:rsidRPr="00CF340D" w:rsidR="00EB2512">
        <w:rPr>
          <w:i/>
          <w:lang w:eastAsia="da-DK"/>
        </w:rPr>
        <w:t>rammens</w:t>
      </w:r>
      <w:r w:rsidRPr="00CF340D" w:rsidR="00EB2512">
        <w:rPr>
          <w:lang w:eastAsia="da-DK"/>
        </w:rPr>
        <w:t xml:space="preserve"> dimensioner: Valget af metoder og arbejdsprocesser i køkkenet kan minimere madspildet fra indkøb af råvarer til t</w:t>
      </w:r>
      <w:r w:rsidR="00FC399C">
        <w:rPr>
          <w:lang w:eastAsia="da-DK"/>
        </w:rPr>
        <w:t>ilberedning</w:t>
      </w:r>
      <w:r w:rsidRPr="00CF340D" w:rsidR="00EB2512">
        <w:rPr>
          <w:lang w:eastAsia="da-DK"/>
        </w:rPr>
        <w:t xml:space="preserve"> og portionering/servering af måltidet; madspild berører også arbejdspladsens økonomi. Endelig har temaet madspild etiske, politiske og kulturelle aspekter, som alle bidrager til dannelsesmæssige sider af arbejdet med fremstilling af et måltid.</w:t>
      </w:r>
    </w:p>
    <w:p w:rsidRPr="00CF340D" w:rsidR="00EB2512" w:rsidP="00EB2512" w:rsidRDefault="00EB2512">
      <w:pPr>
        <w:rPr>
          <w:lang w:eastAsia="da-DK"/>
        </w:rPr>
      </w:pPr>
      <w:r w:rsidRPr="00CF340D">
        <w:rPr>
          <w:lang w:eastAsia="da-DK"/>
        </w:rPr>
        <w:t>I nedenstående undervisningsforløb og elevopgaver lægges der vægt på at arbejde med sammenhænge mellem madspild, metoder, klima og økonomi.</w:t>
      </w:r>
    </w:p>
    <w:p w:rsidRPr="00CF340D" w:rsidR="00EB2512" w:rsidP="00EB2512" w:rsidRDefault="00EB2512">
      <w:pPr>
        <w:rPr>
          <w:lang w:eastAsia="da-DK"/>
        </w:rPr>
      </w:pPr>
      <w:r w:rsidRPr="00CF340D">
        <w:rPr>
          <w:lang w:eastAsia="da-DK"/>
        </w:rPr>
        <w:t>Vores forslag giver mulighed for at arbejde med flere elementer hentet fra bekendtgørelsen (her skrevet med kursiv)</w:t>
      </w:r>
      <w:r w:rsidR="00FC399C">
        <w:rPr>
          <w:lang w:eastAsia="da-DK"/>
        </w:rPr>
        <w:t>:</w:t>
      </w:r>
    </w:p>
    <w:p w:rsidR="00EB2512" w:rsidP="00EB2512" w:rsidRDefault="00EB2512">
      <w:pPr>
        <w:rPr>
          <w:lang w:eastAsia="da-DK"/>
        </w:rPr>
      </w:pPr>
      <w:r>
        <w:rPr>
          <w:lang w:eastAsia="da-DK"/>
        </w:rPr>
        <w:t xml:space="preserve">I arbejdet med </w:t>
      </w:r>
      <w:r w:rsidR="000C59FB">
        <w:rPr>
          <w:lang w:eastAsia="da-DK"/>
        </w:rPr>
        <w:t>temaet</w:t>
      </w:r>
      <w:r>
        <w:rPr>
          <w:lang w:eastAsia="da-DK"/>
        </w:rPr>
        <w:t xml:space="preserve"> madspild arbejder eleverne i </w:t>
      </w:r>
      <w:r w:rsidRPr="009F7A1F">
        <w:rPr>
          <w:i/>
          <w:lang w:eastAsia="da-DK"/>
        </w:rPr>
        <w:t>teams</w:t>
      </w:r>
      <w:r>
        <w:rPr>
          <w:i/>
          <w:lang w:eastAsia="da-DK"/>
        </w:rPr>
        <w:t>.</w:t>
      </w:r>
      <w:r w:rsidRPr="009F7A1F">
        <w:rPr>
          <w:i/>
          <w:lang w:eastAsia="da-DK"/>
        </w:rPr>
        <w:t xml:space="preserve"> </w:t>
      </w:r>
      <w:r>
        <w:rPr>
          <w:lang w:eastAsia="da-DK"/>
        </w:rPr>
        <w:t xml:space="preserve">I forbindelse med tilberedning af retten kyllingefrikassé arbejdes der med </w:t>
      </w:r>
      <w:r w:rsidR="00FC399C">
        <w:rPr>
          <w:i/>
          <w:lang w:eastAsia="da-DK"/>
        </w:rPr>
        <w:t xml:space="preserve">forarbejdning af råvarer </w:t>
      </w:r>
      <w:r w:rsidR="00FC399C">
        <w:rPr>
          <w:lang w:eastAsia="da-DK"/>
        </w:rPr>
        <w:t>samt med</w:t>
      </w:r>
      <w:r w:rsidRPr="009F7A1F">
        <w:rPr>
          <w:i/>
          <w:lang w:eastAsia="da-DK"/>
        </w:rPr>
        <w:t xml:space="preserve"> sammensætning og tilberedning af måltider</w:t>
      </w:r>
      <w:r>
        <w:rPr>
          <w:i/>
          <w:lang w:eastAsia="da-DK"/>
        </w:rPr>
        <w:t xml:space="preserve"> under vejledning</w:t>
      </w:r>
      <w:r w:rsidRPr="009F7A1F">
        <w:rPr>
          <w:i/>
          <w:lang w:eastAsia="da-DK"/>
        </w:rPr>
        <w:t>.</w:t>
      </w:r>
      <w:r>
        <w:rPr>
          <w:i/>
          <w:lang w:eastAsia="da-DK"/>
        </w:rPr>
        <w:t xml:space="preserve"> </w:t>
      </w:r>
      <w:r>
        <w:rPr>
          <w:lang w:eastAsia="da-DK"/>
        </w:rPr>
        <w:t xml:space="preserve">Endvidere øver eleverne sig i at </w:t>
      </w:r>
      <w:r w:rsidRPr="00B1429E">
        <w:rPr>
          <w:i/>
          <w:lang w:eastAsia="da-DK"/>
        </w:rPr>
        <w:t>præsentere fødevarer</w:t>
      </w:r>
      <w:r>
        <w:rPr>
          <w:i/>
          <w:lang w:eastAsia="da-DK"/>
        </w:rPr>
        <w:t xml:space="preserve">, </w:t>
      </w:r>
      <w:r>
        <w:rPr>
          <w:lang w:eastAsia="da-DK"/>
        </w:rPr>
        <w:t xml:space="preserve">samt </w:t>
      </w:r>
      <w:r w:rsidRPr="001A191E">
        <w:rPr>
          <w:i/>
          <w:lang w:eastAsia="da-DK"/>
        </w:rPr>
        <w:t>formulere sig mundligt og skriftligt på dansk i arbejds- og uddannelsesmæssige samm</w:t>
      </w:r>
      <w:r>
        <w:rPr>
          <w:i/>
          <w:lang w:eastAsia="da-DK"/>
        </w:rPr>
        <w:t>e</w:t>
      </w:r>
      <w:r w:rsidRPr="001A191E">
        <w:rPr>
          <w:i/>
          <w:lang w:eastAsia="da-DK"/>
        </w:rPr>
        <w:t>nhænge</w:t>
      </w:r>
      <w:r>
        <w:rPr>
          <w:lang w:eastAsia="da-DK"/>
        </w:rPr>
        <w:t>.</w:t>
      </w:r>
      <w:r w:rsidRPr="009F7A1F">
        <w:rPr>
          <w:i/>
          <w:lang w:eastAsia="da-DK"/>
        </w:rPr>
        <w:t xml:space="preserve"> </w:t>
      </w:r>
      <w:r>
        <w:rPr>
          <w:lang w:eastAsia="da-DK"/>
        </w:rPr>
        <w:t xml:space="preserve"> </w:t>
      </w:r>
    </w:p>
    <w:p w:rsidR="00EB2512" w:rsidP="00EB2512" w:rsidRDefault="00EB2512">
      <w:pPr>
        <w:rPr>
          <w:lang w:eastAsia="da-DK"/>
        </w:rPr>
      </w:pPr>
      <w:r>
        <w:rPr>
          <w:lang w:eastAsia="da-DK"/>
        </w:rPr>
        <w:t xml:space="preserve">Der lægges vægt på; </w:t>
      </w:r>
    </w:p>
    <w:p w:rsidR="00EB2512" w:rsidP="00EB2512" w:rsidRDefault="00EB2512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 xml:space="preserve">At eleverne opnår viden om, hvad madspild er, og hvilken betydning det har for </w:t>
      </w:r>
      <w:r>
        <w:rPr>
          <w:i/>
          <w:lang w:eastAsia="da-DK"/>
        </w:rPr>
        <w:t xml:space="preserve">klimaet </w:t>
      </w:r>
      <w:r w:rsidRPr="00EC28DE">
        <w:rPr>
          <w:lang w:eastAsia="da-DK"/>
        </w:rPr>
        <w:t xml:space="preserve">og </w:t>
      </w:r>
      <w:r>
        <w:rPr>
          <w:i/>
          <w:lang w:eastAsia="da-DK"/>
        </w:rPr>
        <w:t>økonomien</w:t>
      </w:r>
      <w:r>
        <w:rPr>
          <w:lang w:eastAsia="da-DK"/>
        </w:rPr>
        <w:t xml:space="preserve">. </w:t>
      </w:r>
    </w:p>
    <w:p w:rsidR="00EB2512" w:rsidP="00EB2512" w:rsidRDefault="00EB2512">
      <w:pPr>
        <w:pStyle w:val="Listeafsnit"/>
        <w:rPr>
          <w:lang w:eastAsia="da-DK"/>
        </w:rPr>
      </w:pPr>
    </w:p>
    <w:p w:rsidR="00EB2512" w:rsidP="00EB2512" w:rsidRDefault="00EB2512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 xml:space="preserve">At eleverne tilegner sig forståelse for og metoder til at minimere madspildet ved planlægning, indkøb, forarbejdning og tilberedning af maden. </w:t>
      </w:r>
    </w:p>
    <w:p w:rsidR="001848A2" w:rsidRDefault="001848A2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Pr="004B281B" w:rsidR="00EB2512" w:rsidP="00C81B1F" w:rsidRDefault="00EB2512">
      <w:pPr>
        <w:pStyle w:val="Overskrift2"/>
      </w:pPr>
      <w:r w:rsidRPr="004B281B">
        <w:rPr>
          <w:lang w:eastAsia="da-DK"/>
        </w:rPr>
        <w:lastRenderedPageBreak/>
        <w:t>Undervisningsmål</w:t>
      </w:r>
    </w:p>
    <w:p w:rsidRPr="006862EF" w:rsidR="00EB2512" w:rsidP="00EB2512" w:rsidRDefault="00EB2512">
      <w:pPr>
        <w:rPr>
          <w:lang w:eastAsia="da-DK"/>
        </w:rPr>
      </w:pPr>
      <w:r>
        <w:rPr>
          <w:b/>
          <w:lang w:eastAsia="da-DK"/>
        </w:rPr>
        <w:t>V</w:t>
      </w:r>
      <w:r w:rsidRPr="006862EF">
        <w:rPr>
          <w:b/>
          <w:lang w:eastAsia="da-DK"/>
        </w:rPr>
        <w:t>ide</w:t>
      </w:r>
      <w:r>
        <w:rPr>
          <w:b/>
          <w:lang w:eastAsia="da-DK"/>
        </w:rPr>
        <w:t xml:space="preserve">n om: </w:t>
      </w:r>
      <w:r>
        <w:rPr>
          <w:lang w:eastAsia="da-DK"/>
        </w:rPr>
        <w:t>At der er et sammenspil mellem madspild, klima og økonomi.</w:t>
      </w:r>
    </w:p>
    <w:p w:rsidRPr="006862EF" w:rsidR="00EB2512" w:rsidP="00EB2512" w:rsidRDefault="00EB2512">
      <w:pPr>
        <w:rPr>
          <w:lang w:eastAsia="da-DK"/>
        </w:rPr>
      </w:pPr>
      <w:r>
        <w:rPr>
          <w:b/>
          <w:lang w:eastAsia="da-DK"/>
        </w:rPr>
        <w:t>Færdigheder</w:t>
      </w:r>
      <w:r w:rsidRPr="006862EF">
        <w:rPr>
          <w:b/>
          <w:lang w:eastAsia="da-DK"/>
        </w:rPr>
        <w:t xml:space="preserve">: </w:t>
      </w:r>
      <w:r>
        <w:rPr>
          <w:lang w:eastAsia="da-DK"/>
        </w:rPr>
        <w:t xml:space="preserve">Eleverne skal i den praktiske tilberedning af mad demonstrere, at de kan </w:t>
      </w:r>
      <w:r w:rsidR="00FC399C">
        <w:rPr>
          <w:lang w:eastAsia="da-DK"/>
        </w:rPr>
        <w:t xml:space="preserve">udnytte råvarerne </w:t>
      </w:r>
      <w:r>
        <w:rPr>
          <w:lang w:eastAsia="da-DK"/>
        </w:rPr>
        <w:t>optimalt, så madspildet minimeres.</w:t>
      </w:r>
    </w:p>
    <w:p w:rsidR="00EB2512" w:rsidP="00EB2512" w:rsidRDefault="00EB2512">
      <w:pPr>
        <w:rPr>
          <w:lang w:eastAsia="da-DK"/>
        </w:rPr>
      </w:pPr>
      <w:r>
        <w:rPr>
          <w:b/>
          <w:lang w:eastAsia="da-DK"/>
        </w:rPr>
        <w:t xml:space="preserve">Kompetencer: </w:t>
      </w:r>
      <w:r>
        <w:rPr>
          <w:lang w:eastAsia="da-DK"/>
        </w:rPr>
        <w:t xml:space="preserve">Eleverne skal kunne vælge, </w:t>
      </w:r>
      <w:r w:rsidRPr="007B1F94">
        <w:rPr>
          <w:lang w:eastAsia="da-DK"/>
        </w:rPr>
        <w:t>sammensætte</w:t>
      </w:r>
      <w:r>
        <w:rPr>
          <w:lang w:eastAsia="da-DK"/>
        </w:rPr>
        <w:t xml:space="preserve"> og vurdere retter og måltider</w:t>
      </w:r>
      <w:r w:rsidR="00FC399C">
        <w:rPr>
          <w:lang w:eastAsia="da-DK"/>
        </w:rPr>
        <w:t>,</w:t>
      </w:r>
      <w:r>
        <w:rPr>
          <w:lang w:eastAsia="da-DK"/>
        </w:rPr>
        <w:t xml:space="preserve"> så madspildet reduceres til et minimum</w:t>
      </w:r>
      <w:r w:rsidRPr="00FA58FA">
        <w:rPr>
          <w:lang w:eastAsia="da-DK"/>
        </w:rPr>
        <w:t xml:space="preserve"> </w:t>
      </w:r>
      <w:r>
        <w:rPr>
          <w:lang w:eastAsia="da-DK"/>
        </w:rPr>
        <w:t>ud fra forskellige kriterier</w:t>
      </w:r>
      <w:r w:rsidR="00FC399C">
        <w:rPr>
          <w:lang w:eastAsia="da-DK"/>
        </w:rPr>
        <w:t>,</w:t>
      </w:r>
      <w:r>
        <w:rPr>
          <w:lang w:eastAsia="da-DK"/>
        </w:rPr>
        <w:t xml:space="preserve"> fx udnyttelse af hel</w:t>
      </w:r>
      <w:r w:rsidR="00FC399C">
        <w:rPr>
          <w:lang w:eastAsia="da-DK"/>
        </w:rPr>
        <w:t xml:space="preserve">e råvaren, rester, planlægning og </w:t>
      </w:r>
      <w:r>
        <w:rPr>
          <w:lang w:eastAsia="da-DK"/>
        </w:rPr>
        <w:t>økonomi.</w:t>
      </w:r>
    </w:p>
    <w:p w:rsidR="00595FFD" w:rsidP="00C81B1F" w:rsidRDefault="00595FFD">
      <w:pPr>
        <w:pStyle w:val="Overskrift2"/>
        <w:rPr>
          <w:lang w:eastAsia="da-DK"/>
        </w:rPr>
      </w:pPr>
    </w:p>
    <w:p w:rsidRPr="00DC0F63" w:rsidR="00EB2512" w:rsidP="009D16D6" w:rsidRDefault="00EB2512">
      <w:pPr>
        <w:pStyle w:val="Overskrift2"/>
        <w:spacing w:before="0"/>
        <w:rPr>
          <w:lang w:eastAsia="da-DK"/>
        </w:rPr>
      </w:pPr>
      <w:r w:rsidRPr="00DC0F63">
        <w:rPr>
          <w:lang w:eastAsia="da-DK"/>
        </w:rPr>
        <w:t>Forslag til undervisningsforløb</w:t>
      </w:r>
    </w:p>
    <w:p w:rsidRPr="004B281B" w:rsidR="00EB2512" w:rsidP="009D16D6" w:rsidRDefault="00EB2512">
      <w:pPr>
        <w:pStyle w:val="Overskrift3"/>
        <w:spacing w:before="0"/>
      </w:pPr>
      <w:r w:rsidRPr="004B281B">
        <w:t>Elevforudsætninger:</w:t>
      </w:r>
    </w:p>
    <w:p w:rsidR="00EB2512" w:rsidP="00EB2512" w:rsidRDefault="00EB2512">
      <w:pPr>
        <w:rPr>
          <w:lang w:eastAsia="da-DK"/>
        </w:rPr>
      </w:pPr>
      <w:r w:rsidRPr="00E616D8">
        <w:t>F</w:t>
      </w:r>
      <w:r w:rsidRPr="00E616D8">
        <w:rPr>
          <w:lang w:eastAsia="da-DK"/>
        </w:rPr>
        <w:t>or at eleverne</w:t>
      </w:r>
      <w:r>
        <w:rPr>
          <w:lang w:eastAsia="da-DK"/>
        </w:rPr>
        <w:t xml:space="preserve"> kan løse nedenstående opgaver</w:t>
      </w:r>
      <w:r w:rsidRPr="00E616D8">
        <w:rPr>
          <w:lang w:eastAsia="da-DK"/>
        </w:rPr>
        <w:t xml:space="preserve"> kræver det e</w:t>
      </w:r>
      <w:r>
        <w:rPr>
          <w:lang w:eastAsia="da-DK"/>
        </w:rPr>
        <w:t xml:space="preserve">n introduktion til madspild, og hvilken betydning </w:t>
      </w:r>
      <w:r w:rsidR="00FC399C">
        <w:rPr>
          <w:lang w:eastAsia="da-DK"/>
        </w:rPr>
        <w:t>madspild har for</w:t>
      </w:r>
      <w:r>
        <w:rPr>
          <w:lang w:eastAsia="da-DK"/>
        </w:rPr>
        <w:t xml:space="preserve"> klimaet og økonomien.</w:t>
      </w:r>
      <w:r w:rsidR="000C59FB">
        <w:rPr>
          <w:lang w:eastAsia="da-DK"/>
        </w:rPr>
        <w:t xml:space="preserve"> </w:t>
      </w:r>
      <w:r>
        <w:rPr>
          <w:lang w:eastAsia="da-DK"/>
        </w:rPr>
        <w:t>Eleverne skal ligeledes have et kendskab til, hvordan den enkelte kan minimere sit madspild.</w:t>
      </w:r>
    </w:p>
    <w:p w:rsidR="000C59FB" w:rsidP="000C59FB" w:rsidRDefault="000C59FB">
      <w:pPr>
        <w:rPr>
          <w:lang w:eastAsia="da-DK"/>
        </w:rPr>
      </w:pPr>
      <w:r>
        <w:rPr>
          <w:lang w:eastAsia="da-DK"/>
        </w:rPr>
        <w:t>Derudover skal materialets bilag udleveres til eleverne i forbindelse med opgaveløsning.</w:t>
      </w:r>
    </w:p>
    <w:p w:rsidR="00FC399C" w:rsidP="000C59FB" w:rsidRDefault="00FC399C">
      <w:pPr>
        <w:rPr>
          <w:lang w:eastAsia="da-DK"/>
        </w:rPr>
      </w:pPr>
    </w:p>
    <w:p w:rsidR="00FC399C" w:rsidP="00FC399C" w:rsidRDefault="00FC399C">
      <w:pPr>
        <w:jc w:val="center"/>
        <w:rPr>
          <w:b/>
          <w:sz w:val="24"/>
          <w:lang w:eastAsia="da-DK"/>
        </w:rPr>
      </w:pPr>
      <w:r>
        <w:rPr>
          <w:b/>
          <w:noProof/>
          <w:sz w:val="24"/>
          <w:lang w:eastAsia="da-DK"/>
        </w:rPr>
        <w:drawing>
          <wp:inline distT="0" distB="0" distL="0" distR="0" wp14:anchorId="450DF91F" wp14:editId="441AFE84">
            <wp:extent cx="3306907" cy="3240000"/>
            <wp:effectExtent l="0" t="0" r="825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miljø_nedtone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90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9C" w:rsidP="00EB2512" w:rsidRDefault="00FC399C">
      <w:pPr>
        <w:rPr>
          <w:b/>
          <w:sz w:val="24"/>
          <w:lang w:eastAsia="da-DK"/>
        </w:rPr>
      </w:pPr>
    </w:p>
    <w:p w:rsidR="00EB2512" w:rsidP="00C81B1F" w:rsidRDefault="00EB2512">
      <w:pPr>
        <w:pStyle w:val="Overskrift3"/>
      </w:pPr>
      <w:r w:rsidRPr="00A240F6">
        <w:t>Organisering:</w:t>
      </w:r>
    </w:p>
    <w:p w:rsidRPr="00CC43A9" w:rsidR="00EB2512" w:rsidP="00EB2512" w:rsidRDefault="00EB2512">
      <w:pPr>
        <w:rPr>
          <w:lang w:eastAsia="da-DK"/>
        </w:rPr>
      </w:pPr>
      <w:r w:rsidRPr="00CC43A9">
        <w:rPr>
          <w:lang w:eastAsia="da-DK"/>
        </w:rPr>
        <w:t>I arbejdet med de følgende opgaver inddeles eleverne i par eller grupper</w:t>
      </w:r>
      <w:r>
        <w:rPr>
          <w:lang w:eastAsia="da-DK"/>
        </w:rPr>
        <w:t>.</w:t>
      </w:r>
    </w:p>
    <w:p w:rsidR="00EB2512" w:rsidP="00C81B1F" w:rsidRDefault="00EB2512">
      <w:pPr>
        <w:pStyle w:val="Overskrift3"/>
      </w:pPr>
      <w:r>
        <w:lastRenderedPageBreak/>
        <w:t>Undervisningsindhold:</w:t>
      </w:r>
    </w:p>
    <w:p w:rsidRPr="00C81B1F" w:rsidR="00C81B1F" w:rsidP="00C81B1F" w:rsidRDefault="00C81B1F">
      <w:pPr>
        <w:rPr>
          <w:lang w:eastAsia="da-DK"/>
        </w:rPr>
      </w:pPr>
    </w:p>
    <w:p w:rsidRPr="00DC0F63" w:rsidR="00EB2512" w:rsidP="00EB2512" w:rsidRDefault="00EB2512">
      <w:pPr>
        <w:pStyle w:val="Listeafsnit"/>
        <w:numPr>
          <w:ilvl w:val="0"/>
          <w:numId w:val="2"/>
        </w:numPr>
        <w:spacing w:after="0" w:line="240" w:lineRule="auto"/>
        <w:rPr>
          <w:b/>
        </w:rPr>
      </w:pPr>
      <w:r w:rsidRPr="00DC0F63">
        <w:rPr>
          <w:b/>
        </w:rPr>
        <w:t>Minimering af madspild</w:t>
      </w:r>
    </w:p>
    <w:p w:rsidR="00EB2512" w:rsidP="00EB2512" w:rsidRDefault="00EB2512">
      <w:pPr>
        <w:pStyle w:val="Listeafsnit"/>
        <w:spacing w:after="0" w:line="240" w:lineRule="auto"/>
      </w:pPr>
      <w:r>
        <w:t>Eleverne skal sammen to og to komme med forslag til, hvordan de selv kan minimere madspild.</w:t>
      </w:r>
    </w:p>
    <w:p w:rsidR="00EB2512" w:rsidP="00EB2512" w:rsidRDefault="00EB2512">
      <w:pPr>
        <w:ind w:left="720"/>
        <w:rPr>
          <w:lang w:eastAsia="da-DK"/>
        </w:rPr>
      </w:pPr>
      <w:r>
        <w:rPr>
          <w:lang w:eastAsia="da-DK"/>
        </w:rPr>
        <w:t>Det kan fx være i forbindelse med tilberedning, rester på tallerken</w:t>
      </w:r>
      <w:r w:rsidR="00FC399C">
        <w:rPr>
          <w:lang w:eastAsia="da-DK"/>
        </w:rPr>
        <w:t>en</w:t>
      </w:r>
      <w:r>
        <w:rPr>
          <w:lang w:eastAsia="da-DK"/>
        </w:rPr>
        <w:t xml:space="preserve"> pga. for store portioner, mad der bliver for gammelt, rester fra aftensmaden og lignende.</w:t>
      </w:r>
    </w:p>
    <w:p w:rsidR="00EB2512" w:rsidP="00EB2512" w:rsidRDefault="000C59FB">
      <w:pPr>
        <w:pStyle w:val="Listeafsnit"/>
        <w:spacing w:after="0" w:line="240" w:lineRule="auto"/>
      </w:pPr>
      <w:r>
        <w:t>B</w:t>
      </w:r>
      <w:r w:rsidR="00C329BB">
        <w:t>ilag 1: Hvad kan du gøre?</w:t>
      </w:r>
    </w:p>
    <w:p w:rsidR="00EB2512" w:rsidP="00EB2512" w:rsidRDefault="00EB2512">
      <w:pPr>
        <w:pStyle w:val="Listeafsnit"/>
        <w:spacing w:after="0" w:line="240" w:lineRule="auto"/>
      </w:pPr>
    </w:p>
    <w:p w:rsidR="00EB2512" w:rsidP="00EB2512" w:rsidRDefault="00EB2512">
      <w:pPr>
        <w:pStyle w:val="Listeafsnit"/>
        <w:spacing w:after="0" w:line="240" w:lineRule="auto"/>
      </w:pPr>
      <w:r>
        <w:t xml:space="preserve">Skriv efterfølgende alle elevernes forslag op på tavlen – så klassen har sine egne forslag til Stop madspild. </w:t>
      </w:r>
    </w:p>
    <w:p w:rsidR="00EB2512" w:rsidP="00EB2512" w:rsidRDefault="00EB2512">
      <w:pPr>
        <w:pStyle w:val="Listeafsnit"/>
        <w:spacing w:after="0" w:line="240" w:lineRule="auto"/>
      </w:pPr>
    </w:p>
    <w:p w:rsidR="007A77BD" w:rsidP="00EB2512" w:rsidRDefault="007A77BD">
      <w:pPr>
        <w:pStyle w:val="Listeafsnit"/>
        <w:spacing w:after="0" w:line="240" w:lineRule="auto"/>
      </w:pPr>
    </w:p>
    <w:p w:rsidRPr="000C59FB" w:rsidR="00EB2512" w:rsidP="00EB2512" w:rsidRDefault="00EB2512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0C59FB">
        <w:rPr>
          <w:b/>
          <w:lang w:eastAsia="da-DK"/>
        </w:rPr>
        <w:t>Filmtime</w:t>
      </w:r>
    </w:p>
    <w:p w:rsidRPr="00926618" w:rsidR="00EB2512" w:rsidP="00EB2512" w:rsidRDefault="00EB2512">
      <w:pPr>
        <w:pStyle w:val="Listeafsnit"/>
        <w:rPr>
          <w:b/>
          <w:sz w:val="24"/>
          <w:lang w:eastAsia="da-DK"/>
        </w:rPr>
      </w:pPr>
      <w:r>
        <w:rPr>
          <w:lang w:eastAsia="da-DK"/>
        </w:rPr>
        <w:t>Vis filmen ”</w:t>
      </w:r>
      <w:r w:rsidRPr="005E224C">
        <w:t>Madspild for milliarde</w:t>
      </w:r>
      <w:r>
        <w:t xml:space="preserve">r” fra DR 1, del 1. </w:t>
      </w:r>
    </w:p>
    <w:p w:rsidR="00EB2512" w:rsidP="004B7A1A" w:rsidRDefault="00EB2512">
      <w:pPr>
        <w:spacing w:after="0" w:line="240" w:lineRule="auto"/>
        <w:ind w:left="720"/>
        <w:rPr>
          <w:szCs w:val="20"/>
        </w:rPr>
      </w:pPr>
      <w:r>
        <w:rPr>
          <w:szCs w:val="20"/>
        </w:rPr>
        <w:t>Diskuter evt. filmen efterfølgende.</w:t>
      </w:r>
      <w:r w:rsidR="004B7A1A">
        <w:rPr>
          <w:szCs w:val="20"/>
        </w:rPr>
        <w:t xml:space="preserve"> Nedenstående problematik kan både diskuteres ud fra et samfundsmæssigt eller personligt perspektiv.</w:t>
      </w:r>
    </w:p>
    <w:p w:rsidR="00174EF7" w:rsidP="00EB2512" w:rsidRDefault="00174EF7">
      <w:pPr>
        <w:spacing w:after="0" w:line="240" w:lineRule="auto"/>
        <w:ind w:firstLine="720"/>
        <w:rPr>
          <w:szCs w:val="20"/>
        </w:rPr>
      </w:pPr>
    </w:p>
    <w:p w:rsidR="00EB2512" w:rsidP="00EB2512" w:rsidRDefault="00EB2512">
      <w:pPr>
        <w:pStyle w:val="Listeafsnit"/>
        <w:numPr>
          <w:ilvl w:val="0"/>
          <w:numId w:val="3"/>
        </w:numPr>
        <w:spacing w:after="0" w:line="240" w:lineRule="auto"/>
      </w:pPr>
      <w:r>
        <w:t>Hvilke konsekv</w:t>
      </w:r>
      <w:r w:rsidR="00FC399C">
        <w:t>enser har madspild for</w:t>
      </w:r>
      <w:r w:rsidR="004B7A1A">
        <w:t xml:space="preserve"> henholdsvis</w:t>
      </w:r>
      <w:r>
        <w:t xml:space="preserve"> klima</w:t>
      </w:r>
      <w:r w:rsidR="00FC399C">
        <w:t>et</w:t>
      </w:r>
      <w:r>
        <w:t xml:space="preserve"> og økonomi</w:t>
      </w:r>
      <w:r w:rsidR="00FC399C">
        <w:t>en</w:t>
      </w:r>
      <w:r>
        <w:t xml:space="preserve">? </w:t>
      </w:r>
    </w:p>
    <w:p w:rsidR="00EB2512" w:rsidP="00EB2512" w:rsidRDefault="00EB2512">
      <w:pPr>
        <w:spacing w:after="0" w:line="240" w:lineRule="auto"/>
        <w:ind w:left="720"/>
      </w:pPr>
    </w:p>
    <w:p w:rsidR="00EB2512" w:rsidP="00EB2512" w:rsidRDefault="000C59FB">
      <w:pPr>
        <w:spacing w:after="0" w:line="240" w:lineRule="auto"/>
        <w:ind w:left="720"/>
      </w:pPr>
      <w:r>
        <w:t>B</w:t>
      </w:r>
      <w:r w:rsidR="00C329BB">
        <w:t>ilag 2:</w:t>
      </w:r>
      <w:r w:rsidR="00EB2512">
        <w:t xml:space="preserve"> </w:t>
      </w:r>
      <w:r w:rsidR="00C329BB">
        <w:t>S</w:t>
      </w:r>
      <w:r w:rsidR="00EB2512">
        <w:t>tatements</w:t>
      </w:r>
      <w:r w:rsidR="00C329BB">
        <w:t xml:space="preserve"> om madspild, klima og økonomi</w:t>
      </w:r>
    </w:p>
    <w:p w:rsidR="00EB2512" w:rsidP="00EB2512" w:rsidRDefault="00EB2512">
      <w:pPr>
        <w:spacing w:after="0" w:line="240" w:lineRule="auto"/>
        <w:ind w:left="720"/>
      </w:pPr>
    </w:p>
    <w:p w:rsidR="007A77BD" w:rsidP="00EB2512" w:rsidRDefault="007A77BD">
      <w:pPr>
        <w:spacing w:after="0" w:line="240" w:lineRule="auto"/>
        <w:ind w:left="720"/>
      </w:pPr>
    </w:p>
    <w:p w:rsidRPr="00DC0F63" w:rsidR="00EB2512" w:rsidP="00EB2512" w:rsidRDefault="00EB2512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DC0F63">
        <w:rPr>
          <w:b/>
          <w:lang w:eastAsia="da-DK"/>
        </w:rPr>
        <w:t>Introduktion til køkkenøvelsen - Hvem ka</w:t>
      </w:r>
      <w:r>
        <w:rPr>
          <w:b/>
          <w:lang w:eastAsia="da-DK"/>
        </w:rPr>
        <w:t>n udnytte råvarerne bedst?</w:t>
      </w:r>
    </w:p>
    <w:p w:rsidR="00EB2512" w:rsidP="00EB2512" w:rsidRDefault="00EB2512">
      <w:pPr>
        <w:pStyle w:val="Listeafsnit"/>
        <w:spacing w:after="0" w:line="240" w:lineRule="auto"/>
      </w:pPr>
      <w:r>
        <w:t>Vis filmen ”Udnyt råvarerne fuldt ud”. Varighed 4.41 min.</w:t>
      </w:r>
    </w:p>
    <w:p w:rsidR="00EB2512" w:rsidP="00EB2512" w:rsidRDefault="00EB2512">
      <w:pPr>
        <w:pStyle w:val="Listeafsnit"/>
      </w:pPr>
    </w:p>
    <w:p w:rsidR="00EB2512" w:rsidP="00EB2512" w:rsidRDefault="00EB2512">
      <w:pPr>
        <w:pStyle w:val="Listeafsnit"/>
        <w:rPr>
          <w:lang w:eastAsia="da-DK"/>
        </w:rPr>
      </w:pPr>
      <w:r>
        <w:t>Eleverne skal tilberede retten kylling</w:t>
      </w:r>
      <w:r w:rsidR="00C329BB">
        <w:t>e</w:t>
      </w:r>
      <w:r>
        <w:rPr>
          <w:lang w:eastAsia="da-DK"/>
        </w:rPr>
        <w:t>frikassé. Derudover skal de forberede og tilber</w:t>
      </w:r>
      <w:r w:rsidR="00FC399C">
        <w:rPr>
          <w:lang w:eastAsia="da-DK"/>
        </w:rPr>
        <w:t>ede delkomponenter af overskuds</w:t>
      </w:r>
      <w:r>
        <w:rPr>
          <w:lang w:eastAsia="da-DK"/>
        </w:rPr>
        <w:t>produkter af ingredienserne fra kyllingefrikassé. Det kan fx være fond, grønt drys eller chips af kartoffel skræller mm.</w:t>
      </w:r>
    </w:p>
    <w:p w:rsidR="00EB2512" w:rsidP="00FC399C" w:rsidRDefault="00EB2512">
      <w:pPr>
        <w:ind w:left="720"/>
        <w:rPr>
          <w:lang w:eastAsia="da-DK"/>
        </w:rPr>
      </w:pPr>
      <w:r>
        <w:rPr>
          <w:lang w:eastAsia="da-DK"/>
        </w:rPr>
        <w:t>Udlever en liste over råvarekurvens indhold, som eleverne kan planlægge deres ret udfra. Der vælges efter</w:t>
      </w:r>
      <w:r w:rsidRPr="00CC43A9">
        <w:rPr>
          <w:lang w:eastAsia="da-DK"/>
        </w:rPr>
        <w:t xml:space="preserve"> "kurv</w:t>
      </w:r>
      <w:r>
        <w:rPr>
          <w:lang w:eastAsia="da-DK"/>
        </w:rPr>
        <w:t>eprincippet"</w:t>
      </w:r>
      <w:r w:rsidRPr="00CC43A9">
        <w:rPr>
          <w:lang w:eastAsia="da-DK"/>
        </w:rPr>
        <w:t>, så eleverne løser opgaven inden for en given ramme.</w:t>
      </w:r>
      <w:r>
        <w:rPr>
          <w:lang w:eastAsia="da-DK"/>
        </w:rPr>
        <w:t xml:space="preserve"> Eleverne skal inden timens afslutning aflevere deres varebestilling og en arbejdsplan for køkkenøvelsen. </w:t>
      </w:r>
      <w:r w:rsidR="00174EF7">
        <w:rPr>
          <w:lang w:eastAsia="da-DK"/>
        </w:rPr>
        <w:t>Arbejdsplanen kan evt. udleveres som en hjemmeopgave.</w:t>
      </w:r>
    </w:p>
    <w:p w:rsidR="00EB2512" w:rsidP="00EB2512" w:rsidRDefault="000C59FB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B2512">
        <w:rPr>
          <w:lang w:eastAsia="da-DK"/>
        </w:rPr>
        <w:t>ilag 3</w:t>
      </w:r>
      <w:r w:rsidR="00C329BB">
        <w:rPr>
          <w:lang w:eastAsia="da-DK"/>
        </w:rPr>
        <w:t>:</w:t>
      </w:r>
      <w:r w:rsidR="00EB2512">
        <w:rPr>
          <w:lang w:eastAsia="da-DK"/>
        </w:rPr>
        <w:t xml:space="preserve"> Forslag til råvarekurvens indhold – s</w:t>
      </w:r>
      <w:r w:rsidR="00C329BB">
        <w:rPr>
          <w:lang w:eastAsia="da-DK"/>
        </w:rPr>
        <w:t>ommer, efterår, vinter og forår</w:t>
      </w:r>
    </w:p>
    <w:p w:rsidR="00EB2512" w:rsidP="00EB2512" w:rsidRDefault="000C59FB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B2512">
        <w:rPr>
          <w:lang w:eastAsia="da-DK"/>
        </w:rPr>
        <w:t>ilag 4</w:t>
      </w:r>
      <w:r w:rsidR="00C329BB">
        <w:rPr>
          <w:lang w:eastAsia="da-DK"/>
        </w:rPr>
        <w:t>:</w:t>
      </w:r>
      <w:r w:rsidR="00EB2512">
        <w:rPr>
          <w:lang w:eastAsia="da-DK"/>
        </w:rPr>
        <w:t xml:space="preserve"> </w:t>
      </w:r>
      <w:r w:rsidR="00C329BB">
        <w:rPr>
          <w:lang w:eastAsia="da-DK"/>
        </w:rPr>
        <w:t xml:space="preserve">Skabelon til varebestilling </w:t>
      </w:r>
    </w:p>
    <w:p w:rsidR="00C329BB" w:rsidP="00C329BB" w:rsidRDefault="000C59FB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B2512">
        <w:rPr>
          <w:lang w:eastAsia="da-DK"/>
        </w:rPr>
        <w:t xml:space="preserve">ilag </w:t>
      </w:r>
      <w:r w:rsidR="00C329BB">
        <w:rPr>
          <w:lang w:eastAsia="da-DK"/>
        </w:rPr>
        <w:t>5: Skabelon til arbejdsplan for køkkenøvelsen</w:t>
      </w:r>
    </w:p>
    <w:p w:rsidR="00EB2512" w:rsidP="00EB2512" w:rsidRDefault="000C59FB">
      <w:pPr>
        <w:pStyle w:val="Listeafsnit"/>
        <w:rPr>
          <w:lang w:eastAsia="da-DK"/>
        </w:rPr>
      </w:pPr>
      <w:r>
        <w:rPr>
          <w:lang w:eastAsia="da-DK"/>
        </w:rPr>
        <w:t>B</w:t>
      </w:r>
      <w:r w:rsidR="00EB2512">
        <w:rPr>
          <w:lang w:eastAsia="da-DK"/>
        </w:rPr>
        <w:t>ilag 6</w:t>
      </w:r>
      <w:r w:rsidR="00C329BB">
        <w:rPr>
          <w:lang w:eastAsia="da-DK"/>
        </w:rPr>
        <w:t>: Opskrift på kyllingefrikassé</w:t>
      </w:r>
    </w:p>
    <w:p w:rsidR="00EB2512" w:rsidP="00EB2512" w:rsidRDefault="00EB2512">
      <w:pPr>
        <w:pStyle w:val="Listeafsnit"/>
        <w:rPr>
          <w:lang w:eastAsia="da-DK"/>
        </w:rPr>
      </w:pPr>
    </w:p>
    <w:p w:rsidR="007A77BD" w:rsidP="00EB2512" w:rsidRDefault="007A77BD">
      <w:pPr>
        <w:pStyle w:val="Listeafsnit"/>
        <w:rPr>
          <w:lang w:eastAsia="da-DK"/>
        </w:rPr>
      </w:pPr>
    </w:p>
    <w:p w:rsidRPr="00DC0F63" w:rsidR="00EB2512" w:rsidP="00EB2512" w:rsidRDefault="00EB2512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DC0F63">
        <w:rPr>
          <w:b/>
          <w:lang w:eastAsia="da-DK"/>
        </w:rPr>
        <w:t>Køkkenøvelse - Tilberedning og anretning</w:t>
      </w:r>
      <w:r>
        <w:rPr>
          <w:b/>
          <w:lang w:eastAsia="da-DK"/>
        </w:rPr>
        <w:t xml:space="preserve"> af kyllingefrikassé og delkomponenter</w:t>
      </w:r>
    </w:p>
    <w:p w:rsidR="00C329BB" w:rsidP="00C329BB" w:rsidRDefault="00EB2512">
      <w:pPr>
        <w:pStyle w:val="Listeafsnit"/>
      </w:pPr>
      <w:r>
        <w:rPr>
          <w:lang w:eastAsia="da-DK"/>
        </w:rPr>
        <w:t>Eleverne skal tilberede kyllingefrikassé og de valgte delkomponenter. Samt anrette kyllingefrikasséen efter klimatallerken</w:t>
      </w:r>
      <w:r w:rsidR="00C329BB">
        <w:rPr>
          <w:lang w:eastAsia="da-DK"/>
        </w:rPr>
        <w:t>en</w:t>
      </w:r>
      <w:r>
        <w:rPr>
          <w:lang w:eastAsia="da-DK"/>
        </w:rPr>
        <w:t xml:space="preserve">. </w:t>
      </w:r>
      <w:r w:rsidR="00C329BB">
        <w:t>Derudover skal eleverne registrer</w:t>
      </w:r>
      <w:r w:rsidR="00FC399C">
        <w:t>e</w:t>
      </w:r>
      <w:r w:rsidR="00C329BB">
        <w:t xml:space="preserve"> og veje alt deres affald inkl. fond</w:t>
      </w:r>
      <w:r w:rsidR="00FC399C">
        <w:t>.</w:t>
      </w:r>
    </w:p>
    <w:p w:rsidR="00EB2512" w:rsidP="00EB2512" w:rsidRDefault="000C59FB">
      <w:pPr>
        <w:pStyle w:val="Listeafsnit"/>
        <w:rPr>
          <w:lang w:eastAsia="da-DK"/>
        </w:rPr>
      </w:pPr>
      <w:r>
        <w:rPr>
          <w:lang w:eastAsia="da-DK"/>
        </w:rPr>
        <w:lastRenderedPageBreak/>
        <w:t>B</w:t>
      </w:r>
      <w:r w:rsidR="00C329BB">
        <w:rPr>
          <w:lang w:eastAsia="da-DK"/>
        </w:rPr>
        <w:t>ilag 7: Klimatallerken</w:t>
      </w:r>
    </w:p>
    <w:p w:rsidR="00EB2512" w:rsidP="00EB2512" w:rsidRDefault="000C59FB">
      <w:pPr>
        <w:pStyle w:val="Listeafsnit"/>
        <w:rPr>
          <w:lang w:eastAsia="da-DK"/>
        </w:rPr>
      </w:pPr>
      <w:r>
        <w:t>B</w:t>
      </w:r>
      <w:r w:rsidR="00C329BB">
        <w:t>ilag 8: R</w:t>
      </w:r>
      <w:r w:rsidR="00EB2512">
        <w:rPr>
          <w:lang w:eastAsia="da-DK"/>
        </w:rPr>
        <w:t>egistrering af mads</w:t>
      </w:r>
      <w:r w:rsidR="00C329BB">
        <w:rPr>
          <w:lang w:eastAsia="da-DK"/>
        </w:rPr>
        <w:t>pild</w:t>
      </w:r>
    </w:p>
    <w:p w:rsidR="00EB2512" w:rsidP="00EB2512" w:rsidRDefault="00EB2512">
      <w:pPr>
        <w:pStyle w:val="Listeafsnit"/>
      </w:pPr>
    </w:p>
    <w:p w:rsidR="007A77BD" w:rsidP="00EB2512" w:rsidRDefault="007A77BD">
      <w:pPr>
        <w:pStyle w:val="Listeafsnit"/>
      </w:pPr>
    </w:p>
    <w:p w:rsidRPr="00DC0F63" w:rsidR="00EB2512" w:rsidP="00EB2512" w:rsidRDefault="00EB2512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DC0F63">
        <w:rPr>
          <w:b/>
          <w:lang w:eastAsia="da-DK"/>
        </w:rPr>
        <w:t>Opsamling og bedømmelse</w:t>
      </w:r>
    </w:p>
    <w:p w:rsidR="00EB2512" w:rsidP="00EB2512" w:rsidRDefault="00EB2512">
      <w:pPr>
        <w:pStyle w:val="Listeafsnit"/>
      </w:pPr>
      <w:r>
        <w:rPr>
          <w:lang w:eastAsia="da-DK"/>
        </w:rPr>
        <w:t>Lav et smage</w:t>
      </w:r>
      <w:r w:rsidR="00FC399C">
        <w:rPr>
          <w:lang w:eastAsia="da-DK"/>
        </w:rPr>
        <w:t>-</w:t>
      </w:r>
      <w:r>
        <w:rPr>
          <w:lang w:eastAsia="da-DK"/>
        </w:rPr>
        <w:t xml:space="preserve"> og præsentationsbord. Eleverne skal </w:t>
      </w:r>
      <w:r w:rsidR="00FC399C">
        <w:t>præsentere</w:t>
      </w:r>
      <w:r>
        <w:t xml:space="preserve"> deres retter og fortælle, hvordan de har udnyttet deres råvarer og til hvad. Præsentation og smagning kan enten foregå gruppevis eller for hele klassen.</w:t>
      </w:r>
    </w:p>
    <w:p w:rsidR="00EB2512" w:rsidP="00EB2512" w:rsidRDefault="00EB2512">
      <w:pPr>
        <w:pStyle w:val="Listeafsnit"/>
        <w:rPr>
          <w:lang w:eastAsia="da-DK"/>
        </w:rPr>
      </w:pPr>
    </w:p>
    <w:p w:rsidR="00EB2512" w:rsidP="00EB2512" w:rsidRDefault="00EB2512">
      <w:pPr>
        <w:pStyle w:val="Listeafsnit"/>
      </w:pPr>
      <w:r>
        <w:t xml:space="preserve">Til sidst skal det afgøres, hvem der har produceret mindst madspild. Skriv evt. alle resultaterne op på tavlen. </w:t>
      </w:r>
    </w:p>
    <w:p w:rsidR="00EB2512" w:rsidP="00EB2512" w:rsidRDefault="00EB2512">
      <w:pPr>
        <w:pStyle w:val="Listeafsnit"/>
      </w:pPr>
    </w:p>
    <w:p w:rsidR="007A77BD" w:rsidP="00EB2512" w:rsidRDefault="007A77BD">
      <w:pPr>
        <w:pStyle w:val="Listeafsnit"/>
      </w:pPr>
    </w:p>
    <w:p w:rsidRPr="00F75857" w:rsidR="00EB2512" w:rsidP="00EB2512" w:rsidRDefault="00EB2512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F75857">
        <w:rPr>
          <w:b/>
          <w:lang w:eastAsia="da-DK"/>
        </w:rPr>
        <w:t>Udnyttelse af rester</w:t>
      </w:r>
    </w:p>
    <w:p w:rsidR="00EB2512" w:rsidP="00EB2512" w:rsidRDefault="00EB2512">
      <w:pPr>
        <w:pStyle w:val="Listeafsnit"/>
      </w:pPr>
      <w:r>
        <w:t>Derudover skal eleverne komme med ideer og forslag til, hvad de kan anvende følgende rest</w:t>
      </w:r>
      <w:r w:rsidR="004B7A1A">
        <w:t>er fra kyllingefrik</w:t>
      </w:r>
      <w:r>
        <w:t>asséen</w:t>
      </w:r>
      <w:r w:rsidR="00C329BB">
        <w:t xml:space="preserve"> til</w:t>
      </w:r>
      <w:r>
        <w:t xml:space="preserve">. </w:t>
      </w:r>
    </w:p>
    <w:p w:rsidR="00EB2512" w:rsidP="00EB2512" w:rsidRDefault="00EB2512">
      <w:pPr>
        <w:pStyle w:val="Listeafsnit"/>
      </w:pPr>
    </w:p>
    <w:p w:rsidR="00EB2512" w:rsidP="00EB2512" w:rsidRDefault="00EB2512">
      <w:pPr>
        <w:pStyle w:val="Listeafsnit"/>
        <w:numPr>
          <w:ilvl w:val="0"/>
          <w:numId w:val="3"/>
        </w:numPr>
      </w:pPr>
      <w:r>
        <w:t>Kogt kylling</w:t>
      </w:r>
    </w:p>
    <w:p w:rsidR="00EB2512" w:rsidP="00EB2512" w:rsidRDefault="00EB2512">
      <w:pPr>
        <w:pStyle w:val="Listeafsnit"/>
        <w:numPr>
          <w:ilvl w:val="0"/>
          <w:numId w:val="3"/>
        </w:numPr>
      </w:pPr>
      <w:r>
        <w:t>Fond</w:t>
      </w:r>
    </w:p>
    <w:p w:rsidR="004B7A1A" w:rsidP="004B7A1A" w:rsidRDefault="004B7A1A">
      <w:pPr>
        <w:pStyle w:val="Listeafsnit"/>
        <w:numPr>
          <w:ilvl w:val="0"/>
          <w:numId w:val="3"/>
        </w:numPr>
      </w:pPr>
      <w:bookmarkStart w:name="OLE_LINK3" w:id="0"/>
      <w:r>
        <w:t xml:space="preserve">Grøntsager  </w:t>
      </w:r>
    </w:p>
    <w:bookmarkEnd w:id="0"/>
    <w:p w:rsidR="00EB2512" w:rsidP="004B7A1A" w:rsidRDefault="00EB2512">
      <w:pPr>
        <w:pStyle w:val="Listeafsnit"/>
        <w:ind w:left="1597"/>
      </w:pPr>
    </w:p>
    <w:p w:rsidR="00EB2512" w:rsidP="00EB2512" w:rsidRDefault="00EB2512">
      <w:pPr>
        <w:pStyle w:val="Listeafsnit"/>
      </w:pPr>
    </w:p>
    <w:p w:rsidRPr="00317324" w:rsidR="00EB2512" w:rsidP="00EB2512" w:rsidRDefault="00EB2512">
      <w:pPr>
        <w:pStyle w:val="Listeafsnit"/>
        <w:rPr>
          <w:lang w:eastAsia="da-DK"/>
        </w:rPr>
      </w:pPr>
    </w:p>
    <w:p w:rsidR="00EB2512" w:rsidP="00EB2512" w:rsidRDefault="00EB2512">
      <w:pPr>
        <w:pStyle w:val="Listeafsnit"/>
      </w:pPr>
    </w:p>
    <w:p w:rsidR="00EB2512" w:rsidP="00EB2512" w:rsidRDefault="00EB2512">
      <w:pPr>
        <w:pStyle w:val="Listeafsnit"/>
      </w:pPr>
    </w:p>
    <w:p w:rsidR="00EB2512" w:rsidRDefault="00EB2512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Pr="00C81B1F" w:rsidR="00EB2512" w:rsidP="00C81B1F" w:rsidRDefault="00595FFD">
      <w:pPr>
        <w:pStyle w:val="Overskrift2"/>
      </w:pPr>
      <w:r>
        <w:lastRenderedPageBreak/>
        <w:t>Materialeliste</w:t>
      </w:r>
    </w:p>
    <w:p w:rsidR="00EB2512" w:rsidP="00EB2512" w:rsidRDefault="00EB2512">
      <w:pPr>
        <w:spacing w:after="0" w:line="240" w:lineRule="auto"/>
        <w:rPr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b/>
          <w:i/>
          <w:sz w:val="24"/>
          <w:lang w:eastAsia="da-DK"/>
        </w:rPr>
      </w:pPr>
      <w:r w:rsidRPr="005F5F64">
        <w:rPr>
          <w:b/>
          <w:i/>
          <w:sz w:val="24"/>
        </w:rPr>
        <w:t>Madspild for milliarder – Del 1</w:t>
      </w:r>
    </w:p>
    <w:p w:rsidRPr="00EB2512" w:rsidR="00EB2512" w:rsidP="00EB2512" w:rsidRDefault="00EB2512">
      <w:pPr>
        <w:spacing w:after="0" w:line="240" w:lineRule="auto"/>
      </w:pPr>
      <w:r>
        <w:t>Filmen handler om madspild på et globalt plan.</w:t>
      </w:r>
      <w:r w:rsidRPr="005F5F64">
        <w:t xml:space="preserve"> Varighed</w:t>
      </w:r>
      <w:r w:rsidRPr="00EB2512">
        <w:t>: 12 min.</w:t>
      </w:r>
    </w:p>
    <w:p w:rsidRPr="00EB2512" w:rsidR="00EB2512" w:rsidP="00EB2512" w:rsidRDefault="00EB2512">
      <w:pPr>
        <w:spacing w:after="0" w:line="240" w:lineRule="auto"/>
        <w:rPr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lang w:eastAsia="da-DK"/>
        </w:rPr>
      </w:pPr>
      <w:r w:rsidRPr="00EB2512">
        <w:rPr>
          <w:lang w:eastAsia="da-DK"/>
        </w:rPr>
        <w:t xml:space="preserve">DR 1 </w:t>
      </w:r>
      <w:r w:rsidRPr="005F5F64">
        <w:t>Horisont</w:t>
      </w:r>
      <w:r w:rsidRPr="00EB2512">
        <w:t xml:space="preserve">: (2011, 10. </w:t>
      </w:r>
      <w:r w:rsidRPr="005F5F64">
        <w:t>januar</w:t>
      </w:r>
      <w:r w:rsidRPr="00EB2512">
        <w:t xml:space="preserve">) </w:t>
      </w:r>
      <w:r w:rsidRPr="005F5F64">
        <w:t>Madspild for milliarder – Del 1</w:t>
      </w:r>
      <w:r>
        <w:t>.</w:t>
      </w:r>
      <w:r w:rsidR="00FC399C">
        <w:t xml:space="preserve"> </w:t>
      </w:r>
      <w:r w:rsidRPr="005F5F64">
        <w:t xml:space="preserve">Lokaliseret d. 15. </w:t>
      </w:r>
      <w:r>
        <w:t>n</w:t>
      </w:r>
      <w:r w:rsidRPr="005F5F64">
        <w:t xml:space="preserve">ovember 2011: </w:t>
      </w:r>
      <w:hyperlink w:history="1" r:id="rId10">
        <w:r w:rsidRPr="005F5F64">
          <w:rPr>
            <w:rStyle w:val="Hyperlink"/>
            <w:lang w:eastAsia="da-DK"/>
          </w:rPr>
          <w:t>http://www.youtube.com/watch?v=aKGjEndEhgg</w:t>
        </w:r>
      </w:hyperlink>
      <w:r w:rsidRPr="005F5F64">
        <w:rPr>
          <w:lang w:eastAsia="da-DK"/>
        </w:rPr>
        <w:t xml:space="preserve"> </w:t>
      </w:r>
    </w:p>
    <w:p w:rsidRPr="005F5F64" w:rsidR="00EB2512" w:rsidP="00EB2512" w:rsidRDefault="00EB2512">
      <w:pPr>
        <w:spacing w:after="0" w:line="240" w:lineRule="auto"/>
        <w:rPr>
          <w:sz w:val="24"/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sz w:val="24"/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b/>
          <w:i/>
          <w:sz w:val="24"/>
        </w:rPr>
      </w:pPr>
      <w:r w:rsidRPr="00EB2512">
        <w:rPr>
          <w:b/>
          <w:i/>
          <w:sz w:val="24"/>
        </w:rPr>
        <w:t>Stop m</w:t>
      </w:r>
      <w:r w:rsidRPr="005F5F64">
        <w:rPr>
          <w:b/>
          <w:i/>
          <w:sz w:val="24"/>
        </w:rPr>
        <w:t>ad</w:t>
      </w:r>
      <w:r w:rsidR="00FC399C">
        <w:rPr>
          <w:b/>
          <w:i/>
          <w:sz w:val="24"/>
        </w:rPr>
        <w:t>spild. Udnyt råvarerne fuldt ud</w:t>
      </w:r>
    </w:p>
    <w:p w:rsidRPr="008F7222" w:rsidR="00EB2512" w:rsidP="00EB2512" w:rsidRDefault="00EB2512">
      <w:pPr>
        <w:spacing w:after="0" w:line="240" w:lineRule="auto"/>
      </w:pPr>
      <w:r w:rsidRPr="008F7222">
        <w:t xml:space="preserve">Filmen viser </w:t>
      </w:r>
      <w:r>
        <w:t xml:space="preserve">eksempler på, </w:t>
      </w:r>
      <w:r w:rsidRPr="008F7222">
        <w:t xml:space="preserve">hvordan man </w:t>
      </w:r>
      <w:r>
        <w:t>kan udnytte</w:t>
      </w:r>
      <w:r w:rsidRPr="008F7222">
        <w:t xml:space="preserve"> hele råvaren.</w:t>
      </w:r>
      <w:r w:rsidRPr="005F5F64">
        <w:t xml:space="preserve"> </w:t>
      </w:r>
      <w:r>
        <w:t>V</w:t>
      </w:r>
      <w:r w:rsidRPr="008F7222">
        <w:t>arighed 4.41 min.</w:t>
      </w:r>
    </w:p>
    <w:p w:rsidRPr="005F5F64" w:rsidR="00EB2512" w:rsidP="00EB2512" w:rsidRDefault="00EB2512">
      <w:pPr>
        <w:spacing w:after="0" w:line="240" w:lineRule="auto"/>
      </w:pPr>
    </w:p>
    <w:p w:rsidRPr="005F5F64" w:rsidR="00EB2512" w:rsidP="00EB2512" w:rsidRDefault="00EB2512">
      <w:pPr>
        <w:spacing w:after="0" w:line="240" w:lineRule="auto"/>
        <w:rPr>
          <w:lang w:eastAsia="da-DK"/>
        </w:rPr>
      </w:pPr>
      <w:r w:rsidRPr="005F5F64">
        <w:t>You Tube</w:t>
      </w:r>
      <w:r>
        <w:t>.</w:t>
      </w:r>
      <w:r w:rsidRPr="005F5F64">
        <w:t xml:space="preserve"> </w:t>
      </w:r>
      <w:r>
        <w:t>U</w:t>
      </w:r>
      <w:r w:rsidRPr="005F5F64">
        <w:t xml:space="preserve">ploaded af </w:t>
      </w:r>
      <w:r w:rsidRPr="005F5F64">
        <w:rPr>
          <w:color w:val="333333"/>
        </w:rPr>
        <w:t>Restauratør Rikke Hartmann fra Restaurant Appetit i Gentofte</w:t>
      </w:r>
      <w:r>
        <w:rPr>
          <w:color w:val="333333"/>
        </w:rPr>
        <w:t>. (2011, 2. marts)</w:t>
      </w:r>
      <w:r>
        <w:rPr>
          <w:color w:val="333333"/>
          <w:sz w:val="26"/>
          <w:szCs w:val="26"/>
        </w:rPr>
        <w:t xml:space="preserve"> </w:t>
      </w:r>
      <w:r w:rsidRPr="005F5F64">
        <w:rPr>
          <w:i/>
        </w:rPr>
        <w:t>Stop madspild. Udnyt råvarerne fuldt ud.</w:t>
      </w:r>
      <w:r w:rsidR="00FC399C">
        <w:rPr>
          <w:i/>
        </w:rPr>
        <w:t xml:space="preserve"> </w:t>
      </w:r>
      <w:r>
        <w:rPr>
          <w:sz w:val="20"/>
        </w:rPr>
        <w:t xml:space="preserve">Lokaliseret d. 15. november 2011: </w:t>
      </w:r>
      <w:hyperlink w:history="1" r:id="rId11">
        <w:r w:rsidRPr="005F5F64">
          <w:rPr>
            <w:rStyle w:val="Hyperlink"/>
            <w:lang w:eastAsia="da-DK"/>
          </w:rPr>
          <w:t>http://www.youtube.com/watch?v=8UAQ-hbv05M&amp;feature=related</w:t>
        </w:r>
      </w:hyperlink>
    </w:p>
    <w:p w:rsidRPr="005F5F64" w:rsidR="00EB2512" w:rsidP="00EB2512" w:rsidRDefault="00EB2512">
      <w:pPr>
        <w:spacing w:after="0" w:line="240" w:lineRule="auto"/>
        <w:rPr>
          <w:sz w:val="24"/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sz w:val="24"/>
          <w:lang w:eastAsia="da-DK"/>
        </w:rPr>
      </w:pPr>
    </w:p>
    <w:p w:rsidRPr="005F5F64" w:rsidR="00EB2512" w:rsidP="00EB2512" w:rsidRDefault="00EB2512">
      <w:pPr>
        <w:spacing w:after="0" w:line="240" w:lineRule="auto"/>
        <w:rPr>
          <w:b/>
          <w:i/>
          <w:sz w:val="24"/>
          <w:lang w:eastAsia="da-DK"/>
        </w:rPr>
      </w:pPr>
      <w:r w:rsidRPr="005F5F64">
        <w:rPr>
          <w:b/>
          <w:i/>
          <w:sz w:val="24"/>
          <w:lang w:eastAsia="da-DK"/>
        </w:rPr>
        <w:t>Hvad kan du gøre for at komme madspild til livs?</w:t>
      </w:r>
    </w:p>
    <w:p w:rsidR="00EB2512" w:rsidP="00EB2512" w:rsidRDefault="00EB2512">
      <w:pPr>
        <w:spacing w:after="0" w:line="240" w:lineRule="auto"/>
      </w:pPr>
      <w:r>
        <w:t>Artiklen omhandler tips og ideer til, hvordan man som privatforbruger kan minimere sit madspild.</w:t>
      </w:r>
    </w:p>
    <w:p w:rsidR="00EB2512" w:rsidP="00EB2512" w:rsidRDefault="00EB2512">
      <w:pPr>
        <w:spacing w:after="0" w:line="240" w:lineRule="auto"/>
      </w:pPr>
    </w:p>
    <w:p w:rsidR="00EB2512" w:rsidP="00EB2512" w:rsidRDefault="00EB2512">
      <w:pPr>
        <w:spacing w:after="0" w:line="240" w:lineRule="auto"/>
        <w:rPr>
          <w:rStyle w:val="Hyperlink"/>
        </w:rPr>
      </w:pPr>
      <w:r>
        <w:t xml:space="preserve">Stop spild af mad. </w:t>
      </w:r>
      <w:r w:rsidRPr="003F4E29">
        <w:rPr>
          <w:i/>
          <w:lang w:eastAsia="da-DK"/>
        </w:rPr>
        <w:t>Hvad kan du gøre for at komme madspild til livs?</w:t>
      </w:r>
      <w:r w:rsidR="00FC399C">
        <w:rPr>
          <w:i/>
          <w:lang w:eastAsia="da-DK"/>
        </w:rPr>
        <w:t xml:space="preserve"> </w:t>
      </w:r>
      <w:r>
        <w:t xml:space="preserve">Lokaliseret d. 22. november 2011: </w:t>
      </w:r>
      <w:hyperlink w:history="1" r:id="rId12">
        <w:r w:rsidRPr="00C54381">
          <w:rPr>
            <w:rStyle w:val="Hyperlink"/>
          </w:rPr>
          <w:t>http://www.stopspildafmad.dk/hvadkandugoere.html</w:t>
        </w:r>
      </w:hyperlink>
    </w:p>
    <w:p w:rsidR="00EB2512" w:rsidP="00EB2512" w:rsidRDefault="00EB2512">
      <w:pPr>
        <w:rPr>
          <w:rStyle w:val="A0"/>
          <w:rFonts w:cstheme="minorHAnsi"/>
          <w:b/>
          <w:bCs/>
        </w:rPr>
      </w:pPr>
    </w:p>
    <w:p w:rsidRPr="003F4E29" w:rsidR="00EB2512" w:rsidP="00EB2512" w:rsidRDefault="00EB2512">
      <w:pPr>
        <w:spacing w:after="0" w:line="240" w:lineRule="auto"/>
        <w:rPr>
          <w:rStyle w:val="A0"/>
          <w:rFonts w:cstheme="minorHAnsi"/>
          <w:b/>
          <w:i/>
          <w:sz w:val="24"/>
        </w:rPr>
      </w:pPr>
      <w:r w:rsidRPr="003F4E29">
        <w:rPr>
          <w:rStyle w:val="A0"/>
          <w:rFonts w:cstheme="minorHAnsi"/>
          <w:b/>
          <w:bCs/>
          <w:i/>
          <w:sz w:val="24"/>
        </w:rPr>
        <w:t>Forbrugere: Vi smider ikke mad ud!</w:t>
      </w:r>
    </w:p>
    <w:p w:rsidRPr="0084679B" w:rsidR="00EB2512" w:rsidP="00EB2512" w:rsidRDefault="00EB2512">
      <w:pPr>
        <w:spacing w:after="0" w:line="240" w:lineRule="auto"/>
        <w:rPr>
          <w:rFonts w:cstheme="minorHAnsi"/>
          <w:lang w:eastAsia="da-DK"/>
        </w:rPr>
      </w:pPr>
      <w:r w:rsidRPr="0084679B">
        <w:rPr>
          <w:rFonts w:cstheme="minorHAnsi"/>
        </w:rPr>
        <w:t>En antropologisk undersøgelse af, hvordan madspild opstår</w:t>
      </w:r>
      <w:r w:rsidR="00FC399C">
        <w:rPr>
          <w:rFonts w:cstheme="minorHAnsi"/>
        </w:rPr>
        <w:t>,</w:t>
      </w:r>
      <w:r w:rsidRPr="0084679B">
        <w:rPr>
          <w:rFonts w:cstheme="minorHAnsi"/>
        </w:rPr>
        <w:t xml:space="preserve"> og </w:t>
      </w:r>
      <w:r>
        <w:rPr>
          <w:rFonts w:cstheme="minorHAnsi"/>
        </w:rPr>
        <w:t xml:space="preserve">hvordan det </w:t>
      </w:r>
      <w:r w:rsidRPr="0084679B">
        <w:rPr>
          <w:rFonts w:cstheme="minorHAnsi"/>
        </w:rPr>
        <w:t>opleves af forbrugerne</w:t>
      </w:r>
      <w:r>
        <w:rPr>
          <w:rFonts w:cstheme="minorHAnsi"/>
        </w:rPr>
        <w:t>.</w:t>
      </w:r>
    </w:p>
    <w:p w:rsidR="00EB2512" w:rsidP="00EB2512" w:rsidRDefault="00EB2512">
      <w:pPr>
        <w:spacing w:after="0" w:line="240" w:lineRule="auto"/>
      </w:pPr>
    </w:p>
    <w:p w:rsidRPr="0084679B" w:rsidR="00EB2512" w:rsidP="00EB2512" w:rsidRDefault="00EB2512">
      <w:pPr>
        <w:spacing w:after="0" w:line="240" w:lineRule="auto"/>
        <w:rPr>
          <w:lang w:eastAsia="da-DK"/>
        </w:rPr>
      </w:pPr>
      <w:r>
        <w:t>FDB (2011)</w:t>
      </w:r>
      <w:r w:rsidRPr="003F4E29">
        <w:rPr>
          <w:rStyle w:val="A0"/>
          <w:rFonts w:cstheme="minorHAnsi"/>
          <w:b/>
          <w:bCs/>
          <w:i/>
          <w:sz w:val="24"/>
        </w:rPr>
        <w:t xml:space="preserve"> </w:t>
      </w:r>
      <w:r w:rsidRPr="00EB2512">
        <w:rPr>
          <w:rStyle w:val="A0"/>
          <w:rFonts w:cstheme="minorHAnsi"/>
          <w:bCs/>
          <w:i/>
          <w:sz w:val="22"/>
        </w:rPr>
        <w:t>Forbrugere: Vi smider ikke mad ud!</w:t>
      </w:r>
      <w:r w:rsidR="00FC399C">
        <w:rPr>
          <w:rStyle w:val="A0"/>
          <w:rFonts w:cstheme="minorHAnsi"/>
          <w:bCs/>
          <w:i/>
          <w:sz w:val="22"/>
        </w:rPr>
        <w:t xml:space="preserve"> </w:t>
      </w:r>
      <w:r>
        <w:t xml:space="preserve">Lokaliseret d. 22. november 2011: </w:t>
      </w:r>
      <w:hyperlink w:history="1" r:id="rId13">
        <w:r w:rsidRPr="0084679B">
          <w:rPr>
            <w:rStyle w:val="Hyperlink"/>
            <w:lang w:eastAsia="da-DK"/>
          </w:rPr>
          <w:t>http://fdb.dk/sites/default/files/r_1_Rapp_MadSpild_2011_0.pdf</w:t>
        </w:r>
      </w:hyperlink>
    </w:p>
    <w:p w:rsidR="00EB2512" w:rsidP="00EB2512" w:rsidRDefault="00EB2512">
      <w:pPr>
        <w:spacing w:after="0" w:line="240" w:lineRule="auto"/>
        <w:rPr>
          <w:sz w:val="24"/>
        </w:rPr>
      </w:pPr>
    </w:p>
    <w:p w:rsidR="00EB2512" w:rsidP="00EB2512" w:rsidRDefault="00EB2512">
      <w:pPr>
        <w:spacing w:after="0" w:line="240" w:lineRule="auto"/>
        <w:rPr>
          <w:b/>
          <w:i/>
          <w:sz w:val="24"/>
        </w:rPr>
      </w:pPr>
    </w:p>
    <w:p w:rsidR="00EB2512" w:rsidP="00EB2512" w:rsidRDefault="00EB2512">
      <w:pPr>
        <w:spacing w:after="0" w:line="240" w:lineRule="auto"/>
        <w:rPr>
          <w:rStyle w:val="Hyperlink"/>
        </w:rPr>
      </w:pPr>
    </w:p>
    <w:p w:rsidR="00EB2512" w:rsidP="00EB2512" w:rsidRDefault="00EB2512">
      <w:pPr>
        <w:spacing w:after="0" w:line="240" w:lineRule="auto"/>
      </w:pPr>
    </w:p>
    <w:p w:rsidR="00EB2512" w:rsidP="00EB2512" w:rsidRDefault="00EB2512">
      <w:pPr>
        <w:rPr>
          <w:b/>
          <w:sz w:val="28"/>
        </w:rPr>
      </w:pPr>
      <w:r>
        <w:rPr>
          <w:b/>
          <w:sz w:val="28"/>
        </w:rPr>
        <w:br w:type="page"/>
      </w:r>
    </w:p>
    <w:p w:rsidR="00EB2512" w:rsidP="00C81B1F" w:rsidRDefault="00EB2512">
      <w:pPr>
        <w:pStyle w:val="Overskrift2"/>
      </w:pPr>
      <w:r>
        <w:lastRenderedPageBreak/>
        <w:t xml:space="preserve">Bilag </w:t>
      </w:r>
    </w:p>
    <w:p w:rsidRPr="00E361B8" w:rsidR="00E361B8" w:rsidP="00E361B8" w:rsidRDefault="00E361B8"/>
    <w:p w:rsidR="00EB2512" w:rsidP="00EB2512" w:rsidRDefault="00EB2512">
      <w:pPr>
        <w:spacing w:after="0" w:line="360" w:lineRule="auto"/>
        <w:rPr>
          <w:lang w:eastAsia="da-DK"/>
        </w:rPr>
      </w:pPr>
      <w:r>
        <w:rPr>
          <w:szCs w:val="20"/>
        </w:rPr>
        <w:t>B</w:t>
      </w:r>
      <w:r>
        <w:rPr>
          <w:lang w:eastAsia="da-DK"/>
        </w:rPr>
        <w:t xml:space="preserve">ilag 1: </w:t>
      </w:r>
      <w:r>
        <w:t xml:space="preserve">Hvad kan du gøre? </w:t>
      </w:r>
    </w:p>
    <w:p w:rsidR="00EB2512" w:rsidP="00EB2512" w:rsidRDefault="00EB2512">
      <w:pPr>
        <w:spacing w:after="0" w:line="360" w:lineRule="auto"/>
        <w:rPr>
          <w:lang w:eastAsia="da-DK"/>
        </w:rPr>
      </w:pPr>
      <w:r>
        <w:rPr>
          <w:lang w:eastAsia="da-DK"/>
        </w:rPr>
        <w:t xml:space="preserve">Bilag 2: </w:t>
      </w:r>
      <w:r>
        <w:t>Statements om madspild, klima og økonomi</w:t>
      </w:r>
      <w:r>
        <w:rPr>
          <w:lang w:eastAsia="da-DK"/>
        </w:rPr>
        <w:t xml:space="preserve"> </w:t>
      </w:r>
    </w:p>
    <w:p w:rsidR="00EB2512" w:rsidP="00EB2512" w:rsidRDefault="00EB2512">
      <w:pPr>
        <w:spacing w:after="0" w:line="360" w:lineRule="auto"/>
        <w:rPr>
          <w:lang w:eastAsia="da-DK"/>
        </w:rPr>
      </w:pPr>
      <w:r>
        <w:rPr>
          <w:lang w:eastAsia="da-DK"/>
        </w:rPr>
        <w:t xml:space="preserve">Bilag 3: Forslag til råvarekurvens indhold – sommer, efterår, vinter og forår </w:t>
      </w:r>
    </w:p>
    <w:p w:rsidR="00EB2512" w:rsidP="00EB2512" w:rsidRDefault="00EB2512">
      <w:pPr>
        <w:spacing w:after="0" w:line="360" w:lineRule="auto"/>
      </w:pPr>
      <w:r>
        <w:t xml:space="preserve">Bilag 4: </w:t>
      </w:r>
      <w:r w:rsidR="00C329BB">
        <w:t>Skabelon til varebestilling</w:t>
      </w:r>
      <w:r w:rsidR="00C329BB">
        <w:rPr>
          <w:lang w:eastAsia="da-DK"/>
        </w:rPr>
        <w:t xml:space="preserve"> </w:t>
      </w:r>
    </w:p>
    <w:p w:rsidR="00EB2512" w:rsidP="00EB2512" w:rsidRDefault="00EB2512">
      <w:pPr>
        <w:spacing w:after="0" w:line="360" w:lineRule="auto"/>
        <w:rPr>
          <w:lang w:eastAsia="da-DK"/>
        </w:rPr>
      </w:pPr>
      <w:r>
        <w:t xml:space="preserve">Bilag 5: </w:t>
      </w:r>
      <w:r w:rsidR="00C329BB">
        <w:rPr>
          <w:lang w:eastAsia="da-DK"/>
        </w:rPr>
        <w:t>Skabelon til arbejdsplan for køkkenøvelsen</w:t>
      </w:r>
    </w:p>
    <w:p w:rsidR="00EB2512" w:rsidP="00EB2512" w:rsidRDefault="00EB2512">
      <w:pPr>
        <w:spacing w:after="0" w:line="360" w:lineRule="auto"/>
        <w:rPr>
          <w:lang w:eastAsia="da-DK"/>
        </w:rPr>
      </w:pPr>
      <w:r>
        <w:t xml:space="preserve">Bilag 6: </w:t>
      </w:r>
      <w:r>
        <w:rPr>
          <w:lang w:eastAsia="da-DK"/>
        </w:rPr>
        <w:t>Opskrift på kyllingefrikassé</w:t>
      </w:r>
    </w:p>
    <w:p w:rsidR="00EB2512" w:rsidP="00EB2512" w:rsidRDefault="00EB2512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>
        <w:rPr>
          <w:rFonts w:ascii="Calibri" w:hAnsi="Calibri" w:eastAsia="Times New Roman" w:cs="Calibri"/>
          <w:color w:val="000000"/>
          <w:lang w:eastAsia="da-DK"/>
        </w:rPr>
        <w:t>Bilag 7</w:t>
      </w:r>
      <w:r w:rsidRPr="00C632D7">
        <w:rPr>
          <w:rFonts w:ascii="Calibri" w:hAnsi="Calibri" w:eastAsia="Times New Roman" w:cs="Calibri"/>
          <w:color w:val="000000"/>
          <w:lang w:eastAsia="da-DK"/>
        </w:rPr>
        <w:t>: Klimatallerken</w:t>
      </w:r>
    </w:p>
    <w:p w:rsidR="00174EF7" w:rsidP="00EB2512" w:rsidRDefault="00EB2512">
      <w:pPr>
        <w:spacing w:after="0" w:line="360" w:lineRule="auto"/>
        <w:rPr>
          <w:lang w:eastAsia="da-DK"/>
        </w:rPr>
      </w:pPr>
      <w:r>
        <w:t>Bilag 8: Skema til r</w:t>
      </w:r>
      <w:r>
        <w:rPr>
          <w:lang w:eastAsia="da-DK"/>
        </w:rPr>
        <w:t>egistrering af madspild</w:t>
      </w:r>
    </w:p>
    <w:p w:rsidR="00174EF7" w:rsidRDefault="00174EF7">
      <w:pPr>
        <w:rPr>
          <w:lang w:eastAsia="da-DK"/>
        </w:rPr>
      </w:pPr>
      <w:r>
        <w:rPr>
          <w:lang w:eastAsia="da-DK"/>
        </w:rPr>
        <w:br w:type="page"/>
      </w:r>
    </w:p>
    <w:p w:rsidRPr="007C5230" w:rsidR="00174EF7" w:rsidP="00C81B1F" w:rsidRDefault="00174EF7">
      <w:pPr>
        <w:pStyle w:val="Overskrift3"/>
        <w:rPr>
          <w:sz w:val="44"/>
          <w:szCs w:val="36"/>
        </w:rPr>
      </w:pPr>
      <w:r>
        <w:lastRenderedPageBreak/>
        <w:t xml:space="preserve">Bilag 1: </w:t>
      </w:r>
      <w:r w:rsidRPr="007C5230">
        <w:t>Hvad kan du gøre for at komme madspild til livs</w:t>
      </w:r>
    </w:p>
    <w:p w:rsidR="00C81B1F" w:rsidP="00174EF7" w:rsidRDefault="00C81B1F">
      <w:pPr>
        <w:rPr>
          <w:rFonts w:ascii="Verdana" w:hAnsi="Verdana" w:eastAsia="Times New Roman" w:cs="Times New Roman"/>
          <w:b/>
          <w:bCs/>
          <w:color w:val="000000"/>
          <w:sz w:val="20"/>
          <w:szCs w:val="20"/>
          <w:lang w:eastAsia="da-DK"/>
        </w:rPr>
      </w:pPr>
    </w:p>
    <w:p w:rsidRPr="00C81B1F" w:rsidR="00174EF7" w:rsidP="00174EF7" w:rsidRDefault="00174EF7">
      <w:pPr>
        <w:rPr>
          <w:rFonts w:eastAsia="Times New Roman" w:cstheme="minorHAnsi"/>
          <w:b/>
          <w:bCs/>
          <w:color w:val="000000"/>
          <w:lang w:eastAsia="da-DK"/>
        </w:rPr>
      </w:pPr>
      <w:r w:rsidRPr="00C81B1F">
        <w:rPr>
          <w:rFonts w:eastAsia="Times New Roman" w:cstheme="minorHAnsi"/>
          <w:b/>
          <w:bCs/>
          <w:color w:val="000000"/>
          <w:lang w:eastAsia="da-DK"/>
        </w:rPr>
        <w:t>Mindre madspild starter med dig</w:t>
      </w:r>
    </w:p>
    <w:p w:rsidRPr="00C81B1F" w:rsidR="00174EF7" w:rsidP="00174EF7" w:rsidRDefault="00174EF7">
      <w:pPr>
        <w:spacing w:after="0" w:line="240" w:lineRule="auto"/>
        <w:rPr>
          <w:rFonts w:eastAsia="Times New Roman" w:cstheme="minorHAnsi"/>
          <w:color w:val="000000"/>
          <w:lang w:eastAsia="da-DK"/>
        </w:rPr>
      </w:pPr>
      <w:r w:rsidRPr="00C81B1F">
        <w:rPr>
          <w:rFonts w:eastAsia="Times New Roman" w:cstheme="minorHAnsi"/>
          <w:color w:val="000000"/>
          <w:lang w:eastAsia="da-DK"/>
        </w:rPr>
        <w:t>Al den mad, du køber og tilbereder, skal i munden og ikke i skraldespanden. At stoppe madspild er hverken kompliceret, dyrt eller besværligt. Her er tre dagligdags situationer, hvori du kan komme madspild til livs:</w:t>
      </w:r>
    </w:p>
    <w:p w:rsidRPr="00C81B1F" w:rsidR="00174EF7" w:rsidP="00174EF7" w:rsidRDefault="00174EF7">
      <w:pPr>
        <w:spacing w:after="0" w:line="240" w:lineRule="auto"/>
        <w:rPr>
          <w:rFonts w:eastAsia="Times New Roman" w:cstheme="minorHAnsi"/>
          <w:color w:val="000000"/>
          <w:lang w:eastAsia="da-DK"/>
        </w:rPr>
      </w:pPr>
      <w:r w:rsidRPr="00C81B1F">
        <w:rPr>
          <w:rFonts w:eastAsia="Times New Roman" w:cstheme="minorHAnsi"/>
          <w:color w:val="000000"/>
          <w:lang w:eastAsia="da-DK"/>
        </w:rPr>
        <w:t> 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>
        <w:rPr>
          <w:rFonts w:ascii="Verdana" w:hAnsi="Verdana" w:eastAsia="Times New Roman" w:cs="Times New Roman"/>
          <w:noProof/>
          <w:color w:val="000000"/>
          <w:sz w:val="16"/>
          <w:szCs w:val="16"/>
          <w:lang w:eastAsia="da-DK"/>
        </w:rPr>
        <w:drawing>
          <wp:inline distT="0" distB="0" distL="0" distR="0" wp14:anchorId="7E7554B0" wp14:editId="763EF1D9">
            <wp:extent cx="3238500" cy="1615493"/>
            <wp:effectExtent l="0" t="0" r="0" b="3810"/>
            <wp:docPr id="1" name="Billede 1" descr="http://www.stopspildafmad.dk/images/coffee-beans/I-butik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pspildafmad.dk/images/coffee-beans/I-butikk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C81B1F" w:rsidR="00174EF7" w:rsidP="00174EF7" w:rsidRDefault="00174EF7">
      <w:pPr>
        <w:spacing w:after="0" w:line="240" w:lineRule="auto"/>
        <w:rPr>
          <w:rFonts w:eastAsia="Times New Roman" w:cstheme="minorHAnsi"/>
          <w:color w:val="000000"/>
          <w:sz w:val="14"/>
          <w:szCs w:val="16"/>
          <w:lang w:eastAsia="da-DK"/>
        </w:rPr>
      </w:pP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>1.</w:t>
      </w:r>
      <w:r w:rsidRPr="00C81B1F">
        <w:rPr>
          <w:rFonts w:eastAsia="Times New Roman" w:cstheme="minorHAnsi"/>
          <w:color w:val="000000"/>
          <w:szCs w:val="24"/>
          <w:lang w:eastAsia="da-DK"/>
        </w:rPr>
        <w:t xml:space="preserve"> I supermarkedet:</w:t>
      </w: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 xml:space="preserve"> Indkøb kun den mængde mad, du har brug for.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>
        <w:rPr>
          <w:rFonts w:ascii="Verdana" w:hAnsi="Verdana" w:eastAsia="Times New Roman" w:cs="Times New Roman"/>
          <w:b/>
          <w:bCs/>
          <w:noProof/>
          <w:color w:val="000000"/>
          <w:sz w:val="16"/>
          <w:szCs w:val="16"/>
          <w:lang w:eastAsia="da-DK"/>
        </w:rPr>
        <w:drawing>
          <wp:inline distT="0" distB="0" distL="0" distR="0" wp14:anchorId="67D11315" wp14:editId="5AD5F334">
            <wp:extent cx="3143250" cy="1567979"/>
            <wp:effectExtent l="0" t="0" r="0" b="0"/>
            <wp:docPr id="4" name="Billede 4" descr="http://www.stopspildafmad.dk/images/coffee-beans/Madlavn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opspildafmad.dk/images/coffee-beans/Madlavning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6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C81B1F" w:rsidR="00174EF7" w:rsidP="00174EF7" w:rsidRDefault="00174EF7">
      <w:pPr>
        <w:spacing w:after="0" w:line="240" w:lineRule="auto"/>
        <w:rPr>
          <w:rFonts w:eastAsia="Times New Roman" w:cstheme="minorHAnsi"/>
          <w:color w:val="000000"/>
          <w:sz w:val="14"/>
          <w:szCs w:val="16"/>
          <w:lang w:eastAsia="da-DK"/>
        </w:rPr>
      </w:pP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>2.</w:t>
      </w:r>
      <w:r w:rsidRPr="00C81B1F">
        <w:rPr>
          <w:rFonts w:eastAsia="Times New Roman" w:cstheme="minorHAnsi"/>
          <w:color w:val="000000"/>
          <w:szCs w:val="24"/>
          <w:lang w:eastAsia="da-DK"/>
        </w:rPr>
        <w:t xml:space="preserve"> I køkkenet: </w:t>
      </w: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>Tilbered kun den mængde mad, du/I kan spise.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>
        <w:rPr>
          <w:rFonts w:ascii="Verdana" w:hAnsi="Verdana" w:eastAsia="Times New Roman" w:cs="Times New Roman"/>
          <w:noProof/>
          <w:color w:val="000000"/>
          <w:sz w:val="16"/>
          <w:szCs w:val="16"/>
          <w:lang w:eastAsia="da-DK"/>
        </w:rPr>
        <w:drawing>
          <wp:inline distT="0" distB="0" distL="0" distR="0" wp14:anchorId="5CE00547" wp14:editId="19376A82">
            <wp:extent cx="3035994" cy="1514475"/>
            <wp:effectExtent l="0" t="0" r="0" b="0"/>
            <wp:docPr id="5" name="Billede 5" descr="http://www.stopspildafmad.dk/images/coffee-beans/Opbev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opspildafmad.dk/images/coffee-beans/Opbevar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9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C81B1F" w:rsidR="00174EF7" w:rsidP="00174EF7" w:rsidRDefault="00174EF7">
      <w:pPr>
        <w:spacing w:after="0" w:line="240" w:lineRule="auto"/>
        <w:rPr>
          <w:rFonts w:eastAsia="Times New Roman" w:cstheme="minorHAnsi"/>
          <w:color w:val="000000"/>
          <w:sz w:val="14"/>
          <w:szCs w:val="16"/>
          <w:lang w:eastAsia="da-DK"/>
        </w:rPr>
      </w:pP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>3.</w:t>
      </w:r>
      <w:r w:rsidRPr="00C81B1F">
        <w:rPr>
          <w:rFonts w:eastAsia="Times New Roman" w:cstheme="minorHAnsi"/>
          <w:color w:val="000000"/>
          <w:szCs w:val="24"/>
          <w:lang w:eastAsia="da-DK"/>
        </w:rPr>
        <w:t xml:space="preserve"> Efter et måltid:</w:t>
      </w:r>
      <w:r w:rsidRPr="00C81B1F">
        <w:rPr>
          <w:rFonts w:eastAsia="Times New Roman" w:cstheme="minorHAnsi"/>
          <w:b/>
          <w:bCs/>
          <w:color w:val="000000"/>
          <w:szCs w:val="24"/>
          <w:lang w:eastAsia="da-DK"/>
        </w:rPr>
        <w:t xml:space="preserve"> Hvis du alligevel lavede for meget mad, skal det enten hurtigt i fryseren til en anden dag eller i køleskabet og spises dagen efter.</w:t>
      </w:r>
    </w:p>
    <w:p w:rsidRPr="003C0AFF" w:rsidR="00174EF7" w:rsidP="00174EF7" w:rsidRDefault="00174EF7">
      <w:pPr>
        <w:spacing w:after="0" w:line="240" w:lineRule="auto"/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</w:pPr>
      <w:r w:rsidRPr="003C0AFF">
        <w:rPr>
          <w:rFonts w:ascii="Verdana" w:hAnsi="Verdana" w:eastAsia="Times New Roman" w:cs="Times New Roman"/>
          <w:color w:val="000000"/>
          <w:sz w:val="16"/>
          <w:szCs w:val="16"/>
          <w:lang w:eastAsia="da-DK"/>
        </w:rPr>
        <w:t> </w:t>
      </w:r>
    </w:p>
    <w:p w:rsidRPr="009D16D6" w:rsidR="00174EF7" w:rsidP="00174EF7" w:rsidRDefault="00174EF7">
      <w:pPr>
        <w:spacing w:after="0" w:line="240" w:lineRule="auto"/>
        <w:rPr>
          <w:sz w:val="24"/>
        </w:rPr>
      </w:pPr>
    </w:p>
    <w:p w:rsidRPr="009D16D6" w:rsidR="00174EF7" w:rsidP="00174EF7" w:rsidRDefault="00174EF7">
      <w:pPr>
        <w:spacing w:after="0" w:line="240" w:lineRule="auto"/>
        <w:rPr>
          <w:b/>
          <w:i/>
          <w:sz w:val="24"/>
          <w:lang w:eastAsia="da-DK"/>
        </w:rPr>
      </w:pPr>
      <w:r w:rsidRPr="009D16D6">
        <w:t xml:space="preserve">Kilde: Stop spild af mad. </w:t>
      </w:r>
      <w:r w:rsidRPr="009D16D6">
        <w:rPr>
          <w:i/>
          <w:lang w:eastAsia="da-DK"/>
        </w:rPr>
        <w:t>Hvad kan du gøre for at komme madspild til livs?</w:t>
      </w:r>
    </w:p>
    <w:p w:rsidRPr="009D16D6" w:rsidR="00174EF7" w:rsidP="00174EF7" w:rsidRDefault="00174EF7">
      <w:pPr>
        <w:spacing w:after="0" w:line="240" w:lineRule="auto"/>
        <w:rPr>
          <w:rStyle w:val="Hyperlink"/>
          <w:color w:val="auto"/>
        </w:rPr>
      </w:pPr>
      <w:r w:rsidRPr="009D16D6">
        <w:t xml:space="preserve">Lokaliseret d. 22. november 2011: </w:t>
      </w:r>
      <w:hyperlink w:history="1" r:id="rId17">
        <w:r w:rsidRPr="009D16D6">
          <w:rPr>
            <w:rStyle w:val="Hyperlink"/>
          </w:rPr>
          <w:t>http://www.stopspildafmad.dk/hvadkandugoere.html</w:t>
        </w:r>
      </w:hyperlink>
    </w:p>
    <w:p w:rsidR="00174EF7" w:rsidP="00174EF7" w:rsidRDefault="00174EF7">
      <w:pPr>
        <w:spacing w:after="0" w:line="240" w:lineRule="auto"/>
        <w:rPr>
          <w:rStyle w:val="Hyperlink"/>
          <w:color w:val="auto"/>
          <w:sz w:val="20"/>
        </w:rPr>
      </w:pPr>
    </w:p>
    <w:p w:rsidRPr="00DF1F12" w:rsidR="00174EF7" w:rsidP="00C81B1F" w:rsidRDefault="00174EF7">
      <w:pPr>
        <w:pStyle w:val="Overskrift3"/>
      </w:pPr>
      <w:r w:rsidRPr="00DF1F12">
        <w:lastRenderedPageBreak/>
        <w:t xml:space="preserve">Bilag 2: Statement </w:t>
      </w:r>
    </w:p>
    <w:p w:rsidR="00174EF7" w:rsidP="00174EF7" w:rsidRDefault="00174EF7">
      <w:pPr>
        <w:spacing w:after="0" w:line="240" w:lineRule="auto"/>
        <w:rPr>
          <w:rStyle w:val="Hyperlink"/>
        </w:rPr>
      </w:pPr>
    </w:p>
    <w:p w:rsidR="00174EF7" w:rsidP="00174EF7" w:rsidRDefault="00174EF7">
      <w:pPr>
        <w:rPr>
          <w:lang w:eastAsia="da-DK"/>
        </w:rPr>
      </w:pPr>
    </w:p>
    <w:p w:rsidR="00174EF7" w:rsidP="00174EF7" w:rsidRDefault="00174EF7">
      <w:pPr>
        <w:rPr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B5024E5" wp14:anchorId="2C08090E">
                <wp:simplePos x="0" y="0"/>
                <wp:positionH relativeFrom="column">
                  <wp:posOffset>-2202815</wp:posOffset>
                </wp:positionH>
                <wp:positionV relativeFrom="paragraph">
                  <wp:posOffset>40640</wp:posOffset>
                </wp:positionV>
                <wp:extent cx="1938655" cy="1759585"/>
                <wp:effectExtent l="0" t="0" r="0" b="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75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F27B3E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  <w:t>”De danske husholdninger står for 89 % af</w:t>
                            </w:r>
                            <w:r w:rsidR="00595FFD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  <w:t xml:space="preserve"> det samlede madspild i Danmark</w:t>
                            </w:r>
                            <w:r w:rsidRPr="00F27B3E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  <w:t>”</w:t>
                            </w:r>
                            <w:r w:rsidR="00595FFD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color w:val="FFFFFF" w:themeColor="background1"/>
                              </w:rPr>
                            </w:pPr>
                          </w:p>
                          <w:p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  <w:r w:rsidRPr="00F27B3E">
                              <w:rPr>
                                <w:rStyle w:val="Strk"/>
                                <w:b w:val="0"/>
                                <w:color w:val="FFFFFF" w:themeColor="background1"/>
                                <w:sz w:val="18"/>
                              </w:rPr>
                              <w:t>Kilde: Miljøstyrelsen – tal fra 2008</w:t>
                            </w:r>
                          </w:p>
                          <w:p w:rsidRPr="009F76CF" w:rsidR="005366FC" w:rsidP="00174EF7" w:rsidRDefault="005366F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style="position:absolute;margin-left:-173.45pt;margin-top:3.2pt;width:152.65pt;height:1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">
                <v:textbox>
                  <w:txbxContent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</w:pPr>
                      <w:r w:rsidRPr="00F27B3E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  <w:t>”De danske husholdninger står for 89 % af</w:t>
                      </w:r>
                      <w:r w:rsidR="00595FFD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  <w:t xml:space="preserve"> det samlede madspild i Danmark</w:t>
                      </w:r>
                      <w:r w:rsidRPr="00F27B3E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  <w:t>”</w:t>
                      </w:r>
                      <w:r w:rsidR="00595FFD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  <w:t>.</w:t>
                      </w: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b w:val="0"/>
                          <w:i/>
                          <w:color w:val="FFFFFF" w:themeColor="background1"/>
                          <w:sz w:val="28"/>
                        </w:rPr>
                      </w:pP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color w:val="FFFFFF" w:themeColor="background1"/>
                        </w:rPr>
                      </w:pPr>
                    </w:p>
                    <w:p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b w:val="0"/>
                          <w:color w:val="FFFFFF" w:themeColor="background1"/>
                          <w:sz w:val="18"/>
                        </w:rPr>
                      </w:pPr>
                      <w:r w:rsidRPr="00F27B3E">
                        <w:rPr>
                          <w:rStyle w:val="Strk"/>
                          <w:b w:val="0"/>
                          <w:color w:val="FFFFFF" w:themeColor="background1"/>
                          <w:sz w:val="18"/>
                        </w:rPr>
                        <w:t>Kilde: Miljøstyrelsen – tal fra 2008</w:t>
                      </w:r>
                    </w:p>
                    <w:p w:rsidRPr="009F76CF" w:rsidR="005366FC" w:rsidP="00174EF7" w:rsidRDefault="005366F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editId="2582D707" wp14:anchorId="5CA4489F">
            <wp:simplePos x="0" y="0"/>
            <wp:positionH relativeFrom="column">
              <wp:posOffset>400685</wp:posOffset>
            </wp:positionH>
            <wp:positionV relativeFrom="paragraph">
              <wp:posOffset>-1905</wp:posOffset>
            </wp:positionV>
            <wp:extent cx="2107565" cy="2233930"/>
            <wp:effectExtent l="0" t="0" r="6985" b="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BOBBEL_blå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a-DK"/>
        </w:rPr>
        <w:tab/>
      </w:r>
      <w:r>
        <w:rPr>
          <w:lang w:eastAsia="da-DK"/>
        </w:rPr>
        <w:tab/>
      </w:r>
    </w:p>
    <w:p w:rsidR="00174EF7" w:rsidP="00174EF7" w:rsidRDefault="00174EF7">
      <w:pPr>
        <w:rPr>
          <w:b/>
          <w:szCs w:val="20"/>
        </w:rPr>
      </w:pPr>
    </w:p>
    <w:p w:rsidRPr="00DF1F12" w:rsidR="00174EF7" w:rsidP="00174EF7" w:rsidRDefault="00174EF7">
      <w:pPr>
        <w:rPr>
          <w:szCs w:val="20"/>
        </w:rPr>
      </w:pPr>
      <w:r>
        <w:rPr>
          <w:b/>
          <w:noProof/>
          <w:szCs w:val="20"/>
          <w:lang w:eastAsia="da-DK"/>
        </w:rPr>
        <w:drawing>
          <wp:anchor distT="0" distB="0" distL="114300" distR="114300" simplePos="0" relativeHeight="251662336" behindDoc="0" locked="0" layoutInCell="1" allowOverlap="1" wp14:editId="3F387DCF" wp14:anchorId="5A4FB751">
            <wp:simplePos x="0" y="0"/>
            <wp:positionH relativeFrom="margin">
              <wp:posOffset>3540760</wp:posOffset>
            </wp:positionH>
            <wp:positionV relativeFrom="margin">
              <wp:posOffset>1687830</wp:posOffset>
            </wp:positionV>
            <wp:extent cx="2113280" cy="2717800"/>
            <wp:effectExtent l="0" t="0" r="1270" b="635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BOBBEL_grø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F1F12" w:rsidR="00174EF7" w:rsidP="00174EF7" w:rsidRDefault="00595FFD">
      <w:pPr>
        <w:rPr>
          <w:szCs w:val="20"/>
        </w:rPr>
      </w:pPr>
      <w:r w:rsidRPr="00EE4D61">
        <w:rPr>
          <w:b/>
          <w:noProof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087B38B8" wp14:anchorId="4793B45D">
                <wp:simplePos x="0" y="0"/>
                <wp:positionH relativeFrom="column">
                  <wp:posOffset>3625850</wp:posOffset>
                </wp:positionH>
                <wp:positionV relativeFrom="paragraph">
                  <wp:posOffset>20320</wp:posOffset>
                </wp:positionV>
                <wp:extent cx="1932305" cy="2199640"/>
                <wp:effectExtent l="0" t="0" r="0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219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F27B3E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32"/>
                              </w:rPr>
                              <w:t>”En gennemsnitlig dansk familie med 2 voksne og 2 børn smider m</w:t>
                            </w:r>
                            <w:r w:rsidR="00595FFD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32"/>
                              </w:rPr>
                              <w:t>ad ud for 10.000 kroner om året</w:t>
                            </w:r>
                            <w:r w:rsidRPr="00F27B3E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32"/>
                              </w:rPr>
                              <w:t>”</w:t>
                            </w:r>
                            <w:r w:rsidR="00595FFD">
                              <w:rPr>
                                <w:rStyle w:val="Strk"/>
                                <w:b w:val="0"/>
                                <w:i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27B3E">
                              <w:rPr>
                                <w:color w:val="FFFFFF" w:themeColor="background1"/>
                                <w:sz w:val="18"/>
                              </w:rPr>
                              <w:t>kilde: Landbrug &amp; Fødevarer - tal fra 2010</w:t>
                            </w:r>
                          </w:p>
                          <w:p w:rsidRPr="009F76CF" w:rsidR="005366FC" w:rsidP="00174EF7" w:rsidRDefault="005366F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285.5pt;margin-top:1.6pt;width:152.15pt;height:17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">
                <v:textbox>
                  <w:txbxContent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rStyle w:val="Strk"/>
                          <w:b w:val="0"/>
                          <w:i/>
                          <w:color w:val="FFFFFF" w:themeColor="background1"/>
                          <w:sz w:val="32"/>
                        </w:rPr>
                      </w:pPr>
                      <w:r w:rsidRPr="00F27B3E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32"/>
                        </w:rPr>
                        <w:t>”En gennemsnitlig dansk familie med 2 voksne og 2 børn smider m</w:t>
                      </w:r>
                      <w:r w:rsidR="00595FFD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32"/>
                        </w:rPr>
                        <w:t>ad ud for 10.000 kroner om året</w:t>
                      </w:r>
                      <w:r w:rsidRPr="00F27B3E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32"/>
                        </w:rPr>
                        <w:t>”</w:t>
                      </w:r>
                      <w:r w:rsidR="00595FFD">
                        <w:rPr>
                          <w:rStyle w:val="Strk"/>
                          <w:b w:val="0"/>
                          <w:i/>
                          <w:color w:val="FFFFFF" w:themeColor="background1"/>
                          <w:sz w:val="32"/>
                        </w:rPr>
                        <w:t>.</w:t>
                      </w: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  <w:r w:rsidRPr="00F27B3E">
                        <w:rPr>
                          <w:color w:val="FFFFFF" w:themeColor="background1"/>
                          <w:sz w:val="18"/>
                        </w:rPr>
                        <w:t>kilde: Landbrug &amp; Fødevarer - tal fra 2010</w:t>
                      </w:r>
                    </w:p>
                    <w:p w:rsidRPr="009F76CF" w:rsidR="005366FC" w:rsidP="00174EF7" w:rsidRDefault="005366F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  <w:r>
        <w:rPr>
          <w:b/>
          <w:noProof/>
          <w:szCs w:val="20"/>
          <w:lang w:eastAsia="da-DK"/>
        </w:rPr>
        <w:drawing>
          <wp:anchor distT="0" distB="0" distL="114300" distR="114300" simplePos="0" relativeHeight="251661312" behindDoc="0" locked="0" layoutInCell="1" allowOverlap="1" wp14:editId="64F9B11C" wp14:anchorId="549EA3AB">
            <wp:simplePos x="0" y="0"/>
            <wp:positionH relativeFrom="margin">
              <wp:posOffset>-1905</wp:posOffset>
            </wp:positionH>
            <wp:positionV relativeFrom="margin">
              <wp:posOffset>3396615</wp:posOffset>
            </wp:positionV>
            <wp:extent cx="2213610" cy="2328545"/>
            <wp:effectExtent l="0" t="0" r="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BOBBEL_lill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Pr="00DF1F12" w:rsidR="00174EF7" w:rsidP="00174EF7" w:rsidRDefault="00174EF7">
      <w:pPr>
        <w:rPr>
          <w:szCs w:val="2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7FE70E5F" wp14:anchorId="624804A5">
                <wp:simplePos x="0" y="0"/>
                <wp:positionH relativeFrom="column">
                  <wp:posOffset>-2268220</wp:posOffset>
                </wp:positionH>
                <wp:positionV relativeFrom="paragraph">
                  <wp:posOffset>201894</wp:posOffset>
                </wp:positionV>
                <wp:extent cx="2095500" cy="1750695"/>
                <wp:effectExtent l="0" t="0" r="0" b="190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75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F27B3E"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  <w:t>”Hvert år smider hver dansker i gennemsnit 63 kilo mad i skraldespanden i stedet for at spise de</w:t>
                            </w:r>
                            <w:r w:rsidR="00595FFD"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  <w:t>t</w:t>
                            </w:r>
                            <w:r w:rsidRPr="00F27B3E"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  <w:t>”</w:t>
                            </w:r>
                            <w:r w:rsidR="00595FFD">
                              <w:rPr>
                                <w:i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27B3E">
                              <w:rPr>
                                <w:color w:val="FFFFFF" w:themeColor="background1"/>
                                <w:sz w:val="18"/>
                              </w:rPr>
                              <w:t>Kilde: Miljøstyrelsen og Land &amp; Fødevarer – tal fra 2006</w:t>
                            </w:r>
                          </w:p>
                          <w:p w:rsidRPr="00DF1F12" w:rsidR="005366FC" w:rsidP="00174EF7" w:rsidRDefault="005366F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:rsidRPr="00EE4D61" w:rsidR="005366FC" w:rsidP="00174EF7" w:rsidRDefault="005366FC">
                            <w:pPr>
                              <w:rPr>
                                <w:sz w:val="20"/>
                                <w:lang w:eastAsia="da-DK"/>
                              </w:rPr>
                            </w:pPr>
                          </w:p>
                          <w:p w:rsidR="005366FC" w:rsidP="00174EF7" w:rsidRDefault="005366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178.6pt;margin-top:15.9pt;width:165pt;height:13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">
                <v:textbox>
                  <w:txbxContent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  <w:sz w:val="28"/>
                        </w:rPr>
                      </w:pPr>
                      <w:r w:rsidRPr="00F27B3E">
                        <w:rPr>
                          <w:i/>
                          <w:color w:val="FFFFFF" w:themeColor="background1"/>
                          <w:sz w:val="28"/>
                        </w:rPr>
                        <w:t>”Hvert år smider hver dansker i gennemsnit 63 kilo mad i skraldespanden i stedet for at spise de</w:t>
                      </w:r>
                      <w:r w:rsidR="00595FFD">
                        <w:rPr>
                          <w:i/>
                          <w:color w:val="FFFFFF" w:themeColor="background1"/>
                          <w:sz w:val="28"/>
                        </w:rPr>
                        <w:t>t</w:t>
                      </w:r>
                      <w:r w:rsidRPr="00F27B3E">
                        <w:rPr>
                          <w:i/>
                          <w:color w:val="FFFFFF" w:themeColor="background1"/>
                          <w:sz w:val="28"/>
                        </w:rPr>
                        <w:t>”</w:t>
                      </w:r>
                      <w:r w:rsidR="00595FFD">
                        <w:rPr>
                          <w:i/>
                          <w:color w:val="FFFFFF" w:themeColor="background1"/>
                          <w:sz w:val="28"/>
                        </w:rPr>
                        <w:t>.</w:t>
                      </w: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  <w:r w:rsidRPr="00F27B3E">
                        <w:rPr>
                          <w:color w:val="FFFFFF" w:themeColor="background1"/>
                          <w:sz w:val="18"/>
                        </w:rPr>
                        <w:t>Kilde: Miljøstyrelsen og Land &amp; Fødevarer – tal fra 2006</w:t>
                      </w:r>
                    </w:p>
                    <w:p w:rsidRPr="00DF1F12" w:rsidR="005366FC" w:rsidP="00174EF7" w:rsidRDefault="005366FC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  <w:p w:rsidRPr="00EE4D61" w:rsidR="005366FC" w:rsidP="00174EF7" w:rsidRDefault="005366FC">
                      <w:pPr>
                        <w:rPr>
                          <w:sz w:val="20"/>
                          <w:lang w:eastAsia="da-DK"/>
                        </w:rPr>
                      </w:pPr>
                    </w:p>
                    <w:p w:rsidR="005366FC" w:rsidP="00174EF7" w:rsidRDefault="005366FC"/>
                  </w:txbxContent>
                </v:textbox>
              </v:shape>
            </w:pict>
          </mc:Fallback>
        </mc:AlternateContent>
      </w: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558A0863" wp14:anchorId="728438F5">
                <wp:simplePos x="0" y="0"/>
                <wp:positionH relativeFrom="column">
                  <wp:posOffset>1888167</wp:posOffset>
                </wp:positionH>
                <wp:positionV relativeFrom="paragraph">
                  <wp:posOffset>284288</wp:posOffset>
                </wp:positionV>
                <wp:extent cx="1776095" cy="2044461"/>
                <wp:effectExtent l="0" t="0" r="0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2044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F27B3E"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  <w:t>”Danskerne har et madspild på 680.000 tons mad om året”</w:t>
                            </w:r>
                            <w:r w:rsidR="00595FFD"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:rsidRPr="009F76CF" w:rsidR="005366FC" w:rsidP="00174EF7" w:rsidRDefault="005366FC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5366FC" w:rsidP="00174EF7" w:rsidRDefault="005366FC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Pr="009F76CF" w:rsidR="005366FC" w:rsidP="00174EF7" w:rsidRDefault="005366FC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9F76CF">
                              <w:rPr>
                                <w:color w:val="FFFFFF" w:themeColor="background1"/>
                                <w:sz w:val="20"/>
                              </w:rPr>
                              <w:t>kilde: Landbrug &amp; Fødevarer - tal fra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148.65pt;margin-top:22.4pt;width:139.85pt;height:1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">
                <v:textbox>
                  <w:txbxContent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  <w:sz w:val="32"/>
                        </w:rPr>
                      </w:pPr>
                      <w:r w:rsidRPr="00F27B3E">
                        <w:rPr>
                          <w:i/>
                          <w:color w:val="FFFFFF" w:themeColor="background1"/>
                          <w:sz w:val="32"/>
                        </w:rPr>
                        <w:t>”Danskerne har et madspild på 680.000 tons mad om året”</w:t>
                      </w:r>
                      <w:r w:rsidR="00595FFD">
                        <w:rPr>
                          <w:i/>
                          <w:color w:val="FFFFFF" w:themeColor="background1"/>
                          <w:sz w:val="32"/>
                        </w:rPr>
                        <w:t>.</w:t>
                      </w:r>
                    </w:p>
                    <w:p w:rsidRPr="009F76CF" w:rsidR="005366FC" w:rsidP="00174EF7" w:rsidRDefault="005366FC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="005366FC" w:rsidP="00174EF7" w:rsidRDefault="005366FC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Pr="009F76CF" w:rsidR="005366FC" w:rsidP="00174EF7" w:rsidRDefault="005366FC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9F76CF">
                        <w:rPr>
                          <w:color w:val="FFFFFF" w:themeColor="background1"/>
                          <w:sz w:val="20"/>
                        </w:rPr>
                        <w:t>kilde: Landbrug &amp; Fødevarer - tal fra 2006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8480" behindDoc="1" locked="0" layoutInCell="1" allowOverlap="1" wp14:editId="65851356" wp14:anchorId="42C6F3D5">
            <wp:simplePos x="0" y="0"/>
            <wp:positionH relativeFrom="margin">
              <wp:posOffset>4153535</wp:posOffset>
            </wp:positionH>
            <wp:positionV relativeFrom="margin">
              <wp:posOffset>5097145</wp:posOffset>
            </wp:positionV>
            <wp:extent cx="1983740" cy="2550795"/>
            <wp:effectExtent l="0" t="0" r="0" b="1905"/>
            <wp:wrapTight wrapText="bothSides">
              <wp:wrapPolygon edited="0">
                <wp:start x="0" y="0"/>
                <wp:lineTo x="0" y="18551"/>
                <wp:lineTo x="3734" y="20648"/>
                <wp:lineTo x="3526" y="21455"/>
                <wp:lineTo x="4771" y="21455"/>
                <wp:lineTo x="4978" y="21455"/>
                <wp:lineTo x="6223" y="20648"/>
                <wp:lineTo x="21365" y="18551"/>
                <wp:lineTo x="21365" y="484"/>
                <wp:lineTo x="21157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BOBBEL_lysgrø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DF1F12" w:rsidR="00174EF7" w:rsidP="00174EF7" w:rsidRDefault="00174EF7">
      <w:pPr>
        <w:rPr>
          <w:szCs w:val="20"/>
        </w:rPr>
      </w:pPr>
      <w:r>
        <w:rPr>
          <w:b/>
          <w:noProof/>
          <w:szCs w:val="20"/>
          <w:lang w:eastAsia="da-DK"/>
        </w:rPr>
        <w:drawing>
          <wp:anchor distT="0" distB="0" distL="114300" distR="114300" simplePos="0" relativeHeight="251667456" behindDoc="0" locked="0" layoutInCell="1" allowOverlap="1" wp14:editId="6739C874" wp14:anchorId="3D43A5BB">
            <wp:simplePos x="0" y="0"/>
            <wp:positionH relativeFrom="margin">
              <wp:posOffset>1513840</wp:posOffset>
            </wp:positionH>
            <wp:positionV relativeFrom="margin">
              <wp:posOffset>5902325</wp:posOffset>
            </wp:positionV>
            <wp:extent cx="2518410" cy="2462530"/>
            <wp:effectExtent l="0" t="0" r="0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BOBBEL_blå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C81B1F">
      <w:pPr>
        <w:rPr>
          <w:szCs w:val="20"/>
        </w:rPr>
      </w:pPr>
      <w:r w:rsidRPr="00744433">
        <w:rPr>
          <w:b/>
          <w:noProof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620CBF64" wp14:anchorId="1031D032">
                <wp:simplePos x="0" y="0"/>
                <wp:positionH relativeFrom="column">
                  <wp:posOffset>1536736</wp:posOffset>
                </wp:positionH>
                <wp:positionV relativeFrom="paragraph">
                  <wp:posOffset>125191</wp:posOffset>
                </wp:positionV>
                <wp:extent cx="2388870" cy="1996440"/>
                <wp:effectExtent l="0" t="0" r="0" b="381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F27B3E"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  <w:t>”Maden udgør en tredjedel af det samlede CO2-udslip pr. indbygger”</w:t>
                            </w:r>
                            <w:r w:rsidR="00595FFD">
                              <w:rPr>
                                <w:i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Pr="009F76CF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Pr="00F27B3E" w:rsidR="005366FC" w:rsidP="00174EF7" w:rsidRDefault="005366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27B3E">
                              <w:rPr>
                                <w:color w:val="FFFFFF" w:themeColor="background1"/>
                                <w:sz w:val="18"/>
                              </w:rPr>
                              <w:t>Kilde: Lise Faurschou Hastrup – tal fra 2010</w:t>
                            </w:r>
                          </w:p>
                          <w:p w:rsidRPr="009F76CF" w:rsidR="005366FC" w:rsidP="00174EF7" w:rsidRDefault="005366FC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21pt;margin-top:9.85pt;width:188.1pt;height:15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">
                <v:textbox>
                  <w:txbxContent>
                    <w:p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i/>
                          <w:color w:val="FFFFFF" w:themeColor="background1"/>
                          <w:sz w:val="32"/>
                        </w:rPr>
                      </w:pPr>
                      <w:r w:rsidRPr="00F27B3E">
                        <w:rPr>
                          <w:i/>
                          <w:color w:val="FFFFFF" w:themeColor="background1"/>
                          <w:sz w:val="32"/>
                        </w:rPr>
                        <w:t>”Maden udgør en tredjedel af det samlede CO2-udslip pr. indbygger”</w:t>
                      </w:r>
                      <w:r w:rsidR="00595FFD">
                        <w:rPr>
                          <w:i/>
                          <w:color w:val="FFFFFF" w:themeColor="background1"/>
                          <w:sz w:val="32"/>
                        </w:rPr>
                        <w:t>.</w:t>
                      </w: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Pr="009F76CF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</w:p>
                    <w:p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</w:p>
                    <w:p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</w:p>
                    <w:p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</w:p>
                    <w:p w:rsidRPr="00F27B3E" w:rsidR="005366FC" w:rsidP="00174EF7" w:rsidRDefault="005366FC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  <w:bookmarkStart w:name="_GoBack" w:id="2"/>
                      <w:bookmarkEnd w:id="2"/>
                      <w:r w:rsidRPr="00F27B3E">
                        <w:rPr>
                          <w:color w:val="FFFFFF" w:themeColor="background1"/>
                          <w:sz w:val="18"/>
                        </w:rPr>
                        <w:t>Kilde: Lise Faurschou Hastrup – tal fra 2010</w:t>
                      </w:r>
                    </w:p>
                    <w:p w:rsidRPr="009F76CF" w:rsidR="005366FC" w:rsidP="00174EF7" w:rsidRDefault="005366FC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Pr="00DF1F12" w:rsidR="00174EF7" w:rsidP="00174EF7" w:rsidRDefault="00174EF7">
      <w:pPr>
        <w:rPr>
          <w:szCs w:val="20"/>
        </w:rPr>
      </w:pPr>
    </w:p>
    <w:p w:rsidR="00174EF7" w:rsidRDefault="00174EF7">
      <w:pPr>
        <w:rPr>
          <w:szCs w:val="20"/>
        </w:rPr>
      </w:pPr>
      <w:r>
        <w:rPr>
          <w:szCs w:val="20"/>
        </w:rPr>
        <w:br w:type="page"/>
      </w:r>
    </w:p>
    <w:p w:rsidRPr="004C148F" w:rsidR="00D261E1" w:rsidP="00C81B1F" w:rsidRDefault="00D261E1">
      <w:pPr>
        <w:pStyle w:val="Overskrift3"/>
      </w:pPr>
      <w:r w:rsidRPr="004C148F">
        <w:lastRenderedPageBreak/>
        <w:t>Bilag 3: Forslag til indhold af sæsonens råvarekurv</w:t>
      </w:r>
    </w:p>
    <w:p w:rsidR="00D261E1" w:rsidP="00D261E1" w:rsidRDefault="00D261E1">
      <w:pPr>
        <w:rPr>
          <w:b/>
          <w:i/>
          <w:sz w:val="24"/>
        </w:rPr>
      </w:pPr>
    </w:p>
    <w:p w:rsidR="00C81B1F" w:rsidP="00D261E1" w:rsidRDefault="00C81B1F">
      <w:pPr>
        <w:rPr>
          <w:b/>
          <w:i/>
          <w:sz w:val="24"/>
        </w:rPr>
        <w:sectPr w:rsidR="00C81B1F" w:rsidSect="008931ED">
          <w:headerReference w:type="default" r:id="rId23"/>
          <w:footerReference w:type="default" r:id="rId24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Pr="009808C9" w:rsidR="00D261E1" w:rsidP="00D261E1" w:rsidRDefault="00D261E1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F</w:t>
      </w:r>
      <w:r w:rsidRPr="009808C9">
        <w:rPr>
          <w:b/>
          <w:i/>
          <w:sz w:val="24"/>
        </w:rPr>
        <w:t>orår: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lang w:eastAsia="da-DK"/>
        </w:rPr>
        <w:t>S</w:t>
      </w:r>
      <w:r w:rsidRPr="00413F88">
        <w:rPr>
          <w:lang w:eastAsia="da-DK"/>
        </w:rPr>
        <w:t>mør</w:t>
      </w:r>
    </w:p>
    <w:p w:rsidR="00D261E1" w:rsidP="00D261E1" w:rsidRDefault="00D261E1">
      <w:pPr>
        <w:spacing w:after="0" w:line="240" w:lineRule="auto"/>
      </w:pPr>
      <w:r>
        <w:t>Hel kylling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F</w:t>
      </w:r>
      <w:r w:rsidRPr="00413F88">
        <w:rPr>
          <w:lang w:eastAsia="da-DK"/>
        </w:rPr>
        <w:t>løde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Timian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Porrer m. top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 w:rsidRPr="00413F88">
        <w:rPr>
          <w:lang w:eastAsia="da-DK"/>
        </w:rPr>
        <w:t>Persille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L</w:t>
      </w:r>
      <w:r w:rsidRPr="00413F88">
        <w:rPr>
          <w:lang w:eastAsia="da-DK"/>
        </w:rPr>
        <w:t xml:space="preserve">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413F88">
        <w:rPr>
          <w:lang w:eastAsia="da-DK"/>
        </w:rPr>
        <w:t xml:space="preserve">vidløg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Citron</w:t>
      </w:r>
    </w:p>
    <w:p w:rsidR="00D261E1" w:rsidP="00D261E1" w:rsidRDefault="00D261E1">
      <w:pPr>
        <w:spacing w:after="0" w:line="240" w:lineRule="auto"/>
      </w:pPr>
      <w:r>
        <w:t>Pastinak</w:t>
      </w:r>
    </w:p>
    <w:p w:rsidR="00D261E1" w:rsidP="00D261E1" w:rsidRDefault="00D261E1">
      <w:pPr>
        <w:spacing w:after="0" w:line="240" w:lineRule="auto"/>
      </w:pPr>
      <w:r>
        <w:t>Radiser</w:t>
      </w:r>
    </w:p>
    <w:p w:rsidR="00D261E1" w:rsidP="00D261E1" w:rsidRDefault="00D261E1">
      <w:pPr>
        <w:spacing w:after="0" w:line="240" w:lineRule="auto"/>
      </w:pPr>
      <w:r>
        <w:t>Spidskål</w:t>
      </w:r>
    </w:p>
    <w:p w:rsidR="00D261E1" w:rsidP="00D261E1" w:rsidRDefault="00D261E1">
      <w:pPr>
        <w:spacing w:after="0" w:line="240" w:lineRule="auto"/>
      </w:pPr>
      <w:r>
        <w:t>Gulerødder</w:t>
      </w:r>
    </w:p>
    <w:p w:rsidR="00D261E1" w:rsidP="00D261E1" w:rsidRDefault="00D261E1">
      <w:pPr>
        <w:spacing w:after="0" w:line="240" w:lineRule="auto"/>
      </w:pPr>
      <w:r>
        <w:t>Kartofler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Dild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kørvel</w:t>
      </w:r>
      <w:r w:rsidRPr="00413F88">
        <w:rPr>
          <w:lang w:eastAsia="da-DK"/>
        </w:rPr>
        <w:t xml:space="preserve"> 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Pr="00037941" w:rsidR="00D261E1" w:rsidP="00D261E1" w:rsidRDefault="00D261E1">
      <w:pPr>
        <w:spacing w:after="0" w:line="240" w:lineRule="auto"/>
      </w:pPr>
      <w:r w:rsidRPr="00037941">
        <w:t>Hvedemel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Pr="006D335D"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</w:t>
      </w:r>
      <w:r w:rsidRPr="00037941">
        <w:rPr>
          <w:lang w:eastAsia="da-DK"/>
        </w:rPr>
        <w:t xml:space="preserve">eberkorn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el</w:t>
      </w:r>
      <w:r w:rsidR="00022BD5">
        <w:rPr>
          <w:lang w:eastAsia="da-DK"/>
        </w:rPr>
        <w:t>e</w:t>
      </w:r>
      <w:r w:rsidRPr="00037941">
        <w:rPr>
          <w:lang w:eastAsia="da-DK"/>
        </w:rPr>
        <w:t xml:space="preserve"> nellike</w:t>
      </w:r>
      <w:r w:rsidR="00022BD5">
        <w:rPr>
          <w:lang w:eastAsia="da-DK"/>
        </w:rPr>
        <w:t>r</w:t>
      </w:r>
      <w:r w:rsidRPr="00037941">
        <w:rPr>
          <w:lang w:eastAsia="da-DK"/>
        </w:rPr>
        <w:t xml:space="preserve">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vidvin</w:t>
      </w:r>
    </w:p>
    <w:p w:rsidRPr="00037941" w:rsidR="00D261E1" w:rsidP="00D261E1" w:rsidRDefault="00D261E1">
      <w:pPr>
        <w:spacing w:after="0" w:line="240" w:lineRule="auto"/>
      </w:pPr>
      <w:r w:rsidRPr="00037941">
        <w:t xml:space="preserve">Salt 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L</w:t>
      </w:r>
      <w:r w:rsidRPr="00413F88">
        <w:rPr>
          <w:lang w:eastAsia="da-DK"/>
        </w:rPr>
        <w:t>aurbærblad</w:t>
      </w:r>
      <w:r w:rsidR="00022BD5">
        <w:rPr>
          <w:lang w:eastAsia="da-DK"/>
        </w:rPr>
        <w:t>e</w:t>
      </w: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="00D261E1" w:rsidP="00D261E1" w:rsidRDefault="00D261E1">
      <w:pPr>
        <w:rPr>
          <w:b/>
          <w:i/>
        </w:rPr>
      </w:pPr>
    </w:p>
    <w:p w:rsidRPr="009808C9" w:rsidR="00D261E1" w:rsidP="00D261E1" w:rsidRDefault="00D261E1">
      <w:pPr>
        <w:rPr>
          <w:b/>
          <w:i/>
          <w:sz w:val="24"/>
        </w:rPr>
      </w:pPr>
      <w:r w:rsidRPr="009808C9">
        <w:rPr>
          <w:b/>
          <w:i/>
          <w:sz w:val="24"/>
        </w:rPr>
        <w:lastRenderedPageBreak/>
        <w:t>Sommer: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lang w:eastAsia="da-DK"/>
        </w:rPr>
        <w:t>S</w:t>
      </w:r>
      <w:r w:rsidRPr="00413F88">
        <w:rPr>
          <w:lang w:eastAsia="da-DK"/>
        </w:rPr>
        <w:t>mør</w:t>
      </w:r>
    </w:p>
    <w:p w:rsidR="00D261E1" w:rsidP="00D261E1" w:rsidRDefault="00D261E1">
      <w:pPr>
        <w:spacing w:after="0" w:line="240" w:lineRule="auto"/>
      </w:pPr>
      <w:r>
        <w:t>Hel kylling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F</w:t>
      </w:r>
      <w:r w:rsidRPr="00413F88">
        <w:rPr>
          <w:lang w:eastAsia="da-DK"/>
        </w:rPr>
        <w:t>løde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Timian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 w:rsidRPr="00413F88">
        <w:rPr>
          <w:lang w:eastAsia="da-DK"/>
        </w:rPr>
        <w:t>Persille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L</w:t>
      </w:r>
      <w:r w:rsidRPr="00413F88">
        <w:rPr>
          <w:lang w:eastAsia="da-DK"/>
        </w:rPr>
        <w:t xml:space="preserve">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Porrer m. top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413F88">
        <w:rPr>
          <w:lang w:eastAsia="da-DK"/>
        </w:rPr>
        <w:t xml:space="preserve">vidløg 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Citron</w:t>
      </w:r>
    </w:p>
    <w:p w:rsidR="00D261E1" w:rsidP="00D261E1" w:rsidRDefault="00022BD5">
      <w:pPr>
        <w:spacing w:after="0"/>
        <w:rPr>
          <w:lang w:eastAsia="da-DK"/>
        </w:rPr>
      </w:pPr>
      <w:r>
        <w:rPr>
          <w:lang w:eastAsia="da-DK"/>
        </w:rPr>
        <w:t>Nye k</w:t>
      </w:r>
      <w:r w:rsidR="00D261E1">
        <w:rPr>
          <w:lang w:eastAsia="da-DK"/>
        </w:rPr>
        <w:t>artofler</w:t>
      </w:r>
    </w:p>
    <w:p w:rsidR="00D261E1" w:rsidP="00D261E1" w:rsidRDefault="00D261E1">
      <w:pPr>
        <w:spacing w:after="0"/>
        <w:rPr>
          <w:lang w:eastAsia="da-DK"/>
        </w:rPr>
      </w:pPr>
      <w:r>
        <w:rPr>
          <w:lang w:eastAsia="da-DK"/>
        </w:rPr>
        <w:t>Nye gulerødder</w:t>
      </w:r>
    </w:p>
    <w:p w:rsidR="00D261E1" w:rsidP="00D261E1" w:rsidRDefault="00D261E1">
      <w:pPr>
        <w:spacing w:after="0"/>
        <w:rPr>
          <w:lang w:eastAsia="da-DK"/>
        </w:rPr>
      </w:pPr>
      <w:r>
        <w:rPr>
          <w:lang w:eastAsia="da-DK"/>
        </w:rPr>
        <w:t>Asparges</w:t>
      </w:r>
    </w:p>
    <w:p w:rsidR="00D261E1" w:rsidP="00D261E1" w:rsidRDefault="00F27B3E">
      <w:pPr>
        <w:spacing w:after="0"/>
        <w:rPr>
          <w:lang w:eastAsia="da-DK"/>
        </w:rPr>
      </w:pPr>
      <w:r>
        <w:rPr>
          <w:lang w:eastAsia="da-DK"/>
        </w:rPr>
        <w:t>Friske æ</w:t>
      </w:r>
      <w:r w:rsidR="00D261E1">
        <w:rPr>
          <w:lang w:eastAsia="da-DK"/>
        </w:rPr>
        <w:t xml:space="preserve">rter </w:t>
      </w:r>
    </w:p>
    <w:p w:rsidR="00D261E1" w:rsidP="00D261E1" w:rsidRDefault="00D261E1">
      <w:pPr>
        <w:spacing w:after="0"/>
        <w:rPr>
          <w:lang w:eastAsia="da-DK"/>
        </w:rPr>
      </w:pPr>
      <w:r>
        <w:rPr>
          <w:lang w:eastAsia="da-DK"/>
        </w:rPr>
        <w:t>Dild</w:t>
      </w:r>
    </w:p>
    <w:p w:rsidR="00D261E1" w:rsidP="00D261E1" w:rsidRDefault="00D261E1">
      <w:pPr>
        <w:spacing w:after="0"/>
        <w:rPr>
          <w:lang w:eastAsia="da-DK"/>
        </w:rPr>
      </w:pPr>
      <w:r>
        <w:rPr>
          <w:lang w:eastAsia="da-DK"/>
        </w:rPr>
        <w:t>Spi</w:t>
      </w:r>
      <w:r w:rsidRPr="00413F88">
        <w:rPr>
          <w:lang w:eastAsia="da-DK"/>
        </w:rPr>
        <w:t>dskål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Pr="00037941" w:rsidR="00D261E1" w:rsidP="00D261E1" w:rsidRDefault="00D261E1">
      <w:pPr>
        <w:spacing w:after="0" w:line="240" w:lineRule="auto"/>
      </w:pPr>
      <w:r w:rsidRPr="00037941">
        <w:t>Hvedemel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Pr="006D335D"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</w:t>
      </w:r>
      <w:r w:rsidRPr="00037941">
        <w:rPr>
          <w:lang w:eastAsia="da-DK"/>
        </w:rPr>
        <w:t xml:space="preserve">eberkorn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el</w:t>
      </w:r>
      <w:r w:rsidR="00022BD5">
        <w:rPr>
          <w:lang w:eastAsia="da-DK"/>
        </w:rPr>
        <w:t>e</w:t>
      </w:r>
      <w:r w:rsidRPr="00037941">
        <w:rPr>
          <w:lang w:eastAsia="da-DK"/>
        </w:rPr>
        <w:t xml:space="preserve"> nellike</w:t>
      </w:r>
      <w:r w:rsidR="00022BD5">
        <w:rPr>
          <w:lang w:eastAsia="da-DK"/>
        </w:rPr>
        <w:t>r</w:t>
      </w:r>
      <w:r w:rsidRPr="00037941">
        <w:rPr>
          <w:lang w:eastAsia="da-DK"/>
        </w:rPr>
        <w:t xml:space="preserve">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vidvin</w:t>
      </w:r>
    </w:p>
    <w:p w:rsidRPr="00037941" w:rsidR="00D261E1" w:rsidP="00D261E1" w:rsidRDefault="00D261E1">
      <w:pPr>
        <w:spacing w:after="0" w:line="240" w:lineRule="auto"/>
      </w:pPr>
      <w:r w:rsidRPr="00037941">
        <w:t xml:space="preserve">Salt 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L</w:t>
      </w:r>
      <w:r w:rsidRPr="00413F88">
        <w:rPr>
          <w:lang w:eastAsia="da-DK"/>
        </w:rPr>
        <w:t>aurbærblad</w:t>
      </w:r>
      <w:r w:rsidR="00022BD5">
        <w:rPr>
          <w:lang w:eastAsia="da-DK"/>
        </w:rPr>
        <w:t>e</w:t>
      </w:r>
    </w:p>
    <w:p w:rsidR="00D261E1" w:rsidP="00D261E1" w:rsidRDefault="00D261E1">
      <w:pPr>
        <w:spacing w:after="0" w:line="240" w:lineRule="auto"/>
        <w:rPr>
          <w:b/>
          <w:i/>
        </w:rPr>
      </w:pPr>
    </w:p>
    <w:p w:rsidR="00D261E1" w:rsidP="00D261E1" w:rsidRDefault="00D261E1">
      <w:pPr>
        <w:rPr>
          <w:b/>
          <w:i/>
        </w:rPr>
      </w:pPr>
      <w:r>
        <w:rPr>
          <w:b/>
          <w:i/>
        </w:rPr>
        <w:br w:type="page"/>
      </w:r>
    </w:p>
    <w:p w:rsidRPr="00776207" w:rsidR="00D261E1" w:rsidP="00D261E1" w:rsidRDefault="00D261E1">
      <w:pPr>
        <w:spacing w:after="0" w:line="240" w:lineRule="auto"/>
        <w:rPr>
          <w:b/>
          <w:i/>
        </w:rPr>
      </w:pPr>
      <w:r w:rsidRPr="009808C9">
        <w:rPr>
          <w:b/>
          <w:i/>
          <w:sz w:val="24"/>
        </w:rPr>
        <w:lastRenderedPageBreak/>
        <w:t>Efterår</w:t>
      </w:r>
      <w:r w:rsidRPr="00776207">
        <w:rPr>
          <w:b/>
          <w:i/>
        </w:rPr>
        <w:t>: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lang w:eastAsia="da-DK"/>
        </w:rPr>
        <w:t>S</w:t>
      </w:r>
      <w:r w:rsidRPr="00413F88">
        <w:rPr>
          <w:lang w:eastAsia="da-DK"/>
        </w:rPr>
        <w:t>mør</w:t>
      </w:r>
    </w:p>
    <w:p w:rsidR="00D261E1" w:rsidP="00D261E1" w:rsidRDefault="00D261E1">
      <w:pPr>
        <w:spacing w:after="0" w:line="240" w:lineRule="auto"/>
      </w:pPr>
      <w:r>
        <w:t>Hel kylling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F</w:t>
      </w:r>
      <w:r w:rsidRPr="00413F88">
        <w:rPr>
          <w:lang w:eastAsia="da-DK"/>
        </w:rPr>
        <w:t>løde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T</w:t>
      </w:r>
      <w:r w:rsidR="00022BD5">
        <w:rPr>
          <w:lang w:eastAsia="da-DK"/>
        </w:rPr>
        <w:t>imian</w:t>
      </w:r>
      <w:r w:rsidRPr="00413F88">
        <w:rPr>
          <w:lang w:eastAsia="da-DK"/>
        </w:rPr>
        <w:t xml:space="preserve">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 w:rsidRPr="00413F88">
        <w:rPr>
          <w:lang w:eastAsia="da-DK"/>
        </w:rPr>
        <w:t>Persille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S</w:t>
      </w:r>
      <w:r w:rsidRPr="00413F88">
        <w:rPr>
          <w:lang w:eastAsia="da-DK"/>
        </w:rPr>
        <w:t>elleri</w:t>
      </w:r>
      <w:r>
        <w:rPr>
          <w:lang w:eastAsia="da-DK"/>
        </w:rPr>
        <w:t xml:space="preserve"> m. </w:t>
      </w:r>
      <w:r w:rsidRPr="00413F88">
        <w:rPr>
          <w:lang w:eastAsia="da-DK"/>
        </w:rPr>
        <w:t xml:space="preserve">top 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L</w:t>
      </w:r>
      <w:r w:rsidRPr="00413F88">
        <w:rPr>
          <w:lang w:eastAsia="da-DK"/>
        </w:rPr>
        <w:t xml:space="preserve">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413F88">
        <w:rPr>
          <w:lang w:eastAsia="da-DK"/>
        </w:rPr>
        <w:t xml:space="preserve">vidløg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Citron</w:t>
      </w:r>
    </w:p>
    <w:p w:rsidR="00D261E1" w:rsidP="00D261E1" w:rsidRDefault="00D261E1">
      <w:pPr>
        <w:spacing w:after="0" w:line="240" w:lineRule="auto"/>
      </w:pPr>
      <w:r>
        <w:t>Porrer</w:t>
      </w:r>
    </w:p>
    <w:p w:rsidR="00D261E1" w:rsidP="00D261E1" w:rsidRDefault="00D261E1">
      <w:pPr>
        <w:spacing w:after="0" w:line="240" w:lineRule="auto"/>
      </w:pPr>
      <w:r>
        <w:t>Kartofler</w:t>
      </w:r>
    </w:p>
    <w:p w:rsidR="00D261E1" w:rsidP="00D261E1" w:rsidRDefault="00D261E1">
      <w:pPr>
        <w:spacing w:after="0" w:line="240" w:lineRule="auto"/>
      </w:pPr>
      <w:r>
        <w:t>Jordskok</w:t>
      </w:r>
    </w:p>
    <w:p w:rsidR="00D261E1" w:rsidP="00D261E1" w:rsidRDefault="00D261E1">
      <w:pPr>
        <w:spacing w:after="0" w:line="240" w:lineRule="auto"/>
      </w:pPr>
      <w:r>
        <w:t>Grønkål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t>Pastinak</w:t>
      </w:r>
    </w:p>
    <w:p w:rsidR="00D261E1" w:rsidP="00D261E1" w:rsidRDefault="00D261E1">
      <w:r>
        <w:t>Kørvel</w:t>
      </w: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Pr="00037941" w:rsidR="00D261E1" w:rsidP="00D261E1" w:rsidRDefault="00D261E1">
      <w:pPr>
        <w:spacing w:after="0" w:line="240" w:lineRule="auto"/>
      </w:pPr>
      <w:r w:rsidRPr="00037941">
        <w:t>Hvedemel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Pr="006D335D"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</w:t>
      </w:r>
      <w:r w:rsidRPr="00037941">
        <w:rPr>
          <w:lang w:eastAsia="da-DK"/>
        </w:rPr>
        <w:t xml:space="preserve">eberkorn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el</w:t>
      </w:r>
      <w:r w:rsidR="00022BD5">
        <w:rPr>
          <w:lang w:eastAsia="da-DK"/>
        </w:rPr>
        <w:t>e</w:t>
      </w:r>
      <w:r w:rsidRPr="00037941">
        <w:rPr>
          <w:lang w:eastAsia="da-DK"/>
        </w:rPr>
        <w:t xml:space="preserve"> nellike</w:t>
      </w:r>
      <w:r w:rsidR="00022BD5">
        <w:rPr>
          <w:lang w:eastAsia="da-DK"/>
        </w:rPr>
        <w:t>r</w:t>
      </w:r>
      <w:r w:rsidRPr="00037941">
        <w:rPr>
          <w:lang w:eastAsia="da-DK"/>
        </w:rPr>
        <w:t xml:space="preserve">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vidvin</w:t>
      </w:r>
    </w:p>
    <w:p w:rsidRPr="00037941" w:rsidR="00D261E1" w:rsidP="00D261E1" w:rsidRDefault="00D261E1">
      <w:pPr>
        <w:spacing w:after="0" w:line="240" w:lineRule="auto"/>
      </w:pPr>
      <w:r w:rsidRPr="00037941">
        <w:t xml:space="preserve">Salt 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L</w:t>
      </w:r>
      <w:r w:rsidRPr="00413F88">
        <w:rPr>
          <w:lang w:eastAsia="da-DK"/>
        </w:rPr>
        <w:t>aurbærblad</w:t>
      </w:r>
      <w:r w:rsidR="00022BD5">
        <w:rPr>
          <w:lang w:eastAsia="da-DK"/>
        </w:rPr>
        <w:t>e</w:t>
      </w:r>
    </w:p>
    <w:p w:rsidR="00D261E1" w:rsidP="00D261E1" w:rsidRDefault="00D261E1">
      <w:pPr>
        <w:rPr>
          <w:b/>
          <w:i/>
        </w:rPr>
      </w:pPr>
    </w:p>
    <w:p w:rsidRPr="00776207" w:rsidR="00D261E1" w:rsidP="00D261E1" w:rsidRDefault="00D261E1">
      <w:pPr>
        <w:rPr>
          <w:b/>
          <w:i/>
        </w:rPr>
      </w:pPr>
      <w:r>
        <w:rPr>
          <w:b/>
          <w:i/>
          <w:sz w:val="24"/>
        </w:rPr>
        <w:lastRenderedPageBreak/>
        <w:t>V</w:t>
      </w:r>
      <w:r w:rsidRPr="009808C9">
        <w:rPr>
          <w:b/>
          <w:i/>
          <w:sz w:val="24"/>
        </w:rPr>
        <w:t>inter</w:t>
      </w:r>
      <w:r w:rsidRPr="00776207">
        <w:rPr>
          <w:b/>
          <w:i/>
        </w:rPr>
        <w:t>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D261E1" w:rsidP="00D261E1" w:rsidRDefault="00D261E1">
      <w:pPr>
        <w:spacing w:after="0" w:line="240" w:lineRule="auto"/>
        <w:rPr>
          <w:u w:val="single"/>
        </w:rPr>
      </w:pPr>
      <w:r>
        <w:rPr>
          <w:lang w:eastAsia="da-DK"/>
        </w:rPr>
        <w:t>S</w:t>
      </w:r>
      <w:r w:rsidRPr="00413F88">
        <w:rPr>
          <w:lang w:eastAsia="da-DK"/>
        </w:rPr>
        <w:t>mør</w:t>
      </w:r>
    </w:p>
    <w:p w:rsidR="00D261E1" w:rsidP="00D261E1" w:rsidRDefault="00D261E1">
      <w:pPr>
        <w:spacing w:after="0" w:line="240" w:lineRule="auto"/>
      </w:pPr>
      <w:r>
        <w:t>Hel kylling</w:t>
      </w:r>
    </w:p>
    <w:p w:rsidRPr="00037941" w:rsidR="00D261E1" w:rsidP="00D261E1" w:rsidRDefault="00D261E1">
      <w:pPr>
        <w:spacing w:after="0" w:line="240" w:lineRule="auto"/>
      </w:pPr>
      <w:r>
        <w:rPr>
          <w:lang w:eastAsia="da-DK"/>
        </w:rPr>
        <w:t>F</w:t>
      </w:r>
      <w:r w:rsidRPr="00413F88">
        <w:rPr>
          <w:lang w:eastAsia="da-DK"/>
        </w:rPr>
        <w:t>løde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 xml:space="preserve">Frugt og grønt: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T</w:t>
      </w:r>
      <w:r w:rsidR="00022BD5">
        <w:rPr>
          <w:lang w:eastAsia="da-DK"/>
        </w:rPr>
        <w:t>imian</w:t>
      </w:r>
      <w:r w:rsidRPr="00413F88">
        <w:rPr>
          <w:lang w:eastAsia="da-DK"/>
        </w:rPr>
        <w:t xml:space="preserve">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 w:rsidRPr="00413F88">
        <w:rPr>
          <w:lang w:eastAsia="da-DK"/>
        </w:rPr>
        <w:t>Persille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Selleri m. top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L</w:t>
      </w:r>
      <w:r w:rsidRPr="00413F88">
        <w:rPr>
          <w:lang w:eastAsia="da-DK"/>
        </w:rPr>
        <w:t xml:space="preserve">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413F88">
        <w:rPr>
          <w:lang w:eastAsia="da-DK"/>
        </w:rPr>
        <w:t xml:space="preserve">vidløg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Citron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Kartofler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Gulerødder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Porrer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Persillerod</w:t>
      </w:r>
    </w:p>
    <w:p w:rsidRPr="00413F88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Kørvel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="00D261E1" w:rsidP="00D261E1" w:rsidRDefault="00D261E1">
      <w:pPr>
        <w:spacing w:after="0" w:line="240" w:lineRule="auto"/>
        <w:rPr>
          <w:u w:val="single"/>
        </w:rPr>
      </w:pPr>
      <w:r w:rsidRPr="006D335D">
        <w:rPr>
          <w:u w:val="single"/>
        </w:rPr>
        <w:t>Kornprodukter:</w:t>
      </w:r>
    </w:p>
    <w:p w:rsidRPr="00037941" w:rsidR="00D261E1" w:rsidP="00D261E1" w:rsidRDefault="00D261E1">
      <w:pPr>
        <w:spacing w:after="0" w:line="240" w:lineRule="auto"/>
      </w:pPr>
      <w:r w:rsidRPr="00037941">
        <w:t>Hvedemel</w:t>
      </w:r>
    </w:p>
    <w:p w:rsidR="00D261E1" w:rsidP="00D261E1" w:rsidRDefault="00D261E1">
      <w:pPr>
        <w:spacing w:after="0" w:line="240" w:lineRule="auto"/>
        <w:rPr>
          <w:u w:val="single"/>
        </w:rPr>
      </w:pPr>
    </w:p>
    <w:p w:rsidRPr="006D335D" w:rsidR="00D261E1" w:rsidP="00D261E1" w:rsidRDefault="00D261E1">
      <w:pPr>
        <w:spacing w:after="0" w:line="240" w:lineRule="auto"/>
        <w:rPr>
          <w:u w:val="single"/>
        </w:rPr>
      </w:pPr>
      <w:r>
        <w:rPr>
          <w:u w:val="single"/>
        </w:rPr>
        <w:t>K</w:t>
      </w:r>
      <w:r w:rsidRPr="006D335D">
        <w:rPr>
          <w:u w:val="single"/>
        </w:rPr>
        <w:t xml:space="preserve">olonial: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P</w:t>
      </w:r>
      <w:r w:rsidRPr="00037941">
        <w:rPr>
          <w:lang w:eastAsia="da-DK"/>
        </w:rPr>
        <w:t xml:space="preserve">eberkorn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el</w:t>
      </w:r>
      <w:r w:rsidR="00022BD5">
        <w:rPr>
          <w:lang w:eastAsia="da-DK"/>
        </w:rPr>
        <w:t>e</w:t>
      </w:r>
      <w:r w:rsidRPr="00037941">
        <w:rPr>
          <w:lang w:eastAsia="da-DK"/>
        </w:rPr>
        <w:t xml:space="preserve"> nellike</w:t>
      </w:r>
      <w:r w:rsidR="00022BD5">
        <w:rPr>
          <w:lang w:eastAsia="da-DK"/>
        </w:rPr>
        <w:t>r</w:t>
      </w:r>
      <w:r w:rsidRPr="00037941">
        <w:rPr>
          <w:lang w:eastAsia="da-DK"/>
        </w:rPr>
        <w:t xml:space="preserve"> </w:t>
      </w:r>
    </w:p>
    <w:p w:rsidRPr="00037941"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H</w:t>
      </w:r>
      <w:r w:rsidRPr="00037941">
        <w:rPr>
          <w:lang w:eastAsia="da-DK"/>
        </w:rPr>
        <w:t>vidvin</w:t>
      </w:r>
    </w:p>
    <w:p w:rsidRPr="00037941" w:rsidR="00D261E1" w:rsidP="00D261E1" w:rsidRDefault="00D261E1">
      <w:pPr>
        <w:spacing w:after="0" w:line="240" w:lineRule="auto"/>
      </w:pPr>
      <w:r w:rsidRPr="00037941">
        <w:t xml:space="preserve">Salt </w:t>
      </w:r>
    </w:p>
    <w:p w:rsidR="00D261E1" w:rsidP="00D261E1" w:rsidRDefault="00D261E1">
      <w:pPr>
        <w:spacing w:after="0" w:line="240" w:lineRule="auto"/>
        <w:rPr>
          <w:lang w:eastAsia="da-DK"/>
        </w:rPr>
      </w:pPr>
      <w:r>
        <w:rPr>
          <w:lang w:eastAsia="da-DK"/>
        </w:rPr>
        <w:t>L</w:t>
      </w:r>
      <w:r w:rsidRPr="00413F88">
        <w:rPr>
          <w:lang w:eastAsia="da-DK"/>
        </w:rPr>
        <w:t>aurbærblad</w:t>
      </w:r>
      <w:r w:rsidR="00022BD5">
        <w:rPr>
          <w:lang w:eastAsia="da-DK"/>
        </w:rPr>
        <w:t>e</w:t>
      </w:r>
    </w:p>
    <w:p w:rsidR="00D261E1" w:rsidRDefault="00D261E1">
      <w:pPr>
        <w:rPr>
          <w:b/>
          <w:sz w:val="28"/>
        </w:rPr>
        <w:sectPr w:rsidR="00D261E1" w:rsidSect="00D261E1">
          <w:type w:val="continuous"/>
          <w:pgSz w:w="11906" w:h="16838"/>
          <w:pgMar w:top="1701" w:right="1134" w:bottom="1701" w:left="1134" w:header="708" w:footer="708" w:gutter="0"/>
          <w:cols w:space="708" w:num="2"/>
          <w:docGrid w:linePitch="360"/>
        </w:sectPr>
      </w:pPr>
      <w:r>
        <w:rPr>
          <w:b/>
          <w:sz w:val="28"/>
        </w:rPr>
        <w:br w:type="page"/>
      </w:r>
    </w:p>
    <w:p w:rsidR="00D261E1" w:rsidP="00C81B1F" w:rsidRDefault="00D261E1">
      <w:pPr>
        <w:pStyle w:val="Overskrift3"/>
      </w:pPr>
      <w:r w:rsidRPr="00E87077">
        <w:lastRenderedPageBreak/>
        <w:t xml:space="preserve">Bilag </w:t>
      </w:r>
      <w:r>
        <w:t>4</w:t>
      </w:r>
      <w:r w:rsidRPr="00E87077">
        <w:t>: Varebestilling</w:t>
      </w:r>
    </w:p>
    <w:p w:rsidRPr="00C81B1F" w:rsidR="00C81B1F" w:rsidP="00C81B1F" w:rsidRDefault="00C81B1F">
      <w:pPr>
        <w:rPr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D261E1" w:rsidTr="00FC399C">
        <w:tc>
          <w:tcPr>
            <w:tcW w:w="9778" w:type="dxa"/>
            <w:gridSpan w:val="3"/>
          </w:tcPr>
          <w:p w:rsidRPr="00E87077" w:rsidR="00D261E1" w:rsidP="00FC399C" w:rsidRDefault="00022BD5">
            <w:pPr>
              <w:rPr>
                <w:b/>
              </w:rPr>
            </w:pPr>
            <w:r>
              <w:rPr>
                <w:b/>
              </w:rPr>
              <w:t>Rettens navn</w:t>
            </w:r>
          </w:p>
          <w:p w:rsidRPr="00E87077"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9778" w:type="dxa"/>
            <w:gridSpan w:val="3"/>
          </w:tcPr>
          <w:p w:rsidR="00D261E1" w:rsidP="00FC399C" w:rsidRDefault="00022BD5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D261E1" w:rsidP="00FC399C" w:rsidRDefault="00D261E1">
            <w:pPr>
              <w:rPr>
                <w:b/>
              </w:rPr>
            </w:pPr>
          </w:p>
          <w:p w:rsidRPr="00E87077"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3259" w:type="dxa"/>
          </w:tcPr>
          <w:p w:rsidRPr="00E87077" w:rsidR="00D261E1" w:rsidP="00FC399C" w:rsidRDefault="00022BD5">
            <w:pPr>
              <w:rPr>
                <w:b/>
              </w:rPr>
            </w:pPr>
            <w:r>
              <w:rPr>
                <w:b/>
              </w:rPr>
              <w:t>Råvarer</w:t>
            </w:r>
          </w:p>
          <w:p w:rsidRPr="00E87077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Pr="00E87077" w:rsidR="00D261E1" w:rsidP="00FC399C" w:rsidRDefault="00D261E1">
            <w:pPr>
              <w:rPr>
                <w:b/>
              </w:rPr>
            </w:pPr>
            <w:r w:rsidRPr="00E87077">
              <w:rPr>
                <w:b/>
              </w:rPr>
              <w:t>Mængde/stk.</w:t>
            </w:r>
          </w:p>
        </w:tc>
        <w:tc>
          <w:tcPr>
            <w:tcW w:w="3260" w:type="dxa"/>
          </w:tcPr>
          <w:p w:rsidRPr="00E87077" w:rsidR="00D261E1" w:rsidP="00FC399C" w:rsidRDefault="00D261E1">
            <w:pPr>
              <w:rPr>
                <w:b/>
              </w:rPr>
            </w:pPr>
            <w:r w:rsidRPr="00E87077">
              <w:rPr>
                <w:b/>
              </w:rPr>
              <w:t>Konventionel eller økologisk</w:t>
            </w:r>
          </w:p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  <w:r w:rsidRPr="00FD3EA0">
              <w:rPr>
                <w:b/>
              </w:rPr>
              <w:t xml:space="preserve">Fisk og kød: </w:t>
            </w: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  <w:r w:rsidRPr="00FD3EA0">
              <w:rPr>
                <w:b/>
              </w:rPr>
              <w:t>Frugt og grønt:</w:t>
            </w: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  <w:r w:rsidRPr="00FD3EA0">
              <w:rPr>
                <w:b/>
              </w:rPr>
              <w:t>Mejeriprodukter:</w:t>
            </w: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  <w:r w:rsidRPr="00FD3EA0">
              <w:rPr>
                <w:b/>
              </w:rPr>
              <w:t xml:space="preserve">Kolonial: </w:t>
            </w: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Pr="00FD3EA0" w:rsidR="00D261E1" w:rsidP="00FC399C" w:rsidRDefault="00D261E1">
            <w:pPr>
              <w:rPr>
                <w:b/>
              </w:rPr>
            </w:pPr>
            <w:r w:rsidRPr="00FD3EA0">
              <w:rPr>
                <w:b/>
              </w:rPr>
              <w:t xml:space="preserve">Diverse: </w:t>
            </w:r>
          </w:p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  <w:tr w:rsidR="00D261E1" w:rsidTr="00FC399C">
        <w:tc>
          <w:tcPr>
            <w:tcW w:w="3259" w:type="dxa"/>
          </w:tcPr>
          <w:p w:rsidR="00D261E1" w:rsidP="00FC399C" w:rsidRDefault="00D261E1"/>
        </w:tc>
        <w:tc>
          <w:tcPr>
            <w:tcW w:w="3259" w:type="dxa"/>
          </w:tcPr>
          <w:p w:rsidR="00D261E1" w:rsidP="00FC399C" w:rsidRDefault="00D261E1"/>
        </w:tc>
        <w:tc>
          <w:tcPr>
            <w:tcW w:w="3260" w:type="dxa"/>
          </w:tcPr>
          <w:p w:rsidR="00D261E1" w:rsidP="00FC399C" w:rsidRDefault="00D261E1"/>
        </w:tc>
      </w:tr>
    </w:tbl>
    <w:p w:rsidR="00D261E1" w:rsidP="00C81B1F" w:rsidRDefault="00D261E1">
      <w:pPr>
        <w:pStyle w:val="Overskrift3"/>
      </w:pPr>
      <w:r w:rsidRPr="00344B9F">
        <w:lastRenderedPageBreak/>
        <w:t xml:space="preserve">Bilag </w:t>
      </w:r>
      <w:r>
        <w:t>5</w:t>
      </w:r>
      <w:r w:rsidRPr="00344B9F">
        <w:t>: Arbejdsplan for køkkenøvelsen</w:t>
      </w:r>
    </w:p>
    <w:p w:rsidRPr="00344B9F" w:rsidR="00D261E1" w:rsidP="00D261E1" w:rsidRDefault="00D261E1">
      <w:pPr>
        <w:rPr>
          <w:b/>
          <w:sz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D261E1" w:rsidTr="00FC399C">
        <w:tc>
          <w:tcPr>
            <w:tcW w:w="9778" w:type="dxa"/>
            <w:gridSpan w:val="4"/>
          </w:tcPr>
          <w:p w:rsidRPr="00344B9F" w:rsidR="00D261E1" w:rsidP="00FC399C" w:rsidRDefault="00D261E1">
            <w:pPr>
              <w:rPr>
                <w:b/>
              </w:rPr>
            </w:pPr>
            <w:r w:rsidRPr="00344B9F">
              <w:rPr>
                <w:b/>
              </w:rPr>
              <w:t>Rettens navn</w:t>
            </w:r>
          </w:p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9778" w:type="dxa"/>
            <w:gridSpan w:val="4"/>
          </w:tcPr>
          <w:p w:rsidR="00D261E1" w:rsidP="00FC399C" w:rsidRDefault="00D261E1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D261E1" w:rsidP="00FC399C" w:rsidRDefault="00D261E1">
            <w:pPr>
              <w:rPr>
                <w:b/>
              </w:rPr>
            </w:pPr>
          </w:p>
          <w:p w:rsidRPr="00344B9F" w:rsidR="00D261E1" w:rsidP="00FC399C" w:rsidRDefault="00D261E1">
            <w:pPr>
              <w:rPr>
                <w:b/>
              </w:rPr>
            </w:pPr>
          </w:p>
        </w:tc>
      </w:tr>
      <w:tr w:rsidRPr="00344B9F" w:rsidR="00D261E1" w:rsidTr="00FC399C">
        <w:tc>
          <w:tcPr>
            <w:tcW w:w="2444" w:type="dxa"/>
          </w:tcPr>
          <w:p w:rsidRPr="00344B9F" w:rsidR="00D261E1" w:rsidP="00FC399C" w:rsidRDefault="00022BD5">
            <w:pPr>
              <w:rPr>
                <w:b/>
              </w:rPr>
            </w:pPr>
            <w:r>
              <w:rPr>
                <w:b/>
              </w:rPr>
              <w:t>Tilberedning af</w:t>
            </w: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vornår</w:t>
            </w:r>
            <w:r>
              <w:rPr>
                <w:b/>
              </w:rPr>
              <w:t>/tidspunkt</w:t>
            </w:r>
          </w:p>
          <w:p w:rsidRPr="00344B9F" w:rsidR="00D261E1" w:rsidP="00FC399C" w:rsidRDefault="00D261E1">
            <w:pPr>
              <w:rPr>
                <w:b/>
              </w:rPr>
            </w:pPr>
            <w:r>
              <w:rPr>
                <w:b/>
              </w:rPr>
              <w:t>Start/slut</w:t>
            </w:r>
          </w:p>
        </w:tc>
        <w:tc>
          <w:tcPr>
            <w:tcW w:w="2445" w:type="dxa"/>
          </w:tcPr>
          <w:p w:rsidRPr="00344B9F" w:rsidR="00D261E1" w:rsidP="00FC399C" w:rsidRDefault="00D261E1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vordan</w:t>
            </w:r>
            <w:r>
              <w:rPr>
                <w:b/>
              </w:rPr>
              <w:t>/metode</w:t>
            </w:r>
          </w:p>
        </w:tc>
        <w:tc>
          <w:tcPr>
            <w:tcW w:w="2445" w:type="dxa"/>
          </w:tcPr>
          <w:p w:rsidRPr="00344B9F" w:rsidR="00D261E1" w:rsidP="00FC399C" w:rsidRDefault="00D261E1">
            <w:pPr>
              <w:rPr>
                <w:b/>
              </w:rPr>
            </w:pPr>
            <w:r>
              <w:rPr>
                <w:b/>
              </w:rPr>
              <w:t>H</w:t>
            </w:r>
            <w:r w:rsidRPr="00344B9F">
              <w:rPr>
                <w:b/>
              </w:rPr>
              <w:t>vem</w:t>
            </w: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  <w:tr w:rsidR="00D261E1" w:rsidTr="00FC399C"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4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  <w:tc>
          <w:tcPr>
            <w:tcW w:w="2445" w:type="dxa"/>
          </w:tcPr>
          <w:p w:rsidR="00D261E1" w:rsidP="00FC399C" w:rsidRDefault="00D261E1">
            <w:pPr>
              <w:rPr>
                <w:b/>
              </w:rPr>
            </w:pPr>
          </w:p>
        </w:tc>
      </w:tr>
    </w:tbl>
    <w:p w:rsidR="00D261E1" w:rsidP="00D261E1" w:rsidRDefault="00D261E1">
      <w:pPr>
        <w:rPr>
          <w:b/>
        </w:rPr>
      </w:pPr>
    </w:p>
    <w:p w:rsidR="00D261E1" w:rsidP="00D261E1" w:rsidRDefault="00D261E1">
      <w:r>
        <w:tab/>
      </w:r>
      <w:r>
        <w:tab/>
      </w:r>
      <w:r>
        <w:tab/>
        <w:t xml:space="preserve"> </w:t>
      </w:r>
    </w:p>
    <w:p w:rsidR="00D261E1" w:rsidP="00D261E1" w:rsidRDefault="00D261E1"/>
    <w:p w:rsidR="00607C09" w:rsidP="00C81B1F" w:rsidRDefault="00607C09">
      <w:pPr>
        <w:pStyle w:val="Overskrift3"/>
      </w:pPr>
      <w:r w:rsidRPr="004317A3">
        <w:lastRenderedPageBreak/>
        <w:t xml:space="preserve">Bilag </w:t>
      </w:r>
      <w:r>
        <w:t>6</w:t>
      </w:r>
      <w:r w:rsidRPr="004317A3">
        <w:t xml:space="preserve">: Kyllingefrikassé </w:t>
      </w:r>
    </w:p>
    <w:p w:rsidRPr="00C81B1F" w:rsidR="00C81B1F" w:rsidP="00C81B1F" w:rsidRDefault="00C81B1F">
      <w:pPr>
        <w:rPr>
          <w:lang w:eastAsia="da-DK"/>
        </w:rPr>
      </w:pPr>
    </w:p>
    <w:p w:rsidRPr="00413F88" w:rsidR="00607C09" w:rsidP="00607C09" w:rsidRDefault="00607C09">
      <w:pPr>
        <w:rPr>
          <w:lang w:eastAsia="da-DK"/>
        </w:rPr>
      </w:pPr>
      <w:r>
        <w:rPr>
          <w:lang w:eastAsia="da-DK"/>
        </w:rPr>
        <w:t xml:space="preserve">Opskriften er til </w:t>
      </w:r>
      <w:r w:rsidRPr="00413F88">
        <w:rPr>
          <w:lang w:eastAsia="da-DK"/>
        </w:rPr>
        <w:t xml:space="preserve">6-8 personer </w:t>
      </w:r>
    </w:p>
    <w:p w:rsidRPr="00A411AA" w:rsidR="00607C09" w:rsidP="00607C09" w:rsidRDefault="00607C09">
      <w:pPr>
        <w:rPr>
          <w:i/>
          <w:lang w:eastAsia="da-DK"/>
        </w:rPr>
      </w:pPr>
      <w:r w:rsidRPr="00A411AA">
        <w:rPr>
          <w:i/>
          <w:lang w:eastAsia="da-DK"/>
        </w:rPr>
        <w:t>Ingredienser: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1 kylling</w:t>
      </w:r>
      <w:r w:rsidRPr="00413F88">
        <w:rPr>
          <w:lang w:eastAsia="da-DK"/>
        </w:rPr>
        <w:t xml:space="preserve">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 xml:space="preserve">1 løg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 xml:space="preserve">2 fed hvidløg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 xml:space="preserve">1 krydderbuket af: 1 laurbærblad, 2 kviste timian, 5 stilke persille og lidt selleritop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 xml:space="preserve">10 peberkorn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 xml:space="preserve">1 hel nellike </w:t>
      </w:r>
    </w:p>
    <w:p w:rsidRPr="00413F88" w:rsidR="00607C09" w:rsidP="00607C09" w:rsidRDefault="00607C09">
      <w:pPr>
        <w:pStyle w:val="Listeafsnit"/>
        <w:numPr>
          <w:ilvl w:val="0"/>
          <w:numId w:val="4"/>
        </w:numPr>
        <w:rPr>
          <w:lang w:eastAsia="da-DK"/>
        </w:rPr>
      </w:pPr>
      <w:r w:rsidRPr="00413F88">
        <w:rPr>
          <w:lang w:eastAsia="da-DK"/>
        </w:rPr>
        <w:t>2 dl hvidvin</w:t>
      </w:r>
    </w:p>
    <w:p w:rsidRPr="00A411AA" w:rsidR="00607C09" w:rsidP="00607C09" w:rsidRDefault="00607C09">
      <w:pPr>
        <w:rPr>
          <w:i/>
          <w:lang w:eastAsia="da-DK"/>
        </w:rPr>
      </w:pPr>
      <w:r w:rsidRPr="00A411AA">
        <w:rPr>
          <w:i/>
          <w:lang w:eastAsia="da-DK"/>
        </w:rPr>
        <w:t xml:space="preserve">Til selve frikasséen: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2-3 gulerødder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1-2 porrer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1/4 selleri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2 små persillerødder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40 g smør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3 spsk. mel (ca. 40 g)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1 dl fløde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 w:rsidRPr="00413F88">
        <w:rPr>
          <w:lang w:eastAsia="da-DK"/>
        </w:rPr>
        <w:t xml:space="preserve">salt og peber </w:t>
      </w:r>
    </w:p>
    <w:p w:rsidRPr="00413F88"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>
        <w:rPr>
          <w:lang w:eastAsia="da-DK"/>
        </w:rPr>
        <w:t xml:space="preserve">Smag </w:t>
      </w:r>
      <w:r w:rsidRPr="00413F88">
        <w:rPr>
          <w:lang w:eastAsia="da-DK"/>
        </w:rPr>
        <w:t>evt.</w:t>
      </w:r>
      <w:r>
        <w:rPr>
          <w:lang w:eastAsia="da-DK"/>
        </w:rPr>
        <w:t xml:space="preserve"> til med</w:t>
      </w:r>
      <w:r w:rsidRPr="00413F88">
        <w:rPr>
          <w:lang w:eastAsia="da-DK"/>
        </w:rPr>
        <w:t xml:space="preserve"> lidt citronsaft </w:t>
      </w:r>
    </w:p>
    <w:p w:rsidR="00607C09" w:rsidP="00607C09" w:rsidRDefault="00607C09">
      <w:pPr>
        <w:pStyle w:val="Listeafsnit"/>
        <w:numPr>
          <w:ilvl w:val="0"/>
          <w:numId w:val="5"/>
        </w:numPr>
        <w:rPr>
          <w:lang w:eastAsia="da-DK"/>
        </w:rPr>
      </w:pPr>
      <w:r>
        <w:rPr>
          <w:lang w:eastAsia="da-DK"/>
        </w:rPr>
        <w:t>H</w:t>
      </w:r>
      <w:r w:rsidRPr="00413F88">
        <w:rPr>
          <w:lang w:eastAsia="da-DK"/>
        </w:rPr>
        <w:t>akket persille, dild og/eller kørvel</w:t>
      </w:r>
    </w:p>
    <w:p w:rsidRPr="00207989" w:rsidR="00607C09" w:rsidP="00607C09" w:rsidRDefault="00607C09">
      <w:pPr>
        <w:rPr>
          <w:i/>
          <w:lang w:eastAsia="da-DK"/>
        </w:rPr>
      </w:pPr>
      <w:r w:rsidRPr="00207989">
        <w:rPr>
          <w:i/>
          <w:lang w:eastAsia="da-DK"/>
        </w:rPr>
        <w:t xml:space="preserve">Tilbehør: </w:t>
      </w:r>
    </w:p>
    <w:p w:rsidR="00607C09" w:rsidP="00607C09" w:rsidRDefault="00607C09">
      <w:pPr>
        <w:pStyle w:val="Listeafsnit"/>
        <w:numPr>
          <w:ilvl w:val="0"/>
          <w:numId w:val="6"/>
        </w:numPr>
        <w:rPr>
          <w:lang w:eastAsia="da-DK"/>
        </w:rPr>
      </w:pPr>
      <w:r>
        <w:rPr>
          <w:lang w:eastAsia="da-DK"/>
        </w:rPr>
        <w:t>H</w:t>
      </w:r>
      <w:r w:rsidRPr="00A411AA">
        <w:rPr>
          <w:lang w:eastAsia="da-DK"/>
        </w:rPr>
        <w:t>akk</w:t>
      </w:r>
      <w:r>
        <w:rPr>
          <w:lang w:eastAsia="da-DK"/>
        </w:rPr>
        <w:t>ede krydderurter</w:t>
      </w:r>
    </w:p>
    <w:p w:rsidR="00607C09" w:rsidP="00607C09" w:rsidRDefault="00607C09">
      <w:pPr>
        <w:pStyle w:val="Listeafsnit"/>
        <w:numPr>
          <w:ilvl w:val="0"/>
          <w:numId w:val="6"/>
        </w:numPr>
        <w:rPr>
          <w:lang w:eastAsia="da-DK"/>
        </w:rPr>
      </w:pPr>
      <w:r>
        <w:rPr>
          <w:lang w:eastAsia="da-DK"/>
        </w:rPr>
        <w:t xml:space="preserve">Kartofler </w:t>
      </w:r>
      <w:r w:rsidR="00022BD5">
        <w:rPr>
          <w:lang w:eastAsia="da-DK"/>
        </w:rPr>
        <w:t>–</w:t>
      </w:r>
      <w:r>
        <w:rPr>
          <w:lang w:eastAsia="da-DK"/>
        </w:rPr>
        <w:t xml:space="preserve"> kogte</w:t>
      </w:r>
      <w:r w:rsidR="00022BD5">
        <w:rPr>
          <w:lang w:eastAsia="da-DK"/>
        </w:rPr>
        <w:t xml:space="preserve"> </w:t>
      </w:r>
      <w:r>
        <w:rPr>
          <w:lang w:eastAsia="da-DK"/>
        </w:rPr>
        <w:t>eller stegte</w:t>
      </w:r>
    </w:p>
    <w:p w:rsidRPr="00207989" w:rsidR="00607C09" w:rsidP="00607C09" w:rsidRDefault="00607C09">
      <w:pPr>
        <w:rPr>
          <w:i/>
          <w:lang w:eastAsia="da-DK"/>
        </w:rPr>
      </w:pPr>
      <w:r w:rsidRPr="00207989">
        <w:rPr>
          <w:i/>
          <w:lang w:eastAsia="da-DK"/>
        </w:rPr>
        <w:t>Fremgangsmåde:</w:t>
      </w:r>
    </w:p>
    <w:p w:rsidRPr="00413F88" w:rsidR="00607C09" w:rsidP="00607C09" w:rsidRDefault="00607C09">
      <w:pPr>
        <w:rPr>
          <w:lang w:eastAsia="da-DK"/>
        </w:rPr>
      </w:pPr>
      <w:r w:rsidRPr="00413F88">
        <w:rPr>
          <w:lang w:eastAsia="da-DK"/>
        </w:rPr>
        <w:t>Partér kyllingen</w:t>
      </w:r>
      <w:r>
        <w:rPr>
          <w:lang w:eastAsia="da-DK"/>
        </w:rPr>
        <w:t>.</w:t>
      </w:r>
      <w:r w:rsidRPr="00413F88">
        <w:rPr>
          <w:lang w:eastAsia="da-DK"/>
        </w:rPr>
        <w:t xml:space="preserve"> Pil løg og hvidløg og bind krydderbuketten sammen med bomuldsgarn. Læg stykkerne (inklusive brystbenet) i en gryde og fyld koldt vand på, til det står lidt over kødet. Bring det i kog, skru langt ned og skum urenheder af vandet. </w:t>
      </w:r>
    </w:p>
    <w:p w:rsidRPr="00413F88" w:rsidR="00607C09" w:rsidP="00607C09" w:rsidRDefault="00607C09">
      <w:pPr>
        <w:rPr>
          <w:lang w:eastAsia="da-DK"/>
        </w:rPr>
      </w:pPr>
      <w:r w:rsidRPr="00413F88">
        <w:rPr>
          <w:lang w:eastAsia="da-DK"/>
        </w:rPr>
        <w:t xml:space="preserve">Tilsæt løg, hvidløg, krydderbuket, krydderier og vin. Lad det simre meget blidt i 18-20 minutter. Tag brystfileterne op, og læg dem på et fad. Lad resten simre i yderligere 20 minutter. </w:t>
      </w:r>
    </w:p>
    <w:p w:rsidRPr="00413F88" w:rsidR="00607C09" w:rsidP="00607C09" w:rsidRDefault="00607C09">
      <w:pPr>
        <w:rPr>
          <w:lang w:eastAsia="da-DK"/>
        </w:rPr>
      </w:pPr>
      <w:r w:rsidRPr="00413F88">
        <w:rPr>
          <w:lang w:eastAsia="da-DK"/>
        </w:rPr>
        <w:t xml:space="preserve">Tag alle kødstykkerne op. Smid brystbenet ud og kog suppen ind til cirka 6 dl. Si suppen. </w:t>
      </w:r>
    </w:p>
    <w:p w:rsidRPr="00413F88" w:rsidR="00607C09" w:rsidP="00607C09" w:rsidRDefault="00607C09">
      <w:pPr>
        <w:rPr>
          <w:lang w:eastAsia="da-DK"/>
        </w:rPr>
      </w:pPr>
      <w:r w:rsidRPr="00413F88">
        <w:rPr>
          <w:lang w:eastAsia="da-DK"/>
        </w:rPr>
        <w:t xml:space="preserve">Gør urterne til frikasséen i stand og skær dem i små passende stykker. Blancher dem 20-30 sekunder i spilkogende, letsaltet vand. Tag dem op og læg dem sammen med kødet, mens sovsen laves. </w:t>
      </w:r>
    </w:p>
    <w:p w:rsidRPr="00413F88" w:rsidR="00607C09" w:rsidP="00607C09" w:rsidRDefault="00607C09">
      <w:pPr>
        <w:rPr>
          <w:lang w:eastAsia="da-DK"/>
        </w:rPr>
      </w:pPr>
      <w:r w:rsidRPr="00413F88">
        <w:rPr>
          <w:lang w:eastAsia="da-DK"/>
        </w:rPr>
        <w:lastRenderedPageBreak/>
        <w:t xml:space="preserve">Smelt smørret i en tykbundet gryde, tilsæt mel og bag det godt igennem. Spæd først med suppen og derefter med fløden. Si frikassésaucen, inden kødet og grøntsagerne lægges i. Bring det i kog, og lad det simre blidt i 3-4 minutter. Smag frikasseen til med salt og peber og evt. lidt citronsaft. </w:t>
      </w:r>
    </w:p>
    <w:p w:rsidRPr="00413F88" w:rsidR="00607C09" w:rsidP="00607C09" w:rsidRDefault="00022BD5">
      <w:pPr>
        <w:rPr>
          <w:lang w:eastAsia="da-DK"/>
        </w:rPr>
      </w:pPr>
      <w:r>
        <w:rPr>
          <w:lang w:eastAsia="da-DK"/>
        </w:rPr>
        <w:t>Drys med hakkede krydderurter</w:t>
      </w:r>
      <w:r w:rsidRPr="00413F88" w:rsidR="00607C09">
        <w:rPr>
          <w:lang w:eastAsia="da-DK"/>
        </w:rPr>
        <w:t xml:space="preserve"> og server den med k</w:t>
      </w:r>
      <w:r w:rsidR="00607C09">
        <w:rPr>
          <w:lang w:eastAsia="da-DK"/>
        </w:rPr>
        <w:t xml:space="preserve">artofler </w:t>
      </w:r>
      <w:r>
        <w:rPr>
          <w:lang w:eastAsia="da-DK"/>
        </w:rPr>
        <w:t>–</w:t>
      </w:r>
      <w:r w:rsidR="00607C09">
        <w:rPr>
          <w:lang w:eastAsia="da-DK"/>
        </w:rPr>
        <w:t xml:space="preserve"> kogte</w:t>
      </w:r>
      <w:r>
        <w:rPr>
          <w:lang w:eastAsia="da-DK"/>
        </w:rPr>
        <w:t xml:space="preserve"> </w:t>
      </w:r>
      <w:r w:rsidR="00607C09">
        <w:rPr>
          <w:lang w:eastAsia="da-DK"/>
        </w:rPr>
        <w:t>eller stegte.</w:t>
      </w:r>
    </w:p>
    <w:p w:rsidR="00607C09" w:rsidP="00607C09" w:rsidRDefault="00607C09">
      <w:pPr>
        <w:rPr>
          <w:lang w:eastAsia="da-DK"/>
        </w:rPr>
      </w:pPr>
    </w:p>
    <w:p w:rsidRPr="009D16D6" w:rsidR="00607C09" w:rsidP="00607C09" w:rsidRDefault="00607C09">
      <w:pPr>
        <w:spacing w:after="0" w:line="240" w:lineRule="auto"/>
        <w:rPr>
          <w:rFonts w:cs="Calibri"/>
          <w:i/>
        </w:rPr>
      </w:pPr>
      <w:r w:rsidRPr="009D16D6">
        <w:t xml:space="preserve">Kilde: Fri Kvalitet i dit liv.(2004, 24. oktober) </w:t>
      </w:r>
      <w:r w:rsidRPr="009D16D6">
        <w:rPr>
          <w:rFonts w:cs="Calibri"/>
          <w:i/>
        </w:rPr>
        <w:t>Nannas køkkenskole 9: Alle elsker kylling.</w:t>
      </w:r>
    </w:p>
    <w:p w:rsidRPr="00742284" w:rsidR="00607C09" w:rsidP="00607C09" w:rsidRDefault="00607C09">
      <w:pPr>
        <w:spacing w:after="0" w:line="240" w:lineRule="auto"/>
        <w:rPr>
          <w:rFonts w:cstheme="minorHAnsi"/>
          <w:sz w:val="20"/>
        </w:rPr>
      </w:pPr>
      <w:r w:rsidRPr="009D16D6">
        <w:rPr>
          <w:rFonts w:cs="Calibri"/>
        </w:rPr>
        <w:t xml:space="preserve">Lokaliseret d. 8. december 2011: </w:t>
      </w:r>
      <w:hyperlink w:history="1" r:id="rId25">
        <w:r w:rsidRPr="009D16D6">
          <w:rPr>
            <w:rStyle w:val="Hyperlink"/>
            <w:rFonts w:cstheme="minorHAnsi"/>
          </w:rPr>
          <w:t>http://www.fri.dk/livstil/nannas-koekkenskole-9-alle-elsker-kylling</w:t>
        </w:r>
      </w:hyperlink>
    </w:p>
    <w:p w:rsidRPr="00742284" w:rsidR="00607C09" w:rsidP="00607C09" w:rsidRDefault="00607C09">
      <w:pPr>
        <w:rPr>
          <w:rFonts w:cstheme="minorHAnsi"/>
          <w:sz w:val="20"/>
          <w:lang w:eastAsia="da-DK"/>
        </w:rPr>
      </w:pPr>
      <w:r w:rsidRPr="00742284">
        <w:rPr>
          <w:rFonts w:cstheme="minorHAnsi"/>
          <w:color w:val="333333"/>
          <w:sz w:val="20"/>
        </w:rPr>
        <w:br/>
      </w:r>
    </w:p>
    <w:p w:rsidR="00607C09" w:rsidP="00607C09" w:rsidRDefault="00607C09"/>
    <w:p w:rsidR="00607C09" w:rsidP="00607C09" w:rsidRDefault="00607C09"/>
    <w:p w:rsidR="00607C09" w:rsidP="00607C09" w:rsidRDefault="00607C09"/>
    <w:p w:rsidR="00607C09" w:rsidRDefault="00607C09">
      <w:pPr>
        <w:rPr>
          <w:szCs w:val="20"/>
        </w:rPr>
      </w:pPr>
      <w:r>
        <w:rPr>
          <w:szCs w:val="20"/>
        </w:rPr>
        <w:br w:type="page"/>
      </w:r>
    </w:p>
    <w:p w:rsidRPr="001D0B0C" w:rsidR="00607C09" w:rsidP="00C81B1F" w:rsidRDefault="00607C09">
      <w:pPr>
        <w:pStyle w:val="Overskrift3"/>
      </w:pPr>
      <w:r>
        <w:lastRenderedPageBreak/>
        <w:t>Bilag 7</w:t>
      </w:r>
      <w:r w:rsidRPr="001D0B0C">
        <w:t xml:space="preserve">: Klimatallerken </w:t>
      </w:r>
    </w:p>
    <w:p w:rsidR="00022BD5" w:rsidP="00607C09" w:rsidRDefault="00022BD5">
      <w:r>
        <w:rPr>
          <w:noProof/>
          <w:lang w:eastAsia="da-DK"/>
        </w:rPr>
        <w:drawing>
          <wp:inline distT="0" distB="0" distL="0" distR="0">
            <wp:extent cx="6120130" cy="6514465"/>
            <wp:effectExtent l="0" t="0" r="0" b="63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-tallerkene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9" w:rsidP="00607C09" w:rsidRDefault="00607C09">
      <w:r w:rsidRPr="00A33768">
        <w:t>Kilde: Hastrup</w:t>
      </w:r>
      <w:r>
        <w:t xml:space="preserve">, </w:t>
      </w:r>
      <w:r w:rsidRPr="00A33768">
        <w:t>Lise Faurschou</w:t>
      </w:r>
      <w:r>
        <w:t xml:space="preserve"> (2009) </w:t>
      </w:r>
      <w:r w:rsidRPr="00400D6D">
        <w:rPr>
          <w:i/>
        </w:rPr>
        <w:t>Klimavenlig økologisk mad.</w:t>
      </w:r>
    </w:p>
    <w:p w:rsidR="00631067" w:rsidRDefault="00631067">
      <w:r>
        <w:br w:type="page"/>
      </w:r>
    </w:p>
    <w:p w:rsidR="00631067" w:rsidP="00C81B1F" w:rsidRDefault="00631067">
      <w:pPr>
        <w:pStyle w:val="Overskrift3"/>
      </w:pPr>
      <w:r w:rsidRPr="00F23C39">
        <w:lastRenderedPageBreak/>
        <w:t xml:space="preserve">Bilag </w:t>
      </w:r>
      <w:r>
        <w:t>8</w:t>
      </w:r>
      <w:r w:rsidRPr="00F23C39">
        <w:t xml:space="preserve">. </w:t>
      </w:r>
      <w:r>
        <w:t>R</w:t>
      </w:r>
      <w:r w:rsidRPr="00F23C39">
        <w:t>egistrering af madspild</w:t>
      </w:r>
    </w:p>
    <w:p w:rsidR="00C81B1F" w:rsidP="00631067" w:rsidRDefault="00C81B1F">
      <w:pPr>
        <w:rPr>
          <w:b/>
          <w:sz w:val="24"/>
        </w:rPr>
      </w:pPr>
    </w:p>
    <w:p w:rsidRPr="00C81B1F" w:rsidR="00631067" w:rsidP="00631067" w:rsidRDefault="00631067">
      <w:pPr>
        <w:rPr>
          <w:b/>
        </w:rPr>
      </w:pPr>
      <w:r w:rsidRPr="00C81B1F">
        <w:rPr>
          <w:b/>
        </w:rPr>
        <w:t>Kom jeres madspil</w:t>
      </w:r>
      <w:bookmarkStart w:name="_GoBack" w:id="1"/>
      <w:bookmarkEnd w:id="1"/>
      <w:r w:rsidRPr="00C81B1F">
        <w:rPr>
          <w:b/>
        </w:rPr>
        <w:t>d op i en gennemsigtig bøtte og hold det adskilt fra evt. kogevand.</w:t>
      </w:r>
    </w:p>
    <w:p w:rsidRPr="00C81B1F" w:rsidR="00631067" w:rsidP="00631067" w:rsidRDefault="00631067"/>
    <w:tbl>
      <w:tblPr>
        <w:tblStyle w:val="Tabel-Gitter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631067" w:rsidTr="00FC399C">
        <w:tc>
          <w:tcPr>
            <w:tcW w:w="3259" w:type="dxa"/>
          </w:tcPr>
          <w:p w:rsidRPr="0037793D" w:rsidR="00631067" w:rsidP="00FC399C" w:rsidRDefault="00631067">
            <w:pPr>
              <w:rPr>
                <w:b/>
              </w:rPr>
            </w:pPr>
            <w:r>
              <w:rPr>
                <w:b/>
              </w:rPr>
              <w:t>Råvarer inkl. k</w:t>
            </w:r>
            <w:r w:rsidRPr="0037793D">
              <w:rPr>
                <w:b/>
              </w:rPr>
              <w:t>ogevand mm.</w:t>
            </w:r>
          </w:p>
        </w:tc>
        <w:tc>
          <w:tcPr>
            <w:tcW w:w="3259" w:type="dxa"/>
          </w:tcPr>
          <w:p w:rsidRPr="0037793D" w:rsidR="00631067" w:rsidP="00FC399C" w:rsidRDefault="00631067">
            <w:pPr>
              <w:rPr>
                <w:b/>
              </w:rPr>
            </w:pPr>
            <w:r w:rsidRPr="0037793D">
              <w:rPr>
                <w:b/>
              </w:rPr>
              <w:t>Vægt</w:t>
            </w:r>
          </w:p>
        </w:tc>
        <w:tc>
          <w:tcPr>
            <w:tcW w:w="3260" w:type="dxa"/>
          </w:tcPr>
          <w:p w:rsidRPr="0037793D" w:rsidR="00631067" w:rsidP="00FC399C" w:rsidRDefault="00631067">
            <w:pPr>
              <w:rPr>
                <w:b/>
              </w:rPr>
            </w:pPr>
            <w:r w:rsidRPr="0037793D">
              <w:rPr>
                <w:b/>
              </w:rPr>
              <w:t xml:space="preserve">Kg/g i alt </w:t>
            </w:r>
          </w:p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 w:val="restart"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  <w:tr w:rsidR="00631067" w:rsidTr="00FC399C">
        <w:tc>
          <w:tcPr>
            <w:tcW w:w="3259" w:type="dxa"/>
          </w:tcPr>
          <w:p w:rsidR="00631067" w:rsidP="00FC399C" w:rsidRDefault="00631067"/>
          <w:p w:rsidR="00631067" w:rsidP="00FC399C" w:rsidRDefault="00631067"/>
          <w:p w:rsidR="00631067" w:rsidP="00FC399C" w:rsidRDefault="00631067"/>
        </w:tc>
        <w:tc>
          <w:tcPr>
            <w:tcW w:w="3259" w:type="dxa"/>
          </w:tcPr>
          <w:p w:rsidR="00631067" w:rsidP="00FC399C" w:rsidRDefault="00631067"/>
        </w:tc>
        <w:tc>
          <w:tcPr>
            <w:tcW w:w="3260" w:type="dxa"/>
            <w:vMerge/>
          </w:tcPr>
          <w:p w:rsidR="00631067" w:rsidP="00FC399C" w:rsidRDefault="00631067"/>
        </w:tc>
      </w:tr>
    </w:tbl>
    <w:p w:rsidR="00631067" w:rsidP="00631067" w:rsidRDefault="00631067"/>
    <w:p w:rsidR="00607C09" w:rsidP="00607C09" w:rsidRDefault="00607C09"/>
    <w:p w:rsidRPr="00DF1F12" w:rsidR="00174EF7" w:rsidP="00174EF7" w:rsidRDefault="00174EF7">
      <w:pPr>
        <w:rPr>
          <w:szCs w:val="20"/>
        </w:rPr>
      </w:pPr>
    </w:p>
    <w:p w:rsidR="008931ED" w:rsidRDefault="008931ED"/>
    <w:sectPr w:rsidR="008931ED" w:rsidSect="00D261E1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6FC" w:rsidRDefault="005366FC" w:rsidP="008931ED">
      <w:pPr>
        <w:spacing w:after="0" w:line="240" w:lineRule="auto"/>
      </w:pPr>
      <w:r>
        <w:separator/>
      </w:r>
    </w:p>
  </w:endnote>
  <w:endnote w:type="continuationSeparator" w:id="0">
    <w:p w:rsidR="005366FC" w:rsidRDefault="005366FC" w:rsidP="0089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Pro-Bold">
    <w:altName w:val="DIN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6FC" w:rsidRDefault="005366FC" w:rsidP="008931ED">
    <w:pPr>
      <w:pStyle w:val="Sidefo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57E80BC" wp14:editId="711D8310">
          <wp:simplePos x="0" y="0"/>
          <wp:positionH relativeFrom="margin">
            <wp:posOffset>-217170</wp:posOffset>
          </wp:positionH>
          <wp:positionV relativeFrom="margin">
            <wp:posOffset>8657590</wp:posOffset>
          </wp:positionV>
          <wp:extent cx="6587490" cy="812800"/>
          <wp:effectExtent l="0" t="0" r="3810" b="6350"/>
          <wp:wrapSquare wrapText="bothSides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6FC" w:rsidRDefault="005366FC" w:rsidP="008931ED">
      <w:pPr>
        <w:spacing w:after="0" w:line="240" w:lineRule="auto"/>
      </w:pPr>
      <w:r>
        <w:separator/>
      </w:r>
    </w:p>
  </w:footnote>
  <w:footnote w:type="continuationSeparator" w:id="0">
    <w:p w:rsidR="005366FC" w:rsidRDefault="005366FC" w:rsidP="00893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6FC" w:rsidRPr="00D655E3" w:rsidRDefault="005366FC">
    <w:pPr>
      <w:pStyle w:val="Sidehoved"/>
      <w:jc w:val="right"/>
      <w:rPr>
        <w:color w:val="A6A6A6" w:themeColor="background1" w:themeShade="A6"/>
      </w:rPr>
    </w:pPr>
    <w:r w:rsidRPr="00D655E3">
      <w:rPr>
        <w:color w:val="A6A6A6" w:themeColor="background1" w:themeShade="A6"/>
      </w:rPr>
      <w:t xml:space="preserve">Side </w:t>
    </w:r>
    <w:sdt>
      <w:sdtPr>
        <w:rPr>
          <w:color w:val="A6A6A6" w:themeColor="background1" w:themeShade="A6"/>
        </w:rPr>
        <w:id w:val="690891270"/>
        <w:docPartObj>
          <w:docPartGallery w:val="Page Numbers (Top of Page)"/>
          <w:docPartUnique/>
        </w:docPartObj>
      </w:sdtPr>
      <w:sdtEndPr/>
      <w:sdtContent>
        <w:r w:rsidRPr="00D655E3">
          <w:rPr>
            <w:color w:val="A6A6A6" w:themeColor="background1" w:themeShade="A6"/>
          </w:rPr>
          <w:fldChar w:fldCharType="begin"/>
        </w:r>
        <w:r w:rsidRPr="00D655E3">
          <w:rPr>
            <w:color w:val="A6A6A6" w:themeColor="background1" w:themeShade="A6"/>
          </w:rPr>
          <w:instrText>PAGE   \* MERGEFORMAT</w:instrText>
        </w:r>
        <w:r w:rsidRPr="00D655E3">
          <w:rPr>
            <w:color w:val="A6A6A6" w:themeColor="background1" w:themeShade="A6"/>
          </w:rPr>
          <w:fldChar w:fldCharType="separate"/>
        </w:r>
        <w:r w:rsidR="009D16D6">
          <w:rPr>
            <w:noProof/>
            <w:color w:val="A6A6A6" w:themeColor="background1" w:themeShade="A6"/>
          </w:rPr>
          <w:t>16</w:t>
        </w:r>
        <w:r w:rsidRPr="00D655E3">
          <w:rPr>
            <w:color w:val="A6A6A6" w:themeColor="background1" w:themeShade="A6"/>
          </w:rPr>
          <w:fldChar w:fldCharType="end"/>
        </w:r>
      </w:sdtContent>
    </w:sdt>
  </w:p>
  <w:p w:rsidR="005366FC" w:rsidRDefault="005366FC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C1A7D"/>
    <w:multiLevelType w:val="hybridMultilevel"/>
    <w:tmpl w:val="CA1C40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14354"/>
    <w:multiLevelType w:val="hybridMultilevel"/>
    <w:tmpl w:val="4D30A0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47A8C"/>
    <w:multiLevelType w:val="hybridMultilevel"/>
    <w:tmpl w:val="4D9CA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81BB2"/>
    <w:multiLevelType w:val="hybridMultilevel"/>
    <w:tmpl w:val="328C9320"/>
    <w:lvl w:ilvl="0" w:tplc="04060001">
      <w:start w:val="1"/>
      <w:numFmt w:val="bullet"/>
      <w:lvlText w:val=""/>
      <w:lvlJc w:val="left"/>
      <w:pPr>
        <w:ind w:left="15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57" w:hanging="360"/>
      </w:pPr>
      <w:rPr>
        <w:rFonts w:ascii="Wingdings" w:hAnsi="Wingdings" w:hint="default"/>
      </w:rPr>
    </w:lvl>
  </w:abstractNum>
  <w:abstractNum w:abstractNumId="4">
    <w:nsid w:val="6C8C7FC1"/>
    <w:multiLevelType w:val="hybridMultilevel"/>
    <w:tmpl w:val="FB8A924A"/>
    <w:lvl w:ilvl="0" w:tplc="5EE261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6169E"/>
    <w:multiLevelType w:val="hybridMultilevel"/>
    <w:tmpl w:val="C73E31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512"/>
    <w:rsid w:val="00022BD5"/>
    <w:rsid w:val="000A229F"/>
    <w:rsid w:val="000A55F3"/>
    <w:rsid w:val="000C59FB"/>
    <w:rsid w:val="00174EF7"/>
    <w:rsid w:val="001848A2"/>
    <w:rsid w:val="003042AE"/>
    <w:rsid w:val="004B7A1A"/>
    <w:rsid w:val="005366FC"/>
    <w:rsid w:val="00595FFD"/>
    <w:rsid w:val="00607C09"/>
    <w:rsid w:val="00631067"/>
    <w:rsid w:val="007A77BD"/>
    <w:rsid w:val="00802F4D"/>
    <w:rsid w:val="008931ED"/>
    <w:rsid w:val="00977989"/>
    <w:rsid w:val="009C39FE"/>
    <w:rsid w:val="009D16D6"/>
    <w:rsid w:val="00C162EB"/>
    <w:rsid w:val="00C329BB"/>
    <w:rsid w:val="00C81B1F"/>
    <w:rsid w:val="00C91ABA"/>
    <w:rsid w:val="00D261E1"/>
    <w:rsid w:val="00D655E3"/>
    <w:rsid w:val="00DF426E"/>
    <w:rsid w:val="00E361B8"/>
    <w:rsid w:val="00E447CD"/>
    <w:rsid w:val="00E80956"/>
    <w:rsid w:val="00EB2512"/>
    <w:rsid w:val="00F27B3E"/>
    <w:rsid w:val="00FC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512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81B1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1B1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C81B1F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paragraph" w:styleId="Listeafsnit">
    <w:name w:val="List Paragraph"/>
    <w:basedOn w:val="Normal"/>
    <w:uiPriority w:val="34"/>
    <w:qFormat/>
    <w:rsid w:val="00EB251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B2512"/>
    <w:rPr>
      <w:color w:val="0000FF" w:themeColor="hyperlink"/>
      <w:u w:val="single"/>
    </w:rPr>
  </w:style>
  <w:style w:type="paragraph" w:customStyle="1" w:styleId="Default">
    <w:name w:val="Default"/>
    <w:rsid w:val="00EB2512"/>
    <w:pPr>
      <w:autoSpaceDE w:val="0"/>
      <w:autoSpaceDN w:val="0"/>
      <w:adjustRightInd w:val="0"/>
      <w:spacing w:after="0" w:line="240" w:lineRule="auto"/>
    </w:pPr>
    <w:rPr>
      <w:rFonts w:ascii="DINPro-Bold" w:hAnsi="DINPro-Bold" w:cs="DINPro-Bold"/>
      <w:color w:val="000000"/>
      <w:sz w:val="24"/>
      <w:szCs w:val="24"/>
    </w:rPr>
  </w:style>
  <w:style w:type="character" w:customStyle="1" w:styleId="A0">
    <w:name w:val="A0"/>
    <w:uiPriority w:val="99"/>
    <w:rsid w:val="00EB2512"/>
    <w:rPr>
      <w:rFonts w:cs="DINPro-Bold"/>
      <w:color w:val="000000"/>
      <w:sz w:val="38"/>
      <w:szCs w:val="38"/>
    </w:rPr>
  </w:style>
  <w:style w:type="character" w:styleId="Strk">
    <w:name w:val="Strong"/>
    <w:basedOn w:val="Standardskrifttypeiafsnit"/>
    <w:uiPriority w:val="22"/>
    <w:qFormat/>
    <w:rsid w:val="00174EF7"/>
    <w:rPr>
      <w:b/>
      <w:bCs/>
    </w:rPr>
  </w:style>
  <w:style w:type="table" w:styleId="Tabel-Gitter">
    <w:name w:val="Table Grid"/>
    <w:basedOn w:val="Tabel-Normal"/>
    <w:uiPriority w:val="59"/>
    <w:rsid w:val="00D26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C81B1F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81B1F"/>
    <w:rPr>
      <w:rFonts w:eastAsiaTheme="majorEastAsia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81B1F"/>
    <w:rPr>
      <w:rFonts w:eastAsiaTheme="majorEastAsia" w:cstheme="majorBidi"/>
      <w:b/>
      <w:bCs/>
      <w:sz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512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81B1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1B1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C81B1F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paragraph" w:styleId="Listeafsnit">
    <w:name w:val="List Paragraph"/>
    <w:basedOn w:val="Normal"/>
    <w:uiPriority w:val="34"/>
    <w:qFormat/>
    <w:rsid w:val="00EB251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B2512"/>
    <w:rPr>
      <w:color w:val="0000FF" w:themeColor="hyperlink"/>
      <w:u w:val="single"/>
    </w:rPr>
  </w:style>
  <w:style w:type="paragraph" w:customStyle="1" w:styleId="Default">
    <w:name w:val="Default"/>
    <w:rsid w:val="00EB2512"/>
    <w:pPr>
      <w:autoSpaceDE w:val="0"/>
      <w:autoSpaceDN w:val="0"/>
      <w:adjustRightInd w:val="0"/>
      <w:spacing w:after="0" w:line="240" w:lineRule="auto"/>
    </w:pPr>
    <w:rPr>
      <w:rFonts w:ascii="DINPro-Bold" w:hAnsi="DINPro-Bold" w:cs="DINPro-Bold"/>
      <w:color w:val="000000"/>
      <w:sz w:val="24"/>
      <w:szCs w:val="24"/>
    </w:rPr>
  </w:style>
  <w:style w:type="character" w:customStyle="1" w:styleId="A0">
    <w:name w:val="A0"/>
    <w:uiPriority w:val="99"/>
    <w:rsid w:val="00EB2512"/>
    <w:rPr>
      <w:rFonts w:cs="DINPro-Bold"/>
      <w:color w:val="000000"/>
      <w:sz w:val="38"/>
      <w:szCs w:val="38"/>
    </w:rPr>
  </w:style>
  <w:style w:type="character" w:styleId="Strk">
    <w:name w:val="Strong"/>
    <w:basedOn w:val="Standardskrifttypeiafsnit"/>
    <w:uiPriority w:val="22"/>
    <w:qFormat/>
    <w:rsid w:val="00174EF7"/>
    <w:rPr>
      <w:b/>
      <w:bCs/>
    </w:rPr>
  </w:style>
  <w:style w:type="table" w:styleId="Tabel-Gitter">
    <w:name w:val="Table Grid"/>
    <w:basedOn w:val="Tabel-Normal"/>
    <w:uiPriority w:val="59"/>
    <w:rsid w:val="00D26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C81B1F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81B1F"/>
    <w:rPr>
      <w:rFonts w:eastAsiaTheme="majorEastAsia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81B1F"/>
    <w:rPr>
      <w:rFonts w:eastAsiaTheme="majorEastAsia" w:cstheme="majorBidi"/>
      <w:b/>
      <w:bCs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db.dk/sites/default/files/r_1_Rapp_MadSpild_2011_0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stopspildafmad.dk/hvadkandugoere.html" TargetMode="External"/><Relationship Id="rId17" Type="http://schemas.openxmlformats.org/officeDocument/2006/relationships/hyperlink" Target="http://www.stopspildafmad.dk/hvadkandugoere.html" TargetMode="External"/><Relationship Id="rId25" Type="http://schemas.openxmlformats.org/officeDocument/2006/relationships/hyperlink" Target="http://www.fri.dk/livstil/nannas-koekkenskole-9-alle-elsker-kyll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8UAQ-hbv05M&amp;feature=related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youtube.com/watch?v=aKGjEndEhg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bg\Skrivebord\mad_mennesker_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mad_mennesker_skabelon</Template>
  <TotalTime>190</TotalTime>
  <Pages>16</Pages>
  <Words>1634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19</cp:revision>
  <cp:lastPrinted>2012-01-30T14:04:00Z</cp:lastPrinted>
  <dcterms:created xsi:type="dcterms:W3CDTF">2011-12-16T07:22:00Z</dcterms:created>
  <dcterms:modified xsi:type="dcterms:W3CDTF">2012-01-31T09:51:00Z</dcterms:modified>
</cp:coreProperties>
</file>