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Pr="00B815CB" w:rsidR="00092D1C" w:rsidP="009274FB" w:rsidRDefault="00092D1C">
      <w:pPr>
        <w:pStyle w:val="Overskrift1"/>
      </w:pPr>
      <w:r w:rsidRPr="00B815CB">
        <w:t>Klima</w:t>
      </w:r>
      <w:r>
        <w:t xml:space="preserve"> – Til lære</w:t>
      </w:r>
      <w:r w:rsidR="0037247B">
        <w:t>re</w:t>
      </w:r>
      <w:r>
        <w:t xml:space="preserve">n </w:t>
      </w:r>
    </w:p>
    <w:p w:rsidR="00092D1C" w:rsidP="009274FB" w:rsidRDefault="00092D1C">
      <w:pPr>
        <w:pStyle w:val="Overskrift2"/>
        <w:rPr>
          <w:lang w:eastAsia="da-DK"/>
        </w:rPr>
      </w:pPr>
      <w:r w:rsidRPr="00A9732A">
        <w:rPr>
          <w:lang w:eastAsia="da-DK"/>
        </w:rPr>
        <w:t>Didaktisk model</w:t>
      </w:r>
    </w:p>
    <w:p w:rsidRPr="00D2294D" w:rsidR="00092D1C" w:rsidP="00092D1C" w:rsidRDefault="00092D1C">
      <w:pPr>
        <w:rPr>
          <w:lang w:eastAsia="da-DK"/>
        </w:rPr>
      </w:pPr>
      <w:r>
        <w:rPr>
          <w:i/>
          <w:noProof/>
          <w:lang w:eastAsia="da-DK"/>
        </w:rPr>
        <w:drawing>
          <wp:anchor distT="0" distB="0" distL="114300" distR="114300" simplePos="0" relativeHeight="251659264" behindDoc="0" locked="0" layoutInCell="1" allowOverlap="1" wp14:editId="434020C4" wp14:anchorId="1A83898A">
            <wp:simplePos x="0" y="0"/>
            <wp:positionH relativeFrom="column">
              <wp:posOffset>-4445</wp:posOffset>
            </wp:positionH>
            <wp:positionV relativeFrom="paragraph">
              <wp:posOffset>2540</wp:posOffset>
            </wp:positionV>
            <wp:extent cx="3095625" cy="3095625"/>
            <wp:effectExtent l="0" t="0" r="9525" b="9525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_undervisningsrum_fina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294D">
        <w:rPr>
          <w:i/>
          <w:lang w:eastAsia="da-DK"/>
        </w:rPr>
        <w:t>Temaet</w:t>
      </w:r>
      <w:r w:rsidRPr="00D2294D">
        <w:rPr>
          <w:lang w:eastAsia="da-DK"/>
        </w:rPr>
        <w:t xml:space="preserve"> klima indgår i alle tre </w:t>
      </w:r>
      <w:r w:rsidRPr="00D2294D">
        <w:rPr>
          <w:i/>
          <w:lang w:eastAsia="da-DK"/>
        </w:rPr>
        <w:t>områder</w:t>
      </w:r>
      <w:r>
        <w:rPr>
          <w:lang w:eastAsia="da-DK"/>
        </w:rPr>
        <w:t>: Fødevarer, sundhed og miljø</w:t>
      </w:r>
      <w:r w:rsidRPr="00D2294D">
        <w:rPr>
          <w:lang w:eastAsia="da-DK"/>
        </w:rPr>
        <w:t xml:space="preserve">. Temaet er grundlæggende og generelt.  Det indgår som aspekt i en række andre temaer. Ligeledes hænger det på forskellig vis sammen med </w:t>
      </w:r>
      <w:r w:rsidRPr="00D2294D">
        <w:rPr>
          <w:i/>
          <w:lang w:eastAsia="da-DK"/>
        </w:rPr>
        <w:t>rammens</w:t>
      </w:r>
      <w:r w:rsidRPr="00D2294D">
        <w:rPr>
          <w:lang w:eastAsia="da-DK"/>
        </w:rPr>
        <w:t xml:space="preserve"> dimensioner. Klimaet påvirker og påvirkes af: </w:t>
      </w:r>
      <w:r w:rsidR="00640F0B">
        <w:rPr>
          <w:lang w:eastAsia="da-DK"/>
        </w:rPr>
        <w:t>R</w:t>
      </w:r>
      <w:r w:rsidRPr="00D2294D">
        <w:rPr>
          <w:lang w:eastAsia="da-DK"/>
        </w:rPr>
        <w:t xml:space="preserve">åvarers produktion, transport og opbevaring, fødevarereproduktion; arbejdspladsernes ressourceanvendelse; arbejdsmetoderne i tilberedningen og i måltidets betydning for forskellige kundegrupper. </w:t>
      </w:r>
    </w:p>
    <w:p w:rsidRPr="00D2294D" w:rsidR="00092D1C" w:rsidP="00092D1C" w:rsidRDefault="00092D1C">
      <w:pPr>
        <w:rPr>
          <w:lang w:eastAsia="da-DK"/>
        </w:rPr>
      </w:pPr>
      <w:r w:rsidRPr="00D2294D">
        <w:rPr>
          <w:lang w:eastAsia="da-DK"/>
        </w:rPr>
        <w:t>I nedenstående undervisningsforløb og elevopgaver lægges der vægt på at arbejde med sammenhængen mellem klima, råvarer og tilberedningsmetoder.</w:t>
      </w:r>
    </w:p>
    <w:p w:rsidR="00092D1C" w:rsidP="00092D1C" w:rsidRDefault="00092D1C">
      <w:pPr>
        <w:rPr>
          <w:lang w:eastAsia="da-DK"/>
        </w:rPr>
      </w:pPr>
    </w:p>
    <w:p w:rsidRPr="00D2294D" w:rsidR="00092D1C" w:rsidP="00092D1C" w:rsidRDefault="00092D1C">
      <w:pPr>
        <w:rPr>
          <w:lang w:eastAsia="da-DK"/>
        </w:rPr>
      </w:pPr>
      <w:r w:rsidRPr="00D2294D">
        <w:rPr>
          <w:lang w:eastAsia="da-DK"/>
        </w:rPr>
        <w:t>Vores forslag giver mulighed for at arbejde med flere elementer hentet fra bekendtgørelsen (her skrevet med kursiv)</w:t>
      </w:r>
      <w:r w:rsidR="00640F0B">
        <w:rPr>
          <w:lang w:eastAsia="da-DK"/>
        </w:rPr>
        <w:t>:</w:t>
      </w:r>
    </w:p>
    <w:p w:rsidRPr="007A1B70" w:rsidR="00092D1C" w:rsidP="00092D1C" w:rsidRDefault="00092D1C">
      <w:pPr>
        <w:rPr>
          <w:b/>
          <w:lang w:eastAsia="da-DK"/>
        </w:rPr>
      </w:pPr>
      <w:r>
        <w:rPr>
          <w:lang w:eastAsia="da-DK"/>
        </w:rPr>
        <w:t xml:space="preserve">I arbejdet med temaet klima arbejder eleverne i </w:t>
      </w:r>
      <w:r w:rsidRPr="009F7A1F">
        <w:rPr>
          <w:i/>
          <w:lang w:eastAsia="da-DK"/>
        </w:rPr>
        <w:t xml:space="preserve">teams </w:t>
      </w:r>
      <w:r>
        <w:rPr>
          <w:lang w:eastAsia="da-DK"/>
        </w:rPr>
        <w:t xml:space="preserve">i forbindelse med opskriftsudvikling af en klimavenlig version af boller i karry. I den forbindelse opnår eleverne et kendskab til </w:t>
      </w:r>
      <w:r w:rsidRPr="00E619D3">
        <w:rPr>
          <w:i/>
          <w:lang w:eastAsia="da-DK"/>
        </w:rPr>
        <w:t>fødevarers sundhedsmæssige og naturfaglige egenskaber og disse</w:t>
      </w:r>
      <w:r w:rsidR="00640F0B">
        <w:rPr>
          <w:i/>
          <w:lang w:eastAsia="da-DK"/>
        </w:rPr>
        <w:t>s</w:t>
      </w:r>
      <w:r w:rsidRPr="00E619D3">
        <w:rPr>
          <w:i/>
          <w:lang w:eastAsia="da-DK"/>
        </w:rPr>
        <w:t xml:space="preserve"> betydning for individet og samfundet. </w:t>
      </w:r>
      <w:r w:rsidRPr="00E619D3">
        <w:rPr>
          <w:lang w:eastAsia="da-DK"/>
        </w:rPr>
        <w:t>D</w:t>
      </w:r>
      <w:r w:rsidR="00640F0B">
        <w:rPr>
          <w:lang w:eastAsia="da-DK"/>
        </w:rPr>
        <w:t>erudover trænes eleverne også i</w:t>
      </w:r>
      <w:r>
        <w:rPr>
          <w:lang w:eastAsia="da-DK"/>
        </w:rPr>
        <w:t xml:space="preserve"> at anvende </w:t>
      </w:r>
      <w:r w:rsidRPr="00AE6180">
        <w:rPr>
          <w:i/>
          <w:lang w:eastAsia="da-DK"/>
        </w:rPr>
        <w:t>sensoriske udtryk</w:t>
      </w:r>
      <w:r>
        <w:rPr>
          <w:i/>
          <w:lang w:eastAsia="da-DK"/>
        </w:rPr>
        <w:t xml:space="preserve"> </w:t>
      </w:r>
      <w:r>
        <w:rPr>
          <w:lang w:eastAsia="da-DK"/>
        </w:rPr>
        <w:t xml:space="preserve">og </w:t>
      </w:r>
      <w:r w:rsidRPr="007A1B70">
        <w:rPr>
          <w:i/>
          <w:lang w:eastAsia="da-DK"/>
        </w:rPr>
        <w:t>præsentere fødevarer</w:t>
      </w:r>
      <w:r>
        <w:rPr>
          <w:lang w:eastAsia="da-DK"/>
        </w:rPr>
        <w:t xml:space="preserve"> i forum.</w:t>
      </w:r>
    </w:p>
    <w:p w:rsidR="00092D1C" w:rsidP="00092D1C" w:rsidRDefault="00092D1C">
      <w:pPr>
        <w:rPr>
          <w:lang w:eastAsia="da-DK"/>
        </w:rPr>
      </w:pPr>
      <w:r>
        <w:rPr>
          <w:lang w:eastAsia="da-DK"/>
        </w:rPr>
        <w:t xml:space="preserve">Der lægges vægt på: </w:t>
      </w:r>
    </w:p>
    <w:p w:rsidR="00092D1C" w:rsidP="00092D1C" w:rsidRDefault="00092D1C">
      <w:pPr>
        <w:pStyle w:val="Listeafsnit"/>
        <w:numPr>
          <w:ilvl w:val="0"/>
          <w:numId w:val="2"/>
        </w:numPr>
        <w:rPr>
          <w:lang w:eastAsia="da-DK"/>
        </w:rPr>
      </w:pPr>
      <w:r>
        <w:rPr>
          <w:lang w:eastAsia="da-DK"/>
        </w:rPr>
        <w:t xml:space="preserve">At eleverne opnår viden om klima ud fra et fødevaremæssigt perspektiv.  </w:t>
      </w:r>
    </w:p>
    <w:p w:rsidR="00092D1C" w:rsidP="00092D1C" w:rsidRDefault="00092D1C">
      <w:pPr>
        <w:pStyle w:val="Listeafsnit"/>
        <w:rPr>
          <w:lang w:eastAsia="da-DK"/>
        </w:rPr>
      </w:pPr>
    </w:p>
    <w:p w:rsidR="00092D1C" w:rsidP="00092D1C" w:rsidRDefault="00092D1C">
      <w:pPr>
        <w:pStyle w:val="Listeafsnit"/>
        <w:numPr>
          <w:ilvl w:val="0"/>
          <w:numId w:val="1"/>
        </w:numPr>
        <w:rPr>
          <w:lang w:eastAsia="da-DK"/>
        </w:rPr>
      </w:pPr>
      <w:r>
        <w:rPr>
          <w:lang w:eastAsia="da-DK"/>
        </w:rPr>
        <w:t>At eleverne tilegner sig forståelse for, hvad de kan gøre for at passe bedre på klimaet ved planlægning, indkøb og tilberedning af maden</w:t>
      </w:r>
      <w:r w:rsidRPr="00EF4EB9">
        <w:rPr>
          <w:lang w:eastAsia="da-DK"/>
        </w:rPr>
        <w:t xml:space="preserve"> </w:t>
      </w:r>
      <w:r>
        <w:rPr>
          <w:lang w:eastAsia="da-DK"/>
        </w:rPr>
        <w:t>samt bortskaff</w:t>
      </w:r>
      <w:r w:rsidR="00640F0B">
        <w:rPr>
          <w:lang w:eastAsia="da-DK"/>
        </w:rPr>
        <w:t>else af affald.</w:t>
      </w:r>
    </w:p>
    <w:p w:rsidR="00092D1C" w:rsidP="00092D1C" w:rsidRDefault="00092D1C">
      <w:pPr>
        <w:rPr>
          <w:b/>
          <w:sz w:val="28"/>
          <w:lang w:eastAsia="da-DK"/>
        </w:rPr>
      </w:pPr>
      <w:r>
        <w:rPr>
          <w:b/>
          <w:sz w:val="28"/>
          <w:lang w:eastAsia="da-DK"/>
        </w:rPr>
        <w:br w:type="page"/>
      </w:r>
    </w:p>
    <w:p w:rsidR="00092D1C" w:rsidP="009274FB" w:rsidRDefault="00092D1C">
      <w:pPr>
        <w:pStyle w:val="Overskrift2"/>
        <w:rPr>
          <w:lang w:eastAsia="da-DK"/>
        </w:rPr>
      </w:pPr>
      <w:r w:rsidRPr="00A240F6">
        <w:rPr>
          <w:lang w:eastAsia="da-DK"/>
        </w:rPr>
        <w:lastRenderedPageBreak/>
        <w:t>Undervisningsmål</w:t>
      </w:r>
    </w:p>
    <w:p w:rsidRPr="00CB2A48" w:rsidR="00092D1C" w:rsidP="00092D1C" w:rsidRDefault="00092D1C">
      <w:pPr>
        <w:rPr>
          <w:lang w:eastAsia="da-DK"/>
        </w:rPr>
      </w:pPr>
      <w:r>
        <w:rPr>
          <w:b/>
          <w:lang w:eastAsia="da-DK"/>
        </w:rPr>
        <w:t>V</w:t>
      </w:r>
      <w:r w:rsidRPr="00B815CB">
        <w:rPr>
          <w:b/>
          <w:lang w:eastAsia="da-DK"/>
        </w:rPr>
        <w:t>ide</w:t>
      </w:r>
      <w:r>
        <w:rPr>
          <w:b/>
          <w:lang w:eastAsia="da-DK"/>
        </w:rPr>
        <w:t>n om:</w:t>
      </w:r>
      <w:r w:rsidRPr="00B85082">
        <w:rPr>
          <w:b/>
          <w:i/>
          <w:lang w:eastAsia="da-DK"/>
        </w:rPr>
        <w:t xml:space="preserve"> </w:t>
      </w:r>
      <w:r w:rsidRPr="0026011D">
        <w:rPr>
          <w:lang w:eastAsia="da-DK"/>
        </w:rPr>
        <w:t>At</w:t>
      </w:r>
      <w:r>
        <w:rPr>
          <w:lang w:eastAsia="da-DK"/>
        </w:rPr>
        <w:t xml:space="preserve"> der er et sammenspil mellem mad og klima, og at fødevarer udleder forskellige mængder CO2.</w:t>
      </w:r>
    </w:p>
    <w:p w:rsidRPr="0026011D" w:rsidR="00092D1C" w:rsidP="00092D1C" w:rsidRDefault="00092D1C">
      <w:pPr>
        <w:tabs>
          <w:tab w:val="left" w:pos="6779"/>
        </w:tabs>
        <w:rPr>
          <w:lang w:eastAsia="da-DK"/>
        </w:rPr>
      </w:pPr>
      <w:r>
        <w:rPr>
          <w:b/>
          <w:lang w:eastAsia="da-DK"/>
        </w:rPr>
        <w:t>Færdigheder</w:t>
      </w:r>
      <w:r w:rsidRPr="00B815CB">
        <w:rPr>
          <w:b/>
          <w:lang w:eastAsia="da-DK"/>
        </w:rPr>
        <w:t>:</w:t>
      </w:r>
      <w:r w:rsidRPr="00B85082">
        <w:rPr>
          <w:b/>
          <w:i/>
          <w:lang w:eastAsia="da-DK"/>
        </w:rPr>
        <w:t xml:space="preserve"> </w:t>
      </w:r>
      <w:r w:rsidRPr="00731626">
        <w:rPr>
          <w:lang w:eastAsia="da-DK"/>
        </w:rPr>
        <w:t xml:space="preserve">Eleverne skal </w:t>
      </w:r>
      <w:r>
        <w:rPr>
          <w:lang w:eastAsia="da-DK"/>
        </w:rPr>
        <w:t xml:space="preserve">kunne tilberede </w:t>
      </w:r>
      <w:r w:rsidRPr="00731626">
        <w:rPr>
          <w:lang w:eastAsia="da-DK"/>
        </w:rPr>
        <w:t>klimavenlig mad</w:t>
      </w:r>
      <w:r>
        <w:rPr>
          <w:lang w:eastAsia="da-DK"/>
        </w:rPr>
        <w:t>.</w:t>
      </w:r>
      <w:r>
        <w:rPr>
          <w:lang w:eastAsia="da-DK"/>
        </w:rPr>
        <w:tab/>
      </w:r>
    </w:p>
    <w:p w:rsidRPr="0090407D" w:rsidR="00092D1C" w:rsidP="00092D1C" w:rsidRDefault="00092D1C">
      <w:pPr>
        <w:rPr>
          <w:lang w:eastAsia="da-DK"/>
        </w:rPr>
      </w:pPr>
      <w:r w:rsidRPr="00731626">
        <w:rPr>
          <w:b/>
          <w:lang w:eastAsia="da-DK"/>
        </w:rPr>
        <w:t xml:space="preserve">Kompetencer: </w:t>
      </w:r>
      <w:r>
        <w:rPr>
          <w:lang w:eastAsia="da-DK"/>
        </w:rPr>
        <w:t xml:space="preserve">Eleverne skal kunne vælge, </w:t>
      </w:r>
      <w:r w:rsidRPr="007B1F94">
        <w:rPr>
          <w:lang w:eastAsia="da-DK"/>
        </w:rPr>
        <w:t>sammensætte</w:t>
      </w:r>
      <w:r>
        <w:rPr>
          <w:lang w:eastAsia="da-DK"/>
        </w:rPr>
        <w:t xml:space="preserve"> og vurdere klimavenlige retter og måltider ud fra forskellige </w:t>
      </w:r>
      <w:r w:rsidRPr="0090407D">
        <w:rPr>
          <w:lang w:eastAsia="da-DK"/>
        </w:rPr>
        <w:t>kriterier</w:t>
      </w:r>
      <w:r w:rsidR="00640F0B">
        <w:rPr>
          <w:lang w:eastAsia="da-DK"/>
        </w:rPr>
        <w:t>,</w:t>
      </w:r>
      <w:r w:rsidRPr="0090407D">
        <w:rPr>
          <w:lang w:eastAsia="da-DK"/>
        </w:rPr>
        <w:t xml:space="preserve"> fx forarbejdning, animalske og vegetabi</w:t>
      </w:r>
      <w:r w:rsidR="00640F0B">
        <w:rPr>
          <w:lang w:eastAsia="da-DK"/>
        </w:rPr>
        <w:t>lske fødevarer, sæson, madspild og</w:t>
      </w:r>
      <w:r w:rsidRPr="0090407D">
        <w:rPr>
          <w:lang w:eastAsia="da-DK"/>
        </w:rPr>
        <w:t xml:space="preserve"> økologiske kontra konventionelle produkter.</w:t>
      </w:r>
    </w:p>
    <w:p w:rsidR="00A679FE" w:rsidP="009274FB" w:rsidRDefault="00A679FE">
      <w:pPr>
        <w:pStyle w:val="Overskrift2"/>
        <w:rPr>
          <w:lang w:eastAsia="da-DK"/>
        </w:rPr>
      </w:pPr>
    </w:p>
    <w:p w:rsidRPr="0098643F" w:rsidR="00092D1C" w:rsidP="00F12BA9" w:rsidRDefault="00092D1C">
      <w:pPr>
        <w:pStyle w:val="Overskrift2"/>
        <w:spacing w:before="0"/>
        <w:rPr>
          <w:lang w:eastAsia="da-DK"/>
        </w:rPr>
      </w:pPr>
      <w:r w:rsidRPr="0098643F">
        <w:rPr>
          <w:lang w:eastAsia="da-DK"/>
        </w:rPr>
        <w:t>Forslag til undervisningsforløb</w:t>
      </w:r>
    </w:p>
    <w:p w:rsidRPr="00C12DBB" w:rsidR="00092D1C" w:rsidP="00F12BA9" w:rsidRDefault="00092D1C">
      <w:pPr>
        <w:pStyle w:val="Overskrift3"/>
        <w:spacing w:before="0"/>
      </w:pPr>
      <w:r w:rsidRPr="00C12DBB">
        <w:t>Elevforudsætninger</w:t>
      </w:r>
      <w:r>
        <w:t>:</w:t>
      </w:r>
    </w:p>
    <w:p w:rsidR="00092D1C" w:rsidP="00092D1C" w:rsidRDefault="00092D1C">
      <w:pPr>
        <w:rPr>
          <w:lang w:eastAsia="da-DK"/>
        </w:rPr>
      </w:pPr>
      <w:r w:rsidRPr="00E616D8">
        <w:t>F</w:t>
      </w:r>
      <w:r w:rsidRPr="00E616D8">
        <w:rPr>
          <w:lang w:eastAsia="da-DK"/>
        </w:rPr>
        <w:t>or at eleverne</w:t>
      </w:r>
      <w:r w:rsidR="00640F0B">
        <w:rPr>
          <w:lang w:eastAsia="da-DK"/>
        </w:rPr>
        <w:t xml:space="preserve"> kan løse nedenstående opgaver</w:t>
      </w:r>
      <w:r w:rsidRPr="00E616D8">
        <w:rPr>
          <w:lang w:eastAsia="da-DK"/>
        </w:rPr>
        <w:t xml:space="preserve"> kræver det </w:t>
      </w:r>
      <w:r w:rsidRPr="00070570">
        <w:rPr>
          <w:lang w:eastAsia="da-DK"/>
        </w:rPr>
        <w:t>en introduktion til klimavenlig mad</w:t>
      </w:r>
      <w:r>
        <w:rPr>
          <w:lang w:eastAsia="da-DK"/>
        </w:rPr>
        <w:t>, og hvilke konsekvenser vores valg af fødevarer har på klimaet og CO2 udledning</w:t>
      </w:r>
      <w:r w:rsidR="00640F0B">
        <w:rPr>
          <w:lang w:eastAsia="da-DK"/>
        </w:rPr>
        <w:t>.</w:t>
      </w:r>
      <w:r>
        <w:rPr>
          <w:lang w:eastAsia="da-DK"/>
        </w:rPr>
        <w:t xml:space="preserve"> Samt opnå kendskab til grundtilberedningsmetoderne</w:t>
      </w:r>
      <w:r w:rsidR="00640F0B">
        <w:rPr>
          <w:lang w:eastAsia="da-DK"/>
        </w:rPr>
        <w:t>,</w:t>
      </w:r>
      <w:r>
        <w:rPr>
          <w:lang w:eastAsia="da-DK"/>
        </w:rPr>
        <w:t xml:space="preserve"> der anvendes til fars.</w:t>
      </w:r>
    </w:p>
    <w:p w:rsidR="00092D1C" w:rsidP="00092D1C" w:rsidRDefault="00092D1C">
      <w:pPr>
        <w:rPr>
          <w:lang w:eastAsia="da-DK"/>
        </w:rPr>
      </w:pPr>
      <w:r>
        <w:rPr>
          <w:lang w:eastAsia="da-DK"/>
        </w:rPr>
        <w:t>Derudover skal materialets bilag udleveres til eleverne i forbindelse med opgaveløsning.</w:t>
      </w:r>
    </w:p>
    <w:p w:rsidR="00640F0B" w:rsidP="00092D1C" w:rsidRDefault="00640F0B">
      <w:pPr>
        <w:rPr>
          <w:lang w:eastAsia="da-DK"/>
        </w:rPr>
      </w:pPr>
    </w:p>
    <w:p w:rsidR="00160391" w:rsidP="00160391" w:rsidRDefault="00160391">
      <w:pPr>
        <w:jc w:val="center"/>
        <w:rPr>
          <w:b/>
          <w:sz w:val="24"/>
          <w:lang w:eastAsia="da-DK"/>
        </w:rPr>
      </w:pPr>
      <w:r>
        <w:rPr>
          <w:b/>
          <w:noProof/>
          <w:sz w:val="24"/>
          <w:lang w:eastAsia="da-DK"/>
        </w:rPr>
        <w:drawing>
          <wp:inline distT="0" distB="0" distL="0" distR="0" wp14:anchorId="0E35CA6F" wp14:editId="40A3C5E3">
            <wp:extent cx="3306907" cy="3240000"/>
            <wp:effectExtent l="0" t="0" r="8255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_miljø_nedtonet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90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69F" w:rsidP="009274FB" w:rsidRDefault="00BC769F">
      <w:pPr>
        <w:pStyle w:val="Overskrift3"/>
        <w:rPr>
          <w:lang w:eastAsia="da-DK"/>
        </w:rPr>
      </w:pPr>
    </w:p>
    <w:p w:rsidR="00092D1C" w:rsidP="009274FB" w:rsidRDefault="00092D1C">
      <w:pPr>
        <w:pStyle w:val="Overskrift3"/>
        <w:rPr>
          <w:lang w:eastAsia="da-DK"/>
        </w:rPr>
      </w:pPr>
      <w:r w:rsidRPr="00A240F6">
        <w:rPr>
          <w:lang w:eastAsia="da-DK"/>
        </w:rPr>
        <w:t>Organisering:</w:t>
      </w:r>
    </w:p>
    <w:p w:rsidRPr="00CC43A9" w:rsidR="00092D1C" w:rsidP="00092D1C" w:rsidRDefault="00092D1C">
      <w:pPr>
        <w:rPr>
          <w:lang w:eastAsia="da-DK"/>
        </w:rPr>
      </w:pPr>
      <w:r w:rsidRPr="00CC43A9">
        <w:rPr>
          <w:lang w:eastAsia="da-DK"/>
        </w:rPr>
        <w:t>I arbejdet med de følgende opgaver inddeles eleverne i par eller grupper</w:t>
      </w:r>
      <w:r>
        <w:rPr>
          <w:lang w:eastAsia="da-DK"/>
        </w:rPr>
        <w:t>.</w:t>
      </w:r>
    </w:p>
    <w:p w:rsidR="00092D1C" w:rsidP="009274FB" w:rsidRDefault="00092D1C">
      <w:pPr>
        <w:pStyle w:val="Overskrift3"/>
        <w:rPr>
          <w:lang w:eastAsia="da-DK"/>
        </w:rPr>
      </w:pPr>
      <w:r>
        <w:rPr>
          <w:lang w:eastAsia="da-DK"/>
        </w:rPr>
        <w:lastRenderedPageBreak/>
        <w:t>Forslag til undervisningsindhold:</w:t>
      </w:r>
    </w:p>
    <w:p w:rsidRPr="00A679FE" w:rsidR="00A679FE" w:rsidP="00A679FE" w:rsidRDefault="00A679FE">
      <w:pPr>
        <w:rPr>
          <w:lang w:eastAsia="da-DK"/>
        </w:rPr>
      </w:pPr>
    </w:p>
    <w:p w:rsidRPr="00781748" w:rsidR="00092D1C" w:rsidP="00092D1C" w:rsidRDefault="00092D1C">
      <w:pPr>
        <w:pStyle w:val="Listeafsnit"/>
        <w:numPr>
          <w:ilvl w:val="0"/>
          <w:numId w:val="3"/>
        </w:numPr>
        <w:spacing w:after="0" w:line="240" w:lineRule="auto"/>
        <w:rPr>
          <w:b/>
          <w:szCs w:val="20"/>
        </w:rPr>
      </w:pPr>
      <w:r w:rsidRPr="00781748">
        <w:rPr>
          <w:b/>
          <w:szCs w:val="20"/>
        </w:rPr>
        <w:t>Film</w:t>
      </w:r>
      <w:r w:rsidR="00640F0B">
        <w:rPr>
          <w:b/>
          <w:szCs w:val="20"/>
        </w:rPr>
        <w:t>time</w:t>
      </w:r>
    </w:p>
    <w:p w:rsidR="00092D1C" w:rsidP="00092D1C" w:rsidRDefault="00092D1C">
      <w:pPr>
        <w:pStyle w:val="Listeafsnit"/>
        <w:spacing w:after="0" w:line="240" w:lineRule="auto"/>
        <w:rPr>
          <w:szCs w:val="20"/>
        </w:rPr>
      </w:pPr>
      <w:r>
        <w:rPr>
          <w:lang w:eastAsia="da-DK"/>
        </w:rPr>
        <w:t xml:space="preserve">Vis filmen </w:t>
      </w:r>
      <w:r w:rsidRPr="00101B4B">
        <w:rPr>
          <w:szCs w:val="20"/>
        </w:rPr>
        <w:t>”Sund mad til en syg klode”</w:t>
      </w:r>
      <w:r>
        <w:rPr>
          <w:szCs w:val="20"/>
        </w:rPr>
        <w:t xml:space="preserve"> som en introduktion til, hvad klimavenlig mad er. Diskutere efterfølgende filmen.</w:t>
      </w:r>
    </w:p>
    <w:p w:rsidR="00092D1C" w:rsidP="00092D1C" w:rsidRDefault="00092D1C">
      <w:pPr>
        <w:pStyle w:val="Listeafsnit"/>
        <w:spacing w:after="0" w:line="240" w:lineRule="auto"/>
        <w:rPr>
          <w:szCs w:val="20"/>
        </w:rPr>
      </w:pPr>
    </w:p>
    <w:p w:rsidR="00092D1C" w:rsidP="00092D1C" w:rsidRDefault="00092D1C">
      <w:pPr>
        <w:pStyle w:val="Listeafsnit"/>
        <w:spacing w:after="0" w:line="240" w:lineRule="auto"/>
        <w:rPr>
          <w:szCs w:val="20"/>
        </w:rPr>
      </w:pPr>
      <w:r w:rsidRPr="00101B4B">
        <w:rPr>
          <w:szCs w:val="20"/>
        </w:rPr>
        <w:t>Forsla</w:t>
      </w:r>
      <w:r>
        <w:rPr>
          <w:szCs w:val="20"/>
        </w:rPr>
        <w:t xml:space="preserve">g til emner, der </w:t>
      </w:r>
      <w:r w:rsidR="00640F0B">
        <w:rPr>
          <w:szCs w:val="20"/>
        </w:rPr>
        <w:t xml:space="preserve">yderligere </w:t>
      </w:r>
      <w:r>
        <w:rPr>
          <w:szCs w:val="20"/>
        </w:rPr>
        <w:t>kan diskuteres</w:t>
      </w:r>
      <w:r w:rsidR="00640F0B">
        <w:rPr>
          <w:szCs w:val="20"/>
        </w:rPr>
        <w:t>:</w:t>
      </w:r>
    </w:p>
    <w:p w:rsidRPr="00101B4B" w:rsidR="00092D1C" w:rsidP="00092D1C" w:rsidRDefault="00092D1C">
      <w:pPr>
        <w:pStyle w:val="Listeafsnit"/>
        <w:spacing w:after="0" w:line="240" w:lineRule="auto"/>
        <w:rPr>
          <w:szCs w:val="20"/>
        </w:rPr>
      </w:pPr>
      <w:bookmarkStart w:name="OLE_LINK2" w:id="0"/>
    </w:p>
    <w:p w:rsidR="001071AA" w:rsidP="00092D1C" w:rsidRDefault="001071AA">
      <w:pPr>
        <w:pStyle w:val="Listeafsnit"/>
        <w:numPr>
          <w:ilvl w:val="1"/>
          <w:numId w:val="4"/>
        </w:numPr>
        <w:spacing w:after="0" w:line="240" w:lineRule="auto"/>
        <w:rPr>
          <w:lang w:eastAsia="da-DK"/>
        </w:rPr>
      </w:pPr>
      <w:r>
        <w:rPr>
          <w:lang w:eastAsia="da-DK"/>
        </w:rPr>
        <w:t>Hvad kunne måske få dig til at overveje</w:t>
      </w:r>
      <w:r w:rsidR="00640F0B">
        <w:rPr>
          <w:lang w:eastAsia="da-DK"/>
        </w:rPr>
        <w:t>,</w:t>
      </w:r>
      <w:r>
        <w:rPr>
          <w:lang w:eastAsia="da-DK"/>
        </w:rPr>
        <w:t xml:space="preserve"> at spise flere vegetariske måltider eller evt. ændre på sammensætningen af dine måltider, så du spiser flere vegetabilske produkter?</w:t>
      </w:r>
    </w:p>
    <w:p w:rsidR="00092D1C" w:rsidP="00092D1C" w:rsidRDefault="00092D1C">
      <w:pPr>
        <w:pStyle w:val="Listeafsnit"/>
        <w:numPr>
          <w:ilvl w:val="1"/>
          <w:numId w:val="4"/>
        </w:numPr>
        <w:spacing w:after="0" w:line="240" w:lineRule="auto"/>
        <w:rPr>
          <w:lang w:eastAsia="da-DK"/>
        </w:rPr>
      </w:pPr>
      <w:r>
        <w:rPr>
          <w:lang w:eastAsia="da-DK"/>
        </w:rPr>
        <w:t>Hvad er forskellen</w:t>
      </w:r>
      <w:r w:rsidR="001071AA">
        <w:rPr>
          <w:lang w:eastAsia="da-DK"/>
        </w:rPr>
        <w:t>e</w:t>
      </w:r>
      <w:r>
        <w:rPr>
          <w:lang w:eastAsia="da-DK"/>
        </w:rPr>
        <w:t xml:space="preserve"> på økologisk og konventionel produktion?</w:t>
      </w:r>
    </w:p>
    <w:bookmarkEnd w:id="0"/>
    <w:p w:rsidR="00092D1C" w:rsidP="001071AA" w:rsidRDefault="00092D1C">
      <w:pPr>
        <w:pStyle w:val="Listeafsnit"/>
        <w:spacing w:after="0" w:line="240" w:lineRule="auto"/>
        <w:ind w:left="1440"/>
        <w:rPr>
          <w:lang w:eastAsia="da-DK"/>
        </w:rPr>
      </w:pPr>
    </w:p>
    <w:p w:rsidR="00092D1C" w:rsidP="00092D1C" w:rsidRDefault="00092D1C">
      <w:pPr>
        <w:spacing w:after="0" w:line="240" w:lineRule="auto"/>
        <w:rPr>
          <w:szCs w:val="20"/>
        </w:rPr>
      </w:pPr>
    </w:p>
    <w:p w:rsidRPr="00781748" w:rsidR="00092D1C" w:rsidP="00092D1C" w:rsidRDefault="00092D1C">
      <w:pPr>
        <w:pStyle w:val="Listeafsnit"/>
        <w:numPr>
          <w:ilvl w:val="0"/>
          <w:numId w:val="3"/>
        </w:numPr>
        <w:spacing w:after="0" w:line="240" w:lineRule="auto"/>
        <w:rPr>
          <w:b/>
          <w:szCs w:val="20"/>
        </w:rPr>
      </w:pPr>
      <w:r w:rsidRPr="00781748">
        <w:rPr>
          <w:b/>
          <w:szCs w:val="20"/>
        </w:rPr>
        <w:t>Madpyramiden</w:t>
      </w:r>
    </w:p>
    <w:p w:rsidR="00092D1C" w:rsidP="00092D1C" w:rsidRDefault="00092D1C">
      <w:pPr>
        <w:pStyle w:val="Listeafsnit"/>
        <w:spacing w:after="0" w:line="240" w:lineRule="auto"/>
        <w:rPr>
          <w:szCs w:val="20"/>
        </w:rPr>
      </w:pPr>
      <w:r>
        <w:rPr>
          <w:szCs w:val="20"/>
        </w:rPr>
        <w:t xml:space="preserve">Eleverne skal sammenholde </w:t>
      </w:r>
      <w:r w:rsidRPr="002B0ACB">
        <w:rPr>
          <w:szCs w:val="20"/>
        </w:rPr>
        <w:t>madpyramide</w:t>
      </w:r>
      <w:r>
        <w:rPr>
          <w:szCs w:val="20"/>
        </w:rPr>
        <w:t>n fra 2008 med madpyramiden fra 2011 og undersøge, hvori forskellene ligger.</w:t>
      </w:r>
    </w:p>
    <w:p w:rsidR="00092D1C" w:rsidP="00092D1C" w:rsidRDefault="00092D1C">
      <w:pPr>
        <w:pStyle w:val="Listeafsnit"/>
        <w:spacing w:after="0" w:line="240" w:lineRule="auto"/>
        <w:rPr>
          <w:szCs w:val="20"/>
        </w:rPr>
      </w:pPr>
    </w:p>
    <w:p w:rsidRPr="00FC0B9C" w:rsidR="00092D1C" w:rsidP="00092D1C" w:rsidRDefault="00092D1C">
      <w:pPr>
        <w:pStyle w:val="Listeafsnit"/>
        <w:spacing w:after="0" w:line="240" w:lineRule="auto"/>
        <w:rPr>
          <w:szCs w:val="20"/>
        </w:rPr>
      </w:pPr>
      <w:r>
        <w:rPr>
          <w:szCs w:val="20"/>
        </w:rPr>
        <w:t>Hvad har madpyramiden fra 2011 med klimavenlig</w:t>
      </w:r>
      <w:r w:rsidR="00640F0B">
        <w:rPr>
          <w:szCs w:val="20"/>
        </w:rPr>
        <w:t xml:space="preserve"> </w:t>
      </w:r>
      <w:r>
        <w:rPr>
          <w:szCs w:val="20"/>
        </w:rPr>
        <w:t xml:space="preserve">mad at gøre? Hertil kan eleverne anvende tabellen </w:t>
      </w:r>
      <w:r w:rsidRPr="0090407D">
        <w:rPr>
          <w:sz w:val="24"/>
        </w:rPr>
        <w:t>”</w:t>
      </w:r>
      <w:r w:rsidRPr="0090407D">
        <w:rPr>
          <w:szCs w:val="20"/>
        </w:rPr>
        <w:t>Fødevares klimaaftryk”</w:t>
      </w:r>
      <w:r w:rsidRPr="00B218D0">
        <w:rPr>
          <w:b/>
          <w:szCs w:val="20"/>
        </w:rPr>
        <w:t>.</w:t>
      </w:r>
      <w:r>
        <w:rPr>
          <w:b/>
          <w:szCs w:val="20"/>
        </w:rPr>
        <w:t xml:space="preserve"> </w:t>
      </w:r>
      <w:r w:rsidRPr="00FC0B9C">
        <w:rPr>
          <w:szCs w:val="20"/>
        </w:rPr>
        <w:t xml:space="preserve">Derudover kan eleverne også finde inspiration på </w:t>
      </w:r>
      <w:hyperlink w:history="1" r:id="rId11">
        <w:r w:rsidRPr="00FC0B9C">
          <w:rPr>
            <w:rStyle w:val="Hyperlink"/>
            <w:szCs w:val="20"/>
          </w:rPr>
          <w:t>www.madpyramiden.dk</w:t>
        </w:r>
      </w:hyperlink>
      <w:r w:rsidRPr="00FC0B9C">
        <w:rPr>
          <w:szCs w:val="20"/>
        </w:rPr>
        <w:t xml:space="preserve"> </w:t>
      </w:r>
    </w:p>
    <w:p w:rsidR="00092D1C" w:rsidP="00092D1C" w:rsidRDefault="00092D1C">
      <w:pPr>
        <w:spacing w:after="0" w:line="240" w:lineRule="auto"/>
        <w:ind w:left="720"/>
        <w:rPr>
          <w:szCs w:val="20"/>
        </w:rPr>
      </w:pPr>
    </w:p>
    <w:p w:rsidR="00092D1C" w:rsidP="00092D1C" w:rsidRDefault="00092D1C">
      <w:pPr>
        <w:spacing w:after="0" w:line="240" w:lineRule="auto"/>
        <w:ind w:left="720"/>
        <w:rPr>
          <w:szCs w:val="20"/>
        </w:rPr>
      </w:pPr>
      <w:r>
        <w:rPr>
          <w:szCs w:val="20"/>
        </w:rPr>
        <w:t>Skriv på tavlen elevernes forslag t</w:t>
      </w:r>
      <w:r w:rsidR="00640F0B">
        <w:rPr>
          <w:szCs w:val="20"/>
        </w:rPr>
        <w:t>il, hvad klimavenlig mad er. S</w:t>
      </w:r>
      <w:r>
        <w:rPr>
          <w:szCs w:val="20"/>
        </w:rPr>
        <w:t>uppler med de e</w:t>
      </w:r>
      <w:r w:rsidR="00640F0B">
        <w:rPr>
          <w:szCs w:val="20"/>
        </w:rPr>
        <w:t>mner, som de eventuelt mangler, så I laver klassens egne klima</w:t>
      </w:r>
      <w:r>
        <w:rPr>
          <w:szCs w:val="20"/>
        </w:rPr>
        <w:t>kostråd.</w:t>
      </w:r>
    </w:p>
    <w:p w:rsidR="00092D1C" w:rsidP="00092D1C" w:rsidRDefault="00092D1C">
      <w:pPr>
        <w:spacing w:after="0" w:line="240" w:lineRule="auto"/>
        <w:ind w:left="720"/>
        <w:rPr>
          <w:szCs w:val="20"/>
        </w:rPr>
      </w:pPr>
    </w:p>
    <w:p w:rsidR="00092D1C" w:rsidP="00092D1C" w:rsidRDefault="00092D1C">
      <w:pPr>
        <w:spacing w:after="0" w:line="240" w:lineRule="auto"/>
        <w:ind w:left="720"/>
        <w:rPr>
          <w:szCs w:val="20"/>
        </w:rPr>
      </w:pPr>
      <w:r>
        <w:rPr>
          <w:szCs w:val="20"/>
        </w:rPr>
        <w:t>Bilag 1: Madpyramiden 2011</w:t>
      </w:r>
    </w:p>
    <w:p w:rsidR="00092D1C" w:rsidP="00092D1C" w:rsidRDefault="00092D1C">
      <w:pPr>
        <w:spacing w:after="0" w:line="240" w:lineRule="auto"/>
        <w:ind w:left="720"/>
        <w:rPr>
          <w:szCs w:val="20"/>
        </w:rPr>
      </w:pPr>
      <w:r>
        <w:rPr>
          <w:szCs w:val="20"/>
        </w:rPr>
        <w:t>Bilag 2: Madpyramiden 2008</w:t>
      </w:r>
    </w:p>
    <w:p w:rsidR="00092D1C" w:rsidP="00092D1C" w:rsidRDefault="00092D1C">
      <w:pPr>
        <w:spacing w:after="0" w:line="240" w:lineRule="auto"/>
        <w:ind w:left="720"/>
        <w:rPr>
          <w:szCs w:val="20"/>
        </w:rPr>
      </w:pPr>
      <w:r>
        <w:rPr>
          <w:szCs w:val="20"/>
        </w:rPr>
        <w:t>Bilag 3: Fødevarernes klimaftryk</w:t>
      </w:r>
    </w:p>
    <w:p w:rsidR="00092D1C" w:rsidP="00092D1C" w:rsidRDefault="00092D1C">
      <w:pPr>
        <w:pStyle w:val="Listeafsnit"/>
        <w:spacing w:after="0" w:line="240" w:lineRule="auto"/>
        <w:rPr>
          <w:szCs w:val="20"/>
        </w:rPr>
      </w:pPr>
    </w:p>
    <w:p w:rsidR="00640F0B" w:rsidP="00092D1C" w:rsidRDefault="00640F0B">
      <w:pPr>
        <w:pStyle w:val="Listeafsnit"/>
        <w:spacing w:after="0" w:line="240" w:lineRule="auto"/>
        <w:rPr>
          <w:szCs w:val="20"/>
        </w:rPr>
      </w:pPr>
    </w:p>
    <w:p w:rsidRPr="0090407D" w:rsidR="00092D1C" w:rsidP="00092D1C" w:rsidRDefault="00092D1C">
      <w:pPr>
        <w:pStyle w:val="Listeafsnit"/>
        <w:numPr>
          <w:ilvl w:val="0"/>
          <w:numId w:val="3"/>
        </w:numPr>
        <w:spacing w:after="0" w:line="240" w:lineRule="auto"/>
        <w:rPr>
          <w:b/>
          <w:szCs w:val="20"/>
        </w:rPr>
      </w:pPr>
      <w:r w:rsidRPr="0090407D">
        <w:rPr>
          <w:b/>
          <w:szCs w:val="20"/>
        </w:rPr>
        <w:t>Introduktion til køkkenøvels</w:t>
      </w:r>
      <w:r w:rsidR="00640F0B">
        <w:rPr>
          <w:b/>
          <w:szCs w:val="20"/>
        </w:rPr>
        <w:t xml:space="preserve">en – </w:t>
      </w:r>
      <w:r w:rsidRPr="0090407D">
        <w:rPr>
          <w:b/>
          <w:szCs w:val="20"/>
        </w:rPr>
        <w:t>udvikling</w:t>
      </w:r>
      <w:r w:rsidR="00640F0B">
        <w:rPr>
          <w:b/>
          <w:szCs w:val="20"/>
        </w:rPr>
        <w:t xml:space="preserve"> </w:t>
      </w:r>
      <w:r w:rsidRPr="0090407D">
        <w:rPr>
          <w:b/>
          <w:szCs w:val="20"/>
        </w:rPr>
        <w:t>af en klimave</w:t>
      </w:r>
      <w:r w:rsidR="00640F0B">
        <w:rPr>
          <w:b/>
          <w:szCs w:val="20"/>
        </w:rPr>
        <w:t>nlig opskrift på boller i karry</w:t>
      </w:r>
    </w:p>
    <w:p w:rsidRPr="00B218D0" w:rsidR="00092D1C" w:rsidP="00092D1C" w:rsidRDefault="00092D1C">
      <w:pPr>
        <w:pStyle w:val="Listeafsnit"/>
        <w:spacing w:after="0" w:line="240" w:lineRule="auto"/>
        <w:rPr>
          <w:szCs w:val="20"/>
        </w:rPr>
      </w:pPr>
      <w:r>
        <w:rPr>
          <w:szCs w:val="20"/>
        </w:rPr>
        <w:t xml:space="preserve">Eleverne skal med </w:t>
      </w:r>
      <w:r>
        <w:t xml:space="preserve">udgangspunkt i den traditionelle </w:t>
      </w:r>
      <w:r w:rsidRPr="006C36F4">
        <w:t>opskrift</w:t>
      </w:r>
      <w:r>
        <w:t xml:space="preserve"> på</w:t>
      </w:r>
      <w:r w:rsidRPr="006C36F4">
        <w:t xml:space="preserve"> </w:t>
      </w:r>
      <w:r>
        <w:t xml:space="preserve">boller i karry lave et forslag til en ny og mere klimavenlig version. </w:t>
      </w:r>
    </w:p>
    <w:p w:rsidR="00092D1C" w:rsidP="00092D1C" w:rsidRDefault="00092D1C">
      <w:pPr>
        <w:pStyle w:val="Listeafsnit"/>
        <w:spacing w:after="0" w:line="240" w:lineRule="auto"/>
        <w:rPr>
          <w:szCs w:val="20"/>
        </w:rPr>
      </w:pPr>
    </w:p>
    <w:p w:rsidR="00092D1C" w:rsidP="00092D1C" w:rsidRDefault="00092D1C">
      <w:pPr>
        <w:pStyle w:val="Listeafsnit"/>
        <w:rPr>
          <w:lang w:eastAsia="da-DK"/>
        </w:rPr>
      </w:pPr>
      <w:r>
        <w:rPr>
          <w:lang w:eastAsia="da-DK"/>
        </w:rPr>
        <w:t>Udlever en liste over råvarekurvens indhold, som eleverne kan planlægge deres retter udfra. Der vælges efter</w:t>
      </w:r>
      <w:r w:rsidRPr="00CC43A9">
        <w:rPr>
          <w:lang w:eastAsia="da-DK"/>
        </w:rPr>
        <w:t xml:space="preserve"> "kurv</w:t>
      </w:r>
      <w:r>
        <w:rPr>
          <w:lang w:eastAsia="da-DK"/>
        </w:rPr>
        <w:t>eprincippet"</w:t>
      </w:r>
      <w:r w:rsidRPr="00CC43A9">
        <w:rPr>
          <w:lang w:eastAsia="da-DK"/>
        </w:rPr>
        <w:t>, så eleverne løser opgaven inden for en given ramme.</w:t>
      </w:r>
      <w:r>
        <w:rPr>
          <w:lang w:eastAsia="da-DK"/>
        </w:rPr>
        <w:t xml:space="preserve"> </w:t>
      </w:r>
    </w:p>
    <w:p w:rsidR="00092D1C" w:rsidP="001071AA" w:rsidRDefault="00092D1C">
      <w:pPr>
        <w:ind w:left="720"/>
        <w:rPr>
          <w:lang w:eastAsia="da-DK"/>
        </w:rPr>
      </w:pPr>
      <w:r>
        <w:rPr>
          <w:lang w:eastAsia="da-DK"/>
        </w:rPr>
        <w:t xml:space="preserve">Eleverne skal inden timens afslutning aflevere deres varebestilling, dels til en traditionel udgave af boller i karry og </w:t>
      </w:r>
      <w:r w:rsidR="00640F0B">
        <w:rPr>
          <w:lang w:eastAsia="da-DK"/>
        </w:rPr>
        <w:t xml:space="preserve">dels </w:t>
      </w:r>
      <w:r>
        <w:rPr>
          <w:lang w:eastAsia="da-DK"/>
        </w:rPr>
        <w:t>til deres nye klimavenlige version, samt en arbejdsplan for køkkenøvelsen. Arbejdsplanen kan evt. udleveres som en hjemmeopgave.</w:t>
      </w:r>
    </w:p>
    <w:p w:rsidR="00092D1C" w:rsidP="00092D1C" w:rsidRDefault="00092D1C">
      <w:pPr>
        <w:spacing w:after="0" w:line="240" w:lineRule="auto"/>
        <w:ind w:left="720"/>
        <w:rPr>
          <w:lang w:eastAsia="da-DK"/>
        </w:rPr>
      </w:pPr>
      <w:r>
        <w:rPr>
          <w:lang w:eastAsia="da-DK"/>
        </w:rPr>
        <w:t>Bilag 4: Forslag til råvarekurv – sommer, efterår, vinter og forår</w:t>
      </w:r>
    </w:p>
    <w:p w:rsidR="00092D1C" w:rsidP="00092D1C" w:rsidRDefault="00092D1C">
      <w:pPr>
        <w:spacing w:after="0" w:line="240" w:lineRule="auto"/>
        <w:ind w:left="720"/>
        <w:rPr>
          <w:lang w:eastAsia="da-DK"/>
        </w:rPr>
      </w:pPr>
      <w:r>
        <w:rPr>
          <w:lang w:eastAsia="da-DK"/>
        </w:rPr>
        <w:t>Bilag 5: Skabelon til varebestilling</w:t>
      </w:r>
    </w:p>
    <w:p w:rsidR="00092D1C" w:rsidP="00092D1C" w:rsidRDefault="00092D1C">
      <w:pPr>
        <w:spacing w:after="0" w:line="240" w:lineRule="auto"/>
        <w:ind w:left="720"/>
        <w:rPr>
          <w:lang w:eastAsia="da-DK"/>
        </w:rPr>
      </w:pPr>
      <w:r>
        <w:rPr>
          <w:lang w:eastAsia="da-DK"/>
        </w:rPr>
        <w:t xml:space="preserve">Bilag 6: Skabelon til arbejdsplan for køkkenøvelsen </w:t>
      </w:r>
    </w:p>
    <w:p w:rsidR="00092D1C" w:rsidP="00092D1C" w:rsidRDefault="00092D1C">
      <w:pPr>
        <w:spacing w:after="0" w:line="240" w:lineRule="auto"/>
        <w:ind w:left="720"/>
      </w:pPr>
      <w:r>
        <w:t>Bilag 7: Traditionel opskrift på boller i karry</w:t>
      </w:r>
    </w:p>
    <w:p w:rsidR="00092D1C" w:rsidP="00092D1C" w:rsidRDefault="00092D1C">
      <w:pPr>
        <w:spacing w:after="0" w:line="240" w:lineRule="auto"/>
        <w:ind w:left="720"/>
      </w:pPr>
      <w:r>
        <w:t>Bilag 8: Sæsonplakat</w:t>
      </w:r>
    </w:p>
    <w:p w:rsidR="00092D1C" w:rsidP="00092D1C" w:rsidRDefault="00092D1C">
      <w:pPr>
        <w:spacing w:after="0" w:line="240" w:lineRule="auto"/>
        <w:ind w:left="720"/>
        <w:rPr>
          <w:lang w:eastAsia="da-DK"/>
        </w:rPr>
      </w:pPr>
    </w:p>
    <w:p w:rsidR="00092D1C" w:rsidP="00092D1C" w:rsidRDefault="00092D1C">
      <w:pPr>
        <w:pStyle w:val="Listeafsnit"/>
        <w:spacing w:after="0" w:line="240" w:lineRule="auto"/>
        <w:rPr>
          <w:szCs w:val="20"/>
        </w:rPr>
      </w:pPr>
      <w:r>
        <w:rPr>
          <w:szCs w:val="20"/>
        </w:rPr>
        <w:t>Lad eleverne to og to undersøge, hvilke grundtilberedningsmetoder der kan anvendes til fars og skriv det efterfølgende op på tavlen.</w:t>
      </w:r>
    </w:p>
    <w:p w:rsidRPr="0090407D" w:rsidR="00092D1C" w:rsidP="00092D1C" w:rsidRDefault="00092D1C">
      <w:pPr>
        <w:pStyle w:val="Listeafsnit"/>
        <w:numPr>
          <w:ilvl w:val="0"/>
          <w:numId w:val="3"/>
        </w:numPr>
        <w:rPr>
          <w:b/>
        </w:rPr>
      </w:pPr>
      <w:r w:rsidRPr="0090407D">
        <w:rPr>
          <w:b/>
        </w:rPr>
        <w:lastRenderedPageBreak/>
        <w:t xml:space="preserve">Køkkenøvelse – tilberedning og anretning af </w:t>
      </w:r>
      <w:r w:rsidR="00640F0B">
        <w:rPr>
          <w:b/>
        </w:rPr>
        <w:t xml:space="preserve">de to versioner af </w:t>
      </w:r>
      <w:r w:rsidRPr="0090407D">
        <w:rPr>
          <w:b/>
        </w:rPr>
        <w:t>boller i karry</w:t>
      </w:r>
      <w:r w:rsidR="00640F0B">
        <w:rPr>
          <w:b/>
        </w:rPr>
        <w:t xml:space="preserve"> med tilbehør</w:t>
      </w:r>
    </w:p>
    <w:p w:rsidR="00092D1C" w:rsidP="00092D1C" w:rsidRDefault="00092D1C">
      <w:pPr>
        <w:pStyle w:val="Listeafsnit"/>
      </w:pPr>
      <w:r>
        <w:t>Eleverne skal tilberede og anrette de valgte retter. Retterne skal anrettes ud fra klimatallerk</w:t>
      </w:r>
      <w:r w:rsidR="001614A4">
        <w:t>e</w:t>
      </w:r>
      <w:r>
        <w:t xml:space="preserve">nen. </w:t>
      </w:r>
    </w:p>
    <w:p w:rsidR="00092D1C" w:rsidP="00092D1C" w:rsidRDefault="00092D1C">
      <w:pPr>
        <w:ind w:firstLine="720"/>
      </w:pPr>
      <w:r>
        <w:t>Bilag 9: Klimatallerken</w:t>
      </w:r>
    </w:p>
    <w:p w:rsidR="00A679FE" w:rsidP="00A679FE" w:rsidRDefault="00A679FE"/>
    <w:p w:rsidRPr="0090407D" w:rsidR="00092D1C" w:rsidP="00092D1C" w:rsidRDefault="00092D1C">
      <w:pPr>
        <w:pStyle w:val="Listeafsnit"/>
        <w:numPr>
          <w:ilvl w:val="0"/>
          <w:numId w:val="3"/>
        </w:numPr>
        <w:rPr>
          <w:b/>
          <w:lang w:eastAsia="da-DK"/>
        </w:rPr>
      </w:pPr>
      <w:r w:rsidRPr="0090407D">
        <w:rPr>
          <w:b/>
          <w:lang w:eastAsia="da-DK"/>
        </w:rPr>
        <w:t>Opsamling og bedømmelse</w:t>
      </w:r>
    </w:p>
    <w:p w:rsidR="00092D1C" w:rsidP="00092D1C" w:rsidRDefault="00092D1C">
      <w:pPr>
        <w:pStyle w:val="Listeafsnit"/>
        <w:rPr>
          <w:lang w:eastAsia="da-DK"/>
        </w:rPr>
      </w:pPr>
      <w:r>
        <w:rPr>
          <w:lang w:eastAsia="da-DK"/>
        </w:rPr>
        <w:t xml:space="preserve">Eleverne skal </w:t>
      </w:r>
      <w:r w:rsidR="00640F0B">
        <w:t>præsentere</w:t>
      </w:r>
      <w:r>
        <w:t xml:space="preserve"> deres retter for klassen og fortælle, hvordan den er klimavenlig</w:t>
      </w:r>
      <w:r w:rsidR="00640F0B">
        <w:t xml:space="preserve"> samt </w:t>
      </w:r>
      <w:r>
        <w:t xml:space="preserve">hvordan retten </w:t>
      </w:r>
      <w:r w:rsidR="00640F0B">
        <w:t xml:space="preserve">er </w:t>
      </w:r>
      <w:r>
        <w:t>anderledes i forhold til den traditionelle boller i karry.</w:t>
      </w:r>
    </w:p>
    <w:p w:rsidR="00092D1C" w:rsidP="00092D1C" w:rsidRDefault="00092D1C">
      <w:pPr>
        <w:pStyle w:val="Listeafsnit"/>
        <w:rPr>
          <w:lang w:eastAsia="da-DK"/>
        </w:rPr>
      </w:pPr>
    </w:p>
    <w:p w:rsidR="00092D1C" w:rsidP="00092D1C" w:rsidRDefault="00092D1C">
      <w:pPr>
        <w:pStyle w:val="Listeafsnit"/>
        <w:rPr>
          <w:lang w:eastAsia="da-DK"/>
        </w:rPr>
      </w:pPr>
      <w:r>
        <w:rPr>
          <w:lang w:eastAsia="da-DK"/>
        </w:rPr>
        <w:t>Kriterier til opsamling og bedømmelse af retterne:</w:t>
      </w:r>
    </w:p>
    <w:p w:rsidR="00640F0B" w:rsidP="00092D1C" w:rsidRDefault="00640F0B">
      <w:pPr>
        <w:pStyle w:val="Listeafsnit"/>
        <w:rPr>
          <w:lang w:eastAsia="da-DK"/>
        </w:rPr>
      </w:pPr>
    </w:p>
    <w:p w:rsidR="00092D1C" w:rsidP="00092D1C" w:rsidRDefault="00092D1C">
      <w:pPr>
        <w:pStyle w:val="Listeafsnit"/>
        <w:numPr>
          <w:ilvl w:val="0"/>
          <w:numId w:val="5"/>
        </w:numPr>
      </w:pPr>
      <w:r>
        <w:t>Sæson</w:t>
      </w:r>
    </w:p>
    <w:p w:rsidR="00092D1C" w:rsidP="00092D1C" w:rsidRDefault="00092D1C">
      <w:pPr>
        <w:pStyle w:val="Listeafsnit"/>
        <w:numPr>
          <w:ilvl w:val="0"/>
          <w:numId w:val="5"/>
        </w:numPr>
      </w:pPr>
      <w:r>
        <w:t>F</w:t>
      </w:r>
      <w:r w:rsidR="00640F0B">
        <w:t>ordeling og sammensætning af</w:t>
      </w:r>
      <w:r>
        <w:t xml:space="preserve"> animalske og vegetabilske råvarer</w:t>
      </w:r>
    </w:p>
    <w:p w:rsidR="00092D1C" w:rsidP="00092D1C" w:rsidRDefault="00092D1C">
      <w:pPr>
        <w:pStyle w:val="Listeafsnit"/>
        <w:numPr>
          <w:ilvl w:val="0"/>
          <w:numId w:val="5"/>
        </w:numPr>
      </w:pPr>
      <w:r>
        <w:t>Madspild</w:t>
      </w:r>
    </w:p>
    <w:p w:rsidR="00092D1C" w:rsidP="00092D1C" w:rsidRDefault="00092D1C">
      <w:pPr>
        <w:pStyle w:val="Listeafsnit"/>
        <w:numPr>
          <w:ilvl w:val="0"/>
          <w:numId w:val="5"/>
        </w:numPr>
      </w:pPr>
      <w:r>
        <w:t xml:space="preserve">Klimatallerknen </w:t>
      </w:r>
    </w:p>
    <w:p w:rsidR="00092D1C" w:rsidP="00092D1C" w:rsidRDefault="00092D1C">
      <w:pPr>
        <w:pStyle w:val="Listeafsnit"/>
        <w:numPr>
          <w:ilvl w:val="0"/>
          <w:numId w:val="5"/>
        </w:numPr>
      </w:pPr>
      <w:r>
        <w:t>Sanserne</w:t>
      </w:r>
    </w:p>
    <w:p w:rsidR="00092D1C" w:rsidP="00092D1C" w:rsidRDefault="00092D1C">
      <w:pPr>
        <w:pStyle w:val="Listeafsnit"/>
        <w:numPr>
          <w:ilvl w:val="0"/>
          <w:numId w:val="5"/>
        </w:numPr>
      </w:pPr>
      <w:r>
        <w:t>Grundtilberedningsmetode (hvilken er brugt?)</w:t>
      </w:r>
    </w:p>
    <w:p w:rsidR="00092D1C" w:rsidP="00092D1C" w:rsidRDefault="00092D1C">
      <w:pPr>
        <w:pStyle w:val="Listeafsnit"/>
        <w:ind w:left="1440"/>
        <w:rPr>
          <w:lang w:eastAsia="da-DK"/>
        </w:rPr>
      </w:pPr>
    </w:p>
    <w:p w:rsidR="00092D1C" w:rsidP="00092D1C" w:rsidRDefault="00092D1C">
      <w:pPr>
        <w:pStyle w:val="Listeafsnit"/>
        <w:spacing w:after="0" w:line="240" w:lineRule="auto"/>
        <w:rPr>
          <w:lang w:eastAsia="da-DK"/>
        </w:rPr>
      </w:pPr>
      <w:r>
        <w:rPr>
          <w:lang w:eastAsia="da-DK"/>
        </w:rPr>
        <w:t xml:space="preserve">Afslut timen med at lade eleverne smage på hinandens retter. </w:t>
      </w:r>
    </w:p>
    <w:p w:rsidR="00092D1C" w:rsidP="00092D1C" w:rsidRDefault="00092D1C">
      <w:pPr>
        <w:pStyle w:val="Listeafsnit"/>
        <w:spacing w:after="0" w:line="240" w:lineRule="auto"/>
        <w:rPr>
          <w:lang w:eastAsia="da-DK"/>
        </w:rPr>
      </w:pPr>
    </w:p>
    <w:p w:rsidR="00092D1C" w:rsidP="00092D1C" w:rsidRDefault="00092D1C">
      <w:pPr>
        <w:spacing w:after="0" w:line="240" w:lineRule="auto"/>
        <w:rPr>
          <w:lang w:eastAsia="da-DK"/>
        </w:rPr>
      </w:pPr>
    </w:p>
    <w:p w:rsidR="00092D1C" w:rsidP="00092D1C" w:rsidRDefault="00092D1C">
      <w:pPr>
        <w:spacing w:after="0" w:line="240" w:lineRule="auto"/>
        <w:rPr>
          <w:szCs w:val="20"/>
        </w:rPr>
      </w:pPr>
      <w:r>
        <w:rPr>
          <w:lang w:eastAsia="da-DK"/>
        </w:rPr>
        <w:t xml:space="preserve"> </w:t>
      </w:r>
    </w:p>
    <w:p w:rsidR="00092D1C" w:rsidP="00092D1C" w:rsidRDefault="00092D1C">
      <w:pPr>
        <w:rPr>
          <w:b/>
          <w:sz w:val="28"/>
          <w:lang w:eastAsia="da-DK"/>
        </w:rPr>
      </w:pPr>
    </w:p>
    <w:p w:rsidR="00092D1C" w:rsidP="00092D1C" w:rsidRDefault="00092D1C">
      <w:pPr>
        <w:rPr>
          <w:b/>
          <w:sz w:val="28"/>
          <w:lang w:eastAsia="da-DK"/>
        </w:rPr>
      </w:pPr>
      <w:r>
        <w:rPr>
          <w:b/>
          <w:sz w:val="28"/>
          <w:lang w:eastAsia="da-DK"/>
        </w:rPr>
        <w:br w:type="page"/>
      </w:r>
    </w:p>
    <w:p w:rsidRPr="008C586E" w:rsidR="00092D1C" w:rsidP="009274FB" w:rsidRDefault="00A679FE">
      <w:pPr>
        <w:pStyle w:val="Overskrift2"/>
        <w:rPr>
          <w:lang w:eastAsia="da-DK"/>
        </w:rPr>
      </w:pPr>
      <w:r>
        <w:rPr>
          <w:lang w:eastAsia="da-DK"/>
        </w:rPr>
        <w:lastRenderedPageBreak/>
        <w:t>Materialeliste</w:t>
      </w:r>
    </w:p>
    <w:p w:rsidR="00092D1C" w:rsidP="00092D1C" w:rsidRDefault="00092D1C">
      <w:pPr>
        <w:spacing w:after="0" w:line="240" w:lineRule="auto"/>
      </w:pPr>
    </w:p>
    <w:p w:rsidRPr="00656878" w:rsidR="00092D1C" w:rsidP="00092D1C" w:rsidRDefault="00640F0B">
      <w:pPr>
        <w:spacing w:after="0" w:line="240" w:lineRule="auto"/>
        <w:rPr>
          <w:b/>
          <w:i/>
          <w:sz w:val="24"/>
        </w:rPr>
      </w:pPr>
      <w:r>
        <w:rPr>
          <w:b/>
          <w:i/>
          <w:sz w:val="24"/>
        </w:rPr>
        <w:t>Sund mad til en syg klode</w:t>
      </w:r>
    </w:p>
    <w:p w:rsidR="00092D1C" w:rsidP="00092D1C" w:rsidRDefault="00092D1C">
      <w:pPr>
        <w:spacing w:after="0" w:line="240" w:lineRule="auto"/>
      </w:pPr>
      <w:r>
        <w:t>Filmen handler om en efterskoleklasse, der vælger at spise klimavenlig mad i 14 dage. Samt hvilken effekt vores madvaner har på klimaet. Varighed 26 min.</w:t>
      </w:r>
    </w:p>
    <w:p w:rsidRPr="00FD3124" w:rsidR="00092D1C" w:rsidP="00092D1C" w:rsidRDefault="00092D1C">
      <w:pPr>
        <w:spacing w:after="0" w:line="240" w:lineRule="auto"/>
      </w:pPr>
    </w:p>
    <w:p w:rsidRPr="00FD3124" w:rsidR="00092D1C" w:rsidP="00092D1C" w:rsidRDefault="00092D1C">
      <w:pPr>
        <w:spacing w:after="0" w:line="240" w:lineRule="auto"/>
      </w:pPr>
      <w:r>
        <w:t xml:space="preserve">Det etiske råd.(2011, 15. juni) </w:t>
      </w:r>
      <w:r w:rsidRPr="00751C25">
        <w:rPr>
          <w:i/>
        </w:rPr>
        <w:t>Sund mad til en syg klode.</w:t>
      </w:r>
      <w:r w:rsidR="00640F0B">
        <w:rPr>
          <w:i/>
        </w:rPr>
        <w:t xml:space="preserve"> </w:t>
      </w:r>
      <w:r>
        <w:t xml:space="preserve">Lokaliseret d. 3. oktober 2011: </w:t>
      </w:r>
      <w:hyperlink w:history="1" r:id="rId12">
        <w:r w:rsidRPr="00FD3124">
          <w:rPr>
            <w:rStyle w:val="Hyperlink"/>
          </w:rPr>
          <w:t>http://etiskraad.dk/Temauniverser/Etikoglivet/Stamcellekoed/Koedspisning-klimaforandringer-og-foedevarekrise.aspx</w:t>
        </w:r>
      </w:hyperlink>
    </w:p>
    <w:p w:rsidRPr="00FD3124" w:rsidR="00092D1C" w:rsidP="00092D1C" w:rsidRDefault="00092D1C">
      <w:pPr>
        <w:spacing w:after="0" w:line="240" w:lineRule="auto"/>
      </w:pPr>
    </w:p>
    <w:p w:rsidR="00092D1C" w:rsidP="00092D1C" w:rsidRDefault="00092D1C">
      <w:pPr>
        <w:spacing w:after="0" w:line="240" w:lineRule="auto"/>
        <w:rPr>
          <w:sz w:val="24"/>
          <w:szCs w:val="20"/>
        </w:rPr>
      </w:pPr>
      <w:bookmarkStart w:name="kap03" w:id="1"/>
      <w:bookmarkEnd w:id="1"/>
    </w:p>
    <w:p w:rsidRPr="00656878" w:rsidR="00092D1C" w:rsidP="00092D1C" w:rsidRDefault="00092D1C">
      <w:pPr>
        <w:autoSpaceDE w:val="0"/>
        <w:autoSpaceDN w:val="0"/>
        <w:adjustRightInd w:val="0"/>
        <w:spacing w:after="0" w:line="240" w:lineRule="auto"/>
        <w:rPr>
          <w:b/>
          <w:i/>
          <w:sz w:val="24"/>
        </w:rPr>
      </w:pPr>
      <w:r w:rsidRPr="00656878">
        <w:rPr>
          <w:b/>
          <w:i/>
          <w:sz w:val="24"/>
        </w:rPr>
        <w:t>Fødevarernes klimaa</w:t>
      </w:r>
      <w:r w:rsidR="00640F0B">
        <w:rPr>
          <w:b/>
          <w:i/>
          <w:sz w:val="24"/>
        </w:rPr>
        <w:t>ftryk</w:t>
      </w:r>
    </w:p>
    <w:p w:rsidRPr="00114542" w:rsidR="00092D1C" w:rsidP="00092D1C" w:rsidRDefault="00092D1C">
      <w:pPr>
        <w:autoSpaceDE w:val="0"/>
        <w:autoSpaceDN w:val="0"/>
        <w:adjustRightInd w:val="0"/>
        <w:spacing w:after="0" w:line="240" w:lineRule="auto"/>
      </w:pPr>
      <w:r>
        <w:t xml:space="preserve">Tabel over fødevarernes </w:t>
      </w:r>
      <w:r>
        <w:rPr>
          <w:rFonts w:ascii="Calibri" w:hAnsi="Calibri" w:cs="Calibri"/>
        </w:rPr>
        <w:t>k</w:t>
      </w:r>
      <w:r w:rsidRPr="00114542">
        <w:rPr>
          <w:rFonts w:ascii="Calibri" w:hAnsi="Calibri" w:cs="Calibri"/>
        </w:rPr>
        <w:t>limaaftryk angivet i CO2 fra produktion</w:t>
      </w:r>
      <w:r>
        <w:rPr>
          <w:rFonts w:ascii="Calibri" w:hAnsi="Calibri" w:cs="Calibri"/>
        </w:rPr>
        <w:t xml:space="preserve"> </w:t>
      </w:r>
      <w:r w:rsidRPr="00114542">
        <w:rPr>
          <w:rFonts w:ascii="Calibri" w:hAnsi="Calibri" w:cs="Calibri"/>
        </w:rPr>
        <w:t>af 1 kg fødevare inklusiv alle led i fødevarekæden, indtil varen ligger i supermarkedet.</w:t>
      </w:r>
    </w:p>
    <w:p w:rsidR="00092D1C" w:rsidP="00092D1C" w:rsidRDefault="00092D1C">
      <w:pPr>
        <w:spacing w:after="0" w:line="240" w:lineRule="auto"/>
      </w:pPr>
    </w:p>
    <w:p w:rsidR="00092D1C" w:rsidP="00092D1C" w:rsidRDefault="00092D1C">
      <w:pPr>
        <w:spacing w:after="0" w:line="240" w:lineRule="auto"/>
      </w:pPr>
      <w:r>
        <w:t xml:space="preserve">Ministeriet for Fødevarer, Landbrug og Fiskeri. (2010, 30. marts) </w:t>
      </w:r>
      <w:r w:rsidRPr="00751C25">
        <w:rPr>
          <w:i/>
        </w:rPr>
        <w:t xml:space="preserve">Fødevarernes </w:t>
      </w:r>
      <w:r w:rsidRPr="00751C25">
        <w:rPr>
          <w:rFonts w:ascii="Calibri" w:hAnsi="Calibri" w:cs="Calibri"/>
          <w:i/>
        </w:rPr>
        <w:t>klimaaftryk.</w:t>
      </w:r>
    </w:p>
    <w:p w:rsidR="00092D1C" w:rsidP="00092D1C" w:rsidRDefault="00092D1C">
      <w:pPr>
        <w:spacing w:after="0" w:line="240" w:lineRule="auto"/>
      </w:pPr>
      <w:r>
        <w:t xml:space="preserve">Lokaliseret d. 5. oktober 2011: </w:t>
      </w:r>
      <w:hyperlink w:history="1" r:id="rId13">
        <w:r w:rsidRPr="00697455">
          <w:rPr>
            <w:rStyle w:val="Hyperlink"/>
          </w:rPr>
          <w:t>http://www.fvm.dk/tabel_-_klimaaftryk.aspx?ID=36641</w:t>
        </w:r>
      </w:hyperlink>
    </w:p>
    <w:p w:rsidR="00092D1C" w:rsidP="00092D1C" w:rsidRDefault="00092D1C">
      <w:pPr>
        <w:spacing w:after="0" w:line="240" w:lineRule="auto"/>
      </w:pPr>
    </w:p>
    <w:p w:rsidR="00092D1C" w:rsidP="00092D1C" w:rsidRDefault="00092D1C">
      <w:pPr>
        <w:spacing w:after="0" w:line="240" w:lineRule="auto"/>
        <w:rPr>
          <w:sz w:val="24"/>
        </w:rPr>
      </w:pPr>
    </w:p>
    <w:p w:rsidRPr="00656878" w:rsidR="00092D1C" w:rsidP="00092D1C" w:rsidRDefault="00640F0B">
      <w:pPr>
        <w:spacing w:after="0" w:line="240" w:lineRule="auto"/>
        <w:rPr>
          <w:b/>
          <w:i/>
          <w:sz w:val="24"/>
        </w:rPr>
      </w:pPr>
      <w:r>
        <w:rPr>
          <w:b/>
          <w:i/>
          <w:sz w:val="24"/>
        </w:rPr>
        <w:t>Klima på bordet</w:t>
      </w:r>
    </w:p>
    <w:p w:rsidR="00092D1C" w:rsidP="00092D1C" w:rsidRDefault="00092D1C">
      <w:pPr>
        <w:spacing w:after="0" w:line="240" w:lineRule="auto"/>
      </w:pPr>
      <w:r>
        <w:t>Klimakogebog omhandlende inspiration til klimavenlige retter samt informationer og tabel over fødevarernes klimaftryk.</w:t>
      </w:r>
    </w:p>
    <w:p w:rsidR="00092D1C" w:rsidP="00092D1C" w:rsidRDefault="00092D1C">
      <w:pPr>
        <w:spacing w:after="0" w:line="240" w:lineRule="auto"/>
      </w:pPr>
    </w:p>
    <w:p w:rsidR="00092D1C" w:rsidP="00092D1C" w:rsidRDefault="00092D1C">
      <w:pPr>
        <w:spacing w:after="0" w:line="240" w:lineRule="auto"/>
      </w:pPr>
      <w:r>
        <w:t xml:space="preserve">Ministeriet for Fødevarer, Landbrug og Fiskeri. (2010, 6. august) </w:t>
      </w:r>
      <w:r w:rsidRPr="00751C25">
        <w:rPr>
          <w:i/>
        </w:rPr>
        <w:t>Klima på bordet - Fødevareministeriets klimakogebog</w:t>
      </w:r>
      <w:r>
        <w:rPr>
          <w:i/>
        </w:rPr>
        <w:t>.</w:t>
      </w:r>
      <w:r w:rsidR="00640F0B">
        <w:rPr>
          <w:i/>
        </w:rPr>
        <w:t xml:space="preserve"> </w:t>
      </w:r>
      <w:r>
        <w:t xml:space="preserve">Lokaliseret d. 5. oktober 2011: </w:t>
      </w:r>
      <w:hyperlink w:history="1" r:id="rId14">
        <w:r w:rsidRPr="00697455">
          <w:rPr>
            <w:rStyle w:val="Hyperlink"/>
          </w:rPr>
          <w:t>http://www.fvm.dk/Klimakogebog_2009.aspx?ID=42586</w:t>
        </w:r>
      </w:hyperlink>
    </w:p>
    <w:p w:rsidRPr="00FD3124" w:rsidR="00092D1C" w:rsidP="00092D1C" w:rsidRDefault="00092D1C">
      <w:pPr>
        <w:spacing w:after="0" w:line="240" w:lineRule="auto"/>
      </w:pPr>
    </w:p>
    <w:p w:rsidR="00092D1C" w:rsidP="00092D1C" w:rsidRDefault="00092D1C">
      <w:pPr>
        <w:spacing w:after="0" w:line="240" w:lineRule="auto"/>
        <w:rPr>
          <w:szCs w:val="20"/>
        </w:rPr>
      </w:pPr>
    </w:p>
    <w:p w:rsidRPr="00656878" w:rsidR="00092D1C" w:rsidP="00092D1C" w:rsidRDefault="00092D1C">
      <w:pPr>
        <w:spacing w:after="0" w:line="240" w:lineRule="auto"/>
        <w:rPr>
          <w:b/>
          <w:i/>
          <w:sz w:val="24"/>
          <w:szCs w:val="20"/>
        </w:rPr>
      </w:pPr>
      <w:r w:rsidRPr="00656878">
        <w:rPr>
          <w:b/>
          <w:i/>
          <w:sz w:val="24"/>
          <w:szCs w:val="20"/>
        </w:rPr>
        <w:t>Madpyramiden 2011</w:t>
      </w:r>
    </w:p>
    <w:p w:rsidR="00092D1C" w:rsidP="00092D1C" w:rsidRDefault="00092D1C">
      <w:r>
        <w:t>Madpyramiden giver et overblik over, hvilke fødevarer vi skal spise mest af, og hvad vi skal spise mindre af, både i forhold til vores sundhed og klimaet.</w:t>
      </w:r>
    </w:p>
    <w:p w:rsidRPr="00FD3124" w:rsidR="00092D1C" w:rsidP="00092D1C" w:rsidRDefault="00092D1C">
      <w:pPr>
        <w:rPr>
          <w:szCs w:val="20"/>
        </w:rPr>
      </w:pPr>
      <w:r>
        <w:t xml:space="preserve">FDB. </w:t>
      </w:r>
      <w:r w:rsidRPr="003E4C7C">
        <w:rPr>
          <w:i/>
        </w:rPr>
        <w:t>Madpyramiden 2011</w:t>
      </w:r>
      <w:r>
        <w:rPr>
          <w:i/>
        </w:rPr>
        <w:t xml:space="preserve">. </w:t>
      </w:r>
      <w:r>
        <w:t xml:space="preserve">Lokaliseret d. 5. oktober 2011: </w:t>
      </w:r>
      <w:hyperlink w:history="1" r:id="rId15">
        <w:r w:rsidRPr="00FD3124">
          <w:rPr>
            <w:rStyle w:val="Hyperlink"/>
            <w:szCs w:val="20"/>
          </w:rPr>
          <w:t>http://www.madpyramiden.dk/</w:t>
        </w:r>
      </w:hyperlink>
    </w:p>
    <w:p w:rsidRPr="00FD3124" w:rsidR="00092D1C" w:rsidP="00092D1C" w:rsidRDefault="00092D1C">
      <w:pPr>
        <w:spacing w:after="0" w:line="240" w:lineRule="auto"/>
        <w:rPr>
          <w:b/>
          <w:sz w:val="28"/>
        </w:rPr>
      </w:pPr>
    </w:p>
    <w:p w:rsidRPr="00656878" w:rsidR="00092D1C" w:rsidP="00092D1C" w:rsidRDefault="00092D1C">
      <w:pPr>
        <w:spacing w:after="0" w:line="240" w:lineRule="auto"/>
        <w:rPr>
          <w:b/>
          <w:i/>
          <w:sz w:val="24"/>
          <w:lang w:eastAsia="da-DK"/>
        </w:rPr>
      </w:pPr>
      <w:r w:rsidRPr="00656878">
        <w:rPr>
          <w:b/>
          <w:i/>
          <w:sz w:val="24"/>
          <w:lang w:eastAsia="da-DK"/>
        </w:rPr>
        <w:t>Fødevarernes klimabelastning – hvordan kan en klimavenlig kost se ud?</w:t>
      </w:r>
    </w:p>
    <w:p w:rsidRPr="003E4C7C" w:rsidR="00092D1C" w:rsidP="00092D1C" w:rsidRDefault="00092D1C">
      <w:pPr>
        <w:rPr>
          <w:lang w:eastAsia="da-DK"/>
        </w:rPr>
      </w:pPr>
      <w:r>
        <w:t>Artiklen belyser</w:t>
      </w:r>
      <w:r w:rsidR="00640F0B">
        <w:t>,</w:t>
      </w:r>
      <w:r>
        <w:t xml:space="preserve"> hvordan vi kan spise os til et klimavenligt samfund, og hvordan kosten kan se ud.</w:t>
      </w:r>
    </w:p>
    <w:p w:rsidRPr="00656878" w:rsidR="00092D1C" w:rsidP="00092D1C" w:rsidRDefault="00092D1C">
      <w:pPr>
        <w:spacing w:after="0" w:line="240" w:lineRule="auto"/>
        <w:rPr>
          <w:i/>
          <w:lang w:eastAsia="da-DK"/>
        </w:rPr>
      </w:pPr>
      <w:r>
        <w:t>Det etiske råd. (2001, marts)</w:t>
      </w:r>
      <w:r w:rsidRPr="00656878">
        <w:rPr>
          <w:i/>
          <w:sz w:val="24"/>
          <w:lang w:eastAsia="da-DK"/>
        </w:rPr>
        <w:t xml:space="preserve"> </w:t>
      </w:r>
      <w:r w:rsidRPr="00656878">
        <w:rPr>
          <w:i/>
          <w:lang w:eastAsia="da-DK"/>
        </w:rPr>
        <w:t>Fødevarernes klimabelastning – hvordan kan en klimavenlig kost se ud?</w:t>
      </w:r>
    </w:p>
    <w:p w:rsidRPr="00FD3124" w:rsidR="00092D1C" w:rsidP="00092D1C" w:rsidRDefault="00092D1C">
      <w:pPr>
        <w:spacing w:after="0" w:line="240" w:lineRule="auto"/>
      </w:pPr>
      <w:r>
        <w:t xml:space="preserve">Lokaliseret d. 22. september 2011: </w:t>
      </w:r>
      <w:hyperlink w:history="1" r:id="rId16">
        <w:r w:rsidRPr="00FD3124">
          <w:rPr>
            <w:rStyle w:val="Hyperlink"/>
          </w:rPr>
          <w:t>http://etiskraad.dk/upload/publikationer/foedevarer-og-klima/vores-mad-og-det-globale-klima/kap03.htm</w:t>
        </w:r>
      </w:hyperlink>
    </w:p>
    <w:p w:rsidRPr="00FD3124" w:rsidR="00092D1C" w:rsidP="00092D1C" w:rsidRDefault="00092D1C">
      <w:pPr>
        <w:spacing w:after="0" w:line="240" w:lineRule="auto"/>
      </w:pPr>
    </w:p>
    <w:p w:rsidR="00092D1C" w:rsidP="00092D1C" w:rsidRDefault="00092D1C">
      <w:pPr>
        <w:spacing w:after="0" w:line="240" w:lineRule="auto"/>
        <w:rPr>
          <w:sz w:val="24"/>
        </w:rPr>
      </w:pPr>
    </w:p>
    <w:p w:rsidR="00092D1C" w:rsidP="00092D1C" w:rsidRDefault="00092D1C">
      <w:pPr>
        <w:rPr>
          <w:b/>
          <w:i/>
          <w:sz w:val="24"/>
        </w:rPr>
      </w:pPr>
      <w:r>
        <w:rPr>
          <w:b/>
          <w:i/>
          <w:sz w:val="24"/>
        </w:rPr>
        <w:br w:type="page"/>
      </w:r>
    </w:p>
    <w:p w:rsidR="00092D1C" w:rsidP="00092D1C" w:rsidRDefault="00092D1C">
      <w:pPr>
        <w:spacing w:after="0" w:line="240" w:lineRule="auto"/>
        <w:rPr>
          <w:b/>
          <w:i/>
          <w:sz w:val="24"/>
        </w:rPr>
      </w:pPr>
      <w:r w:rsidRPr="00656878">
        <w:rPr>
          <w:b/>
          <w:i/>
          <w:sz w:val="24"/>
        </w:rPr>
        <w:lastRenderedPageBreak/>
        <w:t>Fødevarernes andel af klimabelastningen</w:t>
      </w:r>
    </w:p>
    <w:p w:rsidRPr="00656878" w:rsidR="00092D1C" w:rsidP="00092D1C" w:rsidRDefault="00092D1C">
      <w:r>
        <w:t>Artiklen omhandler danskernes forbrug af fødevarer</w:t>
      </w:r>
      <w:r w:rsidR="00640F0B">
        <w:t>,</w:t>
      </w:r>
      <w:r>
        <w:t xml:space="preserve"> og hvilken indvirkning det har på klimaet.</w:t>
      </w:r>
    </w:p>
    <w:p w:rsidRPr="00FD3124" w:rsidR="00092D1C" w:rsidP="00092D1C" w:rsidRDefault="00092D1C">
      <w:pPr>
        <w:spacing w:after="0" w:line="240" w:lineRule="auto"/>
      </w:pPr>
      <w:r>
        <w:t xml:space="preserve">Det etiske råd. (2001, marts) </w:t>
      </w:r>
      <w:r w:rsidRPr="00A9155A">
        <w:rPr>
          <w:i/>
        </w:rPr>
        <w:t>Fødevarernes andel af klimabelastningen</w:t>
      </w:r>
      <w:r>
        <w:rPr>
          <w:i/>
        </w:rPr>
        <w:t>.</w:t>
      </w:r>
      <w:r w:rsidR="00640F0B">
        <w:rPr>
          <w:i/>
        </w:rPr>
        <w:t xml:space="preserve"> </w:t>
      </w:r>
      <w:r>
        <w:t xml:space="preserve">Lokaliseret d. 22. september 2011: </w:t>
      </w:r>
      <w:hyperlink w:history="1" r:id="rId17">
        <w:r w:rsidRPr="00FD3124">
          <w:rPr>
            <w:rStyle w:val="Hyperlink"/>
          </w:rPr>
          <w:t>http://etiskraad.dk/upload/publikationer/foedevarer-og-klima/vores-mad-og-det-globale-klima/kap02.htm</w:t>
        </w:r>
      </w:hyperlink>
    </w:p>
    <w:p w:rsidRPr="00FD3124" w:rsidR="00092D1C" w:rsidP="00092D1C" w:rsidRDefault="00092D1C">
      <w:pPr>
        <w:spacing w:after="0" w:line="240" w:lineRule="auto"/>
      </w:pPr>
    </w:p>
    <w:p w:rsidRPr="00FD3124" w:rsidR="00092D1C" w:rsidP="00092D1C" w:rsidRDefault="00092D1C">
      <w:pPr>
        <w:spacing w:after="0" w:line="240" w:lineRule="auto"/>
      </w:pPr>
    </w:p>
    <w:p w:rsidRPr="00A9155A" w:rsidR="00092D1C" w:rsidP="00092D1C" w:rsidRDefault="00092D1C">
      <w:pPr>
        <w:spacing w:after="0" w:line="240" w:lineRule="auto"/>
        <w:rPr>
          <w:b/>
          <w:i/>
          <w:sz w:val="24"/>
        </w:rPr>
      </w:pPr>
      <w:r w:rsidRPr="00A9155A">
        <w:rPr>
          <w:b/>
          <w:i/>
          <w:sz w:val="24"/>
        </w:rPr>
        <w:t>Klimavenlig kost – hvordan? – et forbrugssociologisk perspektiv</w:t>
      </w:r>
    </w:p>
    <w:p w:rsidR="00092D1C" w:rsidP="00092D1C" w:rsidRDefault="00092D1C">
      <w:pPr>
        <w:spacing w:after="0" w:line="240" w:lineRule="auto"/>
      </w:pPr>
      <w:r>
        <w:t>Artiklen omhandler</w:t>
      </w:r>
      <w:r w:rsidR="00640F0B">
        <w:t>,</w:t>
      </w:r>
      <w:r>
        <w:t xml:space="preserve"> hvordan den enkelte forbruger kan ændre sit fødevareforbrug i en mere klimavenlig retning.</w:t>
      </w:r>
    </w:p>
    <w:p w:rsidR="00092D1C" w:rsidP="00092D1C" w:rsidRDefault="00092D1C">
      <w:pPr>
        <w:spacing w:after="0" w:line="240" w:lineRule="auto"/>
      </w:pPr>
    </w:p>
    <w:p w:rsidRPr="00A9155A" w:rsidR="00092D1C" w:rsidP="00092D1C" w:rsidRDefault="00092D1C">
      <w:pPr>
        <w:spacing w:after="0" w:line="240" w:lineRule="auto"/>
        <w:rPr>
          <w:b/>
          <w:i/>
          <w:sz w:val="24"/>
        </w:rPr>
      </w:pPr>
      <w:r>
        <w:t xml:space="preserve">Det etiske råd. (2001, marts) </w:t>
      </w:r>
      <w:r w:rsidRPr="00A9155A">
        <w:rPr>
          <w:i/>
        </w:rPr>
        <w:t>Klimavenlig kost – hvordan? – et forbrugssociologisk perspektiv</w:t>
      </w:r>
      <w:r>
        <w:rPr>
          <w:i/>
        </w:rPr>
        <w:t>.</w:t>
      </w:r>
    </w:p>
    <w:p w:rsidRPr="00FD3124" w:rsidR="00092D1C" w:rsidP="00092D1C" w:rsidRDefault="00092D1C">
      <w:pPr>
        <w:spacing w:after="0" w:line="240" w:lineRule="auto"/>
      </w:pPr>
      <w:r>
        <w:t xml:space="preserve">Lokaliseret d. 22. september 2011: </w:t>
      </w:r>
      <w:hyperlink w:history="1" r:id="rId18">
        <w:r w:rsidRPr="00FD3124">
          <w:rPr>
            <w:rStyle w:val="Hyperlink"/>
          </w:rPr>
          <w:t>http://etiskraad.dk/upload/publikationer/foedevarer-og-klima/vores-mad-og-det-globale-klima/kap07.htm</w:t>
        </w:r>
      </w:hyperlink>
    </w:p>
    <w:p w:rsidRPr="00FD3124" w:rsidR="00092D1C" w:rsidP="00092D1C" w:rsidRDefault="00092D1C">
      <w:pPr>
        <w:spacing w:after="0" w:line="240" w:lineRule="auto"/>
      </w:pPr>
    </w:p>
    <w:p w:rsidR="00092D1C" w:rsidP="00092D1C" w:rsidRDefault="00092D1C">
      <w:pPr>
        <w:spacing w:after="0" w:line="240" w:lineRule="auto"/>
        <w:rPr>
          <w:b/>
          <w:i/>
          <w:sz w:val="24"/>
        </w:rPr>
      </w:pPr>
    </w:p>
    <w:p w:rsidR="00092D1C" w:rsidP="00092D1C" w:rsidRDefault="00092D1C">
      <w:pPr>
        <w:spacing w:after="0" w:line="240" w:lineRule="auto"/>
        <w:rPr>
          <w:b/>
          <w:i/>
          <w:sz w:val="24"/>
        </w:rPr>
      </w:pPr>
      <w:r w:rsidRPr="00A45F0C">
        <w:rPr>
          <w:b/>
          <w:i/>
          <w:sz w:val="24"/>
        </w:rPr>
        <w:t>Maden skal smage af en renere verden</w:t>
      </w:r>
    </w:p>
    <w:p w:rsidRPr="00A45F0C" w:rsidR="00092D1C" w:rsidP="00092D1C" w:rsidRDefault="00092D1C">
      <w:r>
        <w:t>Artiklen omhandler hvordan vi kan spise bæredygtigt.</w:t>
      </w:r>
    </w:p>
    <w:p w:rsidRPr="00FD3124" w:rsidR="00092D1C" w:rsidP="00092D1C" w:rsidRDefault="00092D1C">
      <w:pPr>
        <w:spacing w:after="0" w:line="240" w:lineRule="auto"/>
        <w:rPr>
          <w:rStyle w:val="Hyperlink"/>
        </w:rPr>
      </w:pPr>
      <w:r>
        <w:t xml:space="preserve">Spis Bare (2009, marts) </w:t>
      </w:r>
      <w:r w:rsidRPr="00A45F0C">
        <w:rPr>
          <w:i/>
        </w:rPr>
        <w:t>Maden skal smage af en renere verden</w:t>
      </w:r>
      <w:r>
        <w:rPr>
          <w:i/>
        </w:rPr>
        <w:t>.</w:t>
      </w:r>
      <w:r w:rsidR="00640F0B">
        <w:rPr>
          <w:i/>
        </w:rPr>
        <w:t xml:space="preserve"> </w:t>
      </w:r>
      <w:r>
        <w:t xml:space="preserve">Lokaliseret d. 4. oktober 2011: </w:t>
      </w:r>
      <w:hyperlink w:history="1" r:id="rId19">
        <w:r w:rsidRPr="00FD3124">
          <w:rPr>
            <w:rStyle w:val="Hyperlink"/>
          </w:rPr>
          <w:t>http://www.spisbare.net/5/baeredygtigmad/index</w:t>
        </w:r>
      </w:hyperlink>
    </w:p>
    <w:p w:rsidRPr="00FD3124" w:rsidR="00092D1C" w:rsidP="00092D1C" w:rsidRDefault="00092D1C">
      <w:pPr>
        <w:spacing w:after="0" w:line="240" w:lineRule="auto"/>
        <w:ind w:firstLine="1304"/>
        <w:rPr>
          <w:rStyle w:val="Hyperlink"/>
        </w:rPr>
      </w:pPr>
    </w:p>
    <w:p w:rsidR="00092D1C" w:rsidP="00092D1C" w:rsidRDefault="00092D1C">
      <w:pPr>
        <w:rPr>
          <w:b/>
          <w:sz w:val="28"/>
        </w:rPr>
      </w:pPr>
    </w:p>
    <w:p w:rsidRPr="00AE16C3" w:rsidR="00092D1C" w:rsidP="001A6F61" w:rsidRDefault="00092D1C">
      <w:pPr>
        <w:pStyle w:val="Overskrift2"/>
      </w:pPr>
      <w:r w:rsidRPr="00AE16C3">
        <w:t>Bilag</w:t>
      </w:r>
    </w:p>
    <w:p w:rsidR="00092D1C" w:rsidP="00092D1C" w:rsidRDefault="00092D1C">
      <w:pPr>
        <w:spacing w:after="0" w:line="360" w:lineRule="auto"/>
        <w:rPr>
          <w:szCs w:val="20"/>
        </w:rPr>
      </w:pPr>
      <w:r>
        <w:rPr>
          <w:szCs w:val="20"/>
        </w:rPr>
        <w:t>Bilag 1: Madpyramiden 2011</w:t>
      </w:r>
    </w:p>
    <w:p w:rsidR="00092D1C" w:rsidP="00092D1C" w:rsidRDefault="00092D1C">
      <w:pPr>
        <w:spacing w:after="0" w:line="360" w:lineRule="auto"/>
        <w:rPr>
          <w:szCs w:val="20"/>
        </w:rPr>
      </w:pPr>
      <w:r>
        <w:rPr>
          <w:szCs w:val="20"/>
        </w:rPr>
        <w:t>Bilag 2: Madpyramiden 2008</w:t>
      </w:r>
    </w:p>
    <w:p w:rsidR="00092D1C" w:rsidP="00092D1C" w:rsidRDefault="00092D1C">
      <w:pPr>
        <w:spacing w:after="0" w:line="360" w:lineRule="auto"/>
        <w:rPr>
          <w:szCs w:val="20"/>
        </w:rPr>
      </w:pPr>
      <w:r>
        <w:rPr>
          <w:szCs w:val="20"/>
        </w:rPr>
        <w:t>Bilag 3: Fødevarernes klimaftryk</w:t>
      </w:r>
    </w:p>
    <w:p w:rsidR="00092D1C" w:rsidP="00092D1C" w:rsidRDefault="00092D1C">
      <w:pPr>
        <w:spacing w:after="0" w:line="360" w:lineRule="auto"/>
        <w:rPr>
          <w:lang w:eastAsia="da-DK"/>
        </w:rPr>
      </w:pPr>
      <w:r>
        <w:rPr>
          <w:lang w:eastAsia="da-DK"/>
        </w:rPr>
        <w:t>Bilag 4: Forslag til råvarekurv – sommer, efterår, vinter og forår</w:t>
      </w:r>
    </w:p>
    <w:p w:rsidR="00092D1C" w:rsidP="00092D1C" w:rsidRDefault="00092D1C">
      <w:pPr>
        <w:spacing w:after="0" w:line="360" w:lineRule="auto"/>
        <w:rPr>
          <w:lang w:eastAsia="da-DK"/>
        </w:rPr>
      </w:pPr>
      <w:r>
        <w:rPr>
          <w:lang w:eastAsia="da-DK"/>
        </w:rPr>
        <w:t xml:space="preserve">Bilag 5: Skabelon til varebestilling </w:t>
      </w:r>
    </w:p>
    <w:p w:rsidR="00092D1C" w:rsidP="00092D1C" w:rsidRDefault="00092D1C">
      <w:pPr>
        <w:spacing w:after="0" w:line="360" w:lineRule="auto"/>
        <w:rPr>
          <w:lang w:eastAsia="da-DK"/>
        </w:rPr>
      </w:pPr>
      <w:r>
        <w:rPr>
          <w:lang w:eastAsia="da-DK"/>
        </w:rPr>
        <w:t>Bilag 6: Skabelon til arbejdsplan for køkkenøvelsen</w:t>
      </w:r>
    </w:p>
    <w:p w:rsidR="00092D1C" w:rsidP="00092D1C" w:rsidRDefault="00092D1C">
      <w:pPr>
        <w:spacing w:after="0" w:line="360" w:lineRule="auto"/>
      </w:pPr>
      <w:r>
        <w:t>Bilag 7: Opskrift på boller i karry</w:t>
      </w:r>
    </w:p>
    <w:p w:rsidR="00092D1C" w:rsidP="00092D1C" w:rsidRDefault="00092D1C">
      <w:pPr>
        <w:spacing w:after="0" w:line="360" w:lineRule="auto"/>
      </w:pPr>
      <w:r>
        <w:t>Bilag 8: Sæsonplakat</w:t>
      </w:r>
    </w:p>
    <w:p w:rsidR="00092D1C" w:rsidP="00092D1C" w:rsidRDefault="00092D1C">
      <w:pPr>
        <w:spacing w:after="0" w:line="360" w:lineRule="auto"/>
      </w:pPr>
      <w:r>
        <w:t>Bilag 9: Klimatallerken</w:t>
      </w:r>
    </w:p>
    <w:p w:rsidR="00092D1C" w:rsidP="00092D1C" w:rsidRDefault="00092D1C">
      <w:pPr>
        <w:rPr>
          <w:sz w:val="24"/>
        </w:rPr>
      </w:pPr>
      <w:r>
        <w:rPr>
          <w:sz w:val="24"/>
        </w:rPr>
        <w:br w:type="page"/>
      </w:r>
    </w:p>
    <w:p w:rsidR="00092D1C" w:rsidP="009274FB" w:rsidRDefault="00092D1C">
      <w:pPr>
        <w:pStyle w:val="Overskrift3"/>
      </w:pPr>
      <w:r w:rsidRPr="00B5155D">
        <w:lastRenderedPageBreak/>
        <w:t xml:space="preserve">Bilag </w:t>
      </w:r>
      <w:r>
        <w:t>1</w:t>
      </w:r>
      <w:r w:rsidRPr="00B5155D">
        <w:t xml:space="preserve">: Madpyramiden 2011 </w:t>
      </w:r>
    </w:p>
    <w:p w:rsidR="00092D1C" w:rsidP="00092D1C" w:rsidRDefault="00092D1C">
      <w:pPr>
        <w:rPr>
          <w:b/>
          <w:sz w:val="28"/>
        </w:rPr>
      </w:pPr>
    </w:p>
    <w:p w:rsidRPr="00B5155D" w:rsidR="00092D1C" w:rsidP="00092D1C" w:rsidRDefault="00092D1C">
      <w:pPr>
        <w:rPr>
          <w:b/>
          <w:sz w:val="28"/>
        </w:rPr>
      </w:pPr>
    </w:p>
    <w:p w:rsidR="00092D1C" w:rsidP="00092D1C" w:rsidRDefault="00092D1C">
      <w:r w:rsidRPr="00B5155D">
        <w:rPr>
          <w:b/>
          <w:noProof/>
          <w:sz w:val="28"/>
          <w:lang w:eastAsia="da-DK"/>
        </w:rPr>
        <w:drawing>
          <wp:anchor distT="0" distB="0" distL="114300" distR="114300" simplePos="0" relativeHeight="251660288" behindDoc="0" locked="0" layoutInCell="1" allowOverlap="1" wp14:editId="13BAF947" wp14:anchorId="65EB6CD4">
            <wp:simplePos x="0" y="0"/>
            <wp:positionH relativeFrom="margin">
              <wp:posOffset>361950</wp:posOffset>
            </wp:positionH>
            <wp:positionV relativeFrom="margin">
              <wp:posOffset>1327150</wp:posOffset>
            </wp:positionV>
            <wp:extent cx="5188585" cy="4525645"/>
            <wp:effectExtent l="0" t="0" r="0" b="8255"/>
            <wp:wrapSquare wrapText="bothSides"/>
            <wp:docPr id="1" name="Picture 5" descr="http://www.vejleamtsfolkeblad.dk/modules/xphoto/cache/77/151477_626_626_0_0_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 descr="http://www.vejleamtsfolkeblad.dk/modules/xphoto/cache/77/151477_626_626_0_0_0_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85" cy="452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2D1C" w:rsidP="00092D1C" w:rsidRDefault="00092D1C"/>
    <w:p w:rsidR="00092D1C" w:rsidP="00092D1C" w:rsidRDefault="00092D1C"/>
    <w:p w:rsidR="00092D1C" w:rsidP="00092D1C" w:rsidRDefault="00092D1C"/>
    <w:p w:rsidR="00092D1C" w:rsidP="00092D1C" w:rsidRDefault="00092D1C"/>
    <w:p w:rsidR="00092D1C" w:rsidP="00092D1C" w:rsidRDefault="00092D1C"/>
    <w:p w:rsidR="00092D1C" w:rsidP="00092D1C" w:rsidRDefault="00092D1C"/>
    <w:p w:rsidR="00092D1C" w:rsidP="00092D1C" w:rsidRDefault="00092D1C"/>
    <w:p w:rsidR="00092D1C" w:rsidP="00092D1C" w:rsidRDefault="00092D1C"/>
    <w:p w:rsidR="00092D1C" w:rsidP="00092D1C" w:rsidRDefault="00092D1C"/>
    <w:p w:rsidR="00092D1C" w:rsidP="00092D1C" w:rsidRDefault="00092D1C"/>
    <w:p w:rsidR="00092D1C" w:rsidP="00092D1C" w:rsidRDefault="00092D1C"/>
    <w:p w:rsidR="00092D1C" w:rsidP="00092D1C" w:rsidRDefault="00092D1C"/>
    <w:p w:rsidR="00092D1C" w:rsidP="00092D1C" w:rsidRDefault="00092D1C"/>
    <w:p w:rsidR="00092D1C" w:rsidP="00092D1C" w:rsidRDefault="00092D1C"/>
    <w:p w:rsidR="00BC769F" w:rsidP="00092D1C" w:rsidRDefault="00BC769F">
      <w:pPr>
        <w:rPr>
          <w:sz w:val="20"/>
        </w:rPr>
      </w:pPr>
    </w:p>
    <w:p w:rsidRPr="00F12BA9" w:rsidR="00092D1C" w:rsidP="00092D1C" w:rsidRDefault="00092D1C">
      <w:pPr>
        <w:rPr>
          <w:szCs w:val="20"/>
        </w:rPr>
      </w:pPr>
      <w:r w:rsidRPr="00F12BA9">
        <w:t xml:space="preserve">Kilde: FDB. </w:t>
      </w:r>
      <w:r w:rsidRPr="00F12BA9">
        <w:rPr>
          <w:i/>
        </w:rPr>
        <w:t xml:space="preserve">Madpyramiden 2011. </w:t>
      </w:r>
      <w:r w:rsidRPr="00F12BA9">
        <w:t xml:space="preserve">Lokaliseret d. 5. oktober 2011: </w:t>
      </w:r>
      <w:hyperlink w:history="1" r:id="rId21">
        <w:r w:rsidRPr="00F12BA9">
          <w:rPr>
            <w:rStyle w:val="Hyperlink"/>
            <w:szCs w:val="20"/>
          </w:rPr>
          <w:t>http://www.madpyramiden.dk/</w:t>
        </w:r>
      </w:hyperlink>
    </w:p>
    <w:p w:rsidR="00092D1C" w:rsidP="00092D1C" w:rsidRDefault="00092D1C"/>
    <w:p w:rsidR="00092D1C" w:rsidP="00092D1C" w:rsidRDefault="00092D1C">
      <w:pPr>
        <w:rPr>
          <w:sz w:val="24"/>
        </w:rPr>
      </w:pPr>
      <w:r>
        <w:rPr>
          <w:sz w:val="24"/>
        </w:rPr>
        <w:br w:type="page"/>
      </w:r>
    </w:p>
    <w:p w:rsidR="00E04598" w:rsidP="009274FB" w:rsidRDefault="00E04598">
      <w:pPr>
        <w:pStyle w:val="Overskrift3"/>
      </w:pPr>
      <w:r w:rsidRPr="00B5155D">
        <w:lastRenderedPageBreak/>
        <w:t xml:space="preserve">Bilag </w:t>
      </w:r>
      <w:r>
        <w:t>2: Madpyramiden 2008</w:t>
      </w:r>
    </w:p>
    <w:p w:rsidR="00E04598" w:rsidP="00E04598" w:rsidRDefault="00E04598">
      <w:pPr>
        <w:rPr>
          <w:b/>
          <w:sz w:val="28"/>
        </w:rPr>
      </w:pPr>
    </w:p>
    <w:p w:rsidRPr="00B5155D" w:rsidR="00E04598" w:rsidP="00E04598" w:rsidRDefault="00E04598">
      <w:pPr>
        <w:rPr>
          <w:b/>
          <w:sz w:val="28"/>
        </w:rPr>
      </w:pPr>
      <w:r w:rsidRPr="000333C8">
        <w:rPr>
          <w:b/>
          <w:noProof/>
          <w:sz w:val="28"/>
          <w:lang w:eastAsia="da-DK"/>
        </w:rPr>
        <w:drawing>
          <wp:anchor distT="0" distB="0" distL="114300" distR="114300" simplePos="0" relativeHeight="251662336" behindDoc="0" locked="0" layoutInCell="1" allowOverlap="1" wp14:editId="3B2F016F" wp14:anchorId="06F9E0BA">
            <wp:simplePos x="0" y="0"/>
            <wp:positionH relativeFrom="margin">
              <wp:posOffset>128270</wp:posOffset>
            </wp:positionH>
            <wp:positionV relativeFrom="margin">
              <wp:posOffset>955040</wp:posOffset>
            </wp:positionV>
            <wp:extent cx="5414010" cy="4525645"/>
            <wp:effectExtent l="0" t="0" r="0" b="8255"/>
            <wp:wrapSquare wrapText="bothSides"/>
            <wp:docPr id="5" name="Pladsholder til indhold 3" descr="madpyramid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dsholder til indhold 3" descr="madpyramide003.jpg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01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4598" w:rsidP="00E04598" w:rsidRDefault="00E04598"/>
    <w:p w:rsidR="00E04598" w:rsidP="00E04598" w:rsidRDefault="00E04598"/>
    <w:p w:rsidR="00E04598" w:rsidP="00E04598" w:rsidRDefault="00E04598"/>
    <w:p w:rsidR="00E04598" w:rsidP="00E04598" w:rsidRDefault="00E04598">
      <w:pPr>
        <w:rPr>
          <w:sz w:val="20"/>
        </w:rPr>
      </w:pPr>
    </w:p>
    <w:p w:rsidR="00E04598" w:rsidP="00E04598" w:rsidRDefault="00E04598">
      <w:pPr>
        <w:rPr>
          <w:sz w:val="20"/>
        </w:rPr>
      </w:pPr>
    </w:p>
    <w:p w:rsidR="00E04598" w:rsidP="00E04598" w:rsidRDefault="00E04598">
      <w:pPr>
        <w:rPr>
          <w:sz w:val="20"/>
        </w:rPr>
      </w:pPr>
    </w:p>
    <w:p w:rsidR="00E04598" w:rsidP="00E04598" w:rsidRDefault="00E04598">
      <w:pPr>
        <w:rPr>
          <w:sz w:val="20"/>
        </w:rPr>
      </w:pPr>
    </w:p>
    <w:p w:rsidR="00E04598" w:rsidP="00E04598" w:rsidRDefault="00E04598">
      <w:pPr>
        <w:rPr>
          <w:sz w:val="20"/>
        </w:rPr>
      </w:pPr>
    </w:p>
    <w:p w:rsidR="00E04598" w:rsidP="00E04598" w:rsidRDefault="00E04598">
      <w:pPr>
        <w:rPr>
          <w:sz w:val="20"/>
        </w:rPr>
      </w:pPr>
    </w:p>
    <w:p w:rsidR="00E04598" w:rsidP="00E04598" w:rsidRDefault="00E04598">
      <w:pPr>
        <w:rPr>
          <w:sz w:val="20"/>
        </w:rPr>
      </w:pPr>
    </w:p>
    <w:p w:rsidR="00E04598" w:rsidP="00E04598" w:rsidRDefault="00E04598">
      <w:pPr>
        <w:rPr>
          <w:sz w:val="20"/>
        </w:rPr>
      </w:pPr>
    </w:p>
    <w:p w:rsidR="00E04598" w:rsidP="00E04598" w:rsidRDefault="00E04598">
      <w:pPr>
        <w:rPr>
          <w:sz w:val="20"/>
        </w:rPr>
      </w:pPr>
    </w:p>
    <w:p w:rsidR="00E04598" w:rsidP="00E04598" w:rsidRDefault="00E04598">
      <w:pPr>
        <w:rPr>
          <w:sz w:val="20"/>
        </w:rPr>
      </w:pPr>
    </w:p>
    <w:p w:rsidR="00E04598" w:rsidP="00E04598" w:rsidRDefault="00E04598">
      <w:pPr>
        <w:rPr>
          <w:sz w:val="20"/>
        </w:rPr>
      </w:pPr>
    </w:p>
    <w:p w:rsidR="00E04598" w:rsidP="00E04598" w:rsidRDefault="00E04598">
      <w:pPr>
        <w:rPr>
          <w:sz w:val="20"/>
        </w:rPr>
      </w:pPr>
    </w:p>
    <w:p w:rsidRPr="00F12BA9" w:rsidR="00E04598" w:rsidP="00E04598" w:rsidRDefault="00E04598">
      <w:r w:rsidRPr="00F12BA9">
        <w:t xml:space="preserve">Kilde: FDB. </w:t>
      </w:r>
      <w:r w:rsidRPr="00F12BA9">
        <w:rPr>
          <w:i/>
        </w:rPr>
        <w:t xml:space="preserve">Madpyramiden 2008. </w:t>
      </w:r>
      <w:r w:rsidRPr="00F12BA9">
        <w:t xml:space="preserve">Lokaliseret d. 5. oktober 2011: </w:t>
      </w:r>
      <w:hyperlink w:history="1" r:id="rId23">
        <w:r w:rsidRPr="00F12BA9">
          <w:rPr>
            <w:rStyle w:val="Hyperlink"/>
          </w:rPr>
          <w:t>http://www.madpyramiden.dk/madpyramidens-historie</w:t>
        </w:r>
      </w:hyperlink>
    </w:p>
    <w:p w:rsidR="00E04598" w:rsidP="00E04598" w:rsidRDefault="00E04598"/>
    <w:p w:rsidR="00E04598" w:rsidRDefault="00E04598">
      <w:pPr>
        <w:rPr>
          <w:b/>
          <w:sz w:val="28"/>
          <w:lang w:eastAsia="da-DK"/>
        </w:rPr>
      </w:pPr>
      <w:r>
        <w:rPr>
          <w:b/>
          <w:sz w:val="28"/>
          <w:lang w:eastAsia="da-DK"/>
        </w:rPr>
        <w:br w:type="page"/>
      </w:r>
    </w:p>
    <w:p w:rsidR="00E04598" w:rsidP="009274FB" w:rsidRDefault="00E04598">
      <w:pPr>
        <w:pStyle w:val="Overskrift3"/>
        <w:rPr>
          <w:lang w:eastAsia="da-DK"/>
        </w:rPr>
      </w:pPr>
      <w:r w:rsidRPr="00F84FBE">
        <w:rPr>
          <w:lang w:eastAsia="da-DK"/>
        </w:rPr>
        <w:lastRenderedPageBreak/>
        <w:t>Bilag 3: Fødevarernes klimaaftryk</w:t>
      </w:r>
    </w:p>
    <w:p w:rsidRPr="009274FB" w:rsidR="009274FB" w:rsidP="009274FB" w:rsidRDefault="009274FB">
      <w:pPr>
        <w:rPr>
          <w:lang w:eastAsia="da-DK"/>
        </w:rPr>
      </w:pPr>
    </w:p>
    <w:p w:rsidRPr="004E2D79" w:rsidR="00640F0B" w:rsidP="00A979F6" w:rsidRDefault="00640F0B">
      <w:pPr>
        <w:jc w:val="center"/>
        <w:rPr>
          <w:lang w:eastAsia="da-DK"/>
        </w:rPr>
      </w:pPr>
      <w:r>
        <w:rPr>
          <w:noProof/>
          <w:lang w:eastAsia="da-DK"/>
        </w:rPr>
        <w:drawing>
          <wp:inline distT="0" distB="0" distL="0" distR="0" wp14:anchorId="1556CC34" wp14:editId="3DE4A84E">
            <wp:extent cx="5133671" cy="7200000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ødevarernes-klimaaftryk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671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2BA9" w:rsidR="00A979F6" w:rsidP="00A979F6" w:rsidRDefault="00A979F6">
      <w:pPr>
        <w:spacing w:after="0" w:line="240" w:lineRule="auto"/>
        <w:rPr>
          <w:rFonts w:cstheme="minorHAnsi"/>
        </w:rPr>
      </w:pPr>
      <w:r w:rsidRPr="00F12BA9">
        <w:rPr>
          <w:sz w:val="20"/>
        </w:rPr>
        <w:t xml:space="preserve">Kilde: Københavns kommune, Center for miljø. (2009, november) </w:t>
      </w:r>
      <w:r w:rsidRPr="00F12BA9">
        <w:rPr>
          <w:rFonts w:cstheme="minorHAnsi"/>
          <w:i/>
          <w:sz w:val="20"/>
        </w:rPr>
        <w:t>Klima på tallerkenen</w:t>
      </w:r>
      <w:r w:rsidRPr="00F12BA9" w:rsidR="00B570BA">
        <w:rPr>
          <w:rFonts w:cstheme="minorHAnsi"/>
          <w:i/>
          <w:sz w:val="20"/>
        </w:rPr>
        <w:t xml:space="preserve">. </w:t>
      </w:r>
      <w:r w:rsidRPr="00F12BA9" w:rsidR="00B570BA">
        <w:rPr>
          <w:rFonts w:cstheme="minorHAnsi"/>
          <w:sz w:val="20"/>
        </w:rPr>
        <w:t>Lokaliseret d. 5. oktober 2011:</w:t>
      </w:r>
    </w:p>
    <w:p w:rsidRPr="00F12BA9" w:rsidR="00A979F6" w:rsidP="00A979F6" w:rsidRDefault="00F12BA9">
      <w:pPr>
        <w:spacing w:after="0" w:line="240" w:lineRule="auto"/>
        <w:rPr>
          <w:sz w:val="18"/>
        </w:rPr>
      </w:pPr>
      <w:hyperlink w:history="1" r:id="rId25">
        <w:r w:rsidRPr="00F12BA9" w:rsidR="00A979F6">
          <w:rPr>
            <w:rStyle w:val="Hyperlink"/>
            <w:rFonts w:cstheme="minorHAnsi"/>
            <w:sz w:val="20"/>
          </w:rPr>
          <w:t>http://www.kk.dk/sitecore/content/Subsites/Klima/SubsiteFrontpage/KoebenhavnsKommunesIndsatser/VoresKlima/DownloadMaterialer/~/media/7817FF782E324573A460198BC9D00976.ashx</w:t>
        </w:r>
      </w:hyperlink>
    </w:p>
    <w:p w:rsidRPr="00C565A2" w:rsidR="00E04598" w:rsidP="009274FB" w:rsidRDefault="00A979F6">
      <w:pPr>
        <w:pStyle w:val="Overskrift3"/>
      </w:pPr>
      <w:r>
        <w:rPr>
          <w:sz w:val="20"/>
        </w:rPr>
        <w:lastRenderedPageBreak/>
        <w:t xml:space="preserve"> </w:t>
      </w:r>
      <w:r w:rsidRPr="00C565A2" w:rsidR="00E04598">
        <w:t>Bilag 4: Forslag til</w:t>
      </w:r>
      <w:r w:rsidR="009274FB">
        <w:t xml:space="preserve"> indhold af sæsonens råvarekurv</w:t>
      </w:r>
    </w:p>
    <w:p w:rsidR="00E04598" w:rsidP="00E04598" w:rsidRDefault="00E04598">
      <w:pPr>
        <w:spacing w:after="0" w:line="240" w:lineRule="auto"/>
        <w:rPr>
          <w:b/>
          <w:i/>
        </w:rPr>
        <w:sectPr w:rsidR="00E04598" w:rsidSect="00E04598">
          <w:headerReference w:type="default" r:id="rId26"/>
          <w:footerReference w:type="default" r:id="rId27"/>
          <w:type w:val="continuous"/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:rsidR="00E04598" w:rsidP="00E04598" w:rsidRDefault="00E04598">
      <w:pPr>
        <w:spacing w:after="0" w:line="240" w:lineRule="auto"/>
        <w:rPr>
          <w:b/>
          <w:i/>
        </w:rPr>
      </w:pPr>
    </w:p>
    <w:p w:rsidR="00E04598" w:rsidP="00E04598" w:rsidRDefault="00E04598">
      <w:pPr>
        <w:spacing w:after="0" w:line="240" w:lineRule="auto"/>
        <w:rPr>
          <w:b/>
          <w:i/>
          <w:sz w:val="24"/>
        </w:rPr>
      </w:pPr>
    </w:p>
    <w:p w:rsidR="00943228" w:rsidP="00943228" w:rsidRDefault="00943228">
      <w:pPr>
        <w:spacing w:after="0" w:line="240" w:lineRule="auto"/>
        <w:rPr>
          <w:b/>
          <w:i/>
          <w:sz w:val="24"/>
        </w:rPr>
        <w:sectPr w:rsidR="00943228" w:rsidSect="00943228">
          <w:type w:val="continuous"/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:rsidRPr="00FC16C0" w:rsidR="00943228" w:rsidP="00943228" w:rsidRDefault="00943228">
      <w:pPr>
        <w:spacing w:after="0" w:line="240" w:lineRule="auto"/>
        <w:rPr>
          <w:b/>
          <w:i/>
          <w:sz w:val="24"/>
        </w:rPr>
      </w:pPr>
      <w:r w:rsidRPr="00FC16C0">
        <w:rPr>
          <w:b/>
          <w:i/>
          <w:sz w:val="24"/>
        </w:rPr>
        <w:lastRenderedPageBreak/>
        <w:t>Forår</w:t>
      </w:r>
    </w:p>
    <w:p w:rsidR="00943228" w:rsidP="00943228" w:rsidRDefault="00943228">
      <w:pPr>
        <w:spacing w:after="0" w:line="240" w:lineRule="auto"/>
        <w:rPr>
          <w:u w:val="single"/>
        </w:rPr>
      </w:pPr>
    </w:p>
    <w:p w:rsidRPr="006D335D" w:rsidR="00943228" w:rsidP="00943228" w:rsidRDefault="00943228">
      <w:pPr>
        <w:spacing w:after="0" w:line="240" w:lineRule="auto"/>
        <w:rPr>
          <w:u w:val="single"/>
        </w:rPr>
      </w:pPr>
      <w:r w:rsidRPr="006D335D">
        <w:rPr>
          <w:u w:val="single"/>
        </w:rPr>
        <w:t>Animalske produkter:</w:t>
      </w:r>
    </w:p>
    <w:p w:rsidR="00943228" w:rsidP="00943228" w:rsidRDefault="00943228">
      <w:pPr>
        <w:spacing w:after="0" w:line="240" w:lineRule="auto"/>
      </w:pPr>
      <w:r>
        <w:t>Hakket kyllingekød</w:t>
      </w:r>
    </w:p>
    <w:p w:rsidR="00943228" w:rsidP="00943228" w:rsidRDefault="00943228">
      <w:pPr>
        <w:spacing w:after="0" w:line="240" w:lineRule="auto"/>
      </w:pPr>
      <w:r>
        <w:t>Æg</w:t>
      </w:r>
    </w:p>
    <w:p w:rsidR="00943228" w:rsidP="00943228" w:rsidRDefault="00943228">
      <w:pPr>
        <w:spacing w:after="0" w:line="240" w:lineRule="auto"/>
        <w:rPr>
          <w:u w:val="single"/>
        </w:rPr>
      </w:pPr>
    </w:p>
    <w:p w:rsidRPr="006D335D" w:rsidR="00943228" w:rsidP="00943228" w:rsidRDefault="00943228">
      <w:pPr>
        <w:spacing w:after="0" w:line="240" w:lineRule="auto"/>
        <w:rPr>
          <w:u w:val="single"/>
        </w:rPr>
      </w:pPr>
      <w:r w:rsidRPr="006D335D">
        <w:rPr>
          <w:u w:val="single"/>
        </w:rPr>
        <w:t xml:space="preserve">Frugt og grønt: </w:t>
      </w:r>
    </w:p>
    <w:p w:rsidR="00943228" w:rsidP="00943228" w:rsidRDefault="00943228">
      <w:pPr>
        <w:spacing w:after="0" w:line="240" w:lineRule="auto"/>
      </w:pPr>
      <w:r>
        <w:t>Løg</w:t>
      </w:r>
    </w:p>
    <w:p w:rsidR="00943228" w:rsidP="00943228" w:rsidRDefault="00943228">
      <w:pPr>
        <w:spacing w:after="0" w:line="240" w:lineRule="auto"/>
      </w:pPr>
      <w:r>
        <w:t>Hvidløg</w:t>
      </w:r>
    </w:p>
    <w:p w:rsidR="00943228" w:rsidP="00943228" w:rsidRDefault="00943228">
      <w:pPr>
        <w:spacing w:after="0" w:line="240" w:lineRule="auto"/>
      </w:pPr>
      <w:r>
        <w:t>Pastinak</w:t>
      </w:r>
    </w:p>
    <w:p w:rsidR="00943228" w:rsidP="00943228" w:rsidRDefault="00943228">
      <w:pPr>
        <w:spacing w:after="0" w:line="240" w:lineRule="auto"/>
      </w:pPr>
      <w:r>
        <w:t>Asparges</w:t>
      </w:r>
    </w:p>
    <w:p w:rsidR="00943228" w:rsidP="00943228" w:rsidRDefault="00943228">
      <w:pPr>
        <w:spacing w:after="0" w:line="240" w:lineRule="auto"/>
      </w:pPr>
      <w:r>
        <w:t>Purløg</w:t>
      </w:r>
    </w:p>
    <w:p w:rsidR="00943228" w:rsidP="00943228" w:rsidRDefault="00943228">
      <w:pPr>
        <w:spacing w:after="0" w:line="240" w:lineRule="auto"/>
      </w:pPr>
      <w:r>
        <w:t>Nye gulerødder</w:t>
      </w:r>
    </w:p>
    <w:p w:rsidR="00943228" w:rsidP="00943228" w:rsidRDefault="00943228">
      <w:pPr>
        <w:spacing w:after="0" w:line="240" w:lineRule="auto"/>
      </w:pPr>
      <w:r>
        <w:t>Spinat</w:t>
      </w:r>
    </w:p>
    <w:p w:rsidR="00943228" w:rsidP="00943228" w:rsidRDefault="00943228">
      <w:pPr>
        <w:spacing w:after="0" w:line="240" w:lineRule="auto"/>
      </w:pPr>
      <w:r>
        <w:t xml:space="preserve">Rabarber </w:t>
      </w:r>
    </w:p>
    <w:p w:rsidR="00943228" w:rsidP="00943228" w:rsidRDefault="00943228">
      <w:pPr>
        <w:spacing w:after="0" w:line="240" w:lineRule="auto"/>
      </w:pPr>
      <w:r>
        <w:t>Æbler</w:t>
      </w:r>
    </w:p>
    <w:p w:rsidR="00943228" w:rsidP="00943228" w:rsidRDefault="00943228">
      <w:pPr>
        <w:spacing w:after="0" w:line="240" w:lineRule="auto"/>
      </w:pPr>
      <w:r>
        <w:t>Kørvel</w:t>
      </w:r>
    </w:p>
    <w:p w:rsidR="00943228" w:rsidP="00943228" w:rsidRDefault="00943228">
      <w:pPr>
        <w:spacing w:after="0" w:line="240" w:lineRule="auto"/>
        <w:rPr>
          <w:u w:val="single"/>
        </w:rPr>
      </w:pPr>
    </w:p>
    <w:p w:rsidRPr="006D335D" w:rsidR="00943228" w:rsidP="00943228" w:rsidRDefault="00943228">
      <w:pPr>
        <w:spacing w:after="0" w:line="240" w:lineRule="auto"/>
        <w:rPr>
          <w:u w:val="single"/>
        </w:rPr>
      </w:pPr>
      <w:r w:rsidRPr="006D335D">
        <w:rPr>
          <w:u w:val="single"/>
        </w:rPr>
        <w:t>Kornprodukter:</w:t>
      </w:r>
    </w:p>
    <w:p w:rsidR="00943228" w:rsidP="00943228" w:rsidRDefault="00943228">
      <w:pPr>
        <w:spacing w:after="0" w:line="240" w:lineRule="auto"/>
      </w:pPr>
      <w:r>
        <w:t>Havregryn</w:t>
      </w:r>
    </w:p>
    <w:p w:rsidR="00943228" w:rsidP="00943228" w:rsidRDefault="00943228">
      <w:pPr>
        <w:spacing w:after="0" w:line="240" w:lineRule="auto"/>
      </w:pPr>
      <w:r>
        <w:t>Quinoa</w:t>
      </w:r>
    </w:p>
    <w:p w:rsidR="00943228" w:rsidP="00943228" w:rsidRDefault="00943228">
      <w:pPr>
        <w:spacing w:after="0" w:line="240" w:lineRule="auto"/>
      </w:pPr>
      <w:r>
        <w:t>Daggammelt fuldkornsbrød</w:t>
      </w:r>
    </w:p>
    <w:p w:rsidR="00943228" w:rsidP="00943228" w:rsidRDefault="00943228">
      <w:pPr>
        <w:spacing w:after="0" w:line="240" w:lineRule="auto"/>
        <w:rPr>
          <w:u w:val="single"/>
        </w:rPr>
      </w:pPr>
    </w:p>
    <w:p w:rsidRPr="006D335D" w:rsidR="00943228" w:rsidP="00943228" w:rsidRDefault="00943228">
      <w:pPr>
        <w:spacing w:after="0" w:line="240" w:lineRule="auto"/>
        <w:rPr>
          <w:u w:val="single"/>
        </w:rPr>
      </w:pPr>
      <w:r>
        <w:rPr>
          <w:u w:val="single"/>
        </w:rPr>
        <w:t>K</w:t>
      </w:r>
      <w:r w:rsidRPr="006D335D">
        <w:rPr>
          <w:u w:val="single"/>
        </w:rPr>
        <w:t xml:space="preserve">olonial: </w:t>
      </w:r>
    </w:p>
    <w:p w:rsidR="00943228" w:rsidP="00943228" w:rsidRDefault="00943228">
      <w:pPr>
        <w:spacing w:after="0" w:line="240" w:lineRule="auto"/>
      </w:pPr>
      <w:r>
        <w:t xml:space="preserve">Danskvand </w:t>
      </w:r>
    </w:p>
    <w:p w:rsidR="00943228" w:rsidP="00943228" w:rsidRDefault="00943228">
      <w:pPr>
        <w:spacing w:after="0" w:line="240" w:lineRule="auto"/>
        <w:rPr>
          <w:b/>
          <w:i/>
        </w:rPr>
      </w:pPr>
      <w:r>
        <w:t>Kokosmælk</w:t>
      </w:r>
    </w:p>
    <w:p w:rsidR="00943228" w:rsidP="00943228" w:rsidRDefault="00943228">
      <w:pPr>
        <w:spacing w:after="0" w:line="240" w:lineRule="auto"/>
      </w:pPr>
      <w:r>
        <w:t>Stødt karry</w:t>
      </w:r>
    </w:p>
    <w:p w:rsidR="00943228" w:rsidP="00943228" w:rsidRDefault="00943228">
      <w:pPr>
        <w:spacing w:after="0" w:line="240" w:lineRule="auto"/>
      </w:pPr>
      <w:r>
        <w:t>Spidskommen</w:t>
      </w:r>
    </w:p>
    <w:p w:rsidR="00943228" w:rsidP="00943228" w:rsidRDefault="00943228">
      <w:pPr>
        <w:spacing w:after="0" w:line="240" w:lineRule="auto"/>
      </w:pPr>
      <w:r>
        <w:t>Rapsolie</w:t>
      </w:r>
    </w:p>
    <w:p w:rsidR="00943228" w:rsidP="00943228" w:rsidRDefault="00943228">
      <w:pPr>
        <w:spacing w:after="0" w:line="240" w:lineRule="auto"/>
        <w:rPr>
          <w:b/>
          <w:i/>
          <w:sz w:val="24"/>
        </w:rPr>
      </w:pPr>
    </w:p>
    <w:p w:rsidR="00943228" w:rsidP="00943228" w:rsidRDefault="00943228">
      <w:pPr>
        <w:spacing w:after="0" w:line="240" w:lineRule="auto"/>
        <w:rPr>
          <w:b/>
          <w:i/>
          <w:sz w:val="24"/>
        </w:rPr>
      </w:pPr>
    </w:p>
    <w:p w:rsidR="00943228" w:rsidP="00943228" w:rsidRDefault="00943228">
      <w:pPr>
        <w:spacing w:after="0" w:line="240" w:lineRule="auto"/>
        <w:rPr>
          <w:b/>
          <w:i/>
          <w:sz w:val="24"/>
        </w:rPr>
      </w:pPr>
    </w:p>
    <w:p w:rsidR="00943228" w:rsidP="00943228" w:rsidRDefault="00943228">
      <w:pPr>
        <w:spacing w:after="0" w:line="240" w:lineRule="auto"/>
        <w:rPr>
          <w:b/>
          <w:i/>
          <w:sz w:val="24"/>
        </w:rPr>
      </w:pPr>
    </w:p>
    <w:p w:rsidR="00943228" w:rsidP="00943228" w:rsidRDefault="00943228">
      <w:pPr>
        <w:spacing w:after="0" w:line="240" w:lineRule="auto"/>
        <w:rPr>
          <w:b/>
          <w:i/>
          <w:sz w:val="24"/>
        </w:rPr>
      </w:pPr>
    </w:p>
    <w:p w:rsidR="00943228" w:rsidP="00943228" w:rsidRDefault="00943228">
      <w:pPr>
        <w:spacing w:after="0" w:line="240" w:lineRule="auto"/>
        <w:rPr>
          <w:b/>
          <w:i/>
          <w:sz w:val="24"/>
        </w:rPr>
      </w:pPr>
    </w:p>
    <w:p w:rsidR="00943228" w:rsidP="00943228" w:rsidRDefault="00943228">
      <w:pPr>
        <w:spacing w:after="0" w:line="240" w:lineRule="auto"/>
        <w:rPr>
          <w:b/>
          <w:i/>
          <w:sz w:val="24"/>
        </w:rPr>
      </w:pPr>
    </w:p>
    <w:p w:rsidR="00943228" w:rsidP="00943228" w:rsidRDefault="00943228">
      <w:pPr>
        <w:spacing w:after="0" w:line="240" w:lineRule="auto"/>
        <w:rPr>
          <w:b/>
          <w:i/>
          <w:sz w:val="24"/>
        </w:rPr>
      </w:pPr>
    </w:p>
    <w:p w:rsidR="00943228" w:rsidP="00943228" w:rsidRDefault="00943228">
      <w:pPr>
        <w:spacing w:after="0" w:line="240" w:lineRule="auto"/>
        <w:rPr>
          <w:b/>
          <w:i/>
          <w:sz w:val="24"/>
        </w:rPr>
      </w:pPr>
    </w:p>
    <w:p w:rsidR="00943228" w:rsidP="00943228" w:rsidRDefault="00943228">
      <w:pPr>
        <w:spacing w:after="0" w:line="240" w:lineRule="auto"/>
        <w:rPr>
          <w:b/>
          <w:i/>
          <w:sz w:val="24"/>
        </w:rPr>
      </w:pPr>
    </w:p>
    <w:p w:rsidR="00943228" w:rsidP="00943228" w:rsidRDefault="00943228">
      <w:pPr>
        <w:spacing w:after="0" w:line="240" w:lineRule="auto"/>
        <w:rPr>
          <w:b/>
          <w:i/>
          <w:sz w:val="24"/>
        </w:rPr>
      </w:pPr>
    </w:p>
    <w:p w:rsidR="00943228" w:rsidP="00943228" w:rsidRDefault="00943228">
      <w:pPr>
        <w:spacing w:after="0" w:line="240" w:lineRule="auto"/>
        <w:rPr>
          <w:b/>
          <w:i/>
          <w:sz w:val="24"/>
        </w:rPr>
      </w:pPr>
    </w:p>
    <w:p w:rsidR="00943228" w:rsidP="00943228" w:rsidRDefault="00943228">
      <w:pPr>
        <w:spacing w:after="0" w:line="240" w:lineRule="auto"/>
        <w:rPr>
          <w:b/>
          <w:i/>
          <w:sz w:val="24"/>
        </w:rPr>
      </w:pPr>
    </w:p>
    <w:p w:rsidR="00943228" w:rsidP="00943228" w:rsidRDefault="00943228">
      <w:pPr>
        <w:spacing w:after="0" w:line="240" w:lineRule="auto"/>
        <w:rPr>
          <w:b/>
          <w:i/>
          <w:sz w:val="24"/>
        </w:rPr>
      </w:pPr>
    </w:p>
    <w:p w:rsidR="00943228" w:rsidP="00943228" w:rsidRDefault="00943228">
      <w:pPr>
        <w:spacing w:after="0" w:line="240" w:lineRule="auto"/>
        <w:rPr>
          <w:b/>
          <w:i/>
          <w:sz w:val="24"/>
        </w:rPr>
      </w:pPr>
    </w:p>
    <w:p w:rsidR="00943228" w:rsidP="00943228" w:rsidRDefault="00943228">
      <w:pPr>
        <w:spacing w:after="0" w:line="240" w:lineRule="auto"/>
        <w:rPr>
          <w:b/>
          <w:i/>
          <w:sz w:val="24"/>
        </w:rPr>
      </w:pPr>
    </w:p>
    <w:p w:rsidR="00943228" w:rsidP="00943228" w:rsidRDefault="00943228">
      <w:pPr>
        <w:spacing w:after="0" w:line="240" w:lineRule="auto"/>
        <w:rPr>
          <w:b/>
          <w:i/>
          <w:sz w:val="24"/>
        </w:rPr>
      </w:pPr>
      <w:r w:rsidRPr="00FC16C0">
        <w:rPr>
          <w:b/>
          <w:i/>
          <w:sz w:val="24"/>
        </w:rPr>
        <w:lastRenderedPageBreak/>
        <w:t>Sommer</w:t>
      </w:r>
    </w:p>
    <w:p w:rsidRPr="00FC16C0" w:rsidR="00943228" w:rsidP="00943228" w:rsidRDefault="00943228">
      <w:pPr>
        <w:spacing w:after="0" w:line="240" w:lineRule="auto"/>
        <w:rPr>
          <w:b/>
          <w:i/>
          <w:sz w:val="24"/>
        </w:rPr>
      </w:pPr>
    </w:p>
    <w:p w:rsidRPr="006D335D" w:rsidR="00943228" w:rsidP="00943228" w:rsidRDefault="00943228">
      <w:pPr>
        <w:spacing w:after="0" w:line="240" w:lineRule="auto"/>
        <w:rPr>
          <w:u w:val="single"/>
        </w:rPr>
      </w:pPr>
      <w:r w:rsidRPr="006D335D">
        <w:rPr>
          <w:u w:val="single"/>
        </w:rPr>
        <w:t>Animalske produkter:</w:t>
      </w:r>
    </w:p>
    <w:p w:rsidR="00943228" w:rsidP="00943228" w:rsidRDefault="00943228">
      <w:pPr>
        <w:spacing w:after="0" w:line="240" w:lineRule="auto"/>
      </w:pPr>
      <w:r>
        <w:t>Hakket kyllingekød</w:t>
      </w:r>
    </w:p>
    <w:p w:rsidR="00943228" w:rsidP="00943228" w:rsidRDefault="00943228">
      <w:pPr>
        <w:spacing w:after="0" w:line="240" w:lineRule="auto"/>
      </w:pPr>
      <w:r>
        <w:t>Æg</w:t>
      </w:r>
    </w:p>
    <w:p w:rsidR="00943228" w:rsidP="00943228" w:rsidRDefault="00943228">
      <w:pPr>
        <w:spacing w:after="0" w:line="240" w:lineRule="auto"/>
        <w:rPr>
          <w:u w:val="single"/>
        </w:rPr>
      </w:pPr>
    </w:p>
    <w:p w:rsidRPr="006D335D" w:rsidR="00943228" w:rsidP="00943228" w:rsidRDefault="00943228">
      <w:pPr>
        <w:spacing w:after="0" w:line="240" w:lineRule="auto"/>
        <w:rPr>
          <w:u w:val="single"/>
        </w:rPr>
      </w:pPr>
      <w:r w:rsidRPr="006D335D">
        <w:rPr>
          <w:u w:val="single"/>
        </w:rPr>
        <w:t xml:space="preserve">Frugt og grønt: </w:t>
      </w:r>
    </w:p>
    <w:p w:rsidR="00943228" w:rsidP="00943228" w:rsidRDefault="00943228">
      <w:pPr>
        <w:spacing w:after="0" w:line="240" w:lineRule="auto"/>
      </w:pPr>
      <w:r>
        <w:t>Forårsløg</w:t>
      </w:r>
    </w:p>
    <w:p w:rsidR="00943228" w:rsidP="00943228" w:rsidRDefault="00943228">
      <w:pPr>
        <w:spacing w:after="0" w:line="240" w:lineRule="auto"/>
      </w:pPr>
      <w:r>
        <w:t>Løg</w:t>
      </w:r>
    </w:p>
    <w:p w:rsidR="00943228" w:rsidP="00943228" w:rsidRDefault="00943228">
      <w:pPr>
        <w:spacing w:after="0" w:line="240" w:lineRule="auto"/>
      </w:pPr>
      <w:r>
        <w:t>Hvidløg</w:t>
      </w:r>
    </w:p>
    <w:p w:rsidR="00943228" w:rsidP="00943228" w:rsidRDefault="00943228">
      <w:pPr>
        <w:spacing w:after="0" w:line="240" w:lineRule="auto"/>
      </w:pPr>
      <w:r>
        <w:t>Ferskner</w:t>
      </w:r>
    </w:p>
    <w:p w:rsidR="00943228" w:rsidP="00943228" w:rsidRDefault="00943228">
      <w:pPr>
        <w:spacing w:after="0" w:line="240" w:lineRule="auto"/>
      </w:pPr>
      <w:r>
        <w:t>Fennikel</w:t>
      </w:r>
    </w:p>
    <w:p w:rsidR="00943228" w:rsidP="00943228" w:rsidRDefault="00943228">
      <w:pPr>
        <w:spacing w:after="0" w:line="240" w:lineRule="auto"/>
      </w:pPr>
      <w:r>
        <w:t>Spidskål</w:t>
      </w:r>
    </w:p>
    <w:p w:rsidR="00943228" w:rsidP="00943228" w:rsidRDefault="00943228">
      <w:pPr>
        <w:spacing w:after="0" w:line="240" w:lineRule="auto"/>
      </w:pPr>
      <w:r>
        <w:t>Mynte</w:t>
      </w:r>
    </w:p>
    <w:p w:rsidR="00943228" w:rsidP="00943228" w:rsidRDefault="00943228">
      <w:pPr>
        <w:spacing w:after="0" w:line="240" w:lineRule="auto"/>
      </w:pPr>
      <w:r>
        <w:t>Persille</w:t>
      </w:r>
    </w:p>
    <w:p w:rsidR="00943228" w:rsidP="00943228" w:rsidRDefault="00943228">
      <w:pPr>
        <w:spacing w:after="0" w:line="240" w:lineRule="auto"/>
      </w:pPr>
      <w:r>
        <w:t>Melon</w:t>
      </w:r>
    </w:p>
    <w:p w:rsidR="00943228" w:rsidP="00943228" w:rsidRDefault="00943228">
      <w:pPr>
        <w:spacing w:after="0" w:line="240" w:lineRule="auto"/>
      </w:pPr>
      <w:r>
        <w:t>Squash</w:t>
      </w:r>
    </w:p>
    <w:p w:rsidR="00943228" w:rsidP="00943228" w:rsidRDefault="00943228">
      <w:pPr>
        <w:spacing w:after="0" w:line="240" w:lineRule="auto"/>
      </w:pPr>
      <w:r>
        <w:t>Gulerødder</w:t>
      </w:r>
    </w:p>
    <w:p w:rsidR="00943228" w:rsidP="00943228" w:rsidRDefault="00943228">
      <w:pPr>
        <w:spacing w:after="0" w:line="240" w:lineRule="auto"/>
      </w:pPr>
      <w:r>
        <w:t>Friske ærter</w:t>
      </w:r>
    </w:p>
    <w:p w:rsidR="00943228" w:rsidP="00943228" w:rsidRDefault="00943228">
      <w:pPr>
        <w:spacing w:after="0" w:line="240" w:lineRule="auto"/>
        <w:rPr>
          <w:u w:val="single"/>
        </w:rPr>
      </w:pPr>
    </w:p>
    <w:p w:rsidRPr="006D335D" w:rsidR="00943228" w:rsidP="00943228" w:rsidRDefault="00943228">
      <w:pPr>
        <w:spacing w:after="0" w:line="240" w:lineRule="auto"/>
        <w:rPr>
          <w:u w:val="single"/>
        </w:rPr>
      </w:pPr>
      <w:r w:rsidRPr="006D335D">
        <w:rPr>
          <w:u w:val="single"/>
        </w:rPr>
        <w:t>Kornprodukter:</w:t>
      </w:r>
    </w:p>
    <w:p w:rsidR="00943228" w:rsidP="00943228" w:rsidRDefault="00943228">
      <w:pPr>
        <w:spacing w:after="0" w:line="240" w:lineRule="auto"/>
      </w:pPr>
      <w:r>
        <w:t>Havregryn</w:t>
      </w:r>
    </w:p>
    <w:p w:rsidR="00943228" w:rsidP="00943228" w:rsidRDefault="00943228">
      <w:pPr>
        <w:spacing w:after="0" w:line="240" w:lineRule="auto"/>
      </w:pPr>
      <w:r>
        <w:t>Speltkerner</w:t>
      </w:r>
    </w:p>
    <w:p w:rsidR="00943228" w:rsidP="00943228" w:rsidRDefault="00943228">
      <w:pPr>
        <w:spacing w:after="0" w:line="240" w:lineRule="auto"/>
      </w:pPr>
      <w:r>
        <w:t>Daggammelt fuldkornsbrød</w:t>
      </w:r>
    </w:p>
    <w:p w:rsidR="00943228" w:rsidP="00943228" w:rsidRDefault="00943228">
      <w:pPr>
        <w:spacing w:after="0" w:line="240" w:lineRule="auto"/>
        <w:rPr>
          <w:u w:val="single"/>
        </w:rPr>
      </w:pPr>
    </w:p>
    <w:p w:rsidRPr="006D335D" w:rsidR="00943228" w:rsidP="00943228" w:rsidRDefault="00943228">
      <w:pPr>
        <w:spacing w:after="0" w:line="240" w:lineRule="auto"/>
        <w:rPr>
          <w:u w:val="single"/>
        </w:rPr>
      </w:pPr>
      <w:r>
        <w:rPr>
          <w:u w:val="single"/>
        </w:rPr>
        <w:t>K</w:t>
      </w:r>
      <w:r w:rsidRPr="006D335D">
        <w:rPr>
          <w:u w:val="single"/>
        </w:rPr>
        <w:t xml:space="preserve">olonial: </w:t>
      </w:r>
    </w:p>
    <w:p w:rsidR="00943228" w:rsidP="00943228" w:rsidRDefault="00943228">
      <w:pPr>
        <w:spacing w:after="0" w:line="240" w:lineRule="auto"/>
      </w:pPr>
      <w:r>
        <w:t xml:space="preserve">Danskvand </w:t>
      </w:r>
    </w:p>
    <w:p w:rsidR="00943228" w:rsidP="00943228" w:rsidRDefault="00943228">
      <w:pPr>
        <w:spacing w:after="0" w:line="240" w:lineRule="auto"/>
      </w:pPr>
      <w:r>
        <w:t>Stødt karry</w:t>
      </w:r>
    </w:p>
    <w:p w:rsidR="00943228" w:rsidP="00943228" w:rsidRDefault="00943228">
      <w:pPr>
        <w:spacing w:after="0" w:line="240" w:lineRule="auto"/>
      </w:pPr>
      <w:r>
        <w:t xml:space="preserve">Kokosmælk </w:t>
      </w:r>
    </w:p>
    <w:p w:rsidR="00943228" w:rsidP="00943228" w:rsidRDefault="00943228">
      <w:pPr>
        <w:spacing w:after="0" w:line="240" w:lineRule="auto"/>
      </w:pPr>
      <w:r>
        <w:t>Spidskommen</w:t>
      </w:r>
    </w:p>
    <w:p w:rsidR="00943228" w:rsidP="00943228" w:rsidRDefault="00943228">
      <w:pPr>
        <w:spacing w:after="0" w:line="240" w:lineRule="auto"/>
      </w:pPr>
      <w:r>
        <w:t>Rapsolie</w:t>
      </w:r>
    </w:p>
    <w:p w:rsidR="00943228" w:rsidP="00943228" w:rsidRDefault="00943228">
      <w:pPr>
        <w:spacing w:after="0" w:line="240" w:lineRule="auto"/>
        <w:rPr>
          <w:b/>
          <w:i/>
        </w:rPr>
      </w:pPr>
    </w:p>
    <w:p w:rsidR="00943228" w:rsidP="00943228" w:rsidRDefault="00943228">
      <w:pPr>
        <w:rPr>
          <w:b/>
          <w:i/>
        </w:rPr>
      </w:pPr>
    </w:p>
    <w:p w:rsidR="00943228" w:rsidP="00943228" w:rsidRDefault="00943228">
      <w:pPr>
        <w:rPr>
          <w:b/>
          <w:i/>
        </w:rPr>
      </w:pPr>
    </w:p>
    <w:p w:rsidR="00943228" w:rsidP="00943228" w:rsidRDefault="00943228">
      <w:pPr>
        <w:rPr>
          <w:b/>
          <w:i/>
        </w:rPr>
      </w:pPr>
    </w:p>
    <w:p w:rsidR="00943228" w:rsidP="00943228" w:rsidRDefault="00943228">
      <w:pPr>
        <w:rPr>
          <w:b/>
          <w:i/>
        </w:rPr>
      </w:pPr>
    </w:p>
    <w:p w:rsidR="00943228" w:rsidP="00943228" w:rsidRDefault="00943228">
      <w:pPr>
        <w:rPr>
          <w:b/>
          <w:i/>
        </w:rPr>
      </w:pPr>
    </w:p>
    <w:p w:rsidR="00943228" w:rsidP="00943228" w:rsidRDefault="00943228">
      <w:pPr>
        <w:rPr>
          <w:b/>
          <w:i/>
        </w:rPr>
      </w:pPr>
    </w:p>
    <w:p w:rsidR="00943228" w:rsidP="00943228" w:rsidRDefault="00943228">
      <w:pPr>
        <w:rPr>
          <w:b/>
          <w:i/>
        </w:rPr>
      </w:pPr>
    </w:p>
    <w:p w:rsidR="00943228" w:rsidP="00943228" w:rsidRDefault="00943228">
      <w:pPr>
        <w:rPr>
          <w:b/>
          <w:i/>
        </w:rPr>
      </w:pPr>
    </w:p>
    <w:p w:rsidR="00943228" w:rsidP="00943228" w:rsidRDefault="00943228">
      <w:pPr>
        <w:spacing w:after="0" w:line="240" w:lineRule="auto"/>
        <w:rPr>
          <w:b/>
          <w:i/>
          <w:sz w:val="24"/>
        </w:rPr>
      </w:pPr>
      <w:r w:rsidRPr="00FC16C0">
        <w:rPr>
          <w:b/>
          <w:i/>
          <w:sz w:val="24"/>
        </w:rPr>
        <w:lastRenderedPageBreak/>
        <w:t>Efterår</w:t>
      </w:r>
    </w:p>
    <w:p w:rsidRPr="00FC16C0" w:rsidR="00943228" w:rsidP="00943228" w:rsidRDefault="00943228">
      <w:pPr>
        <w:spacing w:after="0" w:line="240" w:lineRule="auto"/>
        <w:rPr>
          <w:b/>
          <w:i/>
          <w:sz w:val="24"/>
        </w:rPr>
      </w:pPr>
    </w:p>
    <w:p w:rsidRPr="006D335D" w:rsidR="00943228" w:rsidP="00943228" w:rsidRDefault="00943228">
      <w:pPr>
        <w:spacing w:after="0" w:line="240" w:lineRule="auto"/>
        <w:rPr>
          <w:u w:val="single"/>
        </w:rPr>
      </w:pPr>
      <w:r w:rsidRPr="006D335D">
        <w:rPr>
          <w:u w:val="single"/>
        </w:rPr>
        <w:t>Animalske produkter:</w:t>
      </w:r>
    </w:p>
    <w:p w:rsidR="00943228" w:rsidP="00943228" w:rsidRDefault="00943228">
      <w:pPr>
        <w:spacing w:after="0" w:line="240" w:lineRule="auto"/>
      </w:pPr>
      <w:r>
        <w:t>Hakket kyllingekød</w:t>
      </w:r>
    </w:p>
    <w:p w:rsidR="00943228" w:rsidP="00943228" w:rsidRDefault="00943228">
      <w:pPr>
        <w:spacing w:after="0" w:line="240" w:lineRule="auto"/>
      </w:pPr>
      <w:r>
        <w:t>Æg</w:t>
      </w:r>
    </w:p>
    <w:p w:rsidR="00943228" w:rsidP="00943228" w:rsidRDefault="00943228">
      <w:pPr>
        <w:spacing w:after="0" w:line="240" w:lineRule="auto"/>
        <w:rPr>
          <w:u w:val="single"/>
        </w:rPr>
      </w:pPr>
    </w:p>
    <w:p w:rsidRPr="006D335D" w:rsidR="00943228" w:rsidP="00943228" w:rsidRDefault="00943228">
      <w:pPr>
        <w:spacing w:after="0" w:line="240" w:lineRule="auto"/>
        <w:rPr>
          <w:u w:val="single"/>
        </w:rPr>
      </w:pPr>
      <w:r w:rsidRPr="006D335D">
        <w:rPr>
          <w:u w:val="single"/>
        </w:rPr>
        <w:t>Frugt og grønt:</w:t>
      </w:r>
    </w:p>
    <w:p w:rsidR="00943228" w:rsidP="00943228" w:rsidRDefault="00943228">
      <w:pPr>
        <w:spacing w:after="0" w:line="240" w:lineRule="auto"/>
      </w:pPr>
      <w:r>
        <w:t>Løg</w:t>
      </w:r>
    </w:p>
    <w:p w:rsidR="00943228" w:rsidP="00943228" w:rsidRDefault="00943228">
      <w:pPr>
        <w:spacing w:after="0" w:line="240" w:lineRule="auto"/>
      </w:pPr>
      <w:r>
        <w:t>Hvidløg</w:t>
      </w:r>
    </w:p>
    <w:p w:rsidR="00943228" w:rsidP="00943228" w:rsidRDefault="00943228">
      <w:pPr>
        <w:spacing w:after="0" w:line="240" w:lineRule="auto"/>
      </w:pPr>
      <w:r>
        <w:t>Pastinak</w:t>
      </w:r>
    </w:p>
    <w:p w:rsidR="00943228" w:rsidP="00943228" w:rsidRDefault="00943228">
      <w:pPr>
        <w:spacing w:after="0" w:line="240" w:lineRule="auto"/>
      </w:pPr>
      <w:r>
        <w:t>Rosenkål</w:t>
      </w:r>
    </w:p>
    <w:p w:rsidR="00943228" w:rsidP="00943228" w:rsidRDefault="00943228">
      <w:pPr>
        <w:spacing w:after="0" w:line="240" w:lineRule="auto"/>
      </w:pPr>
      <w:r>
        <w:t>Bønner</w:t>
      </w:r>
    </w:p>
    <w:p w:rsidR="00943228" w:rsidP="00943228" w:rsidRDefault="00943228">
      <w:pPr>
        <w:spacing w:after="0" w:line="240" w:lineRule="auto"/>
      </w:pPr>
      <w:r>
        <w:t>Porre</w:t>
      </w:r>
      <w:r w:rsidR="00B570BA">
        <w:t>r</w:t>
      </w:r>
    </w:p>
    <w:p w:rsidR="00943228" w:rsidP="00943228" w:rsidRDefault="00943228">
      <w:pPr>
        <w:spacing w:after="0" w:line="240" w:lineRule="auto"/>
      </w:pPr>
      <w:r>
        <w:t>Pære</w:t>
      </w:r>
    </w:p>
    <w:p w:rsidR="00943228" w:rsidP="00943228" w:rsidRDefault="00943228">
      <w:pPr>
        <w:spacing w:after="0" w:line="240" w:lineRule="auto"/>
      </w:pPr>
      <w:r>
        <w:t>Broccoli</w:t>
      </w:r>
    </w:p>
    <w:p w:rsidR="00943228" w:rsidP="00943228" w:rsidRDefault="00943228">
      <w:pPr>
        <w:spacing w:after="0" w:line="240" w:lineRule="auto"/>
      </w:pPr>
      <w:r>
        <w:t>Gulerødder</w:t>
      </w:r>
    </w:p>
    <w:p w:rsidRPr="009B7C5A" w:rsidR="00943228" w:rsidP="00943228" w:rsidRDefault="00943228">
      <w:pPr>
        <w:spacing w:after="0" w:line="240" w:lineRule="auto"/>
      </w:pPr>
      <w:r w:rsidRPr="009B7C5A">
        <w:t>Bladselleri</w:t>
      </w:r>
    </w:p>
    <w:p w:rsidR="00943228" w:rsidP="00943228" w:rsidRDefault="00943228">
      <w:pPr>
        <w:spacing w:after="0" w:line="240" w:lineRule="auto"/>
        <w:rPr>
          <w:u w:val="single"/>
        </w:rPr>
      </w:pPr>
    </w:p>
    <w:p w:rsidRPr="006D335D" w:rsidR="00943228" w:rsidP="00943228" w:rsidRDefault="00943228">
      <w:pPr>
        <w:spacing w:after="0" w:line="240" w:lineRule="auto"/>
        <w:rPr>
          <w:u w:val="single"/>
        </w:rPr>
      </w:pPr>
      <w:r w:rsidRPr="006D335D">
        <w:rPr>
          <w:u w:val="single"/>
        </w:rPr>
        <w:t>Kornprodukter:</w:t>
      </w:r>
    </w:p>
    <w:p w:rsidR="00943228" w:rsidP="00943228" w:rsidRDefault="00943228">
      <w:pPr>
        <w:spacing w:after="0" w:line="240" w:lineRule="auto"/>
      </w:pPr>
      <w:r>
        <w:t>Havregryn</w:t>
      </w:r>
    </w:p>
    <w:p w:rsidR="00943228" w:rsidP="00943228" w:rsidRDefault="00B570BA">
      <w:pPr>
        <w:spacing w:after="0" w:line="240" w:lineRule="auto"/>
      </w:pPr>
      <w:proofErr w:type="spellStart"/>
      <w:r>
        <w:t>Emmer</w:t>
      </w:r>
      <w:r w:rsidR="00943228">
        <w:t>kerner</w:t>
      </w:r>
      <w:proofErr w:type="spellEnd"/>
    </w:p>
    <w:p w:rsidR="00943228" w:rsidP="00943228" w:rsidRDefault="00943228">
      <w:pPr>
        <w:spacing w:after="0" w:line="240" w:lineRule="auto"/>
      </w:pPr>
      <w:r>
        <w:t>Daggammelt fuldkornsbrød</w:t>
      </w:r>
    </w:p>
    <w:p w:rsidR="00943228" w:rsidP="00943228" w:rsidRDefault="00943228">
      <w:pPr>
        <w:spacing w:after="0" w:line="240" w:lineRule="auto"/>
        <w:rPr>
          <w:u w:val="single"/>
        </w:rPr>
      </w:pPr>
    </w:p>
    <w:p w:rsidRPr="006D335D" w:rsidR="00943228" w:rsidP="00943228" w:rsidRDefault="00943228">
      <w:pPr>
        <w:spacing w:after="0" w:line="240" w:lineRule="auto"/>
        <w:rPr>
          <w:u w:val="single"/>
        </w:rPr>
      </w:pPr>
      <w:r>
        <w:rPr>
          <w:u w:val="single"/>
        </w:rPr>
        <w:t>K</w:t>
      </w:r>
      <w:r w:rsidRPr="006D335D">
        <w:rPr>
          <w:u w:val="single"/>
        </w:rPr>
        <w:t xml:space="preserve">olonial: </w:t>
      </w:r>
    </w:p>
    <w:p w:rsidR="00943228" w:rsidP="00943228" w:rsidRDefault="00943228">
      <w:pPr>
        <w:spacing w:after="0" w:line="240" w:lineRule="auto"/>
      </w:pPr>
      <w:r>
        <w:t xml:space="preserve">Danskvand </w:t>
      </w:r>
    </w:p>
    <w:p w:rsidR="00943228" w:rsidP="00943228" w:rsidRDefault="00943228">
      <w:pPr>
        <w:spacing w:after="0" w:line="240" w:lineRule="auto"/>
      </w:pPr>
      <w:r>
        <w:t>Stødt karry</w:t>
      </w:r>
    </w:p>
    <w:p w:rsidR="00943228" w:rsidP="00943228" w:rsidRDefault="00943228">
      <w:pPr>
        <w:spacing w:after="0" w:line="240" w:lineRule="auto"/>
      </w:pPr>
      <w:r>
        <w:t xml:space="preserve">Kokosmælk </w:t>
      </w:r>
    </w:p>
    <w:p w:rsidR="00943228" w:rsidP="00943228" w:rsidRDefault="00943228">
      <w:pPr>
        <w:spacing w:after="0" w:line="240" w:lineRule="auto"/>
      </w:pPr>
      <w:r>
        <w:t xml:space="preserve">Kardemommekapsler </w:t>
      </w:r>
    </w:p>
    <w:p w:rsidR="00943228" w:rsidP="00943228" w:rsidRDefault="00943228">
      <w:pPr>
        <w:spacing w:after="0" w:line="240" w:lineRule="auto"/>
      </w:pPr>
      <w:r>
        <w:t>Kanelstænger</w:t>
      </w:r>
      <w:r w:rsidRPr="006D335D">
        <w:t xml:space="preserve"> </w:t>
      </w:r>
    </w:p>
    <w:p w:rsidR="00943228" w:rsidP="00943228" w:rsidRDefault="00943228">
      <w:pPr>
        <w:spacing w:after="0" w:line="240" w:lineRule="auto"/>
      </w:pPr>
      <w:r>
        <w:t>Rapsolie</w:t>
      </w:r>
    </w:p>
    <w:p w:rsidR="00943228" w:rsidP="00943228" w:rsidRDefault="00943228">
      <w:pPr>
        <w:spacing w:after="0" w:line="240" w:lineRule="auto"/>
        <w:rPr>
          <w:b/>
          <w:i/>
          <w:sz w:val="24"/>
        </w:rPr>
      </w:pPr>
      <w:r w:rsidRPr="00FC16C0">
        <w:rPr>
          <w:b/>
          <w:i/>
          <w:sz w:val="24"/>
        </w:rPr>
        <w:lastRenderedPageBreak/>
        <w:t>Vinter</w:t>
      </w:r>
    </w:p>
    <w:p w:rsidRPr="00FC16C0" w:rsidR="00943228" w:rsidP="00943228" w:rsidRDefault="00943228">
      <w:pPr>
        <w:spacing w:after="0" w:line="240" w:lineRule="auto"/>
        <w:rPr>
          <w:b/>
          <w:i/>
          <w:sz w:val="24"/>
        </w:rPr>
      </w:pPr>
    </w:p>
    <w:p w:rsidRPr="006D335D" w:rsidR="00943228" w:rsidP="00943228" w:rsidRDefault="00943228">
      <w:pPr>
        <w:spacing w:after="0" w:line="240" w:lineRule="auto"/>
        <w:rPr>
          <w:u w:val="single"/>
        </w:rPr>
      </w:pPr>
      <w:r w:rsidRPr="006D335D">
        <w:rPr>
          <w:u w:val="single"/>
        </w:rPr>
        <w:t>Animalske produkter:</w:t>
      </w:r>
    </w:p>
    <w:p w:rsidR="00943228" w:rsidP="00943228" w:rsidRDefault="00943228">
      <w:pPr>
        <w:spacing w:after="0" w:line="240" w:lineRule="auto"/>
      </w:pPr>
      <w:r>
        <w:t>Hakket kyllingekød</w:t>
      </w:r>
    </w:p>
    <w:p w:rsidR="00943228" w:rsidP="00943228" w:rsidRDefault="00943228">
      <w:pPr>
        <w:spacing w:after="0" w:line="240" w:lineRule="auto"/>
      </w:pPr>
      <w:r>
        <w:t>Æg</w:t>
      </w:r>
    </w:p>
    <w:p w:rsidR="00943228" w:rsidP="00943228" w:rsidRDefault="00943228">
      <w:pPr>
        <w:spacing w:after="0" w:line="240" w:lineRule="auto"/>
        <w:rPr>
          <w:u w:val="single"/>
        </w:rPr>
      </w:pPr>
    </w:p>
    <w:p w:rsidRPr="006B560C" w:rsidR="00943228" w:rsidP="00943228" w:rsidRDefault="00943228">
      <w:pPr>
        <w:spacing w:after="0" w:line="240" w:lineRule="auto"/>
        <w:rPr>
          <w:u w:val="single"/>
        </w:rPr>
      </w:pPr>
      <w:r w:rsidRPr="006B560C">
        <w:rPr>
          <w:u w:val="single"/>
        </w:rPr>
        <w:t>Frugt og grønt:</w:t>
      </w:r>
    </w:p>
    <w:p w:rsidR="00943228" w:rsidP="00943228" w:rsidRDefault="00943228">
      <w:pPr>
        <w:spacing w:after="0" w:line="240" w:lineRule="auto"/>
      </w:pPr>
      <w:r>
        <w:t>Løg</w:t>
      </w:r>
    </w:p>
    <w:p w:rsidR="00943228" w:rsidP="00943228" w:rsidRDefault="00943228">
      <w:pPr>
        <w:spacing w:after="0" w:line="240" w:lineRule="auto"/>
      </w:pPr>
      <w:r>
        <w:t>Hvidløg</w:t>
      </w:r>
    </w:p>
    <w:p w:rsidR="00943228" w:rsidP="00943228" w:rsidRDefault="00943228">
      <w:pPr>
        <w:spacing w:after="0" w:line="240" w:lineRule="auto"/>
      </w:pPr>
      <w:r>
        <w:t>Rødbeder</w:t>
      </w:r>
    </w:p>
    <w:p w:rsidR="00943228" w:rsidP="00943228" w:rsidRDefault="00943228">
      <w:pPr>
        <w:spacing w:after="0" w:line="240" w:lineRule="auto"/>
      </w:pPr>
      <w:r>
        <w:t>Grønkål</w:t>
      </w:r>
    </w:p>
    <w:p w:rsidR="00943228" w:rsidP="00943228" w:rsidRDefault="00943228">
      <w:pPr>
        <w:spacing w:after="0" w:line="240" w:lineRule="auto"/>
      </w:pPr>
      <w:r>
        <w:t>Æbler</w:t>
      </w:r>
    </w:p>
    <w:p w:rsidR="00943228" w:rsidP="00943228" w:rsidRDefault="00943228">
      <w:pPr>
        <w:spacing w:after="0" w:line="240" w:lineRule="auto"/>
      </w:pPr>
      <w:r>
        <w:t>Pastinak</w:t>
      </w:r>
    </w:p>
    <w:p w:rsidR="00943228" w:rsidP="00943228" w:rsidRDefault="00943228">
      <w:pPr>
        <w:spacing w:after="0" w:line="240" w:lineRule="auto"/>
      </w:pPr>
      <w:r>
        <w:t>Persillerod</w:t>
      </w:r>
    </w:p>
    <w:p w:rsidR="00943228" w:rsidP="00943228" w:rsidRDefault="00943228">
      <w:pPr>
        <w:spacing w:after="0" w:line="240" w:lineRule="auto"/>
      </w:pPr>
      <w:r>
        <w:t xml:space="preserve">Kålrabi </w:t>
      </w:r>
    </w:p>
    <w:p w:rsidR="00943228" w:rsidP="00943228" w:rsidRDefault="00943228">
      <w:pPr>
        <w:spacing w:after="0" w:line="240" w:lineRule="auto"/>
      </w:pPr>
      <w:r>
        <w:t>Bladselleri</w:t>
      </w:r>
    </w:p>
    <w:p w:rsidR="00943228" w:rsidP="00943228" w:rsidRDefault="00943228">
      <w:pPr>
        <w:spacing w:after="0" w:line="240" w:lineRule="auto"/>
        <w:rPr>
          <w:u w:val="single"/>
        </w:rPr>
      </w:pPr>
    </w:p>
    <w:p w:rsidRPr="006B560C" w:rsidR="00943228" w:rsidP="00943228" w:rsidRDefault="00943228">
      <w:pPr>
        <w:spacing w:after="0" w:line="240" w:lineRule="auto"/>
        <w:rPr>
          <w:u w:val="single"/>
        </w:rPr>
      </w:pPr>
      <w:r w:rsidRPr="006B560C">
        <w:rPr>
          <w:u w:val="single"/>
        </w:rPr>
        <w:t>Kornprodukter:</w:t>
      </w:r>
    </w:p>
    <w:p w:rsidR="00943228" w:rsidP="00943228" w:rsidRDefault="00943228">
      <w:pPr>
        <w:spacing w:after="0" w:line="240" w:lineRule="auto"/>
      </w:pPr>
      <w:r>
        <w:t>Havregryn</w:t>
      </w:r>
    </w:p>
    <w:p w:rsidR="00943228" w:rsidP="00943228" w:rsidRDefault="00943228">
      <w:pPr>
        <w:spacing w:after="0" w:line="240" w:lineRule="auto"/>
      </w:pPr>
      <w:r>
        <w:t>Daggammelt fuldkornsbrød</w:t>
      </w:r>
    </w:p>
    <w:p w:rsidRPr="006B560C" w:rsidR="00943228" w:rsidP="00943228" w:rsidRDefault="00943228">
      <w:pPr>
        <w:spacing w:after="0" w:line="240" w:lineRule="auto"/>
      </w:pPr>
      <w:r w:rsidRPr="006B560C">
        <w:t>Perlebyg</w:t>
      </w:r>
    </w:p>
    <w:p w:rsidR="00943228" w:rsidP="00943228" w:rsidRDefault="00943228">
      <w:pPr>
        <w:spacing w:after="0" w:line="240" w:lineRule="auto"/>
        <w:rPr>
          <w:u w:val="single"/>
        </w:rPr>
      </w:pPr>
    </w:p>
    <w:p w:rsidRPr="006D335D" w:rsidR="00943228" w:rsidP="00943228" w:rsidRDefault="00943228">
      <w:pPr>
        <w:spacing w:after="0" w:line="240" w:lineRule="auto"/>
        <w:rPr>
          <w:u w:val="single"/>
        </w:rPr>
      </w:pPr>
      <w:r>
        <w:rPr>
          <w:u w:val="single"/>
        </w:rPr>
        <w:t>K</w:t>
      </w:r>
      <w:r w:rsidRPr="006D335D">
        <w:rPr>
          <w:u w:val="single"/>
        </w:rPr>
        <w:t xml:space="preserve">olonial: </w:t>
      </w:r>
    </w:p>
    <w:p w:rsidR="00943228" w:rsidP="00943228" w:rsidRDefault="00943228">
      <w:pPr>
        <w:spacing w:after="0" w:line="240" w:lineRule="auto"/>
      </w:pPr>
      <w:r>
        <w:t xml:space="preserve">Danskvand </w:t>
      </w:r>
    </w:p>
    <w:p w:rsidR="00943228" w:rsidP="00943228" w:rsidRDefault="00943228">
      <w:pPr>
        <w:spacing w:after="0" w:line="240" w:lineRule="auto"/>
      </w:pPr>
      <w:r>
        <w:t xml:space="preserve">Kokosmælk </w:t>
      </w:r>
    </w:p>
    <w:p w:rsidR="00943228" w:rsidP="00943228" w:rsidRDefault="00943228">
      <w:pPr>
        <w:spacing w:after="0" w:line="240" w:lineRule="auto"/>
      </w:pPr>
      <w:r>
        <w:t>Stødt karry</w:t>
      </w:r>
    </w:p>
    <w:p w:rsidR="00943228" w:rsidP="00943228" w:rsidRDefault="00943228">
      <w:pPr>
        <w:spacing w:after="0" w:line="240" w:lineRule="auto"/>
      </w:pPr>
      <w:r>
        <w:t xml:space="preserve">Kardemommekapsler </w:t>
      </w:r>
    </w:p>
    <w:p w:rsidR="00943228" w:rsidP="00943228" w:rsidRDefault="00943228">
      <w:pPr>
        <w:spacing w:after="0" w:line="240" w:lineRule="auto"/>
      </w:pPr>
      <w:r>
        <w:t>Kanelstænger</w:t>
      </w:r>
    </w:p>
    <w:p w:rsidR="00943228" w:rsidP="00943228" w:rsidRDefault="00943228"/>
    <w:p w:rsidR="00943228" w:rsidP="00943228" w:rsidRDefault="00943228">
      <w:pPr>
        <w:sectPr w:rsidR="00943228" w:rsidSect="00943228">
          <w:type w:val="continuous"/>
          <w:pgSz w:w="11906" w:h="16838"/>
          <w:pgMar w:top="1701" w:right="1134" w:bottom="1701" w:left="1134" w:header="708" w:footer="708" w:gutter="0"/>
          <w:cols w:space="708" w:num="2"/>
          <w:docGrid w:linePitch="360"/>
        </w:sectPr>
      </w:pPr>
    </w:p>
    <w:p w:rsidR="00943228" w:rsidP="00943228" w:rsidRDefault="00943228"/>
    <w:p w:rsidR="00943228" w:rsidP="00943228" w:rsidRDefault="00943228"/>
    <w:p w:rsidR="00943228" w:rsidRDefault="00943228">
      <w:pPr>
        <w:rPr>
          <w:b/>
          <w:sz w:val="28"/>
        </w:rPr>
      </w:pPr>
      <w:r>
        <w:rPr>
          <w:b/>
          <w:sz w:val="28"/>
        </w:rPr>
        <w:br w:type="page"/>
      </w:r>
    </w:p>
    <w:p w:rsidRPr="00E87077" w:rsidR="00943228" w:rsidP="009274FB" w:rsidRDefault="00943228">
      <w:pPr>
        <w:pStyle w:val="Overskrift3"/>
      </w:pPr>
      <w:r w:rsidRPr="00E87077">
        <w:lastRenderedPageBreak/>
        <w:t xml:space="preserve">Bilag </w:t>
      </w:r>
      <w:r>
        <w:t>5</w:t>
      </w:r>
      <w:r w:rsidRPr="00E87077">
        <w:t>: Varebestilling</w:t>
      </w:r>
    </w:p>
    <w:p w:rsidR="00943228" w:rsidP="00943228" w:rsidRDefault="00943228">
      <w:pPr>
        <w:rPr>
          <w:b/>
        </w:rPr>
      </w:pPr>
    </w:p>
    <w:p w:rsidR="009274FB" w:rsidP="00943228" w:rsidRDefault="009274FB">
      <w:pPr>
        <w:rPr>
          <w:b/>
        </w:rPr>
        <w:sectPr w:rsidR="009274FB" w:rsidSect="00943228">
          <w:type w:val="continuous"/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259"/>
        <w:gridCol w:w="3259"/>
        <w:gridCol w:w="3260"/>
      </w:tblGrid>
      <w:tr w:rsidR="00943228" w:rsidTr="00943228">
        <w:tc>
          <w:tcPr>
            <w:tcW w:w="9778" w:type="dxa"/>
            <w:gridSpan w:val="3"/>
          </w:tcPr>
          <w:p w:rsidRPr="00E87077" w:rsidR="00943228" w:rsidP="00943228" w:rsidRDefault="00B570BA">
            <w:pPr>
              <w:rPr>
                <w:b/>
              </w:rPr>
            </w:pPr>
            <w:r>
              <w:rPr>
                <w:b/>
              </w:rPr>
              <w:lastRenderedPageBreak/>
              <w:t>Rettens navn</w:t>
            </w:r>
          </w:p>
          <w:p w:rsidRPr="00E87077" w:rsidR="00943228" w:rsidP="00943228" w:rsidRDefault="00943228">
            <w:pPr>
              <w:rPr>
                <w:b/>
              </w:rPr>
            </w:pPr>
          </w:p>
        </w:tc>
      </w:tr>
      <w:tr w:rsidR="00943228" w:rsidTr="00943228">
        <w:tc>
          <w:tcPr>
            <w:tcW w:w="9778" w:type="dxa"/>
            <w:gridSpan w:val="3"/>
          </w:tcPr>
          <w:p w:rsidR="00943228" w:rsidP="00943228" w:rsidRDefault="00943228">
            <w:pPr>
              <w:rPr>
                <w:b/>
              </w:rPr>
            </w:pPr>
            <w:r>
              <w:rPr>
                <w:b/>
              </w:rPr>
              <w:t>Gruppens medlemm</w:t>
            </w:r>
            <w:r w:rsidR="00B570BA">
              <w:rPr>
                <w:b/>
              </w:rPr>
              <w:t>er</w:t>
            </w:r>
          </w:p>
          <w:p w:rsidR="00943228" w:rsidP="00943228" w:rsidRDefault="00943228">
            <w:pPr>
              <w:rPr>
                <w:b/>
              </w:rPr>
            </w:pPr>
          </w:p>
          <w:p w:rsidRPr="00E87077" w:rsidR="00943228" w:rsidP="00943228" w:rsidRDefault="00943228">
            <w:pPr>
              <w:rPr>
                <w:b/>
              </w:rPr>
            </w:pPr>
          </w:p>
        </w:tc>
      </w:tr>
      <w:tr w:rsidR="00943228" w:rsidTr="00943228">
        <w:tc>
          <w:tcPr>
            <w:tcW w:w="3259" w:type="dxa"/>
          </w:tcPr>
          <w:p w:rsidRPr="00E87077" w:rsidR="00943228" w:rsidP="00943228" w:rsidRDefault="00B570BA">
            <w:pPr>
              <w:rPr>
                <w:b/>
              </w:rPr>
            </w:pPr>
            <w:r>
              <w:rPr>
                <w:b/>
              </w:rPr>
              <w:t>Råvarer</w:t>
            </w:r>
          </w:p>
          <w:p w:rsidRPr="00E87077" w:rsidR="00943228" w:rsidP="00943228" w:rsidRDefault="00943228">
            <w:pPr>
              <w:rPr>
                <w:b/>
              </w:rPr>
            </w:pPr>
          </w:p>
        </w:tc>
        <w:tc>
          <w:tcPr>
            <w:tcW w:w="3259" w:type="dxa"/>
          </w:tcPr>
          <w:p w:rsidRPr="00E87077" w:rsidR="00943228" w:rsidP="00943228" w:rsidRDefault="00943228">
            <w:pPr>
              <w:rPr>
                <w:b/>
              </w:rPr>
            </w:pPr>
            <w:r w:rsidRPr="00E87077">
              <w:rPr>
                <w:b/>
              </w:rPr>
              <w:t>Mængde/stk.</w:t>
            </w:r>
          </w:p>
        </w:tc>
        <w:tc>
          <w:tcPr>
            <w:tcW w:w="3260" w:type="dxa"/>
          </w:tcPr>
          <w:p w:rsidRPr="00E87077" w:rsidR="00943228" w:rsidP="00943228" w:rsidRDefault="00943228">
            <w:pPr>
              <w:rPr>
                <w:b/>
              </w:rPr>
            </w:pPr>
            <w:r w:rsidRPr="00E87077">
              <w:rPr>
                <w:b/>
              </w:rPr>
              <w:t>Konventionel eller økologisk</w:t>
            </w:r>
          </w:p>
        </w:tc>
      </w:tr>
      <w:tr w:rsidR="00943228" w:rsidTr="00943228">
        <w:tc>
          <w:tcPr>
            <w:tcW w:w="3259" w:type="dxa"/>
          </w:tcPr>
          <w:p w:rsidRPr="003921B9" w:rsidR="00943228" w:rsidP="00943228" w:rsidRDefault="00943228">
            <w:pPr>
              <w:rPr>
                <w:b/>
              </w:rPr>
            </w:pPr>
            <w:r w:rsidRPr="003921B9">
              <w:rPr>
                <w:b/>
              </w:rPr>
              <w:t>Fisk og kød:</w:t>
            </w:r>
          </w:p>
        </w:tc>
        <w:tc>
          <w:tcPr>
            <w:tcW w:w="3259" w:type="dxa"/>
          </w:tcPr>
          <w:p w:rsidR="00943228" w:rsidP="00943228" w:rsidRDefault="00943228"/>
        </w:tc>
        <w:tc>
          <w:tcPr>
            <w:tcW w:w="3260" w:type="dxa"/>
          </w:tcPr>
          <w:p w:rsidR="00943228" w:rsidP="00943228" w:rsidRDefault="00943228"/>
        </w:tc>
      </w:tr>
      <w:tr w:rsidR="00943228" w:rsidTr="00943228">
        <w:tc>
          <w:tcPr>
            <w:tcW w:w="3259" w:type="dxa"/>
          </w:tcPr>
          <w:p w:rsidRPr="003921B9" w:rsidR="00943228" w:rsidP="00943228" w:rsidRDefault="00943228">
            <w:pPr>
              <w:rPr>
                <w:b/>
              </w:rPr>
            </w:pPr>
          </w:p>
        </w:tc>
        <w:tc>
          <w:tcPr>
            <w:tcW w:w="3259" w:type="dxa"/>
          </w:tcPr>
          <w:p w:rsidR="00943228" w:rsidP="00943228" w:rsidRDefault="00943228"/>
        </w:tc>
        <w:tc>
          <w:tcPr>
            <w:tcW w:w="3260" w:type="dxa"/>
          </w:tcPr>
          <w:p w:rsidR="00943228" w:rsidP="00943228" w:rsidRDefault="00943228"/>
        </w:tc>
      </w:tr>
      <w:tr w:rsidR="00943228" w:rsidTr="00943228">
        <w:tc>
          <w:tcPr>
            <w:tcW w:w="3259" w:type="dxa"/>
          </w:tcPr>
          <w:p w:rsidRPr="003921B9" w:rsidR="00943228" w:rsidP="00943228" w:rsidRDefault="00943228">
            <w:pPr>
              <w:rPr>
                <w:b/>
              </w:rPr>
            </w:pPr>
          </w:p>
        </w:tc>
        <w:tc>
          <w:tcPr>
            <w:tcW w:w="3259" w:type="dxa"/>
          </w:tcPr>
          <w:p w:rsidR="00943228" w:rsidP="00943228" w:rsidRDefault="00943228"/>
        </w:tc>
        <w:tc>
          <w:tcPr>
            <w:tcW w:w="3260" w:type="dxa"/>
          </w:tcPr>
          <w:p w:rsidR="00943228" w:rsidP="00943228" w:rsidRDefault="00943228"/>
        </w:tc>
      </w:tr>
      <w:tr w:rsidR="00943228" w:rsidTr="00943228">
        <w:tc>
          <w:tcPr>
            <w:tcW w:w="3259" w:type="dxa"/>
          </w:tcPr>
          <w:p w:rsidRPr="003921B9" w:rsidR="00943228" w:rsidP="00943228" w:rsidRDefault="00943228">
            <w:pPr>
              <w:rPr>
                <w:b/>
              </w:rPr>
            </w:pPr>
          </w:p>
        </w:tc>
        <w:tc>
          <w:tcPr>
            <w:tcW w:w="3259" w:type="dxa"/>
          </w:tcPr>
          <w:p w:rsidR="00943228" w:rsidP="00943228" w:rsidRDefault="00943228"/>
        </w:tc>
        <w:tc>
          <w:tcPr>
            <w:tcW w:w="3260" w:type="dxa"/>
          </w:tcPr>
          <w:p w:rsidR="00943228" w:rsidP="00943228" w:rsidRDefault="00943228"/>
        </w:tc>
      </w:tr>
      <w:tr w:rsidR="00943228" w:rsidTr="00943228">
        <w:tc>
          <w:tcPr>
            <w:tcW w:w="3259" w:type="dxa"/>
          </w:tcPr>
          <w:p w:rsidRPr="003921B9" w:rsidR="00943228" w:rsidP="00943228" w:rsidRDefault="00943228">
            <w:pPr>
              <w:rPr>
                <w:b/>
              </w:rPr>
            </w:pPr>
          </w:p>
        </w:tc>
        <w:tc>
          <w:tcPr>
            <w:tcW w:w="3259" w:type="dxa"/>
          </w:tcPr>
          <w:p w:rsidR="00943228" w:rsidP="00943228" w:rsidRDefault="00943228"/>
        </w:tc>
        <w:tc>
          <w:tcPr>
            <w:tcW w:w="3260" w:type="dxa"/>
          </w:tcPr>
          <w:p w:rsidR="00943228" w:rsidP="00943228" w:rsidRDefault="00943228"/>
        </w:tc>
      </w:tr>
      <w:tr w:rsidR="00943228" w:rsidTr="00943228">
        <w:tc>
          <w:tcPr>
            <w:tcW w:w="3259" w:type="dxa"/>
          </w:tcPr>
          <w:p w:rsidRPr="003921B9" w:rsidR="00943228" w:rsidP="00943228" w:rsidRDefault="00943228">
            <w:pPr>
              <w:rPr>
                <w:b/>
              </w:rPr>
            </w:pPr>
          </w:p>
        </w:tc>
        <w:tc>
          <w:tcPr>
            <w:tcW w:w="3259" w:type="dxa"/>
          </w:tcPr>
          <w:p w:rsidR="00943228" w:rsidP="00943228" w:rsidRDefault="00943228"/>
        </w:tc>
        <w:tc>
          <w:tcPr>
            <w:tcW w:w="3260" w:type="dxa"/>
          </w:tcPr>
          <w:p w:rsidR="00943228" w:rsidP="00943228" w:rsidRDefault="00943228"/>
        </w:tc>
      </w:tr>
      <w:tr w:rsidR="00943228" w:rsidTr="00943228">
        <w:tc>
          <w:tcPr>
            <w:tcW w:w="3259" w:type="dxa"/>
          </w:tcPr>
          <w:p w:rsidRPr="003921B9" w:rsidR="00943228" w:rsidP="00943228" w:rsidRDefault="00943228">
            <w:pPr>
              <w:rPr>
                <w:b/>
              </w:rPr>
            </w:pPr>
          </w:p>
        </w:tc>
        <w:tc>
          <w:tcPr>
            <w:tcW w:w="3259" w:type="dxa"/>
          </w:tcPr>
          <w:p w:rsidR="00943228" w:rsidP="00943228" w:rsidRDefault="00943228"/>
        </w:tc>
        <w:tc>
          <w:tcPr>
            <w:tcW w:w="3260" w:type="dxa"/>
          </w:tcPr>
          <w:p w:rsidR="00943228" w:rsidP="00943228" w:rsidRDefault="00943228"/>
        </w:tc>
      </w:tr>
      <w:tr w:rsidR="00943228" w:rsidTr="00943228">
        <w:tc>
          <w:tcPr>
            <w:tcW w:w="3259" w:type="dxa"/>
          </w:tcPr>
          <w:p w:rsidRPr="003921B9" w:rsidR="00943228" w:rsidP="00943228" w:rsidRDefault="00943228">
            <w:pPr>
              <w:rPr>
                <w:b/>
              </w:rPr>
            </w:pPr>
            <w:r w:rsidRPr="003921B9">
              <w:rPr>
                <w:b/>
              </w:rPr>
              <w:t>Frugt og grønt:</w:t>
            </w:r>
          </w:p>
        </w:tc>
        <w:tc>
          <w:tcPr>
            <w:tcW w:w="3259" w:type="dxa"/>
          </w:tcPr>
          <w:p w:rsidR="00943228" w:rsidP="00943228" w:rsidRDefault="00943228"/>
        </w:tc>
        <w:tc>
          <w:tcPr>
            <w:tcW w:w="3260" w:type="dxa"/>
          </w:tcPr>
          <w:p w:rsidR="00943228" w:rsidP="00943228" w:rsidRDefault="00943228"/>
        </w:tc>
      </w:tr>
      <w:tr w:rsidR="00943228" w:rsidTr="00943228">
        <w:tc>
          <w:tcPr>
            <w:tcW w:w="3259" w:type="dxa"/>
          </w:tcPr>
          <w:p w:rsidRPr="003921B9" w:rsidR="00943228" w:rsidP="00943228" w:rsidRDefault="00943228">
            <w:pPr>
              <w:rPr>
                <w:b/>
              </w:rPr>
            </w:pPr>
          </w:p>
        </w:tc>
        <w:tc>
          <w:tcPr>
            <w:tcW w:w="3259" w:type="dxa"/>
          </w:tcPr>
          <w:p w:rsidR="00943228" w:rsidP="00943228" w:rsidRDefault="00943228"/>
        </w:tc>
        <w:tc>
          <w:tcPr>
            <w:tcW w:w="3260" w:type="dxa"/>
          </w:tcPr>
          <w:p w:rsidR="00943228" w:rsidP="00943228" w:rsidRDefault="00943228"/>
        </w:tc>
      </w:tr>
      <w:tr w:rsidR="00943228" w:rsidTr="00943228">
        <w:tc>
          <w:tcPr>
            <w:tcW w:w="3259" w:type="dxa"/>
          </w:tcPr>
          <w:p w:rsidRPr="003921B9" w:rsidR="00943228" w:rsidP="00943228" w:rsidRDefault="00943228">
            <w:pPr>
              <w:rPr>
                <w:b/>
              </w:rPr>
            </w:pPr>
          </w:p>
        </w:tc>
        <w:tc>
          <w:tcPr>
            <w:tcW w:w="3259" w:type="dxa"/>
          </w:tcPr>
          <w:p w:rsidR="00943228" w:rsidP="00943228" w:rsidRDefault="00943228"/>
        </w:tc>
        <w:tc>
          <w:tcPr>
            <w:tcW w:w="3260" w:type="dxa"/>
          </w:tcPr>
          <w:p w:rsidR="00943228" w:rsidP="00943228" w:rsidRDefault="00943228"/>
        </w:tc>
      </w:tr>
      <w:tr w:rsidR="00943228" w:rsidTr="00943228">
        <w:tc>
          <w:tcPr>
            <w:tcW w:w="3259" w:type="dxa"/>
          </w:tcPr>
          <w:p w:rsidRPr="003921B9" w:rsidR="00943228" w:rsidP="00943228" w:rsidRDefault="00943228">
            <w:pPr>
              <w:rPr>
                <w:b/>
              </w:rPr>
            </w:pPr>
          </w:p>
        </w:tc>
        <w:tc>
          <w:tcPr>
            <w:tcW w:w="3259" w:type="dxa"/>
          </w:tcPr>
          <w:p w:rsidR="00943228" w:rsidP="00943228" w:rsidRDefault="00943228"/>
        </w:tc>
        <w:tc>
          <w:tcPr>
            <w:tcW w:w="3260" w:type="dxa"/>
          </w:tcPr>
          <w:p w:rsidR="00943228" w:rsidP="00943228" w:rsidRDefault="00943228"/>
        </w:tc>
      </w:tr>
      <w:tr w:rsidR="00943228" w:rsidTr="00943228">
        <w:tc>
          <w:tcPr>
            <w:tcW w:w="3259" w:type="dxa"/>
          </w:tcPr>
          <w:p w:rsidRPr="003921B9" w:rsidR="00943228" w:rsidP="00943228" w:rsidRDefault="00943228">
            <w:pPr>
              <w:rPr>
                <w:b/>
              </w:rPr>
            </w:pPr>
          </w:p>
        </w:tc>
        <w:tc>
          <w:tcPr>
            <w:tcW w:w="3259" w:type="dxa"/>
          </w:tcPr>
          <w:p w:rsidR="00943228" w:rsidP="00943228" w:rsidRDefault="00943228"/>
        </w:tc>
        <w:tc>
          <w:tcPr>
            <w:tcW w:w="3260" w:type="dxa"/>
          </w:tcPr>
          <w:p w:rsidR="00943228" w:rsidP="00943228" w:rsidRDefault="00943228"/>
        </w:tc>
      </w:tr>
      <w:tr w:rsidR="00943228" w:rsidTr="00943228">
        <w:tc>
          <w:tcPr>
            <w:tcW w:w="3259" w:type="dxa"/>
          </w:tcPr>
          <w:p w:rsidRPr="003921B9" w:rsidR="00943228" w:rsidP="00943228" w:rsidRDefault="00943228">
            <w:pPr>
              <w:rPr>
                <w:b/>
              </w:rPr>
            </w:pPr>
          </w:p>
        </w:tc>
        <w:tc>
          <w:tcPr>
            <w:tcW w:w="3259" w:type="dxa"/>
          </w:tcPr>
          <w:p w:rsidR="00943228" w:rsidP="00943228" w:rsidRDefault="00943228"/>
        </w:tc>
        <w:tc>
          <w:tcPr>
            <w:tcW w:w="3260" w:type="dxa"/>
          </w:tcPr>
          <w:p w:rsidR="00943228" w:rsidP="00943228" w:rsidRDefault="00943228"/>
        </w:tc>
      </w:tr>
      <w:tr w:rsidR="00943228" w:rsidTr="00943228">
        <w:tc>
          <w:tcPr>
            <w:tcW w:w="3259" w:type="dxa"/>
          </w:tcPr>
          <w:p w:rsidRPr="003921B9" w:rsidR="00943228" w:rsidP="00943228" w:rsidRDefault="00943228">
            <w:pPr>
              <w:rPr>
                <w:b/>
              </w:rPr>
            </w:pPr>
          </w:p>
        </w:tc>
        <w:tc>
          <w:tcPr>
            <w:tcW w:w="3259" w:type="dxa"/>
          </w:tcPr>
          <w:p w:rsidR="00943228" w:rsidP="00943228" w:rsidRDefault="00943228"/>
        </w:tc>
        <w:tc>
          <w:tcPr>
            <w:tcW w:w="3260" w:type="dxa"/>
          </w:tcPr>
          <w:p w:rsidR="00943228" w:rsidP="00943228" w:rsidRDefault="00943228"/>
        </w:tc>
      </w:tr>
      <w:tr w:rsidR="00943228" w:rsidTr="00943228">
        <w:tc>
          <w:tcPr>
            <w:tcW w:w="3259" w:type="dxa"/>
          </w:tcPr>
          <w:p w:rsidRPr="003921B9" w:rsidR="00943228" w:rsidP="00943228" w:rsidRDefault="00943228">
            <w:pPr>
              <w:rPr>
                <w:b/>
              </w:rPr>
            </w:pPr>
          </w:p>
        </w:tc>
        <w:tc>
          <w:tcPr>
            <w:tcW w:w="3259" w:type="dxa"/>
          </w:tcPr>
          <w:p w:rsidR="00943228" w:rsidP="00943228" w:rsidRDefault="00943228"/>
        </w:tc>
        <w:tc>
          <w:tcPr>
            <w:tcW w:w="3260" w:type="dxa"/>
          </w:tcPr>
          <w:p w:rsidR="00943228" w:rsidP="00943228" w:rsidRDefault="00943228"/>
        </w:tc>
      </w:tr>
      <w:tr w:rsidR="00943228" w:rsidTr="00943228">
        <w:tc>
          <w:tcPr>
            <w:tcW w:w="3259" w:type="dxa"/>
          </w:tcPr>
          <w:p w:rsidRPr="003921B9" w:rsidR="00943228" w:rsidP="00943228" w:rsidRDefault="00943228">
            <w:pPr>
              <w:rPr>
                <w:b/>
              </w:rPr>
            </w:pPr>
            <w:r w:rsidRPr="003921B9">
              <w:rPr>
                <w:b/>
              </w:rPr>
              <w:t>Mejeriprodukter:</w:t>
            </w:r>
          </w:p>
        </w:tc>
        <w:tc>
          <w:tcPr>
            <w:tcW w:w="3259" w:type="dxa"/>
          </w:tcPr>
          <w:p w:rsidR="00943228" w:rsidP="00943228" w:rsidRDefault="00943228"/>
        </w:tc>
        <w:tc>
          <w:tcPr>
            <w:tcW w:w="3260" w:type="dxa"/>
          </w:tcPr>
          <w:p w:rsidR="00943228" w:rsidP="00943228" w:rsidRDefault="00943228"/>
        </w:tc>
      </w:tr>
      <w:tr w:rsidR="00943228" w:rsidTr="00943228">
        <w:tc>
          <w:tcPr>
            <w:tcW w:w="3259" w:type="dxa"/>
          </w:tcPr>
          <w:p w:rsidRPr="003921B9" w:rsidR="00943228" w:rsidP="00943228" w:rsidRDefault="00943228">
            <w:pPr>
              <w:rPr>
                <w:b/>
              </w:rPr>
            </w:pPr>
          </w:p>
        </w:tc>
        <w:tc>
          <w:tcPr>
            <w:tcW w:w="3259" w:type="dxa"/>
          </w:tcPr>
          <w:p w:rsidR="00943228" w:rsidP="00943228" w:rsidRDefault="00943228"/>
        </w:tc>
        <w:tc>
          <w:tcPr>
            <w:tcW w:w="3260" w:type="dxa"/>
          </w:tcPr>
          <w:p w:rsidR="00943228" w:rsidP="00943228" w:rsidRDefault="00943228"/>
        </w:tc>
      </w:tr>
      <w:tr w:rsidR="00943228" w:rsidTr="00943228">
        <w:tc>
          <w:tcPr>
            <w:tcW w:w="3259" w:type="dxa"/>
          </w:tcPr>
          <w:p w:rsidRPr="003921B9" w:rsidR="00943228" w:rsidP="00943228" w:rsidRDefault="00943228">
            <w:pPr>
              <w:rPr>
                <w:b/>
              </w:rPr>
            </w:pPr>
          </w:p>
        </w:tc>
        <w:tc>
          <w:tcPr>
            <w:tcW w:w="3259" w:type="dxa"/>
          </w:tcPr>
          <w:p w:rsidR="00943228" w:rsidP="00943228" w:rsidRDefault="00943228"/>
        </w:tc>
        <w:tc>
          <w:tcPr>
            <w:tcW w:w="3260" w:type="dxa"/>
          </w:tcPr>
          <w:p w:rsidR="00943228" w:rsidP="00943228" w:rsidRDefault="00943228"/>
        </w:tc>
      </w:tr>
      <w:tr w:rsidR="00943228" w:rsidTr="00943228">
        <w:tc>
          <w:tcPr>
            <w:tcW w:w="3259" w:type="dxa"/>
          </w:tcPr>
          <w:p w:rsidRPr="003921B9" w:rsidR="00943228" w:rsidP="00943228" w:rsidRDefault="00943228">
            <w:pPr>
              <w:rPr>
                <w:b/>
              </w:rPr>
            </w:pPr>
          </w:p>
        </w:tc>
        <w:tc>
          <w:tcPr>
            <w:tcW w:w="3259" w:type="dxa"/>
          </w:tcPr>
          <w:p w:rsidR="00943228" w:rsidP="00943228" w:rsidRDefault="00943228"/>
        </w:tc>
        <w:tc>
          <w:tcPr>
            <w:tcW w:w="3260" w:type="dxa"/>
          </w:tcPr>
          <w:p w:rsidR="00943228" w:rsidP="00943228" w:rsidRDefault="00943228"/>
        </w:tc>
      </w:tr>
      <w:tr w:rsidR="00943228" w:rsidTr="00943228">
        <w:tc>
          <w:tcPr>
            <w:tcW w:w="3259" w:type="dxa"/>
          </w:tcPr>
          <w:p w:rsidRPr="003921B9" w:rsidR="00943228" w:rsidP="00943228" w:rsidRDefault="00943228">
            <w:pPr>
              <w:rPr>
                <w:b/>
              </w:rPr>
            </w:pPr>
          </w:p>
        </w:tc>
        <w:tc>
          <w:tcPr>
            <w:tcW w:w="3259" w:type="dxa"/>
          </w:tcPr>
          <w:p w:rsidR="00943228" w:rsidP="00943228" w:rsidRDefault="00943228"/>
        </w:tc>
        <w:tc>
          <w:tcPr>
            <w:tcW w:w="3260" w:type="dxa"/>
          </w:tcPr>
          <w:p w:rsidR="00943228" w:rsidP="00943228" w:rsidRDefault="00943228"/>
        </w:tc>
      </w:tr>
      <w:tr w:rsidR="00943228" w:rsidTr="00943228">
        <w:tc>
          <w:tcPr>
            <w:tcW w:w="3259" w:type="dxa"/>
          </w:tcPr>
          <w:p w:rsidRPr="003921B9" w:rsidR="00943228" w:rsidP="00943228" w:rsidRDefault="00943228">
            <w:pPr>
              <w:rPr>
                <w:b/>
              </w:rPr>
            </w:pPr>
          </w:p>
        </w:tc>
        <w:tc>
          <w:tcPr>
            <w:tcW w:w="3259" w:type="dxa"/>
          </w:tcPr>
          <w:p w:rsidR="00943228" w:rsidP="00943228" w:rsidRDefault="00943228"/>
        </w:tc>
        <w:tc>
          <w:tcPr>
            <w:tcW w:w="3260" w:type="dxa"/>
          </w:tcPr>
          <w:p w:rsidR="00943228" w:rsidP="00943228" w:rsidRDefault="00943228"/>
        </w:tc>
      </w:tr>
      <w:tr w:rsidR="00943228" w:rsidTr="00943228">
        <w:tc>
          <w:tcPr>
            <w:tcW w:w="3259" w:type="dxa"/>
          </w:tcPr>
          <w:p w:rsidRPr="003921B9" w:rsidR="00943228" w:rsidP="00943228" w:rsidRDefault="00943228">
            <w:pPr>
              <w:rPr>
                <w:b/>
              </w:rPr>
            </w:pPr>
          </w:p>
        </w:tc>
        <w:tc>
          <w:tcPr>
            <w:tcW w:w="3259" w:type="dxa"/>
          </w:tcPr>
          <w:p w:rsidR="00943228" w:rsidP="00943228" w:rsidRDefault="00943228"/>
        </w:tc>
        <w:tc>
          <w:tcPr>
            <w:tcW w:w="3260" w:type="dxa"/>
          </w:tcPr>
          <w:p w:rsidR="00943228" w:rsidP="00943228" w:rsidRDefault="00943228"/>
        </w:tc>
      </w:tr>
      <w:tr w:rsidR="00943228" w:rsidTr="00943228">
        <w:tc>
          <w:tcPr>
            <w:tcW w:w="3259" w:type="dxa"/>
          </w:tcPr>
          <w:p w:rsidRPr="003921B9" w:rsidR="00943228" w:rsidP="00943228" w:rsidRDefault="00943228">
            <w:pPr>
              <w:rPr>
                <w:b/>
              </w:rPr>
            </w:pPr>
          </w:p>
        </w:tc>
        <w:tc>
          <w:tcPr>
            <w:tcW w:w="3259" w:type="dxa"/>
          </w:tcPr>
          <w:p w:rsidR="00943228" w:rsidP="00943228" w:rsidRDefault="00943228"/>
        </w:tc>
        <w:tc>
          <w:tcPr>
            <w:tcW w:w="3260" w:type="dxa"/>
          </w:tcPr>
          <w:p w:rsidR="00943228" w:rsidP="00943228" w:rsidRDefault="00943228"/>
        </w:tc>
      </w:tr>
      <w:tr w:rsidR="00943228" w:rsidTr="00943228">
        <w:tc>
          <w:tcPr>
            <w:tcW w:w="3259" w:type="dxa"/>
          </w:tcPr>
          <w:p w:rsidRPr="003921B9" w:rsidR="00943228" w:rsidP="00943228" w:rsidRDefault="00943228">
            <w:pPr>
              <w:rPr>
                <w:b/>
              </w:rPr>
            </w:pPr>
            <w:r w:rsidRPr="003921B9">
              <w:rPr>
                <w:b/>
              </w:rPr>
              <w:t xml:space="preserve">Kolonial: </w:t>
            </w:r>
          </w:p>
        </w:tc>
        <w:tc>
          <w:tcPr>
            <w:tcW w:w="3259" w:type="dxa"/>
          </w:tcPr>
          <w:p w:rsidR="00943228" w:rsidP="00943228" w:rsidRDefault="00943228"/>
        </w:tc>
        <w:tc>
          <w:tcPr>
            <w:tcW w:w="3260" w:type="dxa"/>
          </w:tcPr>
          <w:p w:rsidR="00943228" w:rsidP="00943228" w:rsidRDefault="00943228"/>
        </w:tc>
      </w:tr>
      <w:tr w:rsidR="00943228" w:rsidTr="00943228">
        <w:tc>
          <w:tcPr>
            <w:tcW w:w="3259" w:type="dxa"/>
          </w:tcPr>
          <w:p w:rsidRPr="003921B9" w:rsidR="00943228" w:rsidP="00943228" w:rsidRDefault="00943228">
            <w:pPr>
              <w:rPr>
                <w:b/>
              </w:rPr>
            </w:pPr>
          </w:p>
        </w:tc>
        <w:tc>
          <w:tcPr>
            <w:tcW w:w="3259" w:type="dxa"/>
          </w:tcPr>
          <w:p w:rsidR="00943228" w:rsidP="00943228" w:rsidRDefault="00943228"/>
        </w:tc>
        <w:tc>
          <w:tcPr>
            <w:tcW w:w="3260" w:type="dxa"/>
          </w:tcPr>
          <w:p w:rsidR="00943228" w:rsidP="00943228" w:rsidRDefault="00943228"/>
        </w:tc>
      </w:tr>
      <w:tr w:rsidR="00943228" w:rsidTr="00943228">
        <w:tc>
          <w:tcPr>
            <w:tcW w:w="3259" w:type="dxa"/>
          </w:tcPr>
          <w:p w:rsidRPr="003921B9" w:rsidR="00943228" w:rsidP="00943228" w:rsidRDefault="00943228">
            <w:pPr>
              <w:rPr>
                <w:b/>
              </w:rPr>
            </w:pPr>
          </w:p>
        </w:tc>
        <w:tc>
          <w:tcPr>
            <w:tcW w:w="3259" w:type="dxa"/>
          </w:tcPr>
          <w:p w:rsidR="00943228" w:rsidP="00943228" w:rsidRDefault="00943228"/>
        </w:tc>
        <w:tc>
          <w:tcPr>
            <w:tcW w:w="3260" w:type="dxa"/>
          </w:tcPr>
          <w:p w:rsidR="00943228" w:rsidP="00943228" w:rsidRDefault="00943228"/>
        </w:tc>
      </w:tr>
      <w:tr w:rsidR="00943228" w:rsidTr="00943228">
        <w:tc>
          <w:tcPr>
            <w:tcW w:w="3259" w:type="dxa"/>
          </w:tcPr>
          <w:p w:rsidRPr="003921B9" w:rsidR="00943228" w:rsidP="00943228" w:rsidRDefault="00943228">
            <w:pPr>
              <w:rPr>
                <w:b/>
              </w:rPr>
            </w:pPr>
          </w:p>
        </w:tc>
        <w:tc>
          <w:tcPr>
            <w:tcW w:w="3259" w:type="dxa"/>
          </w:tcPr>
          <w:p w:rsidR="00943228" w:rsidP="00943228" w:rsidRDefault="00943228"/>
        </w:tc>
        <w:tc>
          <w:tcPr>
            <w:tcW w:w="3260" w:type="dxa"/>
          </w:tcPr>
          <w:p w:rsidR="00943228" w:rsidP="00943228" w:rsidRDefault="00943228"/>
        </w:tc>
      </w:tr>
      <w:tr w:rsidR="00943228" w:rsidTr="00943228">
        <w:tc>
          <w:tcPr>
            <w:tcW w:w="3259" w:type="dxa"/>
          </w:tcPr>
          <w:p w:rsidRPr="003921B9" w:rsidR="00943228" w:rsidP="00943228" w:rsidRDefault="00943228">
            <w:pPr>
              <w:rPr>
                <w:b/>
              </w:rPr>
            </w:pPr>
          </w:p>
        </w:tc>
        <w:tc>
          <w:tcPr>
            <w:tcW w:w="3259" w:type="dxa"/>
          </w:tcPr>
          <w:p w:rsidR="00943228" w:rsidP="00943228" w:rsidRDefault="00943228"/>
        </w:tc>
        <w:tc>
          <w:tcPr>
            <w:tcW w:w="3260" w:type="dxa"/>
          </w:tcPr>
          <w:p w:rsidR="00943228" w:rsidP="00943228" w:rsidRDefault="00943228"/>
        </w:tc>
      </w:tr>
      <w:tr w:rsidR="00943228" w:rsidTr="00943228">
        <w:tc>
          <w:tcPr>
            <w:tcW w:w="3259" w:type="dxa"/>
          </w:tcPr>
          <w:p w:rsidRPr="003921B9" w:rsidR="00943228" w:rsidP="00943228" w:rsidRDefault="00943228">
            <w:pPr>
              <w:rPr>
                <w:b/>
              </w:rPr>
            </w:pPr>
          </w:p>
        </w:tc>
        <w:tc>
          <w:tcPr>
            <w:tcW w:w="3259" w:type="dxa"/>
          </w:tcPr>
          <w:p w:rsidR="00943228" w:rsidP="00943228" w:rsidRDefault="00943228"/>
        </w:tc>
        <w:tc>
          <w:tcPr>
            <w:tcW w:w="3260" w:type="dxa"/>
          </w:tcPr>
          <w:p w:rsidR="00943228" w:rsidP="00943228" w:rsidRDefault="00943228"/>
        </w:tc>
      </w:tr>
      <w:tr w:rsidR="00943228" w:rsidTr="00943228">
        <w:tc>
          <w:tcPr>
            <w:tcW w:w="3259" w:type="dxa"/>
          </w:tcPr>
          <w:p w:rsidRPr="003921B9" w:rsidR="00943228" w:rsidP="00943228" w:rsidRDefault="00943228">
            <w:pPr>
              <w:rPr>
                <w:b/>
              </w:rPr>
            </w:pPr>
          </w:p>
        </w:tc>
        <w:tc>
          <w:tcPr>
            <w:tcW w:w="3259" w:type="dxa"/>
          </w:tcPr>
          <w:p w:rsidR="00943228" w:rsidP="00943228" w:rsidRDefault="00943228"/>
        </w:tc>
        <w:tc>
          <w:tcPr>
            <w:tcW w:w="3260" w:type="dxa"/>
          </w:tcPr>
          <w:p w:rsidR="00943228" w:rsidP="00943228" w:rsidRDefault="00943228"/>
        </w:tc>
      </w:tr>
      <w:tr w:rsidR="00943228" w:rsidTr="00943228">
        <w:tc>
          <w:tcPr>
            <w:tcW w:w="3259" w:type="dxa"/>
          </w:tcPr>
          <w:p w:rsidRPr="003921B9" w:rsidR="00943228" w:rsidP="00943228" w:rsidRDefault="00943228">
            <w:pPr>
              <w:rPr>
                <w:b/>
              </w:rPr>
            </w:pPr>
          </w:p>
        </w:tc>
        <w:tc>
          <w:tcPr>
            <w:tcW w:w="3259" w:type="dxa"/>
          </w:tcPr>
          <w:p w:rsidR="00943228" w:rsidP="00943228" w:rsidRDefault="00943228"/>
        </w:tc>
        <w:tc>
          <w:tcPr>
            <w:tcW w:w="3260" w:type="dxa"/>
          </w:tcPr>
          <w:p w:rsidR="00943228" w:rsidP="00943228" w:rsidRDefault="00943228"/>
        </w:tc>
      </w:tr>
      <w:tr w:rsidR="00943228" w:rsidTr="00943228">
        <w:tc>
          <w:tcPr>
            <w:tcW w:w="3259" w:type="dxa"/>
          </w:tcPr>
          <w:p w:rsidRPr="003921B9" w:rsidR="00943228" w:rsidP="00943228" w:rsidRDefault="00943228">
            <w:pPr>
              <w:rPr>
                <w:b/>
              </w:rPr>
            </w:pPr>
            <w:r w:rsidRPr="003921B9">
              <w:rPr>
                <w:b/>
              </w:rPr>
              <w:t xml:space="preserve">Diverse: </w:t>
            </w:r>
          </w:p>
        </w:tc>
        <w:tc>
          <w:tcPr>
            <w:tcW w:w="3259" w:type="dxa"/>
          </w:tcPr>
          <w:p w:rsidR="00943228" w:rsidP="00943228" w:rsidRDefault="00943228"/>
        </w:tc>
        <w:tc>
          <w:tcPr>
            <w:tcW w:w="3260" w:type="dxa"/>
          </w:tcPr>
          <w:p w:rsidR="00943228" w:rsidP="00943228" w:rsidRDefault="00943228"/>
        </w:tc>
      </w:tr>
      <w:tr w:rsidR="00943228" w:rsidTr="00943228">
        <w:tc>
          <w:tcPr>
            <w:tcW w:w="3259" w:type="dxa"/>
          </w:tcPr>
          <w:p w:rsidRPr="003921B9" w:rsidR="00943228" w:rsidP="00943228" w:rsidRDefault="00943228">
            <w:pPr>
              <w:rPr>
                <w:b/>
              </w:rPr>
            </w:pPr>
          </w:p>
        </w:tc>
        <w:tc>
          <w:tcPr>
            <w:tcW w:w="3259" w:type="dxa"/>
          </w:tcPr>
          <w:p w:rsidR="00943228" w:rsidP="00943228" w:rsidRDefault="00943228"/>
        </w:tc>
        <w:tc>
          <w:tcPr>
            <w:tcW w:w="3260" w:type="dxa"/>
          </w:tcPr>
          <w:p w:rsidR="00943228" w:rsidP="00943228" w:rsidRDefault="00943228"/>
        </w:tc>
      </w:tr>
      <w:tr w:rsidR="00943228" w:rsidTr="00943228">
        <w:tc>
          <w:tcPr>
            <w:tcW w:w="3259" w:type="dxa"/>
          </w:tcPr>
          <w:p w:rsidRPr="003921B9" w:rsidR="00943228" w:rsidP="00943228" w:rsidRDefault="00943228">
            <w:pPr>
              <w:rPr>
                <w:b/>
              </w:rPr>
            </w:pPr>
          </w:p>
        </w:tc>
        <w:tc>
          <w:tcPr>
            <w:tcW w:w="3259" w:type="dxa"/>
          </w:tcPr>
          <w:p w:rsidR="00943228" w:rsidP="00943228" w:rsidRDefault="00943228"/>
        </w:tc>
        <w:tc>
          <w:tcPr>
            <w:tcW w:w="3260" w:type="dxa"/>
          </w:tcPr>
          <w:p w:rsidR="00943228" w:rsidP="00943228" w:rsidRDefault="00943228"/>
        </w:tc>
      </w:tr>
      <w:tr w:rsidR="00943228" w:rsidTr="00943228">
        <w:tc>
          <w:tcPr>
            <w:tcW w:w="3259" w:type="dxa"/>
          </w:tcPr>
          <w:p w:rsidRPr="003921B9" w:rsidR="00943228" w:rsidP="00943228" w:rsidRDefault="00943228">
            <w:pPr>
              <w:rPr>
                <w:b/>
              </w:rPr>
            </w:pPr>
          </w:p>
        </w:tc>
        <w:tc>
          <w:tcPr>
            <w:tcW w:w="3259" w:type="dxa"/>
          </w:tcPr>
          <w:p w:rsidR="00943228" w:rsidP="00943228" w:rsidRDefault="00943228"/>
        </w:tc>
        <w:tc>
          <w:tcPr>
            <w:tcW w:w="3260" w:type="dxa"/>
          </w:tcPr>
          <w:p w:rsidR="00943228" w:rsidP="00943228" w:rsidRDefault="00943228"/>
        </w:tc>
      </w:tr>
      <w:tr w:rsidR="00943228" w:rsidTr="00943228">
        <w:tc>
          <w:tcPr>
            <w:tcW w:w="3259" w:type="dxa"/>
          </w:tcPr>
          <w:p w:rsidRPr="003921B9" w:rsidR="00943228" w:rsidP="00943228" w:rsidRDefault="00943228">
            <w:pPr>
              <w:rPr>
                <w:b/>
              </w:rPr>
            </w:pPr>
          </w:p>
        </w:tc>
        <w:tc>
          <w:tcPr>
            <w:tcW w:w="3259" w:type="dxa"/>
          </w:tcPr>
          <w:p w:rsidR="00943228" w:rsidP="00943228" w:rsidRDefault="00943228"/>
        </w:tc>
        <w:tc>
          <w:tcPr>
            <w:tcW w:w="3260" w:type="dxa"/>
          </w:tcPr>
          <w:p w:rsidR="00943228" w:rsidP="00943228" w:rsidRDefault="00943228"/>
        </w:tc>
      </w:tr>
      <w:tr w:rsidR="00943228" w:rsidTr="00943228">
        <w:tc>
          <w:tcPr>
            <w:tcW w:w="3259" w:type="dxa"/>
          </w:tcPr>
          <w:p w:rsidR="00943228" w:rsidP="00943228" w:rsidRDefault="00943228"/>
        </w:tc>
        <w:tc>
          <w:tcPr>
            <w:tcW w:w="3259" w:type="dxa"/>
          </w:tcPr>
          <w:p w:rsidR="00943228" w:rsidP="00943228" w:rsidRDefault="00943228"/>
        </w:tc>
        <w:tc>
          <w:tcPr>
            <w:tcW w:w="3260" w:type="dxa"/>
          </w:tcPr>
          <w:p w:rsidR="00943228" w:rsidP="00943228" w:rsidRDefault="00943228"/>
        </w:tc>
      </w:tr>
    </w:tbl>
    <w:p w:rsidR="00943228" w:rsidP="00943228" w:rsidRDefault="00943228">
      <w:pPr>
        <w:sectPr w:rsidR="00943228" w:rsidSect="00943228">
          <w:type w:val="continuous"/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:rsidR="00943228" w:rsidP="00943228" w:rsidRDefault="00943228"/>
    <w:p w:rsidRPr="00943228" w:rsidR="00E04598" w:rsidP="00E04598" w:rsidRDefault="00E04598"/>
    <w:p w:rsidR="00943228" w:rsidP="00943228" w:rsidRDefault="00943228">
      <w:pPr>
        <w:rPr>
          <w:b/>
          <w:sz w:val="28"/>
        </w:rPr>
        <w:sectPr w:rsidR="00943228" w:rsidSect="00E04598">
          <w:type w:val="continuous"/>
          <w:pgSz w:w="11906" w:h="16838"/>
          <w:pgMar w:top="1701" w:right="1134" w:bottom="1701" w:left="1134" w:header="708" w:footer="708" w:gutter="0"/>
          <w:cols w:space="708" w:num="2"/>
          <w:docGrid w:linePitch="360"/>
        </w:sectPr>
      </w:pPr>
    </w:p>
    <w:p w:rsidR="00943228" w:rsidP="009274FB" w:rsidRDefault="00943228">
      <w:pPr>
        <w:pStyle w:val="Overskrift3"/>
      </w:pPr>
      <w:r w:rsidRPr="00344B9F">
        <w:lastRenderedPageBreak/>
        <w:t xml:space="preserve">Bilag </w:t>
      </w:r>
      <w:r>
        <w:t>6</w:t>
      </w:r>
      <w:r w:rsidRPr="00344B9F">
        <w:t>: Arbejdsplan for køkkenøvelsen</w:t>
      </w:r>
    </w:p>
    <w:p w:rsidRPr="00344B9F" w:rsidR="00943228" w:rsidP="00943228" w:rsidRDefault="00943228">
      <w:pPr>
        <w:rPr>
          <w:b/>
          <w:sz w:val="28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444"/>
        <w:gridCol w:w="2444"/>
        <w:gridCol w:w="2445"/>
        <w:gridCol w:w="2445"/>
      </w:tblGrid>
      <w:tr w:rsidR="00943228" w:rsidTr="00943228">
        <w:tc>
          <w:tcPr>
            <w:tcW w:w="9778" w:type="dxa"/>
            <w:gridSpan w:val="4"/>
          </w:tcPr>
          <w:p w:rsidRPr="00344B9F" w:rsidR="00943228" w:rsidP="00943228" w:rsidRDefault="00943228">
            <w:pPr>
              <w:rPr>
                <w:b/>
              </w:rPr>
            </w:pPr>
            <w:r w:rsidRPr="00344B9F">
              <w:rPr>
                <w:b/>
              </w:rPr>
              <w:t>Rettens navn</w:t>
            </w:r>
          </w:p>
          <w:p w:rsidR="00943228" w:rsidP="00943228" w:rsidRDefault="00943228">
            <w:pPr>
              <w:rPr>
                <w:b/>
              </w:rPr>
            </w:pPr>
          </w:p>
        </w:tc>
      </w:tr>
      <w:tr w:rsidR="00943228" w:rsidTr="00943228">
        <w:tc>
          <w:tcPr>
            <w:tcW w:w="9778" w:type="dxa"/>
            <w:gridSpan w:val="4"/>
          </w:tcPr>
          <w:p w:rsidR="00943228" w:rsidP="00943228" w:rsidRDefault="00943228">
            <w:pPr>
              <w:rPr>
                <w:b/>
              </w:rPr>
            </w:pPr>
            <w:r>
              <w:rPr>
                <w:b/>
              </w:rPr>
              <w:t>Gruppens medlemmer</w:t>
            </w:r>
          </w:p>
          <w:p w:rsidR="00943228" w:rsidP="00943228" w:rsidRDefault="00943228">
            <w:pPr>
              <w:rPr>
                <w:b/>
              </w:rPr>
            </w:pPr>
          </w:p>
          <w:p w:rsidRPr="00344B9F" w:rsidR="00943228" w:rsidP="00943228" w:rsidRDefault="00943228">
            <w:pPr>
              <w:rPr>
                <w:b/>
              </w:rPr>
            </w:pPr>
          </w:p>
        </w:tc>
      </w:tr>
      <w:tr w:rsidRPr="00344B9F" w:rsidR="00943228" w:rsidTr="00943228">
        <w:tc>
          <w:tcPr>
            <w:tcW w:w="2444" w:type="dxa"/>
          </w:tcPr>
          <w:p w:rsidRPr="00344B9F" w:rsidR="00943228" w:rsidP="00943228" w:rsidRDefault="00B570BA">
            <w:pPr>
              <w:rPr>
                <w:b/>
              </w:rPr>
            </w:pPr>
            <w:r>
              <w:rPr>
                <w:b/>
              </w:rPr>
              <w:t>Tilberedning af</w:t>
            </w:r>
          </w:p>
        </w:tc>
        <w:tc>
          <w:tcPr>
            <w:tcW w:w="2444" w:type="dxa"/>
          </w:tcPr>
          <w:p w:rsidR="00943228" w:rsidP="00943228" w:rsidRDefault="00943228">
            <w:pPr>
              <w:rPr>
                <w:b/>
              </w:rPr>
            </w:pPr>
            <w:r>
              <w:rPr>
                <w:b/>
              </w:rPr>
              <w:t>H</w:t>
            </w:r>
            <w:r w:rsidRPr="00344B9F">
              <w:rPr>
                <w:b/>
              </w:rPr>
              <w:t>vornår</w:t>
            </w:r>
            <w:r>
              <w:rPr>
                <w:b/>
              </w:rPr>
              <w:t>/Tidspunkt</w:t>
            </w:r>
          </w:p>
          <w:p w:rsidRPr="00344B9F" w:rsidR="00943228" w:rsidP="00943228" w:rsidRDefault="00943228">
            <w:pPr>
              <w:rPr>
                <w:b/>
              </w:rPr>
            </w:pPr>
            <w:r>
              <w:rPr>
                <w:b/>
              </w:rPr>
              <w:t>Start/slut</w:t>
            </w:r>
          </w:p>
        </w:tc>
        <w:tc>
          <w:tcPr>
            <w:tcW w:w="2445" w:type="dxa"/>
          </w:tcPr>
          <w:p w:rsidRPr="00344B9F" w:rsidR="00943228" w:rsidP="00943228" w:rsidRDefault="00943228">
            <w:pPr>
              <w:rPr>
                <w:b/>
              </w:rPr>
            </w:pPr>
            <w:r>
              <w:rPr>
                <w:b/>
              </w:rPr>
              <w:t>H</w:t>
            </w:r>
            <w:r w:rsidRPr="00344B9F">
              <w:rPr>
                <w:b/>
              </w:rPr>
              <w:t>vordan</w:t>
            </w:r>
          </w:p>
        </w:tc>
        <w:tc>
          <w:tcPr>
            <w:tcW w:w="2445" w:type="dxa"/>
          </w:tcPr>
          <w:p w:rsidRPr="00344B9F" w:rsidR="00943228" w:rsidP="00943228" w:rsidRDefault="00943228">
            <w:pPr>
              <w:rPr>
                <w:b/>
              </w:rPr>
            </w:pPr>
            <w:r>
              <w:rPr>
                <w:b/>
              </w:rPr>
              <w:t>H</w:t>
            </w:r>
            <w:r w:rsidRPr="00344B9F">
              <w:rPr>
                <w:b/>
              </w:rPr>
              <w:t>vem</w:t>
            </w:r>
          </w:p>
        </w:tc>
      </w:tr>
      <w:tr w:rsidR="00943228" w:rsidTr="00943228">
        <w:tc>
          <w:tcPr>
            <w:tcW w:w="2444" w:type="dxa"/>
          </w:tcPr>
          <w:p w:rsidR="00943228" w:rsidP="00943228" w:rsidRDefault="00943228">
            <w:pPr>
              <w:rPr>
                <w:b/>
              </w:rPr>
            </w:pPr>
          </w:p>
          <w:p w:rsidR="00943228" w:rsidP="00943228" w:rsidRDefault="00943228">
            <w:pPr>
              <w:rPr>
                <w:b/>
              </w:rPr>
            </w:pPr>
          </w:p>
          <w:p w:rsidR="00943228" w:rsidP="00943228" w:rsidRDefault="00943228">
            <w:pPr>
              <w:rPr>
                <w:b/>
              </w:rPr>
            </w:pPr>
          </w:p>
          <w:p w:rsidR="00943228" w:rsidP="00943228" w:rsidRDefault="00943228">
            <w:pPr>
              <w:rPr>
                <w:b/>
              </w:rPr>
            </w:pPr>
          </w:p>
        </w:tc>
        <w:tc>
          <w:tcPr>
            <w:tcW w:w="2444" w:type="dxa"/>
          </w:tcPr>
          <w:p w:rsidR="00943228" w:rsidP="00943228" w:rsidRDefault="00943228">
            <w:pPr>
              <w:rPr>
                <w:b/>
              </w:rPr>
            </w:pPr>
          </w:p>
        </w:tc>
        <w:tc>
          <w:tcPr>
            <w:tcW w:w="2445" w:type="dxa"/>
          </w:tcPr>
          <w:p w:rsidR="00943228" w:rsidP="00943228" w:rsidRDefault="00943228">
            <w:pPr>
              <w:rPr>
                <w:b/>
              </w:rPr>
            </w:pPr>
          </w:p>
        </w:tc>
        <w:tc>
          <w:tcPr>
            <w:tcW w:w="2445" w:type="dxa"/>
          </w:tcPr>
          <w:p w:rsidR="00943228" w:rsidP="00943228" w:rsidRDefault="00943228">
            <w:pPr>
              <w:rPr>
                <w:b/>
              </w:rPr>
            </w:pPr>
          </w:p>
        </w:tc>
      </w:tr>
      <w:tr w:rsidR="00943228" w:rsidTr="00943228">
        <w:tc>
          <w:tcPr>
            <w:tcW w:w="2444" w:type="dxa"/>
          </w:tcPr>
          <w:p w:rsidR="00943228" w:rsidP="00943228" w:rsidRDefault="00943228">
            <w:pPr>
              <w:rPr>
                <w:b/>
              </w:rPr>
            </w:pPr>
          </w:p>
          <w:p w:rsidR="00943228" w:rsidP="00943228" w:rsidRDefault="00943228">
            <w:pPr>
              <w:rPr>
                <w:b/>
              </w:rPr>
            </w:pPr>
          </w:p>
          <w:p w:rsidR="00943228" w:rsidP="00943228" w:rsidRDefault="00943228">
            <w:pPr>
              <w:rPr>
                <w:b/>
              </w:rPr>
            </w:pPr>
          </w:p>
          <w:p w:rsidR="00943228" w:rsidP="00943228" w:rsidRDefault="00943228">
            <w:pPr>
              <w:rPr>
                <w:b/>
              </w:rPr>
            </w:pPr>
          </w:p>
        </w:tc>
        <w:tc>
          <w:tcPr>
            <w:tcW w:w="2444" w:type="dxa"/>
          </w:tcPr>
          <w:p w:rsidR="00943228" w:rsidP="00943228" w:rsidRDefault="00943228">
            <w:pPr>
              <w:rPr>
                <w:b/>
              </w:rPr>
            </w:pPr>
          </w:p>
        </w:tc>
        <w:tc>
          <w:tcPr>
            <w:tcW w:w="2445" w:type="dxa"/>
          </w:tcPr>
          <w:p w:rsidR="00943228" w:rsidP="00943228" w:rsidRDefault="00943228">
            <w:pPr>
              <w:rPr>
                <w:b/>
              </w:rPr>
            </w:pPr>
          </w:p>
        </w:tc>
        <w:tc>
          <w:tcPr>
            <w:tcW w:w="2445" w:type="dxa"/>
          </w:tcPr>
          <w:p w:rsidR="00943228" w:rsidP="00943228" w:rsidRDefault="00943228">
            <w:pPr>
              <w:rPr>
                <w:b/>
              </w:rPr>
            </w:pPr>
          </w:p>
        </w:tc>
      </w:tr>
      <w:tr w:rsidR="00943228" w:rsidTr="00943228">
        <w:tc>
          <w:tcPr>
            <w:tcW w:w="2444" w:type="dxa"/>
          </w:tcPr>
          <w:p w:rsidR="00943228" w:rsidP="00943228" w:rsidRDefault="00943228">
            <w:pPr>
              <w:rPr>
                <w:b/>
              </w:rPr>
            </w:pPr>
          </w:p>
          <w:p w:rsidR="00943228" w:rsidP="00943228" w:rsidRDefault="00943228">
            <w:pPr>
              <w:rPr>
                <w:b/>
              </w:rPr>
            </w:pPr>
          </w:p>
          <w:p w:rsidR="00943228" w:rsidP="00943228" w:rsidRDefault="00943228">
            <w:pPr>
              <w:rPr>
                <w:b/>
              </w:rPr>
            </w:pPr>
          </w:p>
          <w:p w:rsidR="00943228" w:rsidP="00943228" w:rsidRDefault="00943228">
            <w:pPr>
              <w:rPr>
                <w:b/>
              </w:rPr>
            </w:pPr>
          </w:p>
        </w:tc>
        <w:tc>
          <w:tcPr>
            <w:tcW w:w="2444" w:type="dxa"/>
          </w:tcPr>
          <w:p w:rsidR="00943228" w:rsidP="00943228" w:rsidRDefault="00943228">
            <w:pPr>
              <w:rPr>
                <w:b/>
              </w:rPr>
            </w:pPr>
          </w:p>
        </w:tc>
        <w:tc>
          <w:tcPr>
            <w:tcW w:w="2445" w:type="dxa"/>
          </w:tcPr>
          <w:p w:rsidR="00943228" w:rsidP="00943228" w:rsidRDefault="00943228">
            <w:pPr>
              <w:rPr>
                <w:b/>
              </w:rPr>
            </w:pPr>
          </w:p>
        </w:tc>
        <w:tc>
          <w:tcPr>
            <w:tcW w:w="2445" w:type="dxa"/>
          </w:tcPr>
          <w:p w:rsidR="00943228" w:rsidP="00943228" w:rsidRDefault="00943228">
            <w:pPr>
              <w:rPr>
                <w:b/>
              </w:rPr>
            </w:pPr>
          </w:p>
        </w:tc>
      </w:tr>
      <w:tr w:rsidR="00943228" w:rsidTr="00943228">
        <w:tc>
          <w:tcPr>
            <w:tcW w:w="2444" w:type="dxa"/>
          </w:tcPr>
          <w:p w:rsidR="00943228" w:rsidP="00943228" w:rsidRDefault="00943228">
            <w:pPr>
              <w:rPr>
                <w:b/>
              </w:rPr>
            </w:pPr>
          </w:p>
          <w:p w:rsidR="00943228" w:rsidP="00943228" w:rsidRDefault="00943228">
            <w:pPr>
              <w:rPr>
                <w:b/>
              </w:rPr>
            </w:pPr>
          </w:p>
          <w:p w:rsidR="00943228" w:rsidP="00943228" w:rsidRDefault="00943228">
            <w:pPr>
              <w:rPr>
                <w:b/>
              </w:rPr>
            </w:pPr>
          </w:p>
          <w:p w:rsidR="00943228" w:rsidP="00943228" w:rsidRDefault="00943228">
            <w:pPr>
              <w:rPr>
                <w:b/>
              </w:rPr>
            </w:pPr>
          </w:p>
        </w:tc>
        <w:tc>
          <w:tcPr>
            <w:tcW w:w="2444" w:type="dxa"/>
          </w:tcPr>
          <w:p w:rsidR="00943228" w:rsidP="00943228" w:rsidRDefault="00943228">
            <w:pPr>
              <w:rPr>
                <w:b/>
              </w:rPr>
            </w:pPr>
          </w:p>
        </w:tc>
        <w:tc>
          <w:tcPr>
            <w:tcW w:w="2445" w:type="dxa"/>
          </w:tcPr>
          <w:p w:rsidR="00943228" w:rsidP="00943228" w:rsidRDefault="00943228">
            <w:pPr>
              <w:rPr>
                <w:b/>
              </w:rPr>
            </w:pPr>
          </w:p>
        </w:tc>
        <w:tc>
          <w:tcPr>
            <w:tcW w:w="2445" w:type="dxa"/>
          </w:tcPr>
          <w:p w:rsidR="00943228" w:rsidP="00943228" w:rsidRDefault="00943228">
            <w:pPr>
              <w:rPr>
                <w:b/>
              </w:rPr>
            </w:pPr>
          </w:p>
        </w:tc>
      </w:tr>
      <w:tr w:rsidR="00943228" w:rsidTr="00943228">
        <w:tc>
          <w:tcPr>
            <w:tcW w:w="2444" w:type="dxa"/>
          </w:tcPr>
          <w:p w:rsidR="00943228" w:rsidP="00943228" w:rsidRDefault="00943228">
            <w:pPr>
              <w:rPr>
                <w:b/>
              </w:rPr>
            </w:pPr>
          </w:p>
          <w:p w:rsidR="00943228" w:rsidP="00943228" w:rsidRDefault="00943228">
            <w:pPr>
              <w:rPr>
                <w:b/>
              </w:rPr>
            </w:pPr>
          </w:p>
          <w:p w:rsidR="00943228" w:rsidP="00943228" w:rsidRDefault="00943228">
            <w:pPr>
              <w:rPr>
                <w:b/>
              </w:rPr>
            </w:pPr>
          </w:p>
          <w:p w:rsidR="00943228" w:rsidP="00943228" w:rsidRDefault="00943228">
            <w:pPr>
              <w:rPr>
                <w:b/>
              </w:rPr>
            </w:pPr>
          </w:p>
        </w:tc>
        <w:tc>
          <w:tcPr>
            <w:tcW w:w="2444" w:type="dxa"/>
          </w:tcPr>
          <w:p w:rsidR="00943228" w:rsidP="00943228" w:rsidRDefault="00943228">
            <w:pPr>
              <w:rPr>
                <w:b/>
              </w:rPr>
            </w:pPr>
          </w:p>
        </w:tc>
        <w:tc>
          <w:tcPr>
            <w:tcW w:w="2445" w:type="dxa"/>
          </w:tcPr>
          <w:p w:rsidR="00943228" w:rsidP="00943228" w:rsidRDefault="00943228">
            <w:pPr>
              <w:rPr>
                <w:b/>
              </w:rPr>
            </w:pPr>
          </w:p>
        </w:tc>
        <w:tc>
          <w:tcPr>
            <w:tcW w:w="2445" w:type="dxa"/>
          </w:tcPr>
          <w:p w:rsidR="00943228" w:rsidP="00943228" w:rsidRDefault="00943228">
            <w:pPr>
              <w:rPr>
                <w:b/>
              </w:rPr>
            </w:pPr>
          </w:p>
        </w:tc>
      </w:tr>
      <w:tr w:rsidR="00943228" w:rsidTr="00943228">
        <w:tc>
          <w:tcPr>
            <w:tcW w:w="2444" w:type="dxa"/>
          </w:tcPr>
          <w:p w:rsidR="00943228" w:rsidP="00943228" w:rsidRDefault="00943228">
            <w:pPr>
              <w:rPr>
                <w:b/>
              </w:rPr>
            </w:pPr>
          </w:p>
          <w:p w:rsidR="00943228" w:rsidP="00943228" w:rsidRDefault="00943228">
            <w:pPr>
              <w:rPr>
                <w:b/>
              </w:rPr>
            </w:pPr>
          </w:p>
          <w:p w:rsidR="00943228" w:rsidP="00943228" w:rsidRDefault="00943228">
            <w:pPr>
              <w:rPr>
                <w:b/>
              </w:rPr>
            </w:pPr>
          </w:p>
          <w:p w:rsidR="00943228" w:rsidP="00943228" w:rsidRDefault="00943228">
            <w:pPr>
              <w:rPr>
                <w:b/>
              </w:rPr>
            </w:pPr>
          </w:p>
        </w:tc>
        <w:tc>
          <w:tcPr>
            <w:tcW w:w="2444" w:type="dxa"/>
          </w:tcPr>
          <w:p w:rsidR="00943228" w:rsidP="00943228" w:rsidRDefault="00943228">
            <w:pPr>
              <w:rPr>
                <w:b/>
              </w:rPr>
            </w:pPr>
          </w:p>
        </w:tc>
        <w:tc>
          <w:tcPr>
            <w:tcW w:w="2445" w:type="dxa"/>
          </w:tcPr>
          <w:p w:rsidR="00943228" w:rsidP="00943228" w:rsidRDefault="00943228">
            <w:pPr>
              <w:rPr>
                <w:b/>
              </w:rPr>
            </w:pPr>
          </w:p>
        </w:tc>
        <w:tc>
          <w:tcPr>
            <w:tcW w:w="2445" w:type="dxa"/>
          </w:tcPr>
          <w:p w:rsidR="00943228" w:rsidP="00943228" w:rsidRDefault="00943228">
            <w:pPr>
              <w:rPr>
                <w:b/>
              </w:rPr>
            </w:pPr>
          </w:p>
        </w:tc>
      </w:tr>
      <w:tr w:rsidR="00943228" w:rsidTr="00943228">
        <w:tc>
          <w:tcPr>
            <w:tcW w:w="2444" w:type="dxa"/>
          </w:tcPr>
          <w:p w:rsidR="00943228" w:rsidP="00943228" w:rsidRDefault="00943228">
            <w:pPr>
              <w:rPr>
                <w:b/>
              </w:rPr>
            </w:pPr>
          </w:p>
          <w:p w:rsidR="00943228" w:rsidP="00943228" w:rsidRDefault="00943228">
            <w:pPr>
              <w:rPr>
                <w:b/>
              </w:rPr>
            </w:pPr>
          </w:p>
          <w:p w:rsidR="00943228" w:rsidP="00943228" w:rsidRDefault="00943228">
            <w:pPr>
              <w:rPr>
                <w:b/>
              </w:rPr>
            </w:pPr>
          </w:p>
          <w:p w:rsidR="00943228" w:rsidP="00943228" w:rsidRDefault="00943228">
            <w:pPr>
              <w:rPr>
                <w:b/>
              </w:rPr>
            </w:pPr>
          </w:p>
        </w:tc>
        <w:tc>
          <w:tcPr>
            <w:tcW w:w="2444" w:type="dxa"/>
          </w:tcPr>
          <w:p w:rsidR="00943228" w:rsidP="00943228" w:rsidRDefault="00943228">
            <w:pPr>
              <w:rPr>
                <w:b/>
              </w:rPr>
            </w:pPr>
          </w:p>
        </w:tc>
        <w:tc>
          <w:tcPr>
            <w:tcW w:w="2445" w:type="dxa"/>
          </w:tcPr>
          <w:p w:rsidR="00943228" w:rsidP="00943228" w:rsidRDefault="00943228">
            <w:pPr>
              <w:rPr>
                <w:b/>
              </w:rPr>
            </w:pPr>
          </w:p>
        </w:tc>
        <w:tc>
          <w:tcPr>
            <w:tcW w:w="2445" w:type="dxa"/>
          </w:tcPr>
          <w:p w:rsidR="00943228" w:rsidP="00943228" w:rsidRDefault="00943228">
            <w:pPr>
              <w:rPr>
                <w:b/>
              </w:rPr>
            </w:pPr>
          </w:p>
        </w:tc>
      </w:tr>
      <w:tr w:rsidR="00943228" w:rsidTr="00943228">
        <w:tc>
          <w:tcPr>
            <w:tcW w:w="2444" w:type="dxa"/>
          </w:tcPr>
          <w:p w:rsidR="00943228" w:rsidP="00943228" w:rsidRDefault="00943228">
            <w:pPr>
              <w:rPr>
                <w:b/>
              </w:rPr>
            </w:pPr>
          </w:p>
          <w:p w:rsidR="00943228" w:rsidP="00943228" w:rsidRDefault="00943228">
            <w:pPr>
              <w:rPr>
                <w:b/>
              </w:rPr>
            </w:pPr>
          </w:p>
          <w:p w:rsidR="00943228" w:rsidP="00943228" w:rsidRDefault="00943228">
            <w:pPr>
              <w:rPr>
                <w:b/>
              </w:rPr>
            </w:pPr>
          </w:p>
          <w:p w:rsidR="00943228" w:rsidP="00943228" w:rsidRDefault="00943228">
            <w:pPr>
              <w:rPr>
                <w:b/>
              </w:rPr>
            </w:pPr>
          </w:p>
        </w:tc>
        <w:tc>
          <w:tcPr>
            <w:tcW w:w="2444" w:type="dxa"/>
          </w:tcPr>
          <w:p w:rsidR="00943228" w:rsidP="00943228" w:rsidRDefault="00943228">
            <w:pPr>
              <w:rPr>
                <w:b/>
              </w:rPr>
            </w:pPr>
          </w:p>
        </w:tc>
        <w:tc>
          <w:tcPr>
            <w:tcW w:w="2445" w:type="dxa"/>
          </w:tcPr>
          <w:p w:rsidR="00943228" w:rsidP="00943228" w:rsidRDefault="00943228">
            <w:pPr>
              <w:rPr>
                <w:b/>
              </w:rPr>
            </w:pPr>
          </w:p>
        </w:tc>
        <w:tc>
          <w:tcPr>
            <w:tcW w:w="2445" w:type="dxa"/>
          </w:tcPr>
          <w:p w:rsidR="00943228" w:rsidP="00943228" w:rsidRDefault="00943228">
            <w:pPr>
              <w:rPr>
                <w:b/>
              </w:rPr>
            </w:pPr>
          </w:p>
        </w:tc>
      </w:tr>
    </w:tbl>
    <w:p w:rsidR="00943228" w:rsidP="00943228" w:rsidRDefault="00943228"/>
    <w:p w:rsidR="00E04598" w:rsidP="00E04598" w:rsidRDefault="00E04598">
      <w:pPr>
        <w:rPr>
          <w:b/>
          <w:i/>
        </w:rPr>
      </w:pPr>
    </w:p>
    <w:p w:rsidR="00943228" w:rsidP="00E04598" w:rsidRDefault="00943228">
      <w:pPr>
        <w:rPr>
          <w:b/>
          <w:i/>
        </w:rPr>
        <w:sectPr w:rsidR="00943228" w:rsidSect="00943228">
          <w:type w:val="continuous"/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:rsidR="00E04598" w:rsidP="00E04598" w:rsidRDefault="00E04598">
      <w:pPr>
        <w:rPr>
          <w:b/>
          <w:i/>
        </w:rPr>
      </w:pPr>
    </w:p>
    <w:p w:rsidR="00E04598" w:rsidP="00E04598" w:rsidRDefault="00E04598">
      <w:pPr>
        <w:rPr>
          <w:b/>
          <w:i/>
        </w:rPr>
      </w:pPr>
    </w:p>
    <w:p w:rsidR="00093106" w:rsidP="009274FB" w:rsidRDefault="00093106">
      <w:pPr>
        <w:pStyle w:val="Overskrift3"/>
      </w:pPr>
      <w:r w:rsidRPr="007A60F9">
        <w:lastRenderedPageBreak/>
        <w:t>Bilag 7: Opskrift på boller i karry</w:t>
      </w:r>
      <w:r>
        <w:t xml:space="preserve"> – ”Den traditionelle”</w:t>
      </w:r>
    </w:p>
    <w:p w:rsidRPr="009274FB" w:rsidR="009274FB" w:rsidP="009274FB" w:rsidRDefault="009274FB"/>
    <w:p w:rsidRPr="007A60F9" w:rsidR="00093106" w:rsidP="00093106" w:rsidRDefault="00093106">
      <w:pPr>
        <w:spacing w:after="0"/>
        <w:rPr>
          <w:b/>
        </w:rPr>
      </w:pPr>
      <w:r w:rsidRPr="007A60F9">
        <w:rPr>
          <w:b/>
        </w:rPr>
        <w:t>Ingredienser</w:t>
      </w:r>
    </w:p>
    <w:p w:rsidR="00093106" w:rsidP="00093106" w:rsidRDefault="00093106">
      <w:pPr>
        <w:spacing w:after="0"/>
      </w:pPr>
      <w:r>
        <w:t>Ca. 1</w:t>
      </w:r>
      <w:r>
        <w:rPr>
          <w:rFonts w:cstheme="minorHAnsi"/>
        </w:rPr>
        <w:t>¼</w:t>
      </w:r>
      <w:r>
        <w:t xml:space="preserve"> l kalve- eller svinebouillon   </w:t>
      </w:r>
    </w:p>
    <w:p w:rsidR="00093106" w:rsidP="00093106" w:rsidRDefault="00093106">
      <w:pPr>
        <w:spacing w:after="0"/>
      </w:pPr>
      <w:r>
        <w:t>3 zittauerløg (finthakket)</w:t>
      </w:r>
    </w:p>
    <w:p w:rsidR="00093106" w:rsidP="00093106" w:rsidRDefault="00093106">
      <w:pPr>
        <w:spacing w:after="0"/>
      </w:pPr>
      <w:r>
        <w:t>1 æble (skrællet og finthakket)</w:t>
      </w:r>
    </w:p>
    <w:p w:rsidR="00093106" w:rsidP="00093106" w:rsidRDefault="00093106">
      <w:pPr>
        <w:tabs>
          <w:tab w:val="left" w:pos="3885"/>
        </w:tabs>
        <w:spacing w:after="0"/>
      </w:pPr>
      <w:r>
        <w:t>2 spsk. indisk karry</w:t>
      </w:r>
      <w:r>
        <w:tab/>
      </w:r>
    </w:p>
    <w:p w:rsidR="00093106" w:rsidP="00093106" w:rsidRDefault="00093106">
      <w:pPr>
        <w:spacing w:after="0"/>
      </w:pPr>
      <w:r>
        <w:t>1 dl piskefløde</w:t>
      </w:r>
    </w:p>
    <w:p w:rsidR="00093106" w:rsidP="00093106" w:rsidRDefault="00093106">
      <w:pPr>
        <w:spacing w:after="0"/>
      </w:pPr>
      <w:r w:rsidRPr="003A1159">
        <w:t xml:space="preserve">Ca. 1 </w:t>
      </w:r>
      <w:r w:rsidRPr="00DE5976">
        <w:t>spsk</w:t>
      </w:r>
      <w:r w:rsidRPr="003A1159">
        <w:t>. maizena</w:t>
      </w:r>
    </w:p>
    <w:p w:rsidRPr="003A1159" w:rsidR="00093106" w:rsidP="00093106" w:rsidRDefault="00093106">
      <w:pPr>
        <w:spacing w:after="0"/>
      </w:pPr>
    </w:p>
    <w:p w:rsidRPr="003A1159" w:rsidR="00093106" w:rsidP="00093106" w:rsidRDefault="00093106">
      <w:pPr>
        <w:spacing w:after="0"/>
        <w:rPr>
          <w:b/>
        </w:rPr>
      </w:pPr>
      <w:r w:rsidRPr="003A1159">
        <w:rPr>
          <w:b/>
        </w:rPr>
        <w:t xml:space="preserve">Ris </w:t>
      </w:r>
      <w:r w:rsidRPr="007A60F9">
        <w:rPr>
          <w:b/>
        </w:rPr>
        <w:t>pilaw</w:t>
      </w:r>
      <w:r w:rsidRPr="003A1159">
        <w:rPr>
          <w:b/>
        </w:rPr>
        <w:t xml:space="preserve"> </w:t>
      </w:r>
    </w:p>
    <w:p w:rsidRPr="003A1159" w:rsidR="00093106" w:rsidP="00093106" w:rsidRDefault="00093106">
      <w:pPr>
        <w:spacing w:after="0"/>
      </w:pPr>
      <w:r w:rsidRPr="003A1159">
        <w:t>100 g smør</w:t>
      </w:r>
    </w:p>
    <w:p w:rsidR="00093106" w:rsidP="00093106" w:rsidRDefault="00093106">
      <w:pPr>
        <w:spacing w:after="0"/>
      </w:pPr>
      <w:r w:rsidRPr="003A1159">
        <w:t xml:space="preserve">50 g </w:t>
      </w:r>
      <w:r>
        <w:t>zittauerløg</w:t>
      </w:r>
    </w:p>
    <w:p w:rsidR="00093106" w:rsidP="00093106" w:rsidRDefault="00093106">
      <w:pPr>
        <w:spacing w:after="0"/>
      </w:pPr>
      <w:r>
        <w:t>250 g langkornede lyse ris</w:t>
      </w:r>
    </w:p>
    <w:p w:rsidR="00093106" w:rsidP="00093106" w:rsidRDefault="00093106">
      <w:pPr>
        <w:spacing w:after="0"/>
      </w:pPr>
      <w:r>
        <w:t>Ca. ½ l kyllingebouillon</w:t>
      </w:r>
    </w:p>
    <w:p w:rsidR="00093106" w:rsidP="00093106" w:rsidRDefault="00093106">
      <w:pPr>
        <w:spacing w:after="0"/>
        <w:rPr>
          <w:b/>
        </w:rPr>
      </w:pPr>
    </w:p>
    <w:p w:rsidRPr="007A60F9" w:rsidR="00093106" w:rsidP="00093106" w:rsidRDefault="00093106">
      <w:pPr>
        <w:spacing w:after="0"/>
        <w:rPr>
          <w:b/>
        </w:rPr>
      </w:pPr>
      <w:r w:rsidRPr="007A60F9">
        <w:rPr>
          <w:b/>
        </w:rPr>
        <w:t>Tilbehør</w:t>
      </w:r>
    </w:p>
    <w:p w:rsidR="00093106" w:rsidP="00093106" w:rsidRDefault="00093106">
      <w:pPr>
        <w:spacing w:after="0"/>
      </w:pPr>
      <w:r>
        <w:t xml:space="preserve">Mangochutney </w:t>
      </w:r>
    </w:p>
    <w:p w:rsidR="00093106" w:rsidP="00093106" w:rsidRDefault="00093106">
      <w:pPr>
        <w:spacing w:after="0"/>
      </w:pPr>
      <w:r>
        <w:t>Hakket løg</w:t>
      </w:r>
    </w:p>
    <w:p w:rsidR="00093106" w:rsidP="00093106" w:rsidRDefault="00093106">
      <w:pPr>
        <w:spacing w:after="0"/>
      </w:pPr>
      <w:r>
        <w:t>Karry</w:t>
      </w:r>
    </w:p>
    <w:p w:rsidR="00093106" w:rsidP="00093106" w:rsidRDefault="00093106">
      <w:pPr>
        <w:spacing w:after="0"/>
      </w:pPr>
    </w:p>
    <w:p w:rsidRPr="007A60F9" w:rsidR="00093106" w:rsidP="00093106" w:rsidRDefault="00093106">
      <w:pPr>
        <w:spacing w:after="0"/>
        <w:rPr>
          <w:b/>
        </w:rPr>
      </w:pPr>
      <w:r w:rsidRPr="007A60F9">
        <w:rPr>
          <w:b/>
        </w:rPr>
        <w:t>Fremgangsmåde</w:t>
      </w:r>
    </w:p>
    <w:p w:rsidR="00093106" w:rsidP="00093106" w:rsidRDefault="00093106">
      <w:pPr>
        <w:spacing w:after="0"/>
        <w:ind w:left="284" w:hanging="284"/>
      </w:pPr>
    </w:p>
    <w:p w:rsidRPr="00593475" w:rsidR="00093106" w:rsidP="00093106" w:rsidRDefault="00093106">
      <w:pPr>
        <w:pStyle w:val="Listeafsnit"/>
        <w:spacing w:after="0"/>
        <w:ind w:left="284" w:hanging="284"/>
        <w:rPr>
          <w:b/>
        </w:rPr>
      </w:pPr>
      <w:r w:rsidRPr="00593475">
        <w:rPr>
          <w:b/>
        </w:rPr>
        <w:t>Kødboller:</w:t>
      </w:r>
    </w:p>
    <w:p w:rsidR="00093106" w:rsidP="00093106" w:rsidRDefault="00093106">
      <w:pPr>
        <w:pStyle w:val="Listeafsnit"/>
        <w:numPr>
          <w:ilvl w:val="0"/>
          <w:numId w:val="6"/>
        </w:numPr>
        <w:ind w:left="284" w:hanging="284"/>
      </w:pPr>
      <w:r>
        <w:t>Kød, æg, løg og mel blandes</w:t>
      </w:r>
      <w:r w:rsidR="00B570BA">
        <w:t>,</w:t>
      </w:r>
      <w:r>
        <w:t xml:space="preserve"> og mælk tilsættes lidt efter lidt. Farsen bør henstå mindst 30 min, så den bliver mere fast i konsistensen. Smages til med salt og peber.</w:t>
      </w:r>
    </w:p>
    <w:p w:rsidR="00093106" w:rsidP="00093106" w:rsidRDefault="00093106">
      <w:pPr>
        <w:pStyle w:val="Listeafsnit"/>
        <w:ind w:left="284" w:hanging="284"/>
      </w:pPr>
    </w:p>
    <w:p w:rsidR="00093106" w:rsidP="00093106" w:rsidRDefault="00093106">
      <w:pPr>
        <w:pStyle w:val="Listeafsnit"/>
        <w:numPr>
          <w:ilvl w:val="0"/>
          <w:numId w:val="6"/>
        </w:numPr>
        <w:ind w:left="284" w:hanging="284"/>
      </w:pPr>
      <w:r>
        <w:t xml:space="preserve">I en anden gryde tilsættes de finthakkede løg, der </w:t>
      </w:r>
      <w:r w:rsidR="00B570BA">
        <w:t>steges</w:t>
      </w:r>
      <w:r>
        <w:t xml:space="preserve"> gyldne i smør uden at tage farve.</w:t>
      </w:r>
    </w:p>
    <w:p w:rsidR="00093106" w:rsidP="00093106" w:rsidRDefault="00093106">
      <w:pPr>
        <w:pStyle w:val="Listeafsnit"/>
        <w:ind w:left="284" w:hanging="284"/>
      </w:pPr>
    </w:p>
    <w:p w:rsidR="00093106" w:rsidP="00093106" w:rsidRDefault="00093106">
      <w:pPr>
        <w:pStyle w:val="Listeafsnit"/>
        <w:numPr>
          <w:ilvl w:val="0"/>
          <w:numId w:val="6"/>
        </w:numPr>
        <w:ind w:left="284" w:hanging="284"/>
      </w:pPr>
      <w:r>
        <w:t xml:space="preserve">Lav små boller med en </w:t>
      </w:r>
      <w:r w:rsidR="00B570BA">
        <w:t>ske (størrelse som en golfbold)</w:t>
      </w:r>
      <w:r>
        <w:t xml:space="preserve"> og kog dem i ca. 10-15 min</w:t>
      </w:r>
      <w:r w:rsidR="00B570BA">
        <w:t>. i kogende bouillon. (S</w:t>
      </w:r>
      <w:r>
        <w:t>kær en af bollerne over på midten for at se, om de er færdige)</w:t>
      </w:r>
    </w:p>
    <w:p w:rsidR="00093106" w:rsidP="00093106" w:rsidRDefault="00093106">
      <w:pPr>
        <w:pStyle w:val="Listeafsnit"/>
        <w:ind w:left="284" w:hanging="284"/>
      </w:pPr>
    </w:p>
    <w:p w:rsidR="00093106" w:rsidP="00093106" w:rsidRDefault="00093106">
      <w:pPr>
        <w:pStyle w:val="Listeafsnit"/>
        <w:numPr>
          <w:ilvl w:val="0"/>
          <w:numId w:val="6"/>
        </w:numPr>
        <w:ind w:left="284" w:hanging="284"/>
      </w:pPr>
      <w:r>
        <w:t>Kødbollerne tages op og holdes varme i lidt bouillon.</w:t>
      </w:r>
    </w:p>
    <w:p w:rsidR="00093106" w:rsidP="00093106" w:rsidRDefault="00093106">
      <w:pPr>
        <w:pStyle w:val="Listeafsnit"/>
        <w:ind w:left="284" w:hanging="284"/>
      </w:pPr>
    </w:p>
    <w:p w:rsidRPr="00593475" w:rsidR="00093106" w:rsidP="00093106" w:rsidRDefault="00093106">
      <w:pPr>
        <w:pStyle w:val="Listeafsnit"/>
        <w:ind w:left="284" w:hanging="284"/>
        <w:rPr>
          <w:b/>
        </w:rPr>
      </w:pPr>
      <w:r w:rsidRPr="00593475">
        <w:rPr>
          <w:b/>
        </w:rPr>
        <w:t xml:space="preserve">Ris pilaw:  </w:t>
      </w:r>
    </w:p>
    <w:p w:rsidR="00093106" w:rsidP="00093106" w:rsidRDefault="00093106">
      <w:pPr>
        <w:pStyle w:val="Listeafsnit"/>
        <w:numPr>
          <w:ilvl w:val="0"/>
          <w:numId w:val="6"/>
        </w:numPr>
        <w:ind w:left="284" w:hanging="284"/>
      </w:pPr>
      <w:r>
        <w:t>Hak løgene fint og rist af i en gryde med halvdelen af smø</w:t>
      </w:r>
      <w:r w:rsidR="00B570BA">
        <w:t>r</w:t>
      </w:r>
      <w:r>
        <w:t>ret, tilsæt ris.</w:t>
      </w:r>
    </w:p>
    <w:p w:rsidR="00093106" w:rsidP="00093106" w:rsidRDefault="00093106">
      <w:pPr>
        <w:pStyle w:val="Listeafsnit"/>
        <w:tabs>
          <w:tab w:val="left" w:pos="1129"/>
        </w:tabs>
        <w:ind w:left="284" w:hanging="284"/>
      </w:pPr>
      <w:r>
        <w:tab/>
      </w:r>
    </w:p>
    <w:p w:rsidR="00093106" w:rsidP="00093106" w:rsidRDefault="00B570BA">
      <w:pPr>
        <w:pStyle w:val="Listeafsnit"/>
        <w:numPr>
          <w:ilvl w:val="0"/>
          <w:numId w:val="6"/>
        </w:numPr>
        <w:ind w:left="284" w:hanging="284"/>
      </w:pPr>
      <w:r>
        <w:t>Omrør til risene er blanke</w:t>
      </w:r>
      <w:r w:rsidR="00093106">
        <w:t xml:space="preserve"> og tilsæt bouillonen. Lad koge under låg ca. 12 min.</w:t>
      </w:r>
    </w:p>
    <w:p w:rsidR="00093106" w:rsidP="00093106" w:rsidRDefault="00093106">
      <w:pPr>
        <w:pStyle w:val="Listeafsnit"/>
        <w:ind w:left="284" w:hanging="284"/>
      </w:pPr>
    </w:p>
    <w:p w:rsidR="00093106" w:rsidP="00093106" w:rsidRDefault="00093106">
      <w:pPr>
        <w:pStyle w:val="Listeafsnit"/>
        <w:numPr>
          <w:ilvl w:val="0"/>
          <w:numId w:val="6"/>
        </w:numPr>
        <w:ind w:left="284" w:hanging="284"/>
      </w:pPr>
      <w:r>
        <w:t>Herefter skal ris pilaw hvile med låget på i yderligere 12 min., og resten af smø</w:t>
      </w:r>
      <w:r w:rsidR="00B570BA">
        <w:t>r</w:t>
      </w:r>
      <w:r>
        <w:t>ret vendes i.</w:t>
      </w:r>
    </w:p>
    <w:p w:rsidR="00093106" w:rsidP="00093106" w:rsidRDefault="00093106">
      <w:pPr>
        <w:pStyle w:val="Listeafsnit"/>
        <w:ind w:left="284" w:hanging="284"/>
      </w:pPr>
    </w:p>
    <w:p w:rsidR="00093106" w:rsidP="00093106" w:rsidRDefault="00093106">
      <w:pPr>
        <w:pStyle w:val="Listeafsnit"/>
        <w:ind w:left="284" w:hanging="284"/>
        <w:rPr>
          <w:b/>
        </w:rPr>
      </w:pPr>
    </w:p>
    <w:p w:rsidR="00093106" w:rsidP="00093106" w:rsidRDefault="00093106">
      <w:pPr>
        <w:pStyle w:val="Listeafsnit"/>
        <w:ind w:left="284" w:hanging="284"/>
      </w:pPr>
      <w:r w:rsidRPr="00593475">
        <w:rPr>
          <w:b/>
        </w:rPr>
        <w:lastRenderedPageBreak/>
        <w:t>Karrysauce</w:t>
      </w:r>
      <w:r>
        <w:t>:</w:t>
      </w:r>
    </w:p>
    <w:p w:rsidR="00093106" w:rsidP="00093106" w:rsidRDefault="00093106">
      <w:pPr>
        <w:pStyle w:val="Listeafsnit"/>
        <w:numPr>
          <w:ilvl w:val="0"/>
          <w:numId w:val="6"/>
        </w:numPr>
        <w:ind w:left="284" w:hanging="284"/>
      </w:pPr>
      <w:r>
        <w:t>Svits 1 hakket løg med æbler og tilsæt karry og bouillon. Kog bouillonen i ca. 10 min. Blend skyen, sigtes herefter.</w:t>
      </w:r>
    </w:p>
    <w:p w:rsidR="00093106" w:rsidP="00093106" w:rsidRDefault="00093106">
      <w:pPr>
        <w:pStyle w:val="Listeafsnit"/>
        <w:ind w:left="284" w:hanging="284"/>
      </w:pPr>
    </w:p>
    <w:p w:rsidR="00093106" w:rsidP="00093106" w:rsidRDefault="00093106">
      <w:pPr>
        <w:pStyle w:val="Listeafsnit"/>
        <w:numPr>
          <w:ilvl w:val="0"/>
          <w:numId w:val="6"/>
        </w:numPr>
        <w:ind w:left="284" w:hanging="284"/>
      </w:pPr>
      <w:r>
        <w:t xml:space="preserve">Jævn evt. saucen med maizena udrørt i lidt </w:t>
      </w:r>
      <w:r w:rsidR="00B570BA">
        <w:t>vand, tilsæt fløden og</w:t>
      </w:r>
      <w:r>
        <w:t xml:space="preserve"> smag til med salt og peber.</w:t>
      </w:r>
    </w:p>
    <w:p w:rsidR="00093106" w:rsidP="00093106" w:rsidRDefault="00093106">
      <w:pPr>
        <w:pStyle w:val="Listeafsnit"/>
        <w:ind w:left="284" w:hanging="284"/>
      </w:pPr>
    </w:p>
    <w:p w:rsidR="00093106" w:rsidP="00093106" w:rsidRDefault="00B570BA">
      <w:pPr>
        <w:pStyle w:val="Listeafsnit"/>
        <w:numPr>
          <w:ilvl w:val="0"/>
          <w:numId w:val="6"/>
        </w:numPr>
        <w:ind w:left="284" w:hanging="284"/>
      </w:pPr>
      <w:r>
        <w:t xml:space="preserve"> </w:t>
      </w:r>
      <w:r w:rsidR="00093106">
        <w:t>Bollerne anrettes i et varmt fad og overhældes med saucen.</w:t>
      </w:r>
    </w:p>
    <w:p w:rsidR="00093106" w:rsidP="00093106" w:rsidRDefault="00093106">
      <w:pPr>
        <w:pStyle w:val="Listeafsnit"/>
        <w:ind w:left="284" w:hanging="284"/>
      </w:pPr>
    </w:p>
    <w:p w:rsidR="00093106" w:rsidP="00093106" w:rsidRDefault="00093106">
      <w:pPr>
        <w:pStyle w:val="Listeafsnit"/>
        <w:numPr>
          <w:ilvl w:val="0"/>
          <w:numId w:val="6"/>
        </w:numPr>
        <w:ind w:left="284" w:hanging="284"/>
      </w:pPr>
      <w:r>
        <w:t xml:space="preserve"> Server med ris pilaw og tilbehør</w:t>
      </w:r>
      <w:r w:rsidR="00B570BA">
        <w:t>.</w:t>
      </w:r>
    </w:p>
    <w:p w:rsidR="00093106" w:rsidP="00093106" w:rsidRDefault="00093106">
      <w:pPr>
        <w:pStyle w:val="Listeafsnit"/>
        <w:ind w:left="284" w:hanging="284"/>
      </w:pPr>
      <w:r>
        <w:t xml:space="preserve"> </w:t>
      </w:r>
    </w:p>
    <w:p w:rsidR="00BC769F" w:rsidP="00093106" w:rsidRDefault="00BC769F">
      <w:pPr>
        <w:pStyle w:val="Listeafsnit"/>
        <w:ind w:left="284" w:hanging="284"/>
      </w:pPr>
    </w:p>
    <w:p w:rsidRPr="00BC769F" w:rsidR="00093106" w:rsidP="00093106" w:rsidRDefault="00093106">
      <w:pPr>
        <w:pStyle w:val="Listeafsnit"/>
        <w:ind w:left="284" w:hanging="284"/>
      </w:pPr>
      <w:r w:rsidRPr="00BC769F">
        <w:t>Kilde: Erhvervsskolernes Forlag 2009. Undervisningsbanken. Boller i karry – ver.</w:t>
      </w:r>
      <w:r w:rsidRPr="00BC769F" w:rsidR="00B570BA">
        <w:t xml:space="preserve"> </w:t>
      </w:r>
      <w:r w:rsidRPr="00BC769F">
        <w:t>1.0</w:t>
      </w:r>
    </w:p>
    <w:p w:rsidR="00093106" w:rsidP="009274FB" w:rsidRDefault="00093106">
      <w:pPr>
        <w:pStyle w:val="Overskrift3"/>
      </w:pPr>
      <w:r>
        <w:rPr>
          <w:sz w:val="18"/>
        </w:rPr>
        <w:br w:type="page"/>
      </w:r>
      <w:r w:rsidRPr="00B5155D">
        <w:lastRenderedPageBreak/>
        <w:t xml:space="preserve">Bilag </w:t>
      </w:r>
      <w:r>
        <w:t>8:</w:t>
      </w:r>
      <w:r w:rsidRPr="00B5155D">
        <w:t xml:space="preserve"> </w:t>
      </w:r>
      <w:r>
        <w:t xml:space="preserve">Sæsonplakat </w:t>
      </w:r>
      <w:r w:rsidRPr="00B5155D">
        <w:t xml:space="preserve"> </w:t>
      </w:r>
    </w:p>
    <w:p w:rsidR="00093106" w:rsidP="00093106" w:rsidRDefault="00093106"/>
    <w:p w:rsidR="00093106" w:rsidP="00093106" w:rsidRDefault="00093106">
      <w:r>
        <w:rPr>
          <w:noProof/>
          <w:lang w:eastAsia="da-DK"/>
        </w:rPr>
        <w:drawing>
          <wp:anchor distT="0" distB="0" distL="114300" distR="114300" simplePos="0" relativeHeight="251664384" behindDoc="0" locked="0" layoutInCell="1" allowOverlap="1" wp14:editId="55941657" wp14:anchorId="081981C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266641" cy="7200000"/>
            <wp:effectExtent l="0" t="0" r="0" b="1270"/>
            <wp:wrapSquare wrapText="bothSides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ag-2_-Sæsonplakat_final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41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106" w:rsidP="00093106" w:rsidRDefault="00093106"/>
    <w:p w:rsidR="00093106" w:rsidP="00093106" w:rsidRDefault="00093106"/>
    <w:p w:rsidR="00093106" w:rsidP="00093106" w:rsidRDefault="00093106"/>
    <w:p w:rsidR="00093106" w:rsidP="00093106" w:rsidRDefault="00093106"/>
    <w:p w:rsidR="00093106" w:rsidP="00093106" w:rsidRDefault="00093106"/>
    <w:p w:rsidR="00093106" w:rsidP="00093106" w:rsidRDefault="00093106"/>
    <w:p w:rsidR="00093106" w:rsidP="00093106" w:rsidRDefault="00093106"/>
    <w:p w:rsidR="00093106" w:rsidP="00093106" w:rsidRDefault="00093106"/>
    <w:p w:rsidR="00093106" w:rsidP="00093106" w:rsidRDefault="00093106"/>
    <w:p w:rsidR="00093106" w:rsidP="00093106" w:rsidRDefault="00093106"/>
    <w:p w:rsidR="00093106" w:rsidP="00093106" w:rsidRDefault="00093106"/>
    <w:p w:rsidR="00093106" w:rsidP="00093106" w:rsidRDefault="00093106">
      <w:pPr>
        <w:rPr>
          <w:sz w:val="20"/>
        </w:rPr>
      </w:pPr>
    </w:p>
    <w:p w:rsidR="00093106" w:rsidP="00093106" w:rsidRDefault="00093106">
      <w:pPr>
        <w:rPr>
          <w:sz w:val="20"/>
        </w:rPr>
      </w:pPr>
    </w:p>
    <w:p w:rsidR="00093106" w:rsidP="00093106" w:rsidRDefault="00093106">
      <w:pPr>
        <w:rPr>
          <w:sz w:val="20"/>
        </w:rPr>
      </w:pPr>
    </w:p>
    <w:p w:rsidR="00093106" w:rsidP="00093106" w:rsidRDefault="00093106">
      <w:pPr>
        <w:rPr>
          <w:sz w:val="20"/>
        </w:rPr>
      </w:pPr>
    </w:p>
    <w:p w:rsidR="00093106" w:rsidP="00093106" w:rsidRDefault="00093106">
      <w:pPr>
        <w:spacing w:after="0" w:line="240" w:lineRule="auto"/>
        <w:rPr>
          <w:sz w:val="20"/>
        </w:rPr>
      </w:pPr>
    </w:p>
    <w:p w:rsidR="00093106" w:rsidP="00093106" w:rsidRDefault="00093106">
      <w:pPr>
        <w:spacing w:after="0" w:line="240" w:lineRule="auto"/>
        <w:rPr>
          <w:sz w:val="20"/>
        </w:rPr>
      </w:pPr>
    </w:p>
    <w:p w:rsidR="00093106" w:rsidP="00093106" w:rsidRDefault="00093106">
      <w:pPr>
        <w:spacing w:after="0" w:line="240" w:lineRule="auto"/>
        <w:rPr>
          <w:sz w:val="20"/>
        </w:rPr>
      </w:pPr>
    </w:p>
    <w:p w:rsidR="00093106" w:rsidP="00093106" w:rsidRDefault="00093106">
      <w:pPr>
        <w:spacing w:after="0" w:line="240" w:lineRule="auto"/>
        <w:rPr>
          <w:sz w:val="20"/>
        </w:rPr>
      </w:pPr>
    </w:p>
    <w:p w:rsidR="00093106" w:rsidP="00093106" w:rsidRDefault="00093106">
      <w:pPr>
        <w:spacing w:after="0" w:line="240" w:lineRule="auto"/>
        <w:rPr>
          <w:sz w:val="20"/>
        </w:rPr>
      </w:pPr>
    </w:p>
    <w:p w:rsidR="00093106" w:rsidP="00093106" w:rsidRDefault="00093106">
      <w:pPr>
        <w:spacing w:after="0" w:line="240" w:lineRule="auto"/>
        <w:rPr>
          <w:sz w:val="20"/>
        </w:rPr>
      </w:pPr>
    </w:p>
    <w:p w:rsidR="00093106" w:rsidP="00093106" w:rsidRDefault="00093106">
      <w:pPr>
        <w:spacing w:after="0" w:line="240" w:lineRule="auto"/>
        <w:rPr>
          <w:sz w:val="20"/>
        </w:rPr>
      </w:pPr>
    </w:p>
    <w:p w:rsidR="00093106" w:rsidP="00093106" w:rsidRDefault="00093106">
      <w:pPr>
        <w:spacing w:after="0" w:line="240" w:lineRule="auto"/>
        <w:rPr>
          <w:sz w:val="20"/>
        </w:rPr>
      </w:pPr>
    </w:p>
    <w:p w:rsidR="00093106" w:rsidP="00093106" w:rsidRDefault="00093106">
      <w:pPr>
        <w:spacing w:after="0" w:line="240" w:lineRule="auto"/>
        <w:rPr>
          <w:sz w:val="20"/>
        </w:rPr>
      </w:pPr>
    </w:p>
    <w:p w:rsidR="00093106" w:rsidP="00093106" w:rsidRDefault="00093106">
      <w:pPr>
        <w:spacing w:after="0" w:line="240" w:lineRule="auto"/>
        <w:rPr>
          <w:sz w:val="20"/>
        </w:rPr>
      </w:pPr>
    </w:p>
    <w:p w:rsidR="00093106" w:rsidP="00093106" w:rsidRDefault="00093106">
      <w:pPr>
        <w:spacing w:after="0" w:line="240" w:lineRule="auto"/>
        <w:rPr>
          <w:sz w:val="20"/>
        </w:rPr>
      </w:pPr>
    </w:p>
    <w:p w:rsidR="00093106" w:rsidP="00093106" w:rsidRDefault="00093106">
      <w:pPr>
        <w:spacing w:after="0" w:line="240" w:lineRule="auto"/>
        <w:rPr>
          <w:sz w:val="20"/>
        </w:rPr>
      </w:pPr>
    </w:p>
    <w:p w:rsidR="00093106" w:rsidP="00093106" w:rsidRDefault="00093106">
      <w:pPr>
        <w:spacing w:after="0" w:line="240" w:lineRule="auto"/>
        <w:rPr>
          <w:sz w:val="20"/>
        </w:rPr>
      </w:pPr>
    </w:p>
    <w:p w:rsidR="00093106" w:rsidP="00093106" w:rsidRDefault="00093106">
      <w:pPr>
        <w:spacing w:after="0" w:line="240" w:lineRule="auto"/>
        <w:rPr>
          <w:sz w:val="20"/>
        </w:rPr>
      </w:pPr>
    </w:p>
    <w:p w:rsidR="00093106" w:rsidP="00093106" w:rsidRDefault="00093106">
      <w:pPr>
        <w:spacing w:after="0" w:line="240" w:lineRule="auto"/>
        <w:rPr>
          <w:sz w:val="20"/>
        </w:rPr>
      </w:pPr>
    </w:p>
    <w:p w:rsidRPr="00BC769F" w:rsidR="00093106" w:rsidP="009274FB" w:rsidRDefault="00093106">
      <w:pPr>
        <w:spacing w:after="0" w:line="240" w:lineRule="auto"/>
      </w:pPr>
      <w:r w:rsidRPr="00BC769F">
        <w:t xml:space="preserve">Kilde: Økologisk Landsforening. </w:t>
      </w:r>
      <w:r w:rsidRPr="00BC769F">
        <w:rPr>
          <w:i/>
        </w:rPr>
        <w:t xml:space="preserve">Sæsonplakat. </w:t>
      </w:r>
      <w:r w:rsidRPr="00BC769F">
        <w:t xml:space="preserve">Lokaliseret d. 5. december 2011: </w:t>
      </w:r>
      <w:hyperlink w:history="1" r:id="rId29">
        <w:r w:rsidRPr="00BC769F">
          <w:rPr>
            <w:rStyle w:val="Hyperlink"/>
          </w:rPr>
          <w:t>www.okologi.dk</w:t>
        </w:r>
      </w:hyperlink>
    </w:p>
    <w:p w:rsidRPr="00BC769F" w:rsidR="00093106" w:rsidP="009274FB" w:rsidRDefault="00093106">
      <w:pPr>
        <w:pStyle w:val="NormalWeb"/>
        <w:spacing w:before="0" w:beforeAutospacing="0" w:after="0" w:afterAutospacing="0"/>
        <w:rPr>
          <w:sz w:val="22"/>
        </w:rPr>
      </w:pPr>
      <w:r w:rsidRPr="00BC769F">
        <w:rPr>
          <w:rFonts w:asciiTheme="minorHAnsi" w:hAnsiTheme="minorHAnsi" w:cstheme="minorHAnsi"/>
          <w:sz w:val="22"/>
        </w:rPr>
        <w:t>Plakaten kan bestilles på tlf.: 87 32 27 00 eller via mail: info@okologi.dk</w:t>
      </w:r>
    </w:p>
    <w:p w:rsidR="009274FB" w:rsidP="00093106" w:rsidRDefault="009274FB">
      <w:pPr>
        <w:rPr>
          <w:b/>
          <w:sz w:val="28"/>
        </w:rPr>
      </w:pPr>
    </w:p>
    <w:p w:rsidRPr="001D0B0C" w:rsidR="00093106" w:rsidP="009274FB" w:rsidRDefault="00093106">
      <w:pPr>
        <w:pStyle w:val="Overskrift3"/>
      </w:pPr>
      <w:r>
        <w:lastRenderedPageBreak/>
        <w:t>Bilag 9</w:t>
      </w:r>
      <w:r w:rsidRPr="001D0B0C">
        <w:t xml:space="preserve">: Klimatallerken </w:t>
      </w:r>
    </w:p>
    <w:p w:rsidR="00B570BA" w:rsidP="00093106" w:rsidRDefault="00B570BA">
      <w:pPr>
        <w:rPr>
          <w:sz w:val="20"/>
        </w:rPr>
      </w:pPr>
      <w:r>
        <w:rPr>
          <w:noProof/>
          <w:sz w:val="20"/>
          <w:lang w:eastAsia="da-DK"/>
        </w:rPr>
        <w:drawing>
          <wp:inline distT="0" distB="0" distL="0" distR="0">
            <wp:extent cx="6120130" cy="6514465"/>
            <wp:effectExtent l="0" t="0" r="0" b="635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ma-tallerkene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51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C769F" w:rsidR="00B570BA" w:rsidP="00093106" w:rsidRDefault="00B570BA"/>
    <w:p w:rsidRPr="00BC769F" w:rsidR="00093106" w:rsidP="00093106" w:rsidRDefault="00093106">
      <w:r w:rsidRPr="00BC769F">
        <w:t xml:space="preserve">Kilde: Hastrup, Lise Faurschou (2009) </w:t>
      </w:r>
      <w:r w:rsidRPr="00BC769F">
        <w:rPr>
          <w:i/>
        </w:rPr>
        <w:t>Klimavenlig økolog</w:t>
      </w:r>
      <w:bookmarkStart w:name="_GoBack" w:id="2"/>
      <w:bookmarkEnd w:id="2"/>
      <w:r w:rsidRPr="00BC769F">
        <w:rPr>
          <w:i/>
        </w:rPr>
        <w:t>isk mad.</w:t>
      </w:r>
    </w:p>
    <w:p w:rsidR="00092D1C" w:rsidP="00092D1C" w:rsidRDefault="00092D1C"/>
    <w:p w:rsidR="008931ED" w:rsidRDefault="008931ED"/>
    <w:sectPr w:rsidR="008931ED" w:rsidSect="00093106">
      <w:type w:val="continuous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74FB" w:rsidRDefault="009274FB" w:rsidP="008931ED">
      <w:pPr>
        <w:spacing w:after="0" w:line="240" w:lineRule="auto"/>
      </w:pPr>
      <w:r>
        <w:separator/>
      </w:r>
    </w:p>
  </w:endnote>
  <w:endnote w:type="continuationSeparator" w:id="0">
    <w:p w:rsidR="009274FB" w:rsidRDefault="009274FB" w:rsidP="008931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4FB" w:rsidRDefault="009274FB" w:rsidP="008931ED">
    <w:pPr>
      <w:pStyle w:val="Sidefod"/>
      <w:jc w:val="center"/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049F3AC8" wp14:editId="6B9EB956">
          <wp:simplePos x="0" y="0"/>
          <wp:positionH relativeFrom="margin">
            <wp:posOffset>-217170</wp:posOffset>
          </wp:positionH>
          <wp:positionV relativeFrom="margin">
            <wp:posOffset>8657590</wp:posOffset>
          </wp:positionV>
          <wp:extent cx="6587490" cy="812800"/>
          <wp:effectExtent l="0" t="0" r="3810" b="6350"/>
          <wp:wrapSquare wrapText="bothSides"/>
          <wp:docPr id="7" name="Bille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ND_layout_20c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7490" cy="812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74FB" w:rsidRDefault="009274FB" w:rsidP="008931ED">
      <w:pPr>
        <w:spacing w:after="0" w:line="240" w:lineRule="auto"/>
      </w:pPr>
      <w:r>
        <w:separator/>
      </w:r>
    </w:p>
  </w:footnote>
  <w:footnote w:type="continuationSeparator" w:id="0">
    <w:p w:rsidR="009274FB" w:rsidRDefault="009274FB" w:rsidP="008931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A6A6A6" w:themeColor="background1" w:themeShade="A6"/>
      </w:rPr>
      <w:id w:val="-1558156930"/>
      <w:docPartObj>
        <w:docPartGallery w:val="Page Numbers (Top of Page)"/>
        <w:docPartUnique/>
      </w:docPartObj>
    </w:sdtPr>
    <w:sdtEndPr/>
    <w:sdtContent>
      <w:p w:rsidR="009274FB" w:rsidRPr="009274FB" w:rsidRDefault="009274FB">
        <w:pPr>
          <w:pStyle w:val="Sidehoved"/>
          <w:jc w:val="right"/>
          <w:rPr>
            <w:color w:val="A6A6A6" w:themeColor="background1" w:themeShade="A6"/>
          </w:rPr>
        </w:pPr>
        <w:r w:rsidRPr="009274FB">
          <w:rPr>
            <w:color w:val="A6A6A6" w:themeColor="background1" w:themeShade="A6"/>
          </w:rPr>
          <w:t xml:space="preserve">Side </w:t>
        </w:r>
        <w:r w:rsidRPr="009274FB">
          <w:rPr>
            <w:color w:val="A6A6A6" w:themeColor="background1" w:themeShade="A6"/>
          </w:rPr>
          <w:fldChar w:fldCharType="begin"/>
        </w:r>
        <w:r w:rsidRPr="009274FB">
          <w:rPr>
            <w:color w:val="A6A6A6" w:themeColor="background1" w:themeShade="A6"/>
          </w:rPr>
          <w:instrText>PAGE   \* MERGEFORMAT</w:instrText>
        </w:r>
        <w:r w:rsidRPr="009274FB">
          <w:rPr>
            <w:color w:val="A6A6A6" w:themeColor="background1" w:themeShade="A6"/>
          </w:rPr>
          <w:fldChar w:fldCharType="separate"/>
        </w:r>
        <w:r w:rsidR="00F12BA9">
          <w:rPr>
            <w:noProof/>
            <w:color w:val="A6A6A6" w:themeColor="background1" w:themeShade="A6"/>
          </w:rPr>
          <w:t>17</w:t>
        </w:r>
        <w:r w:rsidRPr="009274FB">
          <w:rPr>
            <w:color w:val="A6A6A6" w:themeColor="background1" w:themeShade="A6"/>
          </w:rPr>
          <w:fldChar w:fldCharType="end"/>
        </w:r>
      </w:p>
    </w:sdtContent>
  </w:sdt>
  <w:p w:rsidR="009274FB" w:rsidRDefault="009274FB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819B1"/>
    <w:multiLevelType w:val="hybridMultilevel"/>
    <w:tmpl w:val="8D5EB9C2"/>
    <w:lvl w:ilvl="0" w:tplc="35BE3D8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4A0D15"/>
    <w:multiLevelType w:val="hybridMultilevel"/>
    <w:tmpl w:val="9E50139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BD2E66"/>
    <w:multiLevelType w:val="hybridMultilevel"/>
    <w:tmpl w:val="536E1BD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1A4870"/>
    <w:multiLevelType w:val="hybridMultilevel"/>
    <w:tmpl w:val="53962B64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7A30D28"/>
    <w:multiLevelType w:val="hybridMultilevel"/>
    <w:tmpl w:val="44CCD9E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E352C0"/>
    <w:multiLevelType w:val="hybridMultilevel"/>
    <w:tmpl w:val="C264F74E"/>
    <w:lvl w:ilvl="0" w:tplc="0406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D1C"/>
    <w:rsid w:val="00092D1C"/>
    <w:rsid w:val="00093106"/>
    <w:rsid w:val="001071AA"/>
    <w:rsid w:val="00160391"/>
    <w:rsid w:val="001614A4"/>
    <w:rsid w:val="001A6F61"/>
    <w:rsid w:val="003042AE"/>
    <w:rsid w:val="0037247B"/>
    <w:rsid w:val="003F65FE"/>
    <w:rsid w:val="005C70F8"/>
    <w:rsid w:val="00640F0B"/>
    <w:rsid w:val="008931ED"/>
    <w:rsid w:val="009274FB"/>
    <w:rsid w:val="00943228"/>
    <w:rsid w:val="00A679FE"/>
    <w:rsid w:val="00A979F6"/>
    <w:rsid w:val="00AE5987"/>
    <w:rsid w:val="00B570BA"/>
    <w:rsid w:val="00BC769F"/>
    <w:rsid w:val="00D96EA9"/>
    <w:rsid w:val="00DF426E"/>
    <w:rsid w:val="00E04598"/>
    <w:rsid w:val="00E80956"/>
    <w:rsid w:val="00F10DA8"/>
    <w:rsid w:val="00F12BA9"/>
    <w:rsid w:val="00F51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2D1C"/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9274FB"/>
    <w:pPr>
      <w:keepNext/>
      <w:keepLines/>
      <w:spacing w:before="480" w:after="0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9274FB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Overskrift3">
    <w:name w:val="heading 3"/>
    <w:basedOn w:val="Normal"/>
    <w:next w:val="Normal"/>
    <w:link w:val="Overskrift3Tegn"/>
    <w:autoRedefine/>
    <w:uiPriority w:val="9"/>
    <w:unhideWhenUsed/>
    <w:qFormat/>
    <w:rsid w:val="009274FB"/>
    <w:pPr>
      <w:keepNext/>
      <w:keepLines/>
      <w:spacing w:before="200" w:after="0"/>
      <w:outlineLvl w:val="2"/>
    </w:pPr>
    <w:rPr>
      <w:rFonts w:eastAsiaTheme="majorEastAsia" w:cstheme="majorBidi"/>
      <w:b/>
      <w:bCs/>
      <w:sz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04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042AE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8931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931ED"/>
  </w:style>
  <w:style w:type="paragraph" w:styleId="Sidefod">
    <w:name w:val="footer"/>
    <w:basedOn w:val="Normal"/>
    <w:link w:val="SidefodTegn"/>
    <w:uiPriority w:val="99"/>
    <w:unhideWhenUsed/>
    <w:rsid w:val="008931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931ED"/>
  </w:style>
  <w:style w:type="character" w:styleId="Hyperlink">
    <w:name w:val="Hyperlink"/>
    <w:basedOn w:val="Standardskrifttypeiafsnit"/>
    <w:uiPriority w:val="99"/>
    <w:unhideWhenUsed/>
    <w:rsid w:val="00092D1C"/>
    <w:rPr>
      <w:color w:val="0000FF" w:themeColor="hyperlink"/>
      <w:u w:val="single"/>
    </w:rPr>
  </w:style>
  <w:style w:type="paragraph" w:styleId="Listeafsnit">
    <w:name w:val="List Paragraph"/>
    <w:basedOn w:val="Normal"/>
    <w:uiPriority w:val="34"/>
    <w:qFormat/>
    <w:rsid w:val="00092D1C"/>
    <w:pPr>
      <w:ind w:left="720"/>
      <w:contextualSpacing/>
    </w:pPr>
  </w:style>
  <w:style w:type="table" w:styleId="Tabel-Gitter">
    <w:name w:val="Table Grid"/>
    <w:basedOn w:val="Tabel-Normal"/>
    <w:uiPriority w:val="59"/>
    <w:rsid w:val="00943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93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9274FB"/>
    <w:rPr>
      <w:rFonts w:eastAsiaTheme="majorEastAsia" w:cstheme="majorBidi"/>
      <w:b/>
      <w:bCs/>
      <w:sz w:val="32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9274FB"/>
    <w:rPr>
      <w:rFonts w:eastAsiaTheme="majorEastAsia" w:cstheme="majorBidi"/>
      <w:b/>
      <w:bCs/>
      <w:sz w:val="28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9274FB"/>
    <w:rPr>
      <w:rFonts w:eastAsiaTheme="majorEastAsia" w:cstheme="majorBidi"/>
      <w:b/>
      <w:bCs/>
      <w:sz w:val="24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F51C0B"/>
    <w:pPr>
      <w:outlineLvl w:val="9"/>
    </w:pPr>
    <w:rPr>
      <w:rFonts w:asciiTheme="majorHAnsi" w:hAnsiTheme="majorHAnsi"/>
      <w:color w:val="365F91" w:themeColor="accent1" w:themeShade="BF"/>
      <w:sz w:val="28"/>
      <w:lang w:eastAsia="da-DK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F51C0B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unhideWhenUsed/>
    <w:rsid w:val="00F51C0B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unhideWhenUsed/>
    <w:rsid w:val="00F51C0B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2D1C"/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9274FB"/>
    <w:pPr>
      <w:keepNext/>
      <w:keepLines/>
      <w:spacing w:before="480" w:after="0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9274FB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Overskrift3">
    <w:name w:val="heading 3"/>
    <w:basedOn w:val="Normal"/>
    <w:next w:val="Normal"/>
    <w:link w:val="Overskrift3Tegn"/>
    <w:autoRedefine/>
    <w:uiPriority w:val="9"/>
    <w:unhideWhenUsed/>
    <w:qFormat/>
    <w:rsid w:val="009274FB"/>
    <w:pPr>
      <w:keepNext/>
      <w:keepLines/>
      <w:spacing w:before="200" w:after="0"/>
      <w:outlineLvl w:val="2"/>
    </w:pPr>
    <w:rPr>
      <w:rFonts w:eastAsiaTheme="majorEastAsia" w:cstheme="majorBidi"/>
      <w:b/>
      <w:bCs/>
      <w:sz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04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042AE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8931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931ED"/>
  </w:style>
  <w:style w:type="paragraph" w:styleId="Sidefod">
    <w:name w:val="footer"/>
    <w:basedOn w:val="Normal"/>
    <w:link w:val="SidefodTegn"/>
    <w:uiPriority w:val="99"/>
    <w:unhideWhenUsed/>
    <w:rsid w:val="008931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931ED"/>
  </w:style>
  <w:style w:type="character" w:styleId="Hyperlink">
    <w:name w:val="Hyperlink"/>
    <w:basedOn w:val="Standardskrifttypeiafsnit"/>
    <w:uiPriority w:val="99"/>
    <w:unhideWhenUsed/>
    <w:rsid w:val="00092D1C"/>
    <w:rPr>
      <w:color w:val="0000FF" w:themeColor="hyperlink"/>
      <w:u w:val="single"/>
    </w:rPr>
  </w:style>
  <w:style w:type="paragraph" w:styleId="Listeafsnit">
    <w:name w:val="List Paragraph"/>
    <w:basedOn w:val="Normal"/>
    <w:uiPriority w:val="34"/>
    <w:qFormat/>
    <w:rsid w:val="00092D1C"/>
    <w:pPr>
      <w:ind w:left="720"/>
      <w:contextualSpacing/>
    </w:pPr>
  </w:style>
  <w:style w:type="table" w:styleId="Tabel-Gitter">
    <w:name w:val="Table Grid"/>
    <w:basedOn w:val="Tabel-Normal"/>
    <w:uiPriority w:val="59"/>
    <w:rsid w:val="00943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93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9274FB"/>
    <w:rPr>
      <w:rFonts w:eastAsiaTheme="majorEastAsia" w:cstheme="majorBidi"/>
      <w:b/>
      <w:bCs/>
      <w:sz w:val="32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9274FB"/>
    <w:rPr>
      <w:rFonts w:eastAsiaTheme="majorEastAsia" w:cstheme="majorBidi"/>
      <w:b/>
      <w:bCs/>
      <w:sz w:val="28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9274FB"/>
    <w:rPr>
      <w:rFonts w:eastAsiaTheme="majorEastAsia" w:cstheme="majorBidi"/>
      <w:b/>
      <w:bCs/>
      <w:sz w:val="24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F51C0B"/>
    <w:pPr>
      <w:outlineLvl w:val="9"/>
    </w:pPr>
    <w:rPr>
      <w:rFonts w:asciiTheme="majorHAnsi" w:hAnsiTheme="majorHAnsi"/>
      <w:color w:val="365F91" w:themeColor="accent1" w:themeShade="BF"/>
      <w:sz w:val="28"/>
      <w:lang w:eastAsia="da-DK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F51C0B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unhideWhenUsed/>
    <w:rsid w:val="00F51C0B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unhideWhenUsed/>
    <w:rsid w:val="00F51C0B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fvm.dk/tabel_-_klimaaftryk.aspx?ID=36641" TargetMode="External"/><Relationship Id="rId18" Type="http://schemas.openxmlformats.org/officeDocument/2006/relationships/hyperlink" Target="http://etiskraad.dk/upload/publikationer/foedevarer-og-klima/vores-mad-og-det-globale-klima/kap07.htm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madpyramiden.dk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etiskraad.dk/Temauniverser/Etikoglivet/Stamcellekoed/Koedspisning-klimaforandringer-og-foedevarekrise.aspx" TargetMode="External"/><Relationship Id="rId17" Type="http://schemas.openxmlformats.org/officeDocument/2006/relationships/hyperlink" Target="http://etiskraad.dk/upload/publikationer/foedevarer-og-klima/vores-mad-og-det-globale-klima/kap02.htm" TargetMode="External"/><Relationship Id="rId25" Type="http://schemas.openxmlformats.org/officeDocument/2006/relationships/hyperlink" Target="http://www.kk.dk/sitecore/content/Subsites/Klima/SubsiteFrontpage/KoebenhavnsKommunesIndsatser/VoresKlima/DownloadMaterialer/~/media/7817FF782E324573A460198BC9D00976.ash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tiskraad.dk/upload/publikationer/foedevarer-og-klima/vores-mad-og-det-globale-klima/kap03.htm" TargetMode="External"/><Relationship Id="rId20" Type="http://schemas.openxmlformats.org/officeDocument/2006/relationships/image" Target="media/image3.jpeg"/><Relationship Id="rId29" Type="http://schemas.openxmlformats.org/officeDocument/2006/relationships/hyperlink" Target="http://www.okologi.d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adpyramiden.dk" TargetMode="External"/><Relationship Id="rId24" Type="http://schemas.openxmlformats.org/officeDocument/2006/relationships/image" Target="media/image5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madpyramiden.dk/" TargetMode="External"/><Relationship Id="rId23" Type="http://schemas.openxmlformats.org/officeDocument/2006/relationships/hyperlink" Target="http://www.madpyramiden.dk/madpyramidens-historie" TargetMode="External"/><Relationship Id="rId28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yperlink" Target="http://www.spisbare.net/5/baeredygtigmad/index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fvm.dk/Klimakogebog_2009.aspx?ID=42586" TargetMode="External"/><Relationship Id="rId22" Type="http://schemas.openxmlformats.org/officeDocument/2006/relationships/image" Target="media/image4.jpeg"/><Relationship Id="rId27" Type="http://schemas.openxmlformats.org/officeDocument/2006/relationships/footer" Target="footer1.xml"/><Relationship Id="rId30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bg\Skrivebord\mad_mennesker_skabelon.dotx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65CE6F-FAB5-4651-A311-73759291D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mad_mennesker_skabelon</Template>
  <TotalTime>91</TotalTime>
  <Pages>17</Pages>
  <Words>1901</Words>
  <Characters>11602</Characters>
  <Application>Microsoft Office Word</Application>
  <DocSecurity>0</DocSecurity>
  <Lines>96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Økologisk Landsforening</Company>
  <LinksUpToDate>false</LinksUpToDate>
  <CharactersWithSpaces>13477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Lotte Birk Godiksen</dc:creator>
  <cp:keywords/>
  <dc:description/>
  <cp:lastModifiedBy>Lotte Birk Godiksen</cp:lastModifiedBy>
  <cp:revision>16</cp:revision>
  <dcterms:created xsi:type="dcterms:W3CDTF">2012-01-09T12:33:00Z</dcterms:created>
  <dcterms:modified xsi:type="dcterms:W3CDTF">2012-01-31T09:49:00Z</dcterms:modified>
</cp:coreProperties>
</file>